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3898" w:rsidRDefault="00303898" w:rsidP="00303898">
      <w:pPr>
        <w:jc w:val="center"/>
        <w:rPr>
          <w:b/>
          <w:i/>
          <w:sz w:val="120"/>
          <w:szCs w:val="120"/>
        </w:rPr>
      </w:pPr>
    </w:p>
    <w:p w:rsidR="00303898" w:rsidRPr="00343B0E" w:rsidRDefault="00303898" w:rsidP="00303898">
      <w:pPr>
        <w:jc w:val="center"/>
        <w:rPr>
          <w:b/>
          <w:i/>
          <w:sz w:val="120"/>
          <w:szCs w:val="120"/>
        </w:rPr>
      </w:pPr>
      <w:r>
        <w:rPr>
          <w:b/>
          <w:i/>
          <w:sz w:val="120"/>
          <w:szCs w:val="120"/>
        </w:rPr>
        <w:t>ЦИСТЕРНЫ</w:t>
      </w:r>
    </w:p>
    <w:p w:rsidR="00303898" w:rsidRPr="00343B0E" w:rsidRDefault="00303898" w:rsidP="00303898">
      <w:pPr>
        <w:jc w:val="center"/>
        <w:rPr>
          <w:sz w:val="40"/>
          <w:szCs w:val="40"/>
        </w:rPr>
      </w:pPr>
    </w:p>
    <w:p w:rsidR="00303898" w:rsidRPr="00343B0E" w:rsidRDefault="00303898" w:rsidP="00303898">
      <w:pPr>
        <w:jc w:val="center"/>
        <w:rPr>
          <w:sz w:val="40"/>
          <w:szCs w:val="40"/>
        </w:rPr>
      </w:pPr>
    </w:p>
    <w:p w:rsidR="00303898" w:rsidRPr="00343B0E" w:rsidRDefault="00E47A18" w:rsidP="00303898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>
            <wp:extent cx="8153400" cy="3403600"/>
            <wp:effectExtent l="19050" t="0" r="0" b="0"/>
            <wp:docPr id="1" name="Рисунок 1" descr="Цистер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Цистерны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340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98" w:rsidRPr="00EB31E0" w:rsidRDefault="00A251F9" w:rsidP="00A251F9">
      <w:pPr>
        <w:jc w:val="center"/>
        <w:rPr>
          <w:b/>
          <w:i/>
          <w:sz w:val="16"/>
        </w:rPr>
      </w:pPr>
      <w:r>
        <w:rPr>
          <w:sz w:val="40"/>
          <w:szCs w:val="40"/>
        </w:rPr>
        <w:br w:type="column"/>
      </w:r>
    </w:p>
    <w:p w:rsidR="00D43810" w:rsidRPr="005236A3" w:rsidRDefault="00274E24" w:rsidP="005236A3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Ц</w:t>
      </w:r>
      <w:r w:rsidR="00D43810" w:rsidRPr="005236A3">
        <w:rPr>
          <w:b/>
          <w:i/>
          <w:sz w:val="32"/>
        </w:rPr>
        <w:t xml:space="preserve">истерна </w:t>
      </w:r>
      <w:proofErr w:type="spellStart"/>
      <w:r>
        <w:rPr>
          <w:b/>
          <w:i/>
          <w:sz w:val="32"/>
        </w:rPr>
        <w:t>нефтебензиновая</w:t>
      </w:r>
      <w:proofErr w:type="spellEnd"/>
      <w:r>
        <w:rPr>
          <w:b/>
          <w:i/>
          <w:sz w:val="32"/>
        </w:rPr>
        <w:t xml:space="preserve"> с универсальным сливным прибором</w:t>
      </w:r>
      <w:r w:rsidR="00DF098B">
        <w:rPr>
          <w:b/>
          <w:i/>
          <w:sz w:val="32"/>
        </w:rPr>
        <w:t>, модели 15-011</w:t>
      </w:r>
    </w:p>
    <w:p w:rsidR="00D43810" w:rsidRDefault="00D43810"/>
    <w:p w:rsidR="00D43810" w:rsidRDefault="0073180D" w:rsidP="005236A3">
      <w:pPr>
        <w:jc w:val="center"/>
        <w:rPr>
          <w:sz w:val="32"/>
        </w:rPr>
      </w:pPr>
      <w:r>
        <w:rPr>
          <w:sz w:val="32"/>
        </w:rPr>
        <w:fldChar w:fldCharType="begin"/>
      </w:r>
      <w:r w:rsidR="00D43810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ноябрь2009\\PHOTO\\РИС137.PCX"  </w:instrText>
      </w:r>
      <w:r w:rsidR="00D43810">
        <w:instrText xml:space="preserve">\a \p </w:instrText>
      </w:r>
      <w:bookmarkStart w:id="0" w:name="_941524189"/>
      <w:bookmarkEnd w:id="0"/>
      <w:r w:rsidR="005236A3">
        <w:instrText xml:space="preserve"> \* MERGEFORMAT </w:instrText>
      </w:r>
      <w:r>
        <w:rPr>
          <w:noProof/>
        </w:rPr>
        <w:fldChar w:fldCharType="separate"/>
      </w:r>
      <w:r w:rsidR="00014D49">
        <w:rPr>
          <w:sz w:val="32"/>
        </w:rPr>
        <w:object w:dxaOrig="12142" w:dyaOrig="42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07pt;height:215.15pt">
            <v:imagedata r:id="rId9" o:title="" croptop="1967f" cropright="180f"/>
          </v:shape>
        </w:object>
      </w:r>
      <w:r>
        <w:rPr>
          <w:sz w:val="32"/>
        </w:rPr>
        <w:fldChar w:fldCharType="end"/>
      </w:r>
    </w:p>
    <w:p w:rsidR="00D43810" w:rsidRDefault="00D43810" w:rsidP="005236A3">
      <w:pPr>
        <w:jc w:val="center"/>
        <w:rPr>
          <w:b/>
          <w:i/>
        </w:rPr>
      </w:pPr>
      <w:r w:rsidRPr="005236A3">
        <w:rPr>
          <w:b/>
          <w:i/>
        </w:rPr>
        <w:t xml:space="preserve"> Назначение: для перевозки нефтепродуктов </w:t>
      </w:r>
    </w:p>
    <w:p w:rsidR="005236A3" w:rsidRPr="005236A3" w:rsidRDefault="005236A3" w:rsidP="005236A3">
      <w:pPr>
        <w:jc w:val="center"/>
        <w:rPr>
          <w:b/>
          <w:i/>
        </w:rPr>
      </w:pPr>
    </w:p>
    <w:tbl>
      <w:tblPr>
        <w:tblW w:w="13356" w:type="dxa"/>
        <w:jc w:val="center"/>
        <w:tblInd w:w="863" w:type="dxa"/>
        <w:tblLayout w:type="fixed"/>
        <w:tblLook w:val="0000" w:firstRow="0" w:lastRow="0" w:firstColumn="0" w:lastColumn="0" w:noHBand="0" w:noVBand="0"/>
      </w:tblPr>
      <w:tblGrid>
        <w:gridCol w:w="2976"/>
        <w:gridCol w:w="1620"/>
        <w:gridCol w:w="3319"/>
        <w:gridCol w:w="987"/>
        <w:gridCol w:w="3206"/>
        <w:gridCol w:w="1248"/>
      </w:tblGrid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0" w:type="dxa"/>
          </w:tcPr>
          <w:p w:rsidR="00D43810" w:rsidRPr="005236A3" w:rsidRDefault="00D43810" w:rsidP="005236A3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016.135.00.000</w:t>
            </w:r>
          </w:p>
        </w:tc>
        <w:tc>
          <w:tcPr>
            <w:tcW w:w="3319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87" w:type="dxa"/>
          </w:tcPr>
          <w:p w:rsidR="00D43810" w:rsidRPr="005236A3" w:rsidRDefault="00D43810" w:rsidP="00DF098B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10800</w:t>
            </w:r>
          </w:p>
        </w:tc>
        <w:tc>
          <w:tcPr>
            <w:tcW w:w="320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48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нет</w:t>
            </w:r>
          </w:p>
        </w:tc>
      </w:tr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0" w:type="dxa"/>
          </w:tcPr>
          <w:p w:rsidR="00D43810" w:rsidRPr="005236A3" w:rsidRDefault="00D43810" w:rsidP="005236A3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ТУ 32.016.010-93</w:t>
            </w:r>
          </w:p>
        </w:tc>
        <w:tc>
          <w:tcPr>
            <w:tcW w:w="3319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87" w:type="dxa"/>
          </w:tcPr>
          <w:p w:rsidR="00D43810" w:rsidRPr="005236A3" w:rsidRDefault="00D43810" w:rsidP="00DF098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0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48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нет</w:t>
            </w:r>
          </w:p>
        </w:tc>
      </w:tr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0" w:type="dxa"/>
          </w:tcPr>
          <w:p w:rsidR="00D43810" w:rsidRPr="005236A3" w:rsidRDefault="00D43810" w:rsidP="005236A3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15-011</w:t>
            </w:r>
          </w:p>
        </w:tc>
        <w:tc>
          <w:tcPr>
            <w:tcW w:w="3319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87" w:type="dxa"/>
          </w:tcPr>
          <w:p w:rsidR="00D43810" w:rsidRPr="005236A3" w:rsidRDefault="00D43810" w:rsidP="00DF098B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4615</w:t>
            </w:r>
          </w:p>
        </w:tc>
        <w:tc>
          <w:tcPr>
            <w:tcW w:w="320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48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нет</w:t>
            </w:r>
          </w:p>
        </w:tc>
      </w:tr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0" w:type="dxa"/>
          </w:tcPr>
          <w:p w:rsidR="00D43810" w:rsidRPr="005236A3" w:rsidRDefault="00936A61" w:rsidP="005236A3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</w:t>
            </w:r>
            <w:r w:rsidR="00350B9A">
              <w:rPr>
                <w:b/>
                <w:i/>
                <w:sz w:val="16"/>
              </w:rPr>
              <w:t>08</w:t>
            </w:r>
          </w:p>
        </w:tc>
        <w:tc>
          <w:tcPr>
            <w:tcW w:w="3319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87" w:type="dxa"/>
          </w:tcPr>
          <w:p w:rsidR="00D43810" w:rsidRPr="005236A3" w:rsidRDefault="00D43810" w:rsidP="00DF098B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4</w:t>
            </w:r>
          </w:p>
        </w:tc>
        <w:tc>
          <w:tcPr>
            <w:tcW w:w="320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48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нет</w:t>
            </w:r>
          </w:p>
        </w:tc>
      </w:tr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0" w:type="dxa"/>
          </w:tcPr>
          <w:p w:rsidR="00D43810" w:rsidRPr="005236A3" w:rsidRDefault="003F2D7B" w:rsidP="005236A3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Саранский ТРЗ</w:t>
            </w:r>
          </w:p>
        </w:tc>
        <w:tc>
          <w:tcPr>
            <w:tcW w:w="3319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87" w:type="dxa"/>
          </w:tcPr>
          <w:p w:rsidR="00D43810" w:rsidRPr="005236A3" w:rsidRDefault="00D43810" w:rsidP="00DF098B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18-100</w:t>
            </w:r>
          </w:p>
        </w:tc>
        <w:tc>
          <w:tcPr>
            <w:tcW w:w="320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48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</w:p>
        </w:tc>
      </w:tr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0" w:type="dxa"/>
          </w:tcPr>
          <w:p w:rsidR="00D43810" w:rsidRPr="005236A3" w:rsidRDefault="00D43810" w:rsidP="005236A3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60</w:t>
            </w:r>
          </w:p>
        </w:tc>
        <w:tc>
          <w:tcPr>
            <w:tcW w:w="3319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87" w:type="dxa"/>
          </w:tcPr>
          <w:p w:rsidR="00D43810" w:rsidRPr="005236A3" w:rsidRDefault="00D43810" w:rsidP="00DF098B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нет</w:t>
            </w:r>
          </w:p>
        </w:tc>
        <w:tc>
          <w:tcPr>
            <w:tcW w:w="320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48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есть</w:t>
            </w:r>
          </w:p>
        </w:tc>
      </w:tr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936A6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Масса тары вагона </w:t>
            </w:r>
            <w:r w:rsidRPr="00EF1346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EF134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</w:t>
            </w:r>
            <w:r w:rsidRPr="005236A3">
              <w:rPr>
                <w:b/>
                <w:i/>
                <w:sz w:val="16"/>
              </w:rPr>
              <w:t xml:space="preserve"> т</w:t>
            </w:r>
          </w:p>
        </w:tc>
        <w:tc>
          <w:tcPr>
            <w:tcW w:w="1620" w:type="dxa"/>
          </w:tcPr>
          <w:p w:rsidR="00D43810" w:rsidRPr="005236A3" w:rsidRDefault="00936A61" w:rsidP="005236A3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22,5/23,9</w:t>
            </w:r>
          </w:p>
        </w:tc>
        <w:tc>
          <w:tcPr>
            <w:tcW w:w="3319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87" w:type="dxa"/>
          </w:tcPr>
          <w:p w:rsidR="00D43810" w:rsidRPr="005236A3" w:rsidRDefault="00D43810" w:rsidP="00DF098B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есть</w:t>
            </w:r>
          </w:p>
        </w:tc>
        <w:tc>
          <w:tcPr>
            <w:tcW w:w="320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48" w:type="dxa"/>
          </w:tcPr>
          <w:p w:rsidR="00D43810" w:rsidRPr="005236A3" w:rsidRDefault="00D43810">
            <w:pPr>
              <w:ind w:right="-108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налив верхний,</w:t>
            </w:r>
          </w:p>
        </w:tc>
      </w:tr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620" w:type="dxa"/>
          </w:tcPr>
          <w:p w:rsidR="00D43810" w:rsidRPr="005236A3" w:rsidRDefault="00D43810" w:rsidP="005236A3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19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87" w:type="dxa"/>
          </w:tcPr>
          <w:p w:rsidR="00D43810" w:rsidRPr="005236A3" w:rsidRDefault="00D43810" w:rsidP="00DF098B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3000</w:t>
            </w:r>
          </w:p>
        </w:tc>
        <w:tc>
          <w:tcPr>
            <w:tcW w:w="320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слив нижний</w:t>
            </w:r>
          </w:p>
        </w:tc>
      </w:tr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20" w:type="dxa"/>
          </w:tcPr>
          <w:p w:rsidR="00D43810" w:rsidRPr="005236A3" w:rsidRDefault="00D43810" w:rsidP="005236A3">
            <w:pPr>
              <w:ind w:right="-108"/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203,8 (20,8)</w:t>
            </w:r>
          </w:p>
        </w:tc>
        <w:tc>
          <w:tcPr>
            <w:tcW w:w="3319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87" w:type="dxa"/>
          </w:tcPr>
          <w:p w:rsidR="00D43810" w:rsidRPr="005236A3" w:rsidRDefault="00D43810" w:rsidP="00DF098B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10770</w:t>
            </w:r>
          </w:p>
        </w:tc>
        <w:tc>
          <w:tcPr>
            <w:tcW w:w="320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самотеком</w:t>
            </w:r>
          </w:p>
        </w:tc>
      </w:tr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0" w:type="dxa"/>
          </w:tcPr>
          <w:p w:rsidR="00D43810" w:rsidRPr="005236A3" w:rsidRDefault="00DF098B" w:rsidP="005236A3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67,8 (6,92)</w:t>
            </w:r>
          </w:p>
        </w:tc>
        <w:tc>
          <w:tcPr>
            <w:tcW w:w="3319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Удельный объем, м</w:t>
            </w:r>
            <w:r w:rsidRPr="005236A3">
              <w:rPr>
                <w:b/>
                <w:i/>
                <w:sz w:val="16"/>
                <w:vertAlign w:val="superscript"/>
              </w:rPr>
              <w:t>3</w:t>
            </w:r>
            <w:r w:rsidRPr="005236A3">
              <w:rPr>
                <w:b/>
                <w:i/>
                <w:sz w:val="16"/>
              </w:rPr>
              <w:t>/т</w:t>
            </w:r>
          </w:p>
        </w:tc>
        <w:tc>
          <w:tcPr>
            <w:tcW w:w="987" w:type="dxa"/>
          </w:tcPr>
          <w:p w:rsidR="00D43810" w:rsidRPr="005236A3" w:rsidRDefault="00D43810" w:rsidP="00DF098B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1,</w:t>
            </w:r>
            <w:r w:rsidR="00DF098B">
              <w:rPr>
                <w:b/>
                <w:i/>
                <w:sz w:val="16"/>
              </w:rPr>
              <w:t>19</w:t>
            </w:r>
          </w:p>
        </w:tc>
        <w:tc>
          <w:tcPr>
            <w:tcW w:w="320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48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</w:p>
        </w:tc>
      </w:tr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Объем котла, м</w:t>
            </w:r>
            <w:r w:rsidRPr="005236A3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620" w:type="dxa"/>
          </w:tcPr>
          <w:p w:rsidR="00D43810" w:rsidRPr="005236A3" w:rsidRDefault="00D43810" w:rsidP="005236A3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19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87" w:type="dxa"/>
          </w:tcPr>
          <w:p w:rsidR="00D43810" w:rsidRPr="005236A3" w:rsidRDefault="00D43810" w:rsidP="00DF098B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</w:t>
            </w:r>
          </w:p>
        </w:tc>
        <w:tc>
          <w:tcPr>
            <w:tcW w:w="320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48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2</w:t>
            </w:r>
          </w:p>
        </w:tc>
      </w:tr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620" w:type="dxa"/>
          </w:tcPr>
          <w:p w:rsidR="00D43810" w:rsidRPr="005236A3" w:rsidRDefault="00D43810" w:rsidP="005236A3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73,</w:t>
            </w:r>
            <w:r w:rsidR="00DF098B">
              <w:rPr>
                <w:b/>
                <w:i/>
                <w:sz w:val="16"/>
              </w:rPr>
              <w:t>7</w:t>
            </w:r>
          </w:p>
        </w:tc>
        <w:tc>
          <w:tcPr>
            <w:tcW w:w="3319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87" w:type="dxa"/>
          </w:tcPr>
          <w:p w:rsidR="00D43810" w:rsidRPr="005236A3" w:rsidRDefault="00D43810" w:rsidP="00DF098B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есть</w:t>
            </w:r>
          </w:p>
        </w:tc>
        <w:tc>
          <w:tcPr>
            <w:tcW w:w="320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48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</w:t>
            </w:r>
          </w:p>
        </w:tc>
      </w:tr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620" w:type="dxa"/>
          </w:tcPr>
          <w:p w:rsidR="00D43810" w:rsidRPr="005236A3" w:rsidRDefault="00D43810" w:rsidP="005236A3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71,</w:t>
            </w:r>
            <w:r w:rsidR="00DF098B">
              <w:rPr>
                <w:b/>
                <w:i/>
                <w:sz w:val="16"/>
              </w:rPr>
              <w:t>7</w:t>
            </w:r>
          </w:p>
        </w:tc>
        <w:tc>
          <w:tcPr>
            <w:tcW w:w="3319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87" w:type="dxa"/>
          </w:tcPr>
          <w:p w:rsidR="00D43810" w:rsidRPr="005236A3" w:rsidRDefault="00D43810" w:rsidP="00DF098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0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48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</w:p>
        </w:tc>
      </w:tr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20" w:type="dxa"/>
          </w:tcPr>
          <w:p w:rsidR="00D43810" w:rsidRPr="005236A3" w:rsidRDefault="00D43810" w:rsidP="005236A3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120</w:t>
            </w:r>
          </w:p>
        </w:tc>
        <w:tc>
          <w:tcPr>
            <w:tcW w:w="3319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87" w:type="dxa"/>
          </w:tcPr>
          <w:p w:rsidR="00D43810" w:rsidRPr="005236A3" w:rsidRDefault="00D43810" w:rsidP="00DF098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0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загружаемого продукта, </w:t>
            </w:r>
            <w:r w:rsidRPr="005236A3">
              <w:rPr>
                <w:b/>
                <w:i/>
                <w:sz w:val="16"/>
              </w:rPr>
              <w:sym w:font="Symbol" w:char="F0B0"/>
            </w:r>
            <w:r w:rsidRPr="005236A3">
              <w:rPr>
                <w:b/>
                <w:i/>
                <w:sz w:val="16"/>
              </w:rPr>
              <w:t>С</w:t>
            </w:r>
          </w:p>
        </w:tc>
        <w:tc>
          <w:tcPr>
            <w:tcW w:w="1248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-</w:t>
            </w:r>
          </w:p>
        </w:tc>
      </w:tr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0" w:type="dxa"/>
          </w:tcPr>
          <w:p w:rsidR="00D43810" w:rsidRPr="005236A3" w:rsidRDefault="00D43810" w:rsidP="005236A3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19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клапана), МПа (кгс/см</w:t>
            </w:r>
            <w:r w:rsidRPr="005236A3">
              <w:rPr>
                <w:b/>
                <w:i/>
                <w:sz w:val="16"/>
                <w:vertAlign w:val="superscript"/>
              </w:rPr>
              <w:t>2</w:t>
            </w:r>
            <w:r w:rsidRPr="005236A3">
              <w:rPr>
                <w:b/>
                <w:i/>
                <w:sz w:val="16"/>
              </w:rPr>
              <w:t>)</w:t>
            </w:r>
          </w:p>
        </w:tc>
        <w:tc>
          <w:tcPr>
            <w:tcW w:w="987" w:type="dxa"/>
          </w:tcPr>
          <w:p w:rsidR="00D43810" w:rsidRPr="005236A3" w:rsidRDefault="00DF098B" w:rsidP="00DF098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0,15</w:t>
            </w:r>
            <w:r w:rsidR="00D43810" w:rsidRPr="005236A3">
              <w:rPr>
                <w:b/>
                <w:i/>
                <w:sz w:val="16"/>
              </w:rPr>
              <w:t xml:space="preserve"> (1,5)</w:t>
            </w:r>
          </w:p>
        </w:tc>
        <w:tc>
          <w:tcPr>
            <w:tcW w:w="320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48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</w:p>
        </w:tc>
      </w:tr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20" w:type="dxa"/>
          </w:tcPr>
          <w:p w:rsidR="00D43810" w:rsidRPr="005236A3" w:rsidRDefault="00D43810" w:rsidP="005236A3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7800</w:t>
            </w:r>
          </w:p>
        </w:tc>
        <w:tc>
          <w:tcPr>
            <w:tcW w:w="3319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87" w:type="dxa"/>
          </w:tcPr>
          <w:p w:rsidR="00D43810" w:rsidRPr="005236A3" w:rsidRDefault="00D43810" w:rsidP="00DF098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0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48" w:type="dxa"/>
          </w:tcPr>
          <w:p w:rsidR="00D43810" w:rsidRPr="005236A3" w:rsidRDefault="00451E8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1993</w:t>
            </w:r>
          </w:p>
        </w:tc>
      </w:tr>
      <w:tr w:rsidR="00D43810" w:rsidRPr="005236A3">
        <w:trPr>
          <w:jc w:val="center"/>
        </w:trPr>
        <w:tc>
          <w:tcPr>
            <w:tcW w:w="2976" w:type="dxa"/>
          </w:tcPr>
          <w:p w:rsidR="00D43810" w:rsidRPr="005236A3" w:rsidRDefault="00D43810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20" w:type="dxa"/>
          </w:tcPr>
          <w:p w:rsidR="00D43810" w:rsidRPr="005236A3" w:rsidRDefault="00D43810" w:rsidP="005236A3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19" w:type="dxa"/>
          </w:tcPr>
          <w:p w:rsidR="00D43810" w:rsidRPr="005236A3" w:rsidRDefault="00D43810">
            <w:pPr>
              <w:ind w:right="-108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гидравлическом испытании, МПа (кгс/см</w:t>
            </w:r>
            <w:r w:rsidRPr="005236A3">
              <w:rPr>
                <w:b/>
                <w:i/>
                <w:sz w:val="16"/>
                <w:vertAlign w:val="superscript"/>
              </w:rPr>
              <w:t>2</w:t>
            </w:r>
            <w:r w:rsidRPr="005236A3">
              <w:rPr>
                <w:b/>
                <w:i/>
                <w:sz w:val="16"/>
              </w:rPr>
              <w:t>)</w:t>
            </w:r>
          </w:p>
        </w:tc>
        <w:tc>
          <w:tcPr>
            <w:tcW w:w="987" w:type="dxa"/>
          </w:tcPr>
          <w:p w:rsidR="00D43810" w:rsidRPr="005236A3" w:rsidRDefault="00DF098B" w:rsidP="00DF098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0,4 </w:t>
            </w:r>
            <w:r w:rsidR="00D43810" w:rsidRPr="005236A3">
              <w:rPr>
                <w:b/>
                <w:i/>
                <w:sz w:val="16"/>
              </w:rPr>
              <w:t>(4)</w:t>
            </w:r>
          </w:p>
        </w:tc>
        <w:tc>
          <w:tcPr>
            <w:tcW w:w="3206" w:type="dxa"/>
          </w:tcPr>
          <w:p w:rsidR="00D43810" w:rsidRPr="005236A3" w:rsidRDefault="00451E8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48" w:type="dxa"/>
          </w:tcPr>
          <w:p w:rsidR="00D43810" w:rsidRPr="005236A3" w:rsidRDefault="00850336" w:rsidP="0085033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2000</w:t>
            </w:r>
          </w:p>
        </w:tc>
      </w:tr>
      <w:tr w:rsidR="00451E84" w:rsidRPr="005236A3">
        <w:trPr>
          <w:jc w:val="center"/>
        </w:trPr>
        <w:tc>
          <w:tcPr>
            <w:tcW w:w="2976" w:type="dxa"/>
          </w:tcPr>
          <w:p w:rsidR="00451E84" w:rsidRPr="005236A3" w:rsidRDefault="00451E84">
            <w:pPr>
              <w:ind w:left="317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620" w:type="dxa"/>
          </w:tcPr>
          <w:p w:rsidR="00451E84" w:rsidRPr="005236A3" w:rsidRDefault="00451E84" w:rsidP="005236A3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12020</w:t>
            </w:r>
          </w:p>
        </w:tc>
        <w:tc>
          <w:tcPr>
            <w:tcW w:w="3319" w:type="dxa"/>
          </w:tcPr>
          <w:p w:rsidR="00451E84" w:rsidRPr="005236A3" w:rsidRDefault="00451E84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87" w:type="dxa"/>
          </w:tcPr>
          <w:p w:rsidR="00451E84" w:rsidRPr="005236A3" w:rsidRDefault="00451E84" w:rsidP="00DF098B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</w:t>
            </w:r>
          </w:p>
        </w:tc>
        <w:tc>
          <w:tcPr>
            <w:tcW w:w="3206" w:type="dxa"/>
          </w:tcPr>
          <w:p w:rsidR="00451E84" w:rsidRPr="005236A3" w:rsidRDefault="00451E84" w:rsidP="00451E84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48" w:type="dxa"/>
          </w:tcPr>
          <w:p w:rsidR="00451E84" w:rsidRPr="005236A3" w:rsidRDefault="00451E84" w:rsidP="00451E84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нет</w:t>
            </w:r>
          </w:p>
        </w:tc>
      </w:tr>
      <w:tr w:rsidR="00647922" w:rsidRPr="005236A3">
        <w:trPr>
          <w:jc w:val="center"/>
        </w:trPr>
        <w:tc>
          <w:tcPr>
            <w:tcW w:w="2976" w:type="dxa"/>
          </w:tcPr>
          <w:p w:rsidR="00647922" w:rsidRPr="005236A3" w:rsidRDefault="00647922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620" w:type="dxa"/>
          </w:tcPr>
          <w:p w:rsidR="00647922" w:rsidRPr="005236A3" w:rsidRDefault="00647922" w:rsidP="005236A3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19" w:type="dxa"/>
          </w:tcPr>
          <w:p w:rsidR="00647922" w:rsidRPr="005236A3" w:rsidRDefault="0064792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87" w:type="dxa"/>
          </w:tcPr>
          <w:p w:rsidR="00647922" w:rsidRPr="005236A3" w:rsidRDefault="00647922" w:rsidP="00DF098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206" w:type="dxa"/>
          </w:tcPr>
          <w:p w:rsidR="00647922" w:rsidRPr="005236A3" w:rsidRDefault="00647922" w:rsidP="00451E84">
            <w:pPr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647922" w:rsidRPr="005236A3" w:rsidRDefault="00647922" w:rsidP="00451E84">
            <w:pPr>
              <w:rPr>
                <w:b/>
                <w:i/>
                <w:sz w:val="16"/>
              </w:rPr>
            </w:pPr>
          </w:p>
        </w:tc>
      </w:tr>
    </w:tbl>
    <w:p w:rsidR="00303898" w:rsidRPr="005236A3" w:rsidRDefault="00A251F9" w:rsidP="00303898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303898">
        <w:rPr>
          <w:b/>
          <w:i/>
          <w:sz w:val="32"/>
        </w:rPr>
        <w:lastRenderedPageBreak/>
        <w:t>Ц</w:t>
      </w:r>
      <w:r w:rsidR="00303898" w:rsidRPr="005236A3">
        <w:rPr>
          <w:b/>
          <w:i/>
          <w:sz w:val="32"/>
        </w:rPr>
        <w:t>истерна</w:t>
      </w:r>
      <w:r w:rsidR="00303898">
        <w:rPr>
          <w:b/>
          <w:i/>
          <w:sz w:val="32"/>
        </w:rPr>
        <w:t xml:space="preserve"> нефтебензиновая с универсальным сливным прибором</w:t>
      </w:r>
      <w:r w:rsidR="00303898" w:rsidRPr="005236A3">
        <w:rPr>
          <w:b/>
          <w:i/>
          <w:sz w:val="32"/>
        </w:rPr>
        <w:t>, модели 15-011-01</w:t>
      </w:r>
    </w:p>
    <w:p w:rsidR="00303898" w:rsidRDefault="00303898" w:rsidP="00303898"/>
    <w:p w:rsidR="00303898" w:rsidRDefault="0073180D" w:rsidP="00303898">
      <w:pPr>
        <w:jc w:val="center"/>
        <w:rPr>
          <w:sz w:val="32"/>
        </w:rPr>
      </w:pPr>
      <w:r>
        <w:rPr>
          <w:sz w:val="32"/>
        </w:rPr>
        <w:fldChar w:fldCharType="begin"/>
      </w:r>
      <w:r w:rsidR="00303898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ноябрь2009\\PHOTO\\РИС137.PCX"  </w:instrText>
      </w:r>
      <w:r w:rsidR="00303898">
        <w:instrText xml:space="preserve">\a \p  \* MERGEFORMAT </w:instrText>
      </w:r>
      <w:r>
        <w:rPr>
          <w:noProof/>
        </w:rPr>
        <w:fldChar w:fldCharType="separate"/>
      </w:r>
      <w:r w:rsidR="00014D49">
        <w:rPr>
          <w:sz w:val="32"/>
        </w:rPr>
        <w:object w:dxaOrig="12142" w:dyaOrig="4297">
          <v:shape id="_x0000_i1026" type="#_x0000_t75" style="width:607pt;height:215.15pt">
            <v:imagedata r:id="rId9" o:title="" croptop="1967f" cropright="180f"/>
          </v:shape>
        </w:object>
      </w:r>
      <w:r>
        <w:rPr>
          <w:sz w:val="32"/>
        </w:rPr>
        <w:fldChar w:fldCharType="end"/>
      </w:r>
    </w:p>
    <w:p w:rsidR="00303898" w:rsidRDefault="00303898" w:rsidP="00303898">
      <w:pPr>
        <w:jc w:val="center"/>
        <w:rPr>
          <w:b/>
          <w:i/>
        </w:rPr>
      </w:pPr>
    </w:p>
    <w:p w:rsidR="00303898" w:rsidRDefault="00303898" w:rsidP="00303898">
      <w:pPr>
        <w:jc w:val="center"/>
        <w:rPr>
          <w:b/>
          <w:i/>
        </w:rPr>
      </w:pPr>
      <w:r w:rsidRPr="005236A3">
        <w:rPr>
          <w:b/>
          <w:i/>
        </w:rPr>
        <w:t xml:space="preserve"> Назначение: для перевозки нефтепродуктов </w:t>
      </w:r>
    </w:p>
    <w:p w:rsidR="00664BC1" w:rsidRDefault="00664BC1" w:rsidP="00303898">
      <w:pPr>
        <w:jc w:val="center"/>
        <w:rPr>
          <w:b/>
          <w:i/>
        </w:rPr>
      </w:pPr>
    </w:p>
    <w:tbl>
      <w:tblPr>
        <w:tblW w:w="13288" w:type="dxa"/>
        <w:jc w:val="center"/>
        <w:tblInd w:w="1008" w:type="dxa"/>
        <w:tblLayout w:type="fixed"/>
        <w:tblLook w:val="0000" w:firstRow="0" w:lastRow="0" w:firstColumn="0" w:lastColumn="0" w:noHBand="0" w:noVBand="0"/>
      </w:tblPr>
      <w:tblGrid>
        <w:gridCol w:w="2977"/>
        <w:gridCol w:w="1483"/>
        <w:gridCol w:w="3387"/>
        <w:gridCol w:w="987"/>
        <w:gridCol w:w="3206"/>
        <w:gridCol w:w="1248"/>
      </w:tblGrid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016.135.00.000</w:t>
            </w: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нет</w:t>
            </w: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ТУ 32.016.010-93</w:t>
            </w: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нет</w:t>
            </w: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15-011-01</w:t>
            </w: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4615</w:t>
            </w: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нет</w:t>
            </w: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4</w:t>
            </w: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нет</w:t>
            </w: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Саранский ТРЗ</w:t>
            </w: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18-100</w:t>
            </w: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66</w:t>
            </w: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нет</w:t>
            </w: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есть</w:t>
            </w: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Масса тары вагона </w:t>
            </w:r>
            <w:r w:rsidRPr="00EF1346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EF134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</w:t>
            </w:r>
            <w:r w:rsidRPr="005236A3">
              <w:rPr>
                <w:b/>
                <w:i/>
                <w:sz w:val="16"/>
              </w:rPr>
              <w:t xml:space="preserve"> т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23,2/23,9</w:t>
            </w: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есть</w:t>
            </w: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48" w:type="dxa"/>
          </w:tcPr>
          <w:p w:rsidR="00664BC1" w:rsidRPr="005236A3" w:rsidRDefault="00664BC1" w:rsidP="00A75D2A">
            <w:pPr>
              <w:ind w:right="-108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налив верхний,</w:t>
            </w: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3000</w:t>
            </w: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слив нижний</w:t>
            </w: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ind w:right="-108"/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220,3 (22,48)    </w:t>
            </w: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10770</w:t>
            </w: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самотеком</w:t>
            </w: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73,34 (7,5)</w:t>
            </w: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Удельный объем, м</w:t>
            </w:r>
            <w:r w:rsidRPr="005236A3">
              <w:rPr>
                <w:b/>
                <w:i/>
                <w:sz w:val="16"/>
                <w:vertAlign w:val="superscript"/>
              </w:rPr>
              <w:t>3</w:t>
            </w:r>
            <w:r w:rsidRPr="005236A3">
              <w:rPr>
                <w:b/>
                <w:i/>
                <w:sz w:val="16"/>
              </w:rPr>
              <w:t>/т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1,08</w:t>
            </w: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Объем котла, м</w:t>
            </w:r>
            <w:r w:rsidRPr="005236A3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</w:t>
            </w: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2</w:t>
            </w: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72,38</w:t>
            </w: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есть</w:t>
            </w: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</w:t>
            </w: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70,99</w:t>
            </w: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120</w:t>
            </w: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загружаемого продукта, </w:t>
            </w:r>
            <w:r w:rsidRPr="005236A3">
              <w:rPr>
                <w:b/>
                <w:i/>
                <w:sz w:val="16"/>
              </w:rPr>
              <w:sym w:font="Symbol" w:char="F0B0"/>
            </w:r>
            <w:r w:rsidRPr="005236A3">
              <w:rPr>
                <w:b/>
                <w:i/>
                <w:sz w:val="16"/>
              </w:rPr>
              <w:t>С</w:t>
            </w: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-</w:t>
            </w: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клапана), МПа (кгс/см</w:t>
            </w:r>
            <w:r w:rsidRPr="005236A3">
              <w:rPr>
                <w:b/>
                <w:i/>
                <w:sz w:val="16"/>
                <w:vertAlign w:val="superscript"/>
              </w:rPr>
              <w:t>2</w:t>
            </w:r>
            <w:r w:rsidRPr="005236A3">
              <w:rPr>
                <w:b/>
                <w:i/>
                <w:sz w:val="16"/>
              </w:rPr>
              <w:t>)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0,15 </w:t>
            </w:r>
            <w:r w:rsidRPr="005236A3">
              <w:rPr>
                <w:b/>
                <w:i/>
                <w:sz w:val="16"/>
              </w:rPr>
              <w:t>(1,5)</w:t>
            </w: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7800</w:t>
            </w: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664BC1" w:rsidRPr="005236A3" w:rsidRDefault="00664BC1" w:rsidP="00A75D2A">
            <w:pPr>
              <w:ind w:right="-108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гидравлическом испытании, МПа (кгс/см</w:t>
            </w:r>
            <w:r w:rsidRPr="005236A3">
              <w:rPr>
                <w:b/>
                <w:i/>
                <w:sz w:val="16"/>
                <w:vertAlign w:val="superscript"/>
              </w:rPr>
              <w:t>2</w:t>
            </w:r>
            <w:r w:rsidRPr="005236A3">
              <w:rPr>
                <w:b/>
                <w:i/>
                <w:sz w:val="16"/>
              </w:rPr>
              <w:t>)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0,4 (4)</w:t>
            </w: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48" w:type="dxa"/>
          </w:tcPr>
          <w:p w:rsidR="00664BC1" w:rsidRPr="005236A3" w:rsidRDefault="0085033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2000</w:t>
            </w: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ind w:left="317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</w:t>
            </w: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нет</w:t>
            </w:r>
          </w:p>
        </w:tc>
      </w:tr>
      <w:tr w:rsidR="00664BC1" w:rsidRPr="005236A3" w:rsidTr="00A75D2A">
        <w:trPr>
          <w:jc w:val="center"/>
        </w:trPr>
        <w:tc>
          <w:tcPr>
            <w:tcW w:w="297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83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 w:rsidRPr="005236A3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87" w:type="dxa"/>
          </w:tcPr>
          <w:p w:rsidR="00664BC1" w:rsidRPr="005236A3" w:rsidRDefault="00664BC1" w:rsidP="00A75D2A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206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664BC1" w:rsidRPr="005236A3" w:rsidRDefault="00664BC1" w:rsidP="00A75D2A">
            <w:pPr>
              <w:rPr>
                <w:b/>
                <w:i/>
                <w:sz w:val="16"/>
              </w:rPr>
            </w:pPr>
          </w:p>
        </w:tc>
      </w:tr>
    </w:tbl>
    <w:p w:rsidR="00E3513F" w:rsidRDefault="00664BC1" w:rsidP="00E3513F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E3513F">
        <w:rPr>
          <w:b/>
          <w:i/>
          <w:sz w:val="32"/>
        </w:rPr>
        <w:lastRenderedPageBreak/>
        <w:t>Ц</w:t>
      </w:r>
      <w:r w:rsidR="00E3513F" w:rsidRPr="00DA6606">
        <w:rPr>
          <w:b/>
          <w:i/>
          <w:sz w:val="32"/>
        </w:rPr>
        <w:t xml:space="preserve">истерна </w:t>
      </w:r>
      <w:r w:rsidR="00E3513F">
        <w:rPr>
          <w:b/>
          <w:i/>
          <w:sz w:val="32"/>
        </w:rPr>
        <w:t xml:space="preserve">нефтебензиновая с универсальным сливным прибором, </w:t>
      </w:r>
      <w:r w:rsidR="00E3513F" w:rsidRPr="00DA6606">
        <w:rPr>
          <w:b/>
          <w:i/>
          <w:sz w:val="32"/>
        </w:rPr>
        <w:t>с усиленной рамой,</w:t>
      </w:r>
      <w:r w:rsidR="00E3513F">
        <w:rPr>
          <w:b/>
          <w:i/>
          <w:sz w:val="32"/>
        </w:rPr>
        <w:t xml:space="preserve"> предохранительным впускным клапаном,</w:t>
      </w:r>
      <w:r w:rsidR="00E3513F" w:rsidRPr="00DA6606">
        <w:rPr>
          <w:b/>
          <w:i/>
          <w:sz w:val="32"/>
        </w:rPr>
        <w:t xml:space="preserve"> модель 15-011-02</w:t>
      </w:r>
    </w:p>
    <w:p w:rsidR="00E3513F" w:rsidRPr="00DA6606" w:rsidRDefault="00E3513F" w:rsidP="00E3513F">
      <w:pPr>
        <w:jc w:val="center"/>
        <w:rPr>
          <w:b/>
          <w:i/>
          <w:sz w:val="16"/>
          <w:szCs w:val="16"/>
        </w:rPr>
      </w:pPr>
    </w:p>
    <w:bookmarkStart w:id="1" w:name="_941526370"/>
    <w:bookmarkEnd w:id="1"/>
    <w:p w:rsidR="00E3513F" w:rsidRDefault="0073180D" w:rsidP="00E3513F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Paint.Picture "C:\\PHOTO\\РИС138.BMP" "" \a \p \* MERGEFORMAT </w:instrText>
      </w:r>
      <w:r>
        <w:rPr>
          <w:sz w:val="32"/>
        </w:rPr>
        <w:fldChar w:fldCharType="separate"/>
      </w:r>
      <w:r w:rsidR="00DE355C">
        <w:rPr>
          <w:sz w:val="32"/>
        </w:rPr>
        <w:object w:dxaOrig="5236" w:dyaOrig="16185">
          <v:shape id="_x0000_i1027" type="#_x0000_t75" style="width:8in;height:209.3pt">
            <v:imagedata r:id="rId10" o:title="" croptop="4118f" cropbottom="-749f"/>
          </v:shape>
        </w:object>
      </w:r>
      <w:r>
        <w:rPr>
          <w:sz w:val="32"/>
        </w:rPr>
        <w:fldChar w:fldCharType="end"/>
      </w:r>
    </w:p>
    <w:p w:rsidR="00E3513F" w:rsidRPr="00DA6606" w:rsidRDefault="00E3513F" w:rsidP="00E3513F">
      <w:pPr>
        <w:rPr>
          <w:sz w:val="16"/>
          <w:szCs w:val="16"/>
        </w:rPr>
      </w:pPr>
    </w:p>
    <w:p w:rsidR="00E3513F" w:rsidRPr="00DA6606" w:rsidRDefault="00E3513F" w:rsidP="00E3513F">
      <w:pPr>
        <w:jc w:val="center"/>
        <w:rPr>
          <w:b/>
          <w:i/>
        </w:rPr>
      </w:pPr>
      <w:r w:rsidRPr="00DA6606">
        <w:rPr>
          <w:b/>
          <w:i/>
        </w:rPr>
        <w:t xml:space="preserve">Назначение: для перевозки нефтепродуктов </w:t>
      </w:r>
    </w:p>
    <w:p w:rsidR="00E3513F" w:rsidRPr="00DA6606" w:rsidRDefault="00E3513F" w:rsidP="00E3513F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921"/>
        <w:gridCol w:w="1418"/>
        <w:gridCol w:w="3316"/>
        <w:gridCol w:w="1088"/>
        <w:gridCol w:w="3389"/>
        <w:gridCol w:w="1256"/>
      </w:tblGrid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016.135.00.000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ТУ32.016.010-93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4615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15-011-02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Саранский ТРЗ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66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есть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5236A3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Масса тары вагона </w:t>
            </w:r>
            <w:r w:rsidRPr="00EF1346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EF134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</w:t>
            </w:r>
            <w:r w:rsidRPr="005236A3">
              <w:rPr>
                <w:b/>
                <w:i/>
                <w:sz w:val="16"/>
              </w:rPr>
              <w:t xml:space="preserve"> т</w:t>
            </w:r>
          </w:p>
        </w:tc>
        <w:tc>
          <w:tcPr>
            <w:tcW w:w="1418" w:type="dxa"/>
          </w:tcPr>
          <w:p w:rsidR="00E3513F" w:rsidRPr="005236A3" w:rsidRDefault="00E3513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25,7/27,3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10770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слив нижний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8" w:type="dxa"/>
          </w:tcPr>
          <w:p w:rsidR="00E3513F" w:rsidRPr="00DA6606" w:rsidRDefault="00E3513F" w:rsidP="00850336">
            <w:pPr>
              <w:ind w:left="-108" w:right="-108" w:firstLine="108"/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22</w:t>
            </w:r>
            <w:r w:rsidR="00850336">
              <w:rPr>
                <w:b/>
                <w:i/>
                <w:sz w:val="16"/>
              </w:rPr>
              <w:t>8</w:t>
            </w:r>
            <w:r w:rsidRPr="00DA6606">
              <w:rPr>
                <w:b/>
                <w:i/>
                <w:sz w:val="16"/>
              </w:rPr>
              <w:t>,</w:t>
            </w:r>
            <w:r w:rsidR="00850336">
              <w:rPr>
                <w:b/>
                <w:i/>
                <w:sz w:val="16"/>
              </w:rPr>
              <w:t xml:space="preserve">77 </w:t>
            </w:r>
            <w:r w:rsidRPr="00DA6606">
              <w:rPr>
                <w:b/>
                <w:i/>
                <w:sz w:val="16"/>
              </w:rPr>
              <w:t>(</w:t>
            </w:r>
            <w:r w:rsidR="00850336">
              <w:rPr>
                <w:b/>
                <w:i/>
                <w:sz w:val="16"/>
              </w:rPr>
              <w:t>23,33</w:t>
            </w:r>
            <w:r w:rsidRPr="00DA6606">
              <w:rPr>
                <w:b/>
                <w:i/>
                <w:sz w:val="16"/>
              </w:rPr>
              <w:t>)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Удельный объем, м</w:t>
            </w:r>
            <w:r w:rsidRPr="00DA6606">
              <w:rPr>
                <w:b/>
                <w:i/>
                <w:sz w:val="16"/>
                <w:vertAlign w:val="superscript"/>
              </w:rPr>
              <w:t>3</w:t>
            </w:r>
            <w:r w:rsidRPr="00DA6606">
              <w:rPr>
                <w:b/>
                <w:i/>
                <w:sz w:val="16"/>
              </w:rPr>
              <w:t>/т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1,08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самотеком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74,76 (7,63)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Объем котла, м</w:t>
            </w:r>
            <w:r w:rsidRPr="00DA660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2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120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7800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клапана), МПа (кгс/см</w:t>
            </w:r>
            <w:r w:rsidRPr="00DA6606">
              <w:rPr>
                <w:b/>
                <w:i/>
                <w:sz w:val="16"/>
                <w:vertAlign w:val="superscript"/>
              </w:rPr>
              <w:t>2</w:t>
            </w:r>
            <w:r w:rsidRPr="00DA6606">
              <w:rPr>
                <w:b/>
                <w:i/>
                <w:sz w:val="16"/>
              </w:rPr>
              <w:t>)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загружаемого продукта, </w:t>
            </w:r>
            <w:r w:rsidRPr="00DA6606">
              <w:rPr>
                <w:b/>
                <w:i/>
                <w:sz w:val="16"/>
              </w:rPr>
              <w:sym w:font="Symbol" w:char="F0B0"/>
            </w:r>
            <w:r w:rsidRPr="00DA6606">
              <w:rPr>
                <w:b/>
                <w:i/>
                <w:sz w:val="16"/>
              </w:rPr>
              <w:t>С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-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199</w:t>
            </w:r>
            <w:r>
              <w:rPr>
                <w:b/>
                <w:i/>
                <w:sz w:val="16"/>
              </w:rPr>
              <w:t>6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ind w:left="317"/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12020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ind w:right="-108"/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гидравлическом испытании, МПа (кгс/см</w:t>
            </w:r>
            <w:r w:rsidRPr="00DA6606">
              <w:rPr>
                <w:b/>
                <w:i/>
                <w:sz w:val="16"/>
                <w:vertAlign w:val="superscript"/>
              </w:rPr>
              <w:t>2</w:t>
            </w:r>
            <w:r w:rsidRPr="00DA6606">
              <w:rPr>
                <w:b/>
                <w:i/>
                <w:sz w:val="16"/>
              </w:rPr>
              <w:t>)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0,5 (5)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10800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</w:tr>
    </w:tbl>
    <w:p w:rsidR="00664BC1" w:rsidRDefault="00664BC1" w:rsidP="00E3513F"/>
    <w:p w:rsidR="00D43810" w:rsidRDefault="00664BC1" w:rsidP="00E3513F">
      <w:r>
        <w:br w:type="column"/>
      </w:r>
    </w:p>
    <w:p w:rsidR="00E3513F" w:rsidRDefault="00E3513F" w:rsidP="00E3513F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Ц</w:t>
      </w:r>
      <w:r w:rsidRPr="00DA6606">
        <w:rPr>
          <w:b/>
          <w:i/>
          <w:sz w:val="32"/>
        </w:rPr>
        <w:t xml:space="preserve">истерна </w:t>
      </w:r>
      <w:r>
        <w:rPr>
          <w:b/>
          <w:i/>
          <w:sz w:val="32"/>
        </w:rPr>
        <w:t>нефтебензиновая с универсальным сливным прибором, модель 15-011-03</w:t>
      </w:r>
    </w:p>
    <w:p w:rsidR="00E3513F" w:rsidRPr="00DA6606" w:rsidRDefault="00E3513F" w:rsidP="00E3513F">
      <w:pPr>
        <w:jc w:val="center"/>
        <w:rPr>
          <w:b/>
          <w:i/>
          <w:sz w:val="16"/>
          <w:szCs w:val="16"/>
        </w:rPr>
      </w:pPr>
    </w:p>
    <w:p w:rsidR="00E3513F" w:rsidRDefault="0073180D" w:rsidP="00E3513F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Paint.Picture "C:\\PHOTO\\РИС138.BMP" "" \a \p \* MERGEFORMAT </w:instrText>
      </w:r>
      <w:r>
        <w:rPr>
          <w:sz w:val="32"/>
        </w:rPr>
        <w:fldChar w:fldCharType="separate"/>
      </w:r>
      <w:r w:rsidR="00DE355C">
        <w:rPr>
          <w:sz w:val="32"/>
        </w:rPr>
        <w:object w:dxaOrig="5236" w:dyaOrig="16185">
          <v:shape id="_x0000_i1028" type="#_x0000_t75" style="width:8in;height:209.3pt">
            <v:imagedata r:id="rId10" o:title="" croptop="4118f" cropbottom="-749f"/>
          </v:shape>
        </w:object>
      </w:r>
      <w:r>
        <w:rPr>
          <w:sz w:val="32"/>
        </w:rPr>
        <w:fldChar w:fldCharType="end"/>
      </w:r>
    </w:p>
    <w:p w:rsidR="00E3513F" w:rsidRPr="00DA6606" w:rsidRDefault="00E3513F" w:rsidP="00E3513F">
      <w:pPr>
        <w:rPr>
          <w:sz w:val="16"/>
          <w:szCs w:val="16"/>
        </w:rPr>
      </w:pPr>
    </w:p>
    <w:p w:rsidR="00E3513F" w:rsidRPr="00DA6606" w:rsidRDefault="00E3513F" w:rsidP="00E3513F">
      <w:pPr>
        <w:jc w:val="center"/>
        <w:rPr>
          <w:b/>
          <w:i/>
        </w:rPr>
      </w:pPr>
      <w:r w:rsidRPr="00DA6606">
        <w:rPr>
          <w:b/>
          <w:i/>
        </w:rPr>
        <w:t xml:space="preserve">Назначение: для перевозки нефтепродуктов </w:t>
      </w:r>
    </w:p>
    <w:p w:rsidR="00E3513F" w:rsidRPr="00DA6606" w:rsidRDefault="00E3513F" w:rsidP="00E3513F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921"/>
        <w:gridCol w:w="1418"/>
        <w:gridCol w:w="3316"/>
        <w:gridCol w:w="1088"/>
        <w:gridCol w:w="3389"/>
        <w:gridCol w:w="1256"/>
      </w:tblGrid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016.135.00.000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ТУ32.016.010-93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4615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15-011-03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Саранский ТРЗ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66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есть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5236A3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Масса тары вагона </w:t>
            </w:r>
            <w:r w:rsidRPr="00EF1346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EF134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</w:t>
            </w:r>
            <w:r w:rsidRPr="005236A3">
              <w:rPr>
                <w:b/>
                <w:i/>
                <w:sz w:val="16"/>
              </w:rPr>
              <w:t xml:space="preserve"> т</w:t>
            </w:r>
          </w:p>
        </w:tc>
        <w:tc>
          <w:tcPr>
            <w:tcW w:w="1418" w:type="dxa"/>
          </w:tcPr>
          <w:p w:rsidR="00E3513F" w:rsidRPr="005236A3" w:rsidRDefault="00850336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26,4/28,0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10770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слив нижний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8" w:type="dxa"/>
          </w:tcPr>
          <w:p w:rsidR="00E3513F" w:rsidRPr="00DA6606" w:rsidRDefault="00850336" w:rsidP="00FD2DAB">
            <w:pPr>
              <w:ind w:left="-108" w:right="-108" w:firstLine="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 (23,5)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Удельный объем, м</w:t>
            </w:r>
            <w:r w:rsidRPr="00DA6606">
              <w:rPr>
                <w:b/>
                <w:i/>
                <w:sz w:val="16"/>
                <w:vertAlign w:val="superscript"/>
              </w:rPr>
              <w:t>3</w:t>
            </w:r>
            <w:r w:rsidRPr="00DA6606">
              <w:rPr>
                <w:b/>
                <w:i/>
                <w:sz w:val="16"/>
              </w:rPr>
              <w:t>/т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1,08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самотеком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74,76 (7,63)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Объем котла, м</w:t>
            </w:r>
            <w:r w:rsidRPr="00DA660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  <w:r w:rsidR="002473ED">
              <w:rPr>
                <w:b/>
                <w:i/>
                <w:sz w:val="16"/>
              </w:rPr>
              <w:t>,4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2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120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7800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клапана), МПа (кгс/см</w:t>
            </w:r>
            <w:r w:rsidRPr="00DA6606">
              <w:rPr>
                <w:b/>
                <w:i/>
                <w:sz w:val="16"/>
                <w:vertAlign w:val="superscript"/>
              </w:rPr>
              <w:t>2</w:t>
            </w:r>
            <w:r w:rsidRPr="00DA6606">
              <w:rPr>
                <w:b/>
                <w:i/>
                <w:sz w:val="16"/>
              </w:rPr>
              <w:t>)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загружаемого продукта, </w:t>
            </w:r>
            <w:r w:rsidRPr="00DA6606">
              <w:rPr>
                <w:b/>
                <w:i/>
                <w:sz w:val="16"/>
              </w:rPr>
              <w:sym w:font="Symbol" w:char="F0B0"/>
            </w:r>
            <w:r w:rsidRPr="00DA6606">
              <w:rPr>
                <w:b/>
                <w:i/>
                <w:sz w:val="16"/>
              </w:rPr>
              <w:t>С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-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56" w:type="dxa"/>
          </w:tcPr>
          <w:p w:rsidR="00E3513F" w:rsidRPr="00DA6606" w:rsidRDefault="00E3513F" w:rsidP="002473E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</w:t>
            </w:r>
            <w:r w:rsidR="002473ED">
              <w:rPr>
                <w:b/>
                <w:i/>
                <w:sz w:val="16"/>
              </w:rPr>
              <w:t>5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ind w:left="317"/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12020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ind w:right="-108"/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гидравлическом испытании, МПа (кгс/см</w:t>
            </w:r>
            <w:r w:rsidRPr="00DA6606">
              <w:rPr>
                <w:b/>
                <w:i/>
                <w:sz w:val="16"/>
                <w:vertAlign w:val="superscript"/>
              </w:rPr>
              <w:t>2</w:t>
            </w:r>
            <w:r w:rsidRPr="00DA6606">
              <w:rPr>
                <w:b/>
                <w:i/>
                <w:sz w:val="16"/>
              </w:rPr>
              <w:t>)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0,5 (5)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10800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</w:tr>
    </w:tbl>
    <w:p w:rsidR="00E3513F" w:rsidRDefault="00E3513F" w:rsidP="00E3513F"/>
    <w:p w:rsidR="00E3513F" w:rsidRDefault="00664BC1" w:rsidP="00664BC1">
      <w:pPr>
        <w:jc w:val="center"/>
        <w:rPr>
          <w:b/>
          <w:i/>
          <w:sz w:val="32"/>
        </w:rPr>
      </w:pPr>
      <w:r>
        <w:br w:type="column"/>
      </w:r>
      <w:r w:rsidR="00E3513F">
        <w:rPr>
          <w:b/>
          <w:i/>
          <w:sz w:val="32"/>
        </w:rPr>
        <w:lastRenderedPageBreak/>
        <w:t>Ц</w:t>
      </w:r>
      <w:r w:rsidR="00E3513F" w:rsidRPr="00DA6606">
        <w:rPr>
          <w:b/>
          <w:i/>
          <w:sz w:val="32"/>
        </w:rPr>
        <w:t xml:space="preserve">истерна </w:t>
      </w:r>
      <w:r w:rsidR="00E3513F">
        <w:rPr>
          <w:b/>
          <w:i/>
          <w:sz w:val="32"/>
        </w:rPr>
        <w:t xml:space="preserve">нефтебензиновая с универсальным сливным прибором и </w:t>
      </w:r>
      <w:r w:rsidR="00E3513F" w:rsidRPr="00DA6606">
        <w:rPr>
          <w:b/>
          <w:i/>
          <w:sz w:val="32"/>
        </w:rPr>
        <w:t xml:space="preserve"> с </w:t>
      </w:r>
      <w:r w:rsidR="00E3513F">
        <w:rPr>
          <w:b/>
          <w:i/>
          <w:sz w:val="32"/>
        </w:rPr>
        <w:t>системой разогрева,</w:t>
      </w:r>
    </w:p>
    <w:p w:rsidR="00E3513F" w:rsidRDefault="00E3513F" w:rsidP="00E3513F">
      <w:pPr>
        <w:jc w:val="center"/>
        <w:rPr>
          <w:b/>
          <w:i/>
          <w:sz w:val="32"/>
        </w:rPr>
      </w:pPr>
      <w:r>
        <w:rPr>
          <w:b/>
          <w:i/>
          <w:sz w:val="32"/>
        </w:rPr>
        <w:t xml:space="preserve"> модель 15-011-98</w:t>
      </w:r>
    </w:p>
    <w:p w:rsidR="00E3513F" w:rsidRPr="00DA6606" w:rsidRDefault="00E3513F" w:rsidP="00E3513F">
      <w:pPr>
        <w:jc w:val="center"/>
        <w:rPr>
          <w:b/>
          <w:i/>
          <w:sz w:val="16"/>
          <w:szCs w:val="16"/>
        </w:rPr>
      </w:pPr>
    </w:p>
    <w:p w:rsidR="00E3513F" w:rsidRDefault="0073180D" w:rsidP="00E3513F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Paint.Picture "C:\\PHOTO\\РИС138.BMP" "" \a \p \* MERGEFORMAT </w:instrText>
      </w:r>
      <w:r>
        <w:rPr>
          <w:sz w:val="32"/>
        </w:rPr>
        <w:fldChar w:fldCharType="separate"/>
      </w:r>
      <w:r w:rsidR="00DE355C">
        <w:rPr>
          <w:sz w:val="32"/>
        </w:rPr>
        <w:object w:dxaOrig="5236" w:dyaOrig="16185">
          <v:shape id="_x0000_i1029" type="#_x0000_t75" style="width:8in;height:209.3pt">
            <v:imagedata r:id="rId10" o:title="" croptop="4118f" cropbottom="-749f"/>
          </v:shape>
        </w:object>
      </w:r>
      <w:r>
        <w:rPr>
          <w:sz w:val="32"/>
        </w:rPr>
        <w:fldChar w:fldCharType="end"/>
      </w:r>
    </w:p>
    <w:p w:rsidR="00E3513F" w:rsidRPr="00DA6606" w:rsidRDefault="00E3513F" w:rsidP="00E3513F">
      <w:pPr>
        <w:jc w:val="center"/>
        <w:rPr>
          <w:b/>
          <w:i/>
        </w:rPr>
      </w:pPr>
      <w:r w:rsidRPr="00DA6606">
        <w:rPr>
          <w:b/>
          <w:i/>
        </w:rPr>
        <w:t xml:space="preserve">Назначение: для перевозки нефтепродуктов </w:t>
      </w:r>
    </w:p>
    <w:p w:rsidR="00E3513F" w:rsidRPr="00DA6606" w:rsidRDefault="00E3513F" w:rsidP="00E3513F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921"/>
        <w:gridCol w:w="1418"/>
        <w:gridCol w:w="3316"/>
        <w:gridCol w:w="1088"/>
        <w:gridCol w:w="3389"/>
        <w:gridCol w:w="1256"/>
      </w:tblGrid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016.135.00.000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ТУ32.016.010-93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4615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E3513F" w:rsidRPr="00DA6606" w:rsidRDefault="00E3513F" w:rsidP="002473E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15-011-</w:t>
            </w:r>
            <w:r w:rsidR="002473ED">
              <w:rPr>
                <w:b/>
                <w:i/>
                <w:sz w:val="16"/>
              </w:rPr>
              <w:t>98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766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Саранский ТРЗ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есть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5236A3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Масса тары вагона </w:t>
            </w:r>
            <w:r w:rsidRPr="00EF1346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EF134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</w:t>
            </w:r>
            <w:r w:rsidRPr="005236A3">
              <w:rPr>
                <w:b/>
                <w:i/>
                <w:sz w:val="16"/>
              </w:rPr>
              <w:t xml:space="preserve"> т</w:t>
            </w:r>
          </w:p>
        </w:tc>
        <w:tc>
          <w:tcPr>
            <w:tcW w:w="1418" w:type="dxa"/>
          </w:tcPr>
          <w:p w:rsidR="00E3513F" w:rsidRPr="005236A3" w:rsidRDefault="00E3513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25,3/27,4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10770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слив нижний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ind w:left="-108" w:right="-108" w:firstLine="108"/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1</w:t>
            </w:r>
            <w:r w:rsidRPr="00DA6606">
              <w:rPr>
                <w:b/>
                <w:i/>
                <w:sz w:val="16"/>
              </w:rPr>
              <w:t>2,8  (2</w:t>
            </w:r>
            <w:r>
              <w:rPr>
                <w:b/>
                <w:i/>
                <w:sz w:val="16"/>
              </w:rPr>
              <w:t>1</w:t>
            </w:r>
            <w:r w:rsidRPr="00DA660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</w:t>
            </w:r>
            <w:r w:rsidRPr="00DA6606">
              <w:rPr>
                <w:b/>
                <w:i/>
                <w:sz w:val="16"/>
              </w:rPr>
              <w:t>)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Удельный объем, м</w:t>
            </w:r>
            <w:r w:rsidRPr="00DA6606">
              <w:rPr>
                <w:b/>
                <w:i/>
                <w:sz w:val="16"/>
                <w:vertAlign w:val="superscript"/>
              </w:rPr>
              <w:t>3</w:t>
            </w:r>
            <w:r w:rsidRPr="00DA6606">
              <w:rPr>
                <w:b/>
                <w:i/>
                <w:sz w:val="16"/>
              </w:rPr>
              <w:t>/т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1,08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самотеком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74,76 (7,63)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Объем котла, м</w:t>
            </w:r>
            <w:r w:rsidRPr="00DA660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70,1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2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120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7800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клапана), МПа (кгс/см</w:t>
            </w:r>
            <w:r w:rsidRPr="00DA6606">
              <w:rPr>
                <w:b/>
                <w:i/>
                <w:sz w:val="16"/>
                <w:vertAlign w:val="superscript"/>
              </w:rPr>
              <w:t>2</w:t>
            </w:r>
            <w:r w:rsidRPr="00DA6606">
              <w:rPr>
                <w:b/>
                <w:i/>
                <w:sz w:val="16"/>
              </w:rPr>
              <w:t>)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загружаемого продукта, </w:t>
            </w:r>
            <w:r w:rsidRPr="00DA6606">
              <w:rPr>
                <w:b/>
                <w:i/>
                <w:sz w:val="16"/>
              </w:rPr>
              <w:sym w:font="Symbol" w:char="F0B0"/>
            </w:r>
            <w:r w:rsidRPr="00DA6606">
              <w:rPr>
                <w:b/>
                <w:i/>
                <w:sz w:val="16"/>
              </w:rPr>
              <w:t>С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-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199</w:t>
            </w:r>
            <w:r>
              <w:rPr>
                <w:b/>
                <w:i/>
                <w:sz w:val="16"/>
              </w:rPr>
              <w:t>3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ind w:left="317"/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12020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ind w:right="-108"/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гидравлическом испытании, МПа (кгс/см</w:t>
            </w:r>
            <w:r w:rsidRPr="00DA6606">
              <w:rPr>
                <w:b/>
                <w:i/>
                <w:sz w:val="16"/>
                <w:vertAlign w:val="superscript"/>
              </w:rPr>
              <w:t>2</w:t>
            </w:r>
            <w:r w:rsidRPr="00DA6606">
              <w:rPr>
                <w:b/>
                <w:i/>
                <w:sz w:val="16"/>
              </w:rPr>
              <w:t>)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0,5 (5)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10800</w:t>
            </w: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E3513F" w:rsidRPr="00DA6606" w:rsidTr="00FD2DAB">
        <w:trPr>
          <w:jc w:val="center"/>
        </w:trPr>
        <w:tc>
          <w:tcPr>
            <w:tcW w:w="2921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88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3389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E3513F" w:rsidRPr="00DA6606" w:rsidRDefault="00E3513F" w:rsidP="00FD2DAB">
            <w:pPr>
              <w:rPr>
                <w:b/>
                <w:i/>
                <w:sz w:val="16"/>
              </w:rPr>
            </w:pPr>
          </w:p>
        </w:tc>
      </w:tr>
    </w:tbl>
    <w:p w:rsidR="00E3513F" w:rsidRDefault="00E3513F" w:rsidP="00E3513F"/>
    <w:p w:rsidR="00C674FF" w:rsidRDefault="00664BC1" w:rsidP="00664BC1">
      <w:pPr>
        <w:jc w:val="center"/>
        <w:rPr>
          <w:b/>
          <w:i/>
          <w:sz w:val="32"/>
        </w:rPr>
      </w:pPr>
      <w:r>
        <w:br w:type="column"/>
      </w:r>
      <w:r w:rsidR="00C674FF">
        <w:rPr>
          <w:b/>
          <w:i/>
          <w:sz w:val="32"/>
        </w:rPr>
        <w:lastRenderedPageBreak/>
        <w:t>Ц</w:t>
      </w:r>
      <w:r w:rsidR="00C674FF" w:rsidRPr="00DA6606">
        <w:rPr>
          <w:b/>
          <w:i/>
          <w:sz w:val="32"/>
        </w:rPr>
        <w:t xml:space="preserve">истерна </w:t>
      </w:r>
      <w:r w:rsidR="00C674FF">
        <w:rPr>
          <w:b/>
          <w:i/>
          <w:sz w:val="32"/>
        </w:rPr>
        <w:t xml:space="preserve">нефтебензиновая с универсальным сливным прибором и </w:t>
      </w:r>
      <w:r w:rsidR="00C674FF" w:rsidRPr="00DA6606">
        <w:rPr>
          <w:b/>
          <w:i/>
          <w:sz w:val="32"/>
        </w:rPr>
        <w:t xml:space="preserve"> с </w:t>
      </w:r>
      <w:r w:rsidR="00C674FF">
        <w:rPr>
          <w:b/>
          <w:i/>
          <w:sz w:val="32"/>
        </w:rPr>
        <w:t>системой разогрева,</w:t>
      </w:r>
    </w:p>
    <w:p w:rsidR="00C674FF" w:rsidRDefault="00C674FF" w:rsidP="00C674FF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модель 15-011-99</w:t>
      </w:r>
    </w:p>
    <w:p w:rsidR="00C674FF" w:rsidRPr="00DA6606" w:rsidRDefault="00C674FF" w:rsidP="00C674FF">
      <w:pPr>
        <w:jc w:val="center"/>
        <w:rPr>
          <w:b/>
          <w:i/>
          <w:sz w:val="16"/>
          <w:szCs w:val="16"/>
        </w:rPr>
      </w:pPr>
    </w:p>
    <w:p w:rsidR="00C674FF" w:rsidRDefault="0073180D" w:rsidP="00C674FF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Paint.Picture "C:\\PHOTO\\РИС138.BMP" "" \a \p \* MERGEFORMAT </w:instrText>
      </w:r>
      <w:r>
        <w:rPr>
          <w:sz w:val="32"/>
        </w:rPr>
        <w:fldChar w:fldCharType="separate"/>
      </w:r>
      <w:r w:rsidR="00DE355C">
        <w:rPr>
          <w:sz w:val="32"/>
        </w:rPr>
        <w:object w:dxaOrig="5236" w:dyaOrig="16185">
          <v:shape id="_x0000_i1030" type="#_x0000_t75" style="width:8in;height:210.15pt">
            <v:imagedata r:id="rId10" o:title="" croptop="4118f" cropbottom="-749f"/>
          </v:shape>
        </w:object>
      </w:r>
      <w:r>
        <w:rPr>
          <w:sz w:val="32"/>
        </w:rPr>
        <w:fldChar w:fldCharType="end"/>
      </w:r>
    </w:p>
    <w:p w:rsidR="00C674FF" w:rsidRPr="00DA6606" w:rsidRDefault="00C674FF" w:rsidP="00C674FF">
      <w:pPr>
        <w:rPr>
          <w:sz w:val="16"/>
          <w:szCs w:val="16"/>
        </w:rPr>
      </w:pPr>
    </w:p>
    <w:p w:rsidR="00C674FF" w:rsidRPr="00DA6606" w:rsidRDefault="00C674FF" w:rsidP="00C674FF">
      <w:pPr>
        <w:jc w:val="center"/>
        <w:rPr>
          <w:b/>
          <w:i/>
        </w:rPr>
      </w:pPr>
      <w:r w:rsidRPr="00DA6606">
        <w:rPr>
          <w:b/>
          <w:i/>
        </w:rPr>
        <w:t xml:space="preserve">Назначение: для перевозки нефтепродуктов </w:t>
      </w:r>
    </w:p>
    <w:p w:rsidR="00C674FF" w:rsidRPr="00DA6606" w:rsidRDefault="00C674FF" w:rsidP="00C674FF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921"/>
        <w:gridCol w:w="1418"/>
        <w:gridCol w:w="3316"/>
        <w:gridCol w:w="1088"/>
        <w:gridCol w:w="3389"/>
        <w:gridCol w:w="1256"/>
      </w:tblGrid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016.135.00.000</w:t>
            </w: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ТУ32.016.010-93</w:t>
            </w: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4615</w:t>
            </w: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C674FF" w:rsidRPr="00DA6606" w:rsidRDefault="00C674FF" w:rsidP="002473E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15-011-</w:t>
            </w:r>
            <w:r w:rsidR="002473ED">
              <w:rPr>
                <w:b/>
                <w:i/>
                <w:sz w:val="16"/>
              </w:rPr>
              <w:t>99</w:t>
            </w: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766</w:t>
            </w: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C674FF" w:rsidRPr="00DA6606" w:rsidRDefault="00C674FF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Саранский ТРЗ</w:t>
            </w: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</w:t>
            </w: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есть</w:t>
            </w: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5236A3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Масса тары вагона </w:t>
            </w:r>
            <w:r w:rsidRPr="00EF1346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EF134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</w:t>
            </w:r>
            <w:r w:rsidRPr="005236A3">
              <w:rPr>
                <w:b/>
                <w:i/>
                <w:sz w:val="16"/>
              </w:rPr>
              <w:t xml:space="preserve"> т</w:t>
            </w:r>
          </w:p>
        </w:tc>
        <w:tc>
          <w:tcPr>
            <w:tcW w:w="1418" w:type="dxa"/>
          </w:tcPr>
          <w:p w:rsidR="00C674FF" w:rsidRPr="005236A3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27,5/29,8</w:t>
            </w: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56" w:type="dxa"/>
          </w:tcPr>
          <w:p w:rsidR="00C674FF" w:rsidRPr="00DA6606" w:rsidRDefault="00C674FF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</w:t>
            </w: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2473ED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C674FF" w:rsidRPr="00DA6606">
              <w:rPr>
                <w:b/>
                <w:i/>
                <w:sz w:val="16"/>
              </w:rPr>
              <w:t>:</w:t>
            </w:r>
          </w:p>
        </w:tc>
        <w:tc>
          <w:tcPr>
            <w:tcW w:w="141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10770</w:t>
            </w: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слив нижний</w:t>
            </w: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8" w:type="dxa"/>
          </w:tcPr>
          <w:p w:rsidR="00C674FF" w:rsidRPr="00DA6606" w:rsidRDefault="00C674FF" w:rsidP="00FD2DAB">
            <w:pPr>
              <w:ind w:left="-108" w:right="-108" w:firstLine="108"/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15</w:t>
            </w:r>
            <w:r w:rsidRPr="00DA660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</w:t>
            </w:r>
            <w:r w:rsidRPr="00DA6606">
              <w:rPr>
                <w:b/>
                <w:i/>
                <w:sz w:val="16"/>
              </w:rPr>
              <w:t xml:space="preserve">  (2</w:t>
            </w:r>
            <w:r>
              <w:rPr>
                <w:b/>
                <w:i/>
                <w:sz w:val="16"/>
              </w:rPr>
              <w:t>1</w:t>
            </w:r>
            <w:r w:rsidRPr="00DA6606">
              <w:rPr>
                <w:b/>
                <w:i/>
                <w:sz w:val="16"/>
              </w:rPr>
              <w:t>,9</w:t>
            </w:r>
            <w:r>
              <w:rPr>
                <w:b/>
                <w:i/>
                <w:sz w:val="16"/>
              </w:rPr>
              <w:t>7</w:t>
            </w:r>
            <w:r w:rsidRPr="00DA6606">
              <w:rPr>
                <w:b/>
                <w:i/>
                <w:sz w:val="16"/>
              </w:rPr>
              <w:t>)</w:t>
            </w: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Удельный объем, м</w:t>
            </w:r>
            <w:r w:rsidRPr="00DA6606">
              <w:rPr>
                <w:b/>
                <w:i/>
                <w:sz w:val="16"/>
                <w:vertAlign w:val="superscript"/>
              </w:rPr>
              <w:t>3</w:t>
            </w:r>
            <w:r w:rsidRPr="00DA6606">
              <w:rPr>
                <w:b/>
                <w:i/>
                <w:sz w:val="16"/>
              </w:rPr>
              <w:t>/т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1,08</w:t>
            </w: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самотеком</w:t>
            </w: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74,76 (7,63)</w:t>
            </w: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Объем котла, м</w:t>
            </w:r>
            <w:r w:rsidRPr="00DA660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70,1</w:t>
            </w: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2</w:t>
            </w: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120</w:t>
            </w: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</w:t>
            </w: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7800</w:t>
            </w: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клапана), МПа (кгс/см</w:t>
            </w:r>
            <w:r w:rsidRPr="00DA6606">
              <w:rPr>
                <w:b/>
                <w:i/>
                <w:sz w:val="16"/>
                <w:vertAlign w:val="superscript"/>
              </w:rPr>
              <w:t>2</w:t>
            </w:r>
            <w:r w:rsidRPr="00DA6606">
              <w:rPr>
                <w:b/>
                <w:i/>
                <w:sz w:val="16"/>
              </w:rPr>
              <w:t>)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загружаемого продукта, </w:t>
            </w:r>
            <w:r w:rsidRPr="00DA6606">
              <w:rPr>
                <w:b/>
                <w:i/>
                <w:sz w:val="16"/>
              </w:rPr>
              <w:sym w:font="Symbol" w:char="F0B0"/>
            </w:r>
            <w:r w:rsidRPr="00DA6606">
              <w:rPr>
                <w:b/>
                <w:i/>
                <w:sz w:val="16"/>
              </w:rPr>
              <w:t>С</w:t>
            </w: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-</w:t>
            </w: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199</w:t>
            </w:r>
            <w:r>
              <w:rPr>
                <w:b/>
                <w:i/>
                <w:sz w:val="16"/>
              </w:rPr>
              <w:t>6</w:t>
            </w: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C674FF" w:rsidP="00FD2DAB">
            <w:pPr>
              <w:ind w:left="317"/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12020</w:t>
            </w:r>
          </w:p>
        </w:tc>
        <w:tc>
          <w:tcPr>
            <w:tcW w:w="3316" w:type="dxa"/>
          </w:tcPr>
          <w:p w:rsidR="00C674FF" w:rsidRPr="00DA6606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гидравлическом испытании, МПа (кгс/см</w:t>
            </w:r>
            <w:r w:rsidRPr="00DA6606">
              <w:rPr>
                <w:b/>
                <w:i/>
                <w:sz w:val="16"/>
                <w:vertAlign w:val="superscript"/>
              </w:rPr>
              <w:t>2</w:t>
            </w:r>
            <w:r w:rsidRPr="00DA6606">
              <w:rPr>
                <w:b/>
                <w:i/>
                <w:sz w:val="16"/>
              </w:rPr>
              <w:t>)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0,5 (5)</w:t>
            </w: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10800</w:t>
            </w: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 w:rsidRPr="00DA6606">
              <w:rPr>
                <w:b/>
                <w:i/>
                <w:sz w:val="16"/>
              </w:rPr>
              <w:t>нет</w:t>
            </w:r>
          </w:p>
        </w:tc>
      </w:tr>
      <w:tr w:rsidR="00C674FF" w:rsidRPr="00DA6606" w:rsidTr="00FD2DAB">
        <w:trPr>
          <w:jc w:val="center"/>
        </w:trPr>
        <w:tc>
          <w:tcPr>
            <w:tcW w:w="2921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88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3389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C674FF" w:rsidRPr="00DA6606" w:rsidRDefault="00C674FF" w:rsidP="00FD2DAB">
            <w:pPr>
              <w:rPr>
                <w:b/>
                <w:i/>
                <w:sz w:val="16"/>
              </w:rPr>
            </w:pPr>
          </w:p>
        </w:tc>
      </w:tr>
    </w:tbl>
    <w:p w:rsidR="00664BC1" w:rsidRDefault="00664BC1" w:rsidP="00E3513F"/>
    <w:p w:rsidR="00C674FF" w:rsidRPr="00C742C2" w:rsidRDefault="00664BC1" w:rsidP="00664BC1">
      <w:pPr>
        <w:jc w:val="center"/>
        <w:rPr>
          <w:b/>
          <w:i/>
          <w:sz w:val="16"/>
          <w:szCs w:val="16"/>
        </w:rPr>
      </w:pPr>
      <w:r>
        <w:br w:type="column"/>
      </w:r>
      <w:r w:rsidR="00C674FF">
        <w:rPr>
          <w:b/>
          <w:i/>
          <w:sz w:val="32"/>
        </w:rPr>
        <w:lastRenderedPageBreak/>
        <w:t>Ц</w:t>
      </w:r>
      <w:r w:rsidR="00C674FF" w:rsidRPr="00C742C2">
        <w:rPr>
          <w:b/>
          <w:i/>
          <w:sz w:val="32"/>
        </w:rPr>
        <w:t xml:space="preserve">истерна </w:t>
      </w:r>
      <w:r w:rsidR="00C674FF">
        <w:rPr>
          <w:b/>
          <w:i/>
          <w:sz w:val="32"/>
        </w:rPr>
        <w:t>нефтебензиновая с универсальным сливным прибором</w:t>
      </w:r>
      <w:r w:rsidR="00C674FF" w:rsidRPr="00C742C2">
        <w:rPr>
          <w:b/>
          <w:i/>
          <w:sz w:val="32"/>
        </w:rPr>
        <w:t>, модели 15-021</w:t>
      </w:r>
    </w:p>
    <w:p w:rsidR="00C674FF" w:rsidRDefault="0073180D" w:rsidP="00C674FF">
      <w:pPr>
        <w:jc w:val="center"/>
      </w:pPr>
      <w:r>
        <w:fldChar w:fldCharType="begin"/>
      </w:r>
      <w:r w:rsidR="00C674FF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ноябрь2009\\PHOTO\\РИС1411.PCX"  </w:instrText>
      </w:r>
      <w:r w:rsidR="00C674FF">
        <w:instrText xml:space="preserve">\a \p </w:instrText>
      </w:r>
      <w:r>
        <w:rPr>
          <w:noProof/>
        </w:rPr>
        <w:fldChar w:fldCharType="separate"/>
      </w:r>
      <w:bookmarkStart w:id="2" w:name="_949126888"/>
      <w:bookmarkEnd w:id="2"/>
      <w:r w:rsidR="00014D49">
        <w:object w:dxaOrig="11520" w:dyaOrig="3698">
          <v:shape id="_x0000_i1031" type="#_x0000_t75" style="width:8in;height:185pt">
            <v:imagedata r:id="rId11" o:title="" croptop="4783f" cropbottom="4580f"/>
          </v:shape>
        </w:object>
      </w:r>
      <w:r>
        <w:fldChar w:fldCharType="end"/>
      </w:r>
    </w:p>
    <w:p w:rsidR="00C674FF" w:rsidRPr="00C742C2" w:rsidRDefault="00C674FF" w:rsidP="00C674FF">
      <w:pPr>
        <w:jc w:val="center"/>
        <w:rPr>
          <w:sz w:val="16"/>
          <w:szCs w:val="16"/>
        </w:rPr>
      </w:pPr>
    </w:p>
    <w:p w:rsidR="00C674FF" w:rsidRDefault="00C674FF" w:rsidP="00C674FF">
      <w:pPr>
        <w:jc w:val="center"/>
        <w:rPr>
          <w:b/>
          <w:i/>
        </w:rPr>
      </w:pPr>
      <w:r w:rsidRPr="00C742C2">
        <w:rPr>
          <w:b/>
          <w:i/>
        </w:rPr>
        <w:t>Назначение: для перевозки вязких нефтепродуктов</w:t>
      </w:r>
    </w:p>
    <w:p w:rsidR="00C674FF" w:rsidRPr="00C742C2" w:rsidRDefault="00C674FF" w:rsidP="00C674FF">
      <w:pPr>
        <w:jc w:val="center"/>
        <w:rPr>
          <w:b/>
          <w:i/>
        </w:rPr>
      </w:pPr>
      <w:r w:rsidRPr="00C742C2">
        <w:rPr>
          <w:b/>
          <w:i/>
        </w:rPr>
        <w:t xml:space="preserve"> </w:t>
      </w:r>
    </w:p>
    <w:tbl>
      <w:tblPr>
        <w:tblW w:w="13796" w:type="dxa"/>
        <w:jc w:val="center"/>
        <w:tblInd w:w="1115" w:type="dxa"/>
        <w:tblLayout w:type="fixed"/>
        <w:tblLook w:val="0000" w:firstRow="0" w:lastRow="0" w:firstColumn="0" w:lastColumn="0" w:noHBand="0" w:noVBand="0"/>
      </w:tblPr>
      <w:tblGrid>
        <w:gridCol w:w="2977"/>
        <w:gridCol w:w="1701"/>
        <w:gridCol w:w="3402"/>
        <w:gridCol w:w="1107"/>
        <w:gridCol w:w="3235"/>
        <w:gridCol w:w="1374"/>
      </w:tblGrid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10800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15-021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4615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4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ind w:right="-186"/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Рославльский ВРЗ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18-100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</w:t>
            </w:r>
            <w:r w:rsidRPr="00C742C2">
              <w:rPr>
                <w:b/>
                <w:i/>
                <w:sz w:val="16"/>
              </w:rPr>
              <w:t>60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есть</w:t>
            </w: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C86643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C86643">
              <w:rPr>
                <w:b/>
                <w:i/>
                <w:sz w:val="16"/>
              </w:rPr>
              <w:t>)</w:t>
            </w:r>
            <w:r w:rsidRPr="00C742C2">
              <w:rPr>
                <w:b/>
                <w:i/>
                <w:sz w:val="16"/>
              </w:rPr>
              <w:t>, т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22,5/</w:t>
            </w:r>
            <w:r w:rsidRPr="00C742C2">
              <w:rPr>
                <w:b/>
                <w:i/>
                <w:sz w:val="16"/>
              </w:rPr>
              <w:t>23,2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есть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налив верхний,</w:t>
            </w: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3000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слив нижний</w:t>
            </w: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ind w:left="-108" w:right="-108"/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2</w:t>
            </w:r>
            <w:r>
              <w:rPr>
                <w:b/>
                <w:i/>
                <w:sz w:val="16"/>
              </w:rPr>
              <w:t>03,8 (20,8)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10770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самотеком</w:t>
            </w: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ind w:right="-108"/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67,8 (6,9) 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Удельный объем, м</w:t>
            </w:r>
            <w:r w:rsidRPr="00C742C2">
              <w:rPr>
                <w:b/>
                <w:i/>
                <w:sz w:val="16"/>
                <w:vertAlign w:val="superscript"/>
              </w:rPr>
              <w:t>3</w:t>
            </w:r>
            <w:r w:rsidRPr="00C742C2">
              <w:rPr>
                <w:b/>
                <w:i/>
                <w:sz w:val="16"/>
              </w:rPr>
              <w:t>/т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ind w:left="-108" w:right="-108"/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1,19 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Объем котла, м</w:t>
            </w:r>
            <w:r w:rsidRPr="00C742C2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есть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2</w:t>
            </w: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73,1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</w:t>
            </w: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71,7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клапана), МПа (кгс/см</w:t>
            </w:r>
            <w:r w:rsidRPr="00C742C2">
              <w:rPr>
                <w:b/>
                <w:i/>
                <w:sz w:val="16"/>
                <w:vertAlign w:val="superscript"/>
              </w:rPr>
              <w:t>2</w:t>
            </w:r>
            <w:r w:rsidRPr="00C742C2">
              <w:rPr>
                <w:b/>
                <w:i/>
                <w:sz w:val="16"/>
              </w:rPr>
              <w:t>)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0,15 (1,5)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загружаемого продукта, </w:t>
            </w:r>
            <w:r w:rsidRPr="00C742C2">
              <w:rPr>
                <w:b/>
                <w:i/>
                <w:sz w:val="16"/>
              </w:rPr>
              <w:sym w:font="Symbol" w:char="F0B0"/>
            </w:r>
            <w:r w:rsidRPr="00C742C2">
              <w:rPr>
                <w:b/>
                <w:i/>
                <w:sz w:val="16"/>
              </w:rPr>
              <w:t>С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-</w:t>
            </w: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гидравлическом испытании, МПа (кгс/см</w:t>
            </w:r>
            <w:r w:rsidRPr="00C742C2">
              <w:rPr>
                <w:b/>
                <w:i/>
                <w:sz w:val="16"/>
                <w:vertAlign w:val="superscript"/>
              </w:rPr>
              <w:t>2</w:t>
            </w:r>
            <w:r w:rsidRPr="00C742C2">
              <w:rPr>
                <w:b/>
                <w:i/>
                <w:sz w:val="16"/>
              </w:rPr>
              <w:t>)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ind w:left="-108" w:right="-108"/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0,4(4,0))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1993</w:t>
            </w: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C674FF" w:rsidRPr="00C742C2" w:rsidTr="00FD2DAB">
        <w:trPr>
          <w:jc w:val="center"/>
        </w:trPr>
        <w:tc>
          <w:tcPr>
            <w:tcW w:w="2977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107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</w:tbl>
    <w:p w:rsidR="00C674FF" w:rsidRDefault="00C674FF" w:rsidP="00E3513F"/>
    <w:p w:rsidR="00C674FF" w:rsidRDefault="00C674FF" w:rsidP="00E3513F"/>
    <w:p w:rsidR="00C674FF" w:rsidRDefault="00C674FF" w:rsidP="00E3513F"/>
    <w:p w:rsidR="00C674FF" w:rsidRDefault="00C674FF" w:rsidP="00E3513F"/>
    <w:p w:rsidR="00C674FF" w:rsidRDefault="00C674FF" w:rsidP="00E3513F"/>
    <w:p w:rsidR="00C674FF" w:rsidRDefault="00664BC1" w:rsidP="00664BC1">
      <w:pPr>
        <w:jc w:val="center"/>
        <w:rPr>
          <w:b/>
          <w:i/>
          <w:sz w:val="32"/>
        </w:rPr>
      </w:pPr>
      <w:r>
        <w:br w:type="column"/>
      </w:r>
      <w:r w:rsidR="00C674FF">
        <w:rPr>
          <w:b/>
          <w:i/>
          <w:sz w:val="32"/>
        </w:rPr>
        <w:lastRenderedPageBreak/>
        <w:t>Ц</w:t>
      </w:r>
      <w:r w:rsidR="00C674FF" w:rsidRPr="00C742C2">
        <w:rPr>
          <w:b/>
          <w:i/>
          <w:sz w:val="32"/>
        </w:rPr>
        <w:t xml:space="preserve">истерна </w:t>
      </w:r>
      <w:r w:rsidR="00C674FF">
        <w:rPr>
          <w:b/>
          <w:i/>
          <w:sz w:val="32"/>
        </w:rPr>
        <w:t>нефтебензиновая с универсальным сливным прибором</w:t>
      </w:r>
      <w:r w:rsidR="00C674FF" w:rsidRPr="00C742C2">
        <w:rPr>
          <w:b/>
          <w:i/>
          <w:sz w:val="32"/>
        </w:rPr>
        <w:t>, модели 15-021-01</w:t>
      </w:r>
    </w:p>
    <w:p w:rsidR="00C674FF" w:rsidRPr="00C742C2" w:rsidRDefault="00C674FF" w:rsidP="00C674FF">
      <w:pPr>
        <w:jc w:val="center"/>
        <w:rPr>
          <w:b/>
          <w:i/>
          <w:sz w:val="16"/>
          <w:szCs w:val="16"/>
        </w:rPr>
      </w:pPr>
    </w:p>
    <w:p w:rsidR="00C674FF" w:rsidRDefault="0073180D" w:rsidP="00C674FF">
      <w:pPr>
        <w:jc w:val="center"/>
      </w:pPr>
      <w:r>
        <w:fldChar w:fldCharType="begin"/>
      </w:r>
      <w:r w:rsidR="00C674FF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ноябрь2009\\PHOTO\\РИС1411.PCX"  </w:instrText>
      </w:r>
      <w:r w:rsidR="00C674FF">
        <w:instrText xml:space="preserve">\a \p </w:instrText>
      </w:r>
      <w:r>
        <w:rPr>
          <w:noProof/>
        </w:rPr>
        <w:fldChar w:fldCharType="separate"/>
      </w:r>
      <w:r w:rsidR="00014D49">
        <w:object w:dxaOrig="11520" w:dyaOrig="3698">
          <v:shape id="_x0000_i1032" type="#_x0000_t75" style="width:8in;height:185pt">
            <v:imagedata r:id="rId11" o:title="" croptop="4783f" cropbottom="4580f"/>
          </v:shape>
        </w:object>
      </w:r>
      <w:r>
        <w:fldChar w:fldCharType="end"/>
      </w:r>
    </w:p>
    <w:p w:rsidR="00C674FF" w:rsidRPr="00C742C2" w:rsidRDefault="00C674FF" w:rsidP="00C674FF">
      <w:pPr>
        <w:jc w:val="center"/>
        <w:rPr>
          <w:sz w:val="16"/>
          <w:szCs w:val="16"/>
        </w:rPr>
      </w:pPr>
    </w:p>
    <w:p w:rsidR="00C674FF" w:rsidRDefault="00C674FF" w:rsidP="00C674FF">
      <w:pPr>
        <w:jc w:val="center"/>
        <w:rPr>
          <w:b/>
          <w:i/>
        </w:rPr>
      </w:pPr>
      <w:r w:rsidRPr="00C742C2">
        <w:rPr>
          <w:b/>
          <w:i/>
        </w:rPr>
        <w:t>Назначение: для перевозки вязких нефтепродуктов</w:t>
      </w:r>
    </w:p>
    <w:p w:rsidR="00C674FF" w:rsidRPr="00C742C2" w:rsidRDefault="00C674FF" w:rsidP="00C674FF">
      <w:pPr>
        <w:jc w:val="center"/>
        <w:rPr>
          <w:b/>
          <w:i/>
        </w:rPr>
      </w:pPr>
      <w:r w:rsidRPr="00C742C2">
        <w:rPr>
          <w:b/>
          <w:i/>
        </w:rPr>
        <w:t xml:space="preserve"> </w:t>
      </w:r>
    </w:p>
    <w:tbl>
      <w:tblPr>
        <w:tblW w:w="13510" w:type="dxa"/>
        <w:jc w:val="center"/>
        <w:tblInd w:w="1398" w:type="dxa"/>
        <w:tblLayout w:type="fixed"/>
        <w:tblLook w:val="0000" w:firstRow="0" w:lastRow="0" w:firstColumn="0" w:lastColumn="0" w:noHBand="0" w:noVBand="0"/>
      </w:tblPr>
      <w:tblGrid>
        <w:gridCol w:w="2835"/>
        <w:gridCol w:w="1701"/>
        <w:gridCol w:w="3402"/>
        <w:gridCol w:w="963"/>
        <w:gridCol w:w="3235"/>
        <w:gridCol w:w="1374"/>
      </w:tblGrid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10800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ТУ 32.066-001-93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  <w:r w:rsidRPr="00C742C2">
              <w:rPr>
                <w:b/>
                <w:i/>
                <w:sz w:val="16"/>
              </w:rPr>
              <w:t>5-021-01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4615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4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ind w:right="-186"/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Рославльский ВРЗ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18-100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66 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есть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1F5549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1F5549">
              <w:rPr>
                <w:b/>
                <w:i/>
                <w:sz w:val="16"/>
              </w:rPr>
              <w:t>)</w:t>
            </w:r>
            <w:r w:rsidRPr="00C742C2">
              <w:rPr>
                <w:b/>
                <w:i/>
                <w:sz w:val="16"/>
              </w:rPr>
              <w:t>, т</w:t>
            </w:r>
          </w:p>
        </w:tc>
        <w:tc>
          <w:tcPr>
            <w:tcW w:w="1701" w:type="dxa"/>
          </w:tcPr>
          <w:p w:rsidR="00C674FF" w:rsidRPr="001F5549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23,2/23,9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есть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налив верхний,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3000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слив нижний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ind w:left="-108" w:right="-108"/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220,2 (22,5)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10770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самотеком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ind w:right="-108"/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73,3 (7,48) 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Удельный объем, м</w:t>
            </w:r>
            <w:r w:rsidRPr="00C742C2">
              <w:rPr>
                <w:b/>
                <w:i/>
                <w:sz w:val="16"/>
                <w:vertAlign w:val="superscript"/>
              </w:rPr>
              <w:t>3</w:t>
            </w:r>
            <w:r w:rsidRPr="00C742C2">
              <w:rPr>
                <w:b/>
                <w:i/>
                <w:sz w:val="16"/>
              </w:rPr>
              <w:t>/т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ind w:left="-108" w:right="-108"/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1,08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Объем котла, м</w:t>
            </w:r>
            <w:r w:rsidRPr="00C742C2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есть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2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72,4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70,99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клапана), МПа (кгс/см</w:t>
            </w:r>
            <w:r w:rsidRPr="00C742C2">
              <w:rPr>
                <w:b/>
                <w:i/>
                <w:sz w:val="16"/>
                <w:vertAlign w:val="superscript"/>
              </w:rPr>
              <w:t>2</w:t>
            </w:r>
            <w:r w:rsidRPr="00C742C2">
              <w:rPr>
                <w:b/>
                <w:i/>
                <w:sz w:val="16"/>
              </w:rPr>
              <w:t>)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0,15 (1,5)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загружаемого продукта, </w:t>
            </w:r>
            <w:r w:rsidRPr="00C742C2">
              <w:rPr>
                <w:b/>
                <w:i/>
                <w:sz w:val="16"/>
              </w:rPr>
              <w:sym w:font="Symbol" w:char="F0B0"/>
            </w:r>
            <w:r w:rsidRPr="00C742C2">
              <w:rPr>
                <w:b/>
                <w:i/>
                <w:sz w:val="16"/>
              </w:rPr>
              <w:t>С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-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гидравлическом испытании, МПа (кгс/см</w:t>
            </w:r>
            <w:r w:rsidRPr="00C742C2">
              <w:rPr>
                <w:b/>
                <w:i/>
                <w:sz w:val="16"/>
                <w:vertAlign w:val="superscript"/>
              </w:rPr>
              <w:t>2</w:t>
            </w:r>
            <w:r w:rsidRPr="00C742C2">
              <w:rPr>
                <w:b/>
                <w:i/>
                <w:sz w:val="16"/>
              </w:rPr>
              <w:t>)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ind w:left="-108" w:right="-108"/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0,5(5,0) 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1995 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2000 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</w:tbl>
    <w:p w:rsidR="00C674FF" w:rsidRDefault="00C674FF" w:rsidP="00E3513F"/>
    <w:p w:rsidR="00C674FF" w:rsidRDefault="00C674FF" w:rsidP="00E3513F"/>
    <w:p w:rsidR="00C674FF" w:rsidRDefault="00C674FF" w:rsidP="00E3513F"/>
    <w:p w:rsidR="00C674FF" w:rsidRDefault="00C674FF" w:rsidP="00E3513F"/>
    <w:p w:rsidR="00C674FF" w:rsidRDefault="00664BC1" w:rsidP="00664BC1">
      <w:pPr>
        <w:jc w:val="center"/>
        <w:rPr>
          <w:b/>
          <w:i/>
          <w:sz w:val="32"/>
        </w:rPr>
      </w:pPr>
      <w:r>
        <w:br w:type="column"/>
      </w:r>
      <w:r w:rsidR="00C674FF">
        <w:rPr>
          <w:b/>
          <w:i/>
          <w:sz w:val="32"/>
        </w:rPr>
        <w:lastRenderedPageBreak/>
        <w:t>Ц</w:t>
      </w:r>
      <w:r w:rsidR="00C674FF" w:rsidRPr="00C742C2">
        <w:rPr>
          <w:b/>
          <w:i/>
          <w:sz w:val="32"/>
        </w:rPr>
        <w:t>истерна</w:t>
      </w:r>
      <w:r w:rsidR="00C674FF">
        <w:rPr>
          <w:b/>
          <w:i/>
          <w:sz w:val="32"/>
        </w:rPr>
        <w:t xml:space="preserve"> нефтебензиновая с универсальным сливным прибором</w:t>
      </w:r>
      <w:r w:rsidR="00C674FF" w:rsidRPr="00C742C2">
        <w:rPr>
          <w:b/>
          <w:i/>
          <w:sz w:val="32"/>
        </w:rPr>
        <w:t>, модели 15-021-02</w:t>
      </w:r>
    </w:p>
    <w:p w:rsidR="00C674FF" w:rsidRPr="00C742C2" w:rsidRDefault="00C674FF" w:rsidP="00C674FF">
      <w:pPr>
        <w:jc w:val="center"/>
        <w:rPr>
          <w:b/>
          <w:i/>
          <w:sz w:val="16"/>
          <w:szCs w:val="16"/>
        </w:rPr>
      </w:pPr>
    </w:p>
    <w:p w:rsidR="00C674FF" w:rsidRDefault="0073180D" w:rsidP="00C674FF">
      <w:pPr>
        <w:jc w:val="center"/>
      </w:pPr>
      <w:r>
        <w:fldChar w:fldCharType="begin"/>
      </w:r>
      <w:r w:rsidR="00C674FF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ноябрь2009\\PHOTO\\РИС1411.PCX"  </w:instrText>
      </w:r>
      <w:r w:rsidR="00C674FF">
        <w:instrText xml:space="preserve">\a \p </w:instrText>
      </w:r>
      <w:r>
        <w:rPr>
          <w:noProof/>
        </w:rPr>
        <w:fldChar w:fldCharType="separate"/>
      </w:r>
      <w:r w:rsidR="00014D49">
        <w:object w:dxaOrig="11520" w:dyaOrig="3698">
          <v:shape id="_x0000_i1033" type="#_x0000_t75" style="width:8in;height:185pt">
            <v:imagedata r:id="rId11" o:title="" croptop="4783f" cropbottom="4580f"/>
          </v:shape>
        </w:object>
      </w:r>
      <w:r>
        <w:fldChar w:fldCharType="end"/>
      </w:r>
    </w:p>
    <w:p w:rsidR="00C674FF" w:rsidRPr="00C742C2" w:rsidRDefault="00C674FF" w:rsidP="00C674FF">
      <w:pPr>
        <w:jc w:val="center"/>
        <w:rPr>
          <w:sz w:val="16"/>
          <w:szCs w:val="16"/>
        </w:rPr>
      </w:pPr>
    </w:p>
    <w:p w:rsidR="00C674FF" w:rsidRDefault="00C674FF" w:rsidP="00C674FF">
      <w:pPr>
        <w:jc w:val="center"/>
        <w:rPr>
          <w:b/>
          <w:i/>
        </w:rPr>
      </w:pPr>
      <w:r w:rsidRPr="00C742C2">
        <w:rPr>
          <w:b/>
          <w:i/>
        </w:rPr>
        <w:t>Назначение: для перевозки вязких нефтепродуктов</w:t>
      </w:r>
    </w:p>
    <w:p w:rsidR="00C674FF" w:rsidRPr="00C742C2" w:rsidRDefault="00C674FF" w:rsidP="00C674FF">
      <w:pPr>
        <w:jc w:val="center"/>
        <w:rPr>
          <w:b/>
          <w:i/>
        </w:rPr>
      </w:pPr>
      <w:r w:rsidRPr="00C742C2">
        <w:rPr>
          <w:b/>
          <w:i/>
        </w:rPr>
        <w:t xml:space="preserve"> </w:t>
      </w:r>
    </w:p>
    <w:tbl>
      <w:tblPr>
        <w:tblW w:w="12997" w:type="dxa"/>
        <w:jc w:val="center"/>
        <w:tblInd w:w="-139" w:type="dxa"/>
        <w:tblLayout w:type="fixed"/>
        <w:tblLook w:val="0000" w:firstRow="0" w:lastRow="0" w:firstColumn="0" w:lastColumn="0" w:noHBand="0" w:noVBand="0"/>
      </w:tblPr>
      <w:tblGrid>
        <w:gridCol w:w="2660"/>
        <w:gridCol w:w="1510"/>
        <w:gridCol w:w="3387"/>
        <w:gridCol w:w="932"/>
        <w:gridCol w:w="3252"/>
        <w:gridCol w:w="1256"/>
      </w:tblGrid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-</w:t>
            </w: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10800</w:t>
            </w: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ТУ 32.066-001-93</w:t>
            </w: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15-021-02</w:t>
            </w: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4615</w:t>
            </w: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4</w:t>
            </w: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ind w:right="-186"/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Рославльский ВРЗ</w:t>
            </w: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18-100</w:t>
            </w: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66</w:t>
            </w: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есть</w:t>
            </w: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F26FF2" w:rsidRDefault="00C674FF" w:rsidP="002473ED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Масса тары вагона</w:t>
            </w:r>
            <w:r w:rsidR="002473ED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</w:t>
            </w:r>
            <w:r w:rsidR="002473ED" w:rsidRPr="00C742C2">
              <w:rPr>
                <w:b/>
                <w:i/>
                <w:sz w:val="16"/>
              </w:rPr>
              <w:t>, т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25,7</w:t>
            </w:r>
            <w:r w:rsidR="002473ED">
              <w:rPr>
                <w:b/>
                <w:i/>
                <w:sz w:val="16"/>
              </w:rPr>
              <w:t>/27,</w:t>
            </w:r>
            <w:r>
              <w:rPr>
                <w:b/>
                <w:i/>
                <w:sz w:val="16"/>
              </w:rPr>
              <w:t>3</w:t>
            </w: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56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налив верхний,</w:t>
            </w: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3000</w:t>
            </w: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слив нижний</w:t>
            </w: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10" w:type="dxa"/>
          </w:tcPr>
          <w:p w:rsidR="00C674FF" w:rsidRPr="00C742C2" w:rsidRDefault="002473ED" w:rsidP="00FD2DAB">
            <w:pPr>
              <w:ind w:left="-108"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</w:t>
            </w:r>
            <w:r w:rsidR="00C674FF" w:rsidRPr="00C742C2">
              <w:rPr>
                <w:b/>
                <w:i/>
                <w:sz w:val="16"/>
              </w:rPr>
              <w:t>22</w:t>
            </w:r>
            <w:r w:rsidR="00C674FF">
              <w:rPr>
                <w:b/>
                <w:i/>
                <w:sz w:val="16"/>
              </w:rPr>
              <w:t>8</w:t>
            </w:r>
            <w:r w:rsidR="00C674FF" w:rsidRPr="00C742C2">
              <w:rPr>
                <w:b/>
                <w:i/>
                <w:sz w:val="16"/>
              </w:rPr>
              <w:t>,</w:t>
            </w:r>
            <w:r w:rsidR="00C674FF">
              <w:rPr>
                <w:b/>
                <w:i/>
                <w:sz w:val="16"/>
              </w:rPr>
              <w:t>5</w:t>
            </w:r>
            <w:r w:rsidR="00C674FF" w:rsidRPr="00C742C2">
              <w:rPr>
                <w:b/>
                <w:i/>
                <w:sz w:val="16"/>
              </w:rPr>
              <w:t xml:space="preserve">  (2</w:t>
            </w:r>
            <w:r w:rsidR="00C674FF">
              <w:rPr>
                <w:b/>
                <w:i/>
                <w:sz w:val="16"/>
              </w:rPr>
              <w:t>3</w:t>
            </w:r>
            <w:r w:rsidR="00C674FF" w:rsidRPr="00C742C2">
              <w:rPr>
                <w:b/>
                <w:i/>
                <w:sz w:val="16"/>
              </w:rPr>
              <w:t>,</w:t>
            </w:r>
            <w:r w:rsidR="00C674FF">
              <w:rPr>
                <w:b/>
                <w:i/>
                <w:sz w:val="16"/>
              </w:rPr>
              <w:t>32</w:t>
            </w:r>
            <w:r w:rsidR="00C674FF" w:rsidRPr="00C742C2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10770</w:t>
            </w: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самотеком</w:t>
            </w: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ind w:right="-108"/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74,8 (7,63)    </w:t>
            </w: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Удельный объем, м</w:t>
            </w:r>
            <w:r w:rsidRPr="00C742C2">
              <w:rPr>
                <w:b/>
                <w:i/>
                <w:sz w:val="16"/>
                <w:vertAlign w:val="superscript"/>
              </w:rPr>
              <w:t>3</w:t>
            </w:r>
            <w:r w:rsidRPr="00C742C2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ind w:left="-108" w:right="-108"/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1,08</w:t>
            </w: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Объем котла, м</w:t>
            </w:r>
            <w:r w:rsidRPr="00C742C2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2</w:t>
            </w: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72,4</w:t>
            </w: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</w:t>
            </w: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70,99</w:t>
            </w: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120</w:t>
            </w: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клапана), МПа (кгс/см</w:t>
            </w:r>
            <w:r w:rsidRPr="00C742C2">
              <w:rPr>
                <w:b/>
                <w:i/>
                <w:sz w:val="16"/>
                <w:vertAlign w:val="superscript"/>
              </w:rPr>
              <w:t>2</w:t>
            </w:r>
            <w:r w:rsidRPr="00C742C2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0,15 (1,5)</w:t>
            </w: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загружаемого продукта, </w:t>
            </w:r>
            <w:r w:rsidRPr="00C742C2">
              <w:rPr>
                <w:b/>
                <w:i/>
                <w:sz w:val="16"/>
              </w:rPr>
              <w:sym w:font="Symbol" w:char="F0B0"/>
            </w:r>
            <w:r w:rsidRPr="00C742C2">
              <w:rPr>
                <w:b/>
                <w:i/>
                <w:sz w:val="16"/>
              </w:rPr>
              <w:t>С</w:t>
            </w: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-</w:t>
            </w: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7800</w:t>
            </w:r>
          </w:p>
        </w:tc>
        <w:tc>
          <w:tcPr>
            <w:tcW w:w="3387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гидравлическом испытании, МПа (кгс/см</w:t>
            </w:r>
            <w:r w:rsidRPr="00C742C2">
              <w:rPr>
                <w:b/>
                <w:i/>
                <w:sz w:val="16"/>
                <w:vertAlign w:val="superscript"/>
              </w:rPr>
              <w:t>2</w:t>
            </w:r>
            <w:r w:rsidRPr="00C742C2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ind w:left="-108" w:right="-108"/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0,4(4,0)</w:t>
            </w: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2007</w:t>
            </w: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2007</w:t>
            </w:r>
          </w:p>
        </w:tc>
      </w:tr>
      <w:tr w:rsidR="00C674FF" w:rsidRPr="00C742C2" w:rsidTr="00FD2DAB">
        <w:trPr>
          <w:jc w:val="center"/>
        </w:trPr>
        <w:tc>
          <w:tcPr>
            <w:tcW w:w="2660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1510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2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25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56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</w:tbl>
    <w:p w:rsidR="00C674FF" w:rsidRDefault="00C674FF" w:rsidP="00E3513F"/>
    <w:p w:rsidR="00C674FF" w:rsidRDefault="00C674FF" w:rsidP="00E3513F"/>
    <w:p w:rsidR="00C674FF" w:rsidRDefault="00C674FF" w:rsidP="00E3513F"/>
    <w:p w:rsidR="00C674FF" w:rsidRDefault="00C674FF" w:rsidP="00E3513F"/>
    <w:p w:rsidR="00C674FF" w:rsidRDefault="00664BC1" w:rsidP="00664BC1">
      <w:pPr>
        <w:jc w:val="center"/>
        <w:rPr>
          <w:b/>
          <w:i/>
          <w:sz w:val="32"/>
        </w:rPr>
      </w:pPr>
      <w:r>
        <w:br w:type="column"/>
      </w:r>
      <w:r w:rsidR="00C674FF">
        <w:rPr>
          <w:b/>
          <w:i/>
          <w:sz w:val="32"/>
        </w:rPr>
        <w:lastRenderedPageBreak/>
        <w:t>Ц</w:t>
      </w:r>
      <w:r w:rsidR="00C674FF" w:rsidRPr="00C742C2">
        <w:rPr>
          <w:b/>
          <w:i/>
          <w:sz w:val="32"/>
        </w:rPr>
        <w:t xml:space="preserve">истерна </w:t>
      </w:r>
      <w:r w:rsidR="00C674FF">
        <w:rPr>
          <w:b/>
          <w:i/>
          <w:sz w:val="32"/>
        </w:rPr>
        <w:t>нефтебензиновая с универсальным сливным прибором и с системой разогрева,</w:t>
      </w:r>
    </w:p>
    <w:p w:rsidR="00C674FF" w:rsidRDefault="00C674FF" w:rsidP="00C674FF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модели 15-021-98</w:t>
      </w:r>
    </w:p>
    <w:p w:rsidR="00C674FF" w:rsidRPr="00C742C2" w:rsidRDefault="00C674FF" w:rsidP="00C674FF">
      <w:pPr>
        <w:jc w:val="center"/>
        <w:rPr>
          <w:b/>
          <w:i/>
          <w:sz w:val="16"/>
          <w:szCs w:val="16"/>
        </w:rPr>
      </w:pPr>
    </w:p>
    <w:p w:rsidR="00C674FF" w:rsidRDefault="0073180D" w:rsidP="00C674FF">
      <w:pPr>
        <w:jc w:val="center"/>
      </w:pPr>
      <w:r>
        <w:fldChar w:fldCharType="begin"/>
      </w:r>
      <w:r w:rsidR="00C674FF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ноябрь2009\\PHOTO\\РИС1411.PCX"  </w:instrText>
      </w:r>
      <w:r w:rsidR="00C674FF">
        <w:instrText xml:space="preserve">\a \p </w:instrText>
      </w:r>
      <w:r>
        <w:rPr>
          <w:noProof/>
        </w:rPr>
        <w:fldChar w:fldCharType="separate"/>
      </w:r>
      <w:r w:rsidR="00014D49">
        <w:object w:dxaOrig="11520" w:dyaOrig="3698">
          <v:shape id="_x0000_i1034" type="#_x0000_t75" style="width:8in;height:185pt">
            <v:imagedata r:id="rId11" o:title="" croptop="4783f" cropbottom="4580f"/>
          </v:shape>
        </w:object>
      </w:r>
      <w:r>
        <w:fldChar w:fldCharType="end"/>
      </w:r>
    </w:p>
    <w:p w:rsidR="00C674FF" w:rsidRPr="00C742C2" w:rsidRDefault="00C674FF" w:rsidP="00C674FF">
      <w:pPr>
        <w:jc w:val="center"/>
        <w:rPr>
          <w:sz w:val="16"/>
          <w:szCs w:val="16"/>
        </w:rPr>
      </w:pPr>
    </w:p>
    <w:p w:rsidR="00C674FF" w:rsidRDefault="00C674FF" w:rsidP="00C674FF">
      <w:pPr>
        <w:jc w:val="center"/>
        <w:rPr>
          <w:b/>
          <w:i/>
        </w:rPr>
      </w:pPr>
      <w:r w:rsidRPr="00C742C2">
        <w:rPr>
          <w:b/>
          <w:i/>
        </w:rPr>
        <w:t>Назначение: для перевозки вязких нефтепродуктов</w:t>
      </w:r>
    </w:p>
    <w:p w:rsidR="00C674FF" w:rsidRPr="00C742C2" w:rsidRDefault="00C674FF" w:rsidP="00C674FF">
      <w:pPr>
        <w:jc w:val="center"/>
        <w:rPr>
          <w:b/>
          <w:i/>
        </w:rPr>
      </w:pPr>
      <w:r w:rsidRPr="00C742C2">
        <w:rPr>
          <w:b/>
          <w:i/>
        </w:rPr>
        <w:t xml:space="preserve"> </w:t>
      </w:r>
    </w:p>
    <w:tbl>
      <w:tblPr>
        <w:tblW w:w="13510" w:type="dxa"/>
        <w:jc w:val="center"/>
        <w:tblInd w:w="1398" w:type="dxa"/>
        <w:tblLayout w:type="fixed"/>
        <w:tblLook w:val="0000" w:firstRow="0" w:lastRow="0" w:firstColumn="0" w:lastColumn="0" w:noHBand="0" w:noVBand="0"/>
      </w:tblPr>
      <w:tblGrid>
        <w:gridCol w:w="2835"/>
        <w:gridCol w:w="1701"/>
        <w:gridCol w:w="3402"/>
        <w:gridCol w:w="963"/>
        <w:gridCol w:w="3235"/>
        <w:gridCol w:w="1374"/>
      </w:tblGrid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10800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ТУ 32.066-001-93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701" w:type="dxa"/>
          </w:tcPr>
          <w:p w:rsidR="00C674FF" w:rsidRPr="00C742C2" w:rsidRDefault="00C674FF" w:rsidP="002473E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  <w:r w:rsidRPr="00C742C2">
              <w:rPr>
                <w:b/>
                <w:i/>
                <w:sz w:val="16"/>
              </w:rPr>
              <w:t>5-021-</w:t>
            </w:r>
            <w:r w:rsidR="002473ED">
              <w:rPr>
                <w:b/>
                <w:i/>
                <w:sz w:val="16"/>
              </w:rPr>
              <w:t>98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4615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766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4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ind w:right="-186"/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Рославльский ВРЗ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18-100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есть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1F5549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1F5549">
              <w:rPr>
                <w:b/>
                <w:i/>
                <w:sz w:val="16"/>
              </w:rPr>
              <w:t>)</w:t>
            </w:r>
            <w:r w:rsidRPr="00C742C2">
              <w:rPr>
                <w:b/>
                <w:i/>
                <w:sz w:val="16"/>
              </w:rPr>
              <w:t>, т</w:t>
            </w:r>
          </w:p>
        </w:tc>
        <w:tc>
          <w:tcPr>
            <w:tcW w:w="1701" w:type="dxa"/>
          </w:tcPr>
          <w:p w:rsidR="00C674FF" w:rsidRPr="001F5549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24,3/25,3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есть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налив верхний,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3000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слив нижний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ind w:left="-108" w:right="-108"/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2</w:t>
            </w:r>
            <w:r>
              <w:rPr>
                <w:b/>
                <w:i/>
                <w:sz w:val="16"/>
              </w:rPr>
              <w:t>1</w:t>
            </w:r>
            <w:r w:rsidRPr="00C742C2">
              <w:rPr>
                <w:b/>
                <w:i/>
                <w:sz w:val="16"/>
              </w:rPr>
              <w:t>2,</w:t>
            </w:r>
            <w:r>
              <w:rPr>
                <w:b/>
                <w:i/>
                <w:sz w:val="16"/>
              </w:rPr>
              <w:t>8</w:t>
            </w:r>
            <w:r w:rsidRPr="00C742C2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1</w:t>
            </w:r>
            <w:r w:rsidRPr="00C742C2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</w:t>
            </w:r>
            <w:r w:rsidRPr="00C742C2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10770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самотеком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ind w:right="-108"/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73,3 (7,48) 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Удельный объем, м</w:t>
            </w:r>
            <w:r w:rsidRPr="00C742C2">
              <w:rPr>
                <w:b/>
                <w:i/>
                <w:sz w:val="16"/>
                <w:vertAlign w:val="superscript"/>
              </w:rPr>
              <w:t>3</w:t>
            </w:r>
            <w:r w:rsidRPr="00C742C2">
              <w:rPr>
                <w:b/>
                <w:i/>
                <w:sz w:val="16"/>
              </w:rPr>
              <w:t>/т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ind w:left="-108" w:right="-108"/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1,08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Объем котла, м</w:t>
            </w:r>
            <w:r w:rsidRPr="00C742C2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есть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2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70,1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68,7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клапана), МПа (кгс/см</w:t>
            </w:r>
            <w:r w:rsidRPr="00C742C2">
              <w:rPr>
                <w:b/>
                <w:i/>
                <w:sz w:val="16"/>
                <w:vertAlign w:val="superscript"/>
              </w:rPr>
              <w:t>2</w:t>
            </w:r>
            <w:r w:rsidRPr="00C742C2">
              <w:rPr>
                <w:b/>
                <w:i/>
                <w:sz w:val="16"/>
              </w:rPr>
              <w:t>)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0,15 (1,5)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загружаемого продукта, </w:t>
            </w:r>
            <w:r w:rsidRPr="00C742C2">
              <w:rPr>
                <w:b/>
                <w:i/>
                <w:sz w:val="16"/>
              </w:rPr>
              <w:sym w:font="Symbol" w:char="F0B0"/>
            </w:r>
            <w:r w:rsidRPr="00C742C2">
              <w:rPr>
                <w:b/>
                <w:i/>
                <w:sz w:val="16"/>
              </w:rPr>
              <w:t>С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-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гидравлическом испытании, МПа (кгс/см</w:t>
            </w:r>
            <w:r w:rsidRPr="00C742C2">
              <w:rPr>
                <w:b/>
                <w:i/>
                <w:sz w:val="16"/>
                <w:vertAlign w:val="superscript"/>
              </w:rPr>
              <w:t>2</w:t>
            </w:r>
            <w:r w:rsidRPr="00C742C2">
              <w:rPr>
                <w:b/>
                <w:i/>
                <w:sz w:val="16"/>
              </w:rPr>
              <w:t>)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ind w:left="-108" w:right="-108"/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0,5(5,0) 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1993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</w:tbl>
    <w:p w:rsidR="00C674FF" w:rsidRDefault="00C674FF" w:rsidP="00E3513F"/>
    <w:p w:rsidR="00C674FF" w:rsidRDefault="00C674FF" w:rsidP="00E3513F"/>
    <w:p w:rsidR="00C674FF" w:rsidRDefault="00664BC1" w:rsidP="00664BC1">
      <w:pPr>
        <w:jc w:val="center"/>
        <w:rPr>
          <w:b/>
          <w:i/>
          <w:sz w:val="32"/>
        </w:rPr>
      </w:pPr>
      <w:r>
        <w:br w:type="column"/>
      </w:r>
      <w:r w:rsidR="00C674FF">
        <w:rPr>
          <w:b/>
          <w:i/>
          <w:sz w:val="32"/>
        </w:rPr>
        <w:lastRenderedPageBreak/>
        <w:t>Ц</w:t>
      </w:r>
      <w:r w:rsidR="00C674FF" w:rsidRPr="00C742C2">
        <w:rPr>
          <w:b/>
          <w:i/>
          <w:sz w:val="32"/>
        </w:rPr>
        <w:t xml:space="preserve">истерна </w:t>
      </w:r>
      <w:r w:rsidR="00C674FF">
        <w:rPr>
          <w:b/>
          <w:i/>
          <w:sz w:val="32"/>
        </w:rPr>
        <w:t>нефтебензиновая с универсальным сливным прибором и с системой разогрева,</w:t>
      </w:r>
    </w:p>
    <w:p w:rsidR="00C674FF" w:rsidRDefault="00C674FF" w:rsidP="00C674FF">
      <w:pPr>
        <w:jc w:val="center"/>
        <w:rPr>
          <w:b/>
          <w:i/>
          <w:sz w:val="32"/>
        </w:rPr>
      </w:pPr>
      <w:r>
        <w:rPr>
          <w:b/>
          <w:i/>
          <w:sz w:val="32"/>
        </w:rPr>
        <w:t xml:space="preserve"> модели 15-021-99</w:t>
      </w:r>
    </w:p>
    <w:p w:rsidR="00C674FF" w:rsidRPr="00C742C2" w:rsidRDefault="00C674FF" w:rsidP="00C674FF">
      <w:pPr>
        <w:jc w:val="center"/>
        <w:rPr>
          <w:b/>
          <w:i/>
          <w:sz w:val="16"/>
          <w:szCs w:val="16"/>
        </w:rPr>
      </w:pPr>
    </w:p>
    <w:p w:rsidR="00C674FF" w:rsidRDefault="0073180D" w:rsidP="00C674FF">
      <w:pPr>
        <w:jc w:val="center"/>
      </w:pPr>
      <w:r>
        <w:fldChar w:fldCharType="begin"/>
      </w:r>
      <w:r w:rsidR="00C674FF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ноябрь2009\\PHOTO\\РИС1411.PCX"  </w:instrText>
      </w:r>
      <w:r w:rsidR="00C674FF">
        <w:instrText xml:space="preserve">\a \p </w:instrText>
      </w:r>
      <w:r>
        <w:rPr>
          <w:noProof/>
        </w:rPr>
        <w:fldChar w:fldCharType="separate"/>
      </w:r>
      <w:r w:rsidR="00014D49">
        <w:object w:dxaOrig="11520" w:dyaOrig="3698">
          <v:shape id="_x0000_i1035" type="#_x0000_t75" style="width:8in;height:185pt">
            <v:imagedata r:id="rId11" o:title="" croptop="4783f" cropbottom="4580f"/>
          </v:shape>
        </w:object>
      </w:r>
      <w:r>
        <w:fldChar w:fldCharType="end"/>
      </w:r>
    </w:p>
    <w:p w:rsidR="00C674FF" w:rsidRPr="00C742C2" w:rsidRDefault="00C674FF" w:rsidP="00C674FF">
      <w:pPr>
        <w:jc w:val="center"/>
        <w:rPr>
          <w:sz w:val="16"/>
          <w:szCs w:val="16"/>
        </w:rPr>
      </w:pPr>
    </w:p>
    <w:p w:rsidR="00C674FF" w:rsidRDefault="00C674FF" w:rsidP="00C674FF">
      <w:pPr>
        <w:jc w:val="center"/>
        <w:rPr>
          <w:b/>
          <w:i/>
        </w:rPr>
      </w:pPr>
      <w:r w:rsidRPr="00C742C2">
        <w:rPr>
          <w:b/>
          <w:i/>
        </w:rPr>
        <w:t>Назначение: для перевозки вязких нефтепродуктов</w:t>
      </w:r>
    </w:p>
    <w:p w:rsidR="00C674FF" w:rsidRPr="00C742C2" w:rsidRDefault="00C674FF" w:rsidP="00C674FF">
      <w:pPr>
        <w:jc w:val="center"/>
        <w:rPr>
          <w:b/>
          <w:i/>
        </w:rPr>
      </w:pPr>
      <w:r w:rsidRPr="00C742C2">
        <w:rPr>
          <w:b/>
          <w:i/>
        </w:rPr>
        <w:t xml:space="preserve"> </w:t>
      </w:r>
    </w:p>
    <w:tbl>
      <w:tblPr>
        <w:tblW w:w="13510" w:type="dxa"/>
        <w:jc w:val="center"/>
        <w:tblInd w:w="1398" w:type="dxa"/>
        <w:tblLayout w:type="fixed"/>
        <w:tblLook w:val="0000" w:firstRow="0" w:lastRow="0" w:firstColumn="0" w:lastColumn="0" w:noHBand="0" w:noVBand="0"/>
      </w:tblPr>
      <w:tblGrid>
        <w:gridCol w:w="2835"/>
        <w:gridCol w:w="1701"/>
        <w:gridCol w:w="3402"/>
        <w:gridCol w:w="963"/>
        <w:gridCol w:w="3235"/>
        <w:gridCol w:w="1374"/>
      </w:tblGrid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10800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ТУ 32.066-001-93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701" w:type="dxa"/>
          </w:tcPr>
          <w:p w:rsidR="00C674FF" w:rsidRPr="00C742C2" w:rsidRDefault="00C674FF" w:rsidP="002473E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  <w:r w:rsidRPr="00C742C2">
              <w:rPr>
                <w:b/>
                <w:i/>
                <w:sz w:val="16"/>
              </w:rPr>
              <w:t>5-021-</w:t>
            </w:r>
            <w:r w:rsidR="002473ED">
              <w:rPr>
                <w:b/>
                <w:i/>
                <w:sz w:val="16"/>
              </w:rPr>
              <w:t>99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4615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766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4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ind w:right="-186"/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Рославльский ВРЗ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18-100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есть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1F5549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1F5549">
              <w:rPr>
                <w:b/>
                <w:i/>
                <w:sz w:val="16"/>
              </w:rPr>
              <w:t>)</w:t>
            </w:r>
            <w:r w:rsidRPr="00C742C2">
              <w:rPr>
                <w:b/>
                <w:i/>
                <w:sz w:val="16"/>
              </w:rPr>
              <w:t>, т</w:t>
            </w:r>
          </w:p>
        </w:tc>
        <w:tc>
          <w:tcPr>
            <w:tcW w:w="1701" w:type="dxa"/>
          </w:tcPr>
          <w:p w:rsidR="00C674FF" w:rsidRPr="001F5549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27,3/29,1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есть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налив верхний,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3000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слив нижний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ind w:left="-108"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215,6 (21,97</w:t>
            </w:r>
            <w:r w:rsidRPr="00C742C2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10770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самотеком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ind w:right="-108"/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73,3 (7,48) 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Удельный объем, м</w:t>
            </w:r>
            <w:r w:rsidRPr="00C742C2">
              <w:rPr>
                <w:b/>
                <w:i/>
                <w:sz w:val="16"/>
                <w:vertAlign w:val="superscript"/>
              </w:rPr>
              <w:t>3</w:t>
            </w:r>
            <w:r w:rsidRPr="00C742C2">
              <w:rPr>
                <w:b/>
                <w:i/>
                <w:sz w:val="16"/>
              </w:rPr>
              <w:t>/т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ind w:left="-108" w:right="-108"/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1,08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Объем котла, м</w:t>
            </w:r>
            <w:r w:rsidRPr="00C742C2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есть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2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70,1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68,7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клапана), МПа (кгс/см</w:t>
            </w:r>
            <w:r w:rsidRPr="00C742C2">
              <w:rPr>
                <w:b/>
                <w:i/>
                <w:sz w:val="16"/>
                <w:vertAlign w:val="superscript"/>
              </w:rPr>
              <w:t>2</w:t>
            </w:r>
            <w:r w:rsidRPr="00C742C2">
              <w:rPr>
                <w:b/>
                <w:i/>
                <w:sz w:val="16"/>
              </w:rPr>
              <w:t>)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0,15 (1,5)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загружаемого продукта, </w:t>
            </w:r>
            <w:r w:rsidRPr="00C742C2">
              <w:rPr>
                <w:b/>
                <w:i/>
                <w:sz w:val="16"/>
              </w:rPr>
              <w:sym w:font="Symbol" w:char="F0B0"/>
            </w:r>
            <w:r w:rsidRPr="00C742C2">
              <w:rPr>
                <w:b/>
                <w:i/>
                <w:sz w:val="16"/>
              </w:rPr>
              <w:t>С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-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гидравлическом испытании, МПа (кгс/см</w:t>
            </w:r>
            <w:r w:rsidRPr="00C742C2">
              <w:rPr>
                <w:b/>
                <w:i/>
                <w:sz w:val="16"/>
                <w:vertAlign w:val="superscript"/>
              </w:rPr>
              <w:t>2</w:t>
            </w:r>
            <w:r w:rsidRPr="00C742C2">
              <w:rPr>
                <w:b/>
                <w:i/>
                <w:sz w:val="16"/>
              </w:rPr>
              <w:t>)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ind w:left="-108" w:right="-108"/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0,5(5,0) 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C674FF" w:rsidRPr="00C742C2" w:rsidTr="00FD2DAB">
        <w:trPr>
          <w:jc w:val="center"/>
        </w:trPr>
        <w:tc>
          <w:tcPr>
            <w:tcW w:w="2835" w:type="dxa"/>
          </w:tcPr>
          <w:p w:rsidR="00C674FF" w:rsidRPr="00C742C2" w:rsidRDefault="00C674FF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1701" w:type="dxa"/>
          </w:tcPr>
          <w:p w:rsidR="00C674FF" w:rsidRPr="00C742C2" w:rsidRDefault="00C674FF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63" w:type="dxa"/>
          </w:tcPr>
          <w:p w:rsidR="00C674FF" w:rsidRPr="00C742C2" w:rsidRDefault="00C674FF" w:rsidP="00FD2DAB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3235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74" w:type="dxa"/>
          </w:tcPr>
          <w:p w:rsidR="00C674FF" w:rsidRPr="00C742C2" w:rsidRDefault="00C674FF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нет</w:t>
            </w:r>
          </w:p>
        </w:tc>
      </w:tr>
    </w:tbl>
    <w:p w:rsidR="00C674FF" w:rsidRDefault="00C674FF" w:rsidP="00E3513F"/>
    <w:p w:rsidR="00C674FF" w:rsidRDefault="00C674FF" w:rsidP="00E3513F"/>
    <w:p w:rsidR="00C674FF" w:rsidRPr="00294614" w:rsidRDefault="00664BC1" w:rsidP="00664BC1">
      <w:pPr>
        <w:jc w:val="center"/>
        <w:rPr>
          <w:b/>
          <w:i/>
          <w:sz w:val="32"/>
        </w:rPr>
      </w:pPr>
      <w:r>
        <w:br w:type="column"/>
      </w:r>
      <w:r w:rsidR="00C674FF" w:rsidRPr="00294614">
        <w:rPr>
          <w:b/>
          <w:i/>
          <w:sz w:val="32"/>
        </w:rPr>
        <w:lastRenderedPageBreak/>
        <w:t>4-осная цистерна для вязких нефтепродуктов, оборудованная системой разогрева грузов</w:t>
      </w:r>
    </w:p>
    <w:p w:rsidR="00C674FF" w:rsidRPr="00294614" w:rsidRDefault="00C674FF" w:rsidP="00C674FF">
      <w:pPr>
        <w:jc w:val="center"/>
        <w:rPr>
          <w:b/>
          <w:i/>
          <w:sz w:val="32"/>
        </w:rPr>
      </w:pPr>
      <w:r w:rsidRPr="00294614">
        <w:rPr>
          <w:b/>
          <w:i/>
          <w:sz w:val="32"/>
        </w:rPr>
        <w:t>«Юни-Темп», модели 15-1443, 15-011, 15-021 и 15-031.</w:t>
      </w:r>
    </w:p>
    <w:p w:rsidR="00C674FF" w:rsidRDefault="00C674FF" w:rsidP="00C674FF">
      <w:pPr>
        <w:jc w:val="center"/>
      </w:pPr>
    </w:p>
    <w:bookmarkStart w:id="3" w:name="_950330586"/>
    <w:bookmarkEnd w:id="3"/>
    <w:p w:rsidR="00C674FF" w:rsidRDefault="0073180D" w:rsidP="00C674FF">
      <w:pPr>
        <w:jc w:val="center"/>
        <w:rPr>
          <w:sz w:val="32"/>
        </w:rPr>
      </w:pPr>
      <w:r>
        <w:fldChar w:fldCharType="begin"/>
      </w:r>
      <w:r w:rsidR="00B31677">
        <w:instrText xml:space="preserve"> LINK PhotoFinish "C:\\PHOTO\\РИС130В.PCX" "" \a \p </w:instrText>
      </w:r>
      <w:r>
        <w:fldChar w:fldCharType="separate"/>
      </w:r>
      <w:r w:rsidR="00014D49">
        <w:object w:dxaOrig="12119" w:dyaOrig="4101">
          <v:shape id="_x0000_i1036" type="#_x0000_t75" style="width:606.15pt;height:205.1pt">
            <v:imagedata r:id="rId12" o:title="" croptop="4383f" cropbottom="2589f" cropleft="2388f"/>
          </v:shape>
        </w:object>
      </w:r>
      <w:r>
        <w:fldChar w:fldCharType="end"/>
      </w:r>
      <w:r w:rsidR="00C674FF" w:rsidRPr="00294614">
        <w:rPr>
          <w:sz w:val="32"/>
        </w:rPr>
        <w:t xml:space="preserve"> </w:t>
      </w:r>
    </w:p>
    <w:p w:rsidR="00C674FF" w:rsidRPr="00294614" w:rsidRDefault="00C674FF" w:rsidP="00C674FF">
      <w:pPr>
        <w:rPr>
          <w:b/>
          <w:i/>
        </w:rPr>
      </w:pPr>
    </w:p>
    <w:p w:rsidR="00C674FF" w:rsidRPr="00294614" w:rsidRDefault="00C674FF" w:rsidP="00C674FF">
      <w:pPr>
        <w:jc w:val="center"/>
        <w:rPr>
          <w:b/>
          <w:i/>
        </w:rPr>
      </w:pPr>
      <w:r w:rsidRPr="00294614">
        <w:rPr>
          <w:b/>
          <w:i/>
        </w:rPr>
        <w:t>Назначение: для перевозки вязких нефтепродуктов</w:t>
      </w:r>
    </w:p>
    <w:p w:rsidR="00C674FF" w:rsidRDefault="00C674FF" w:rsidP="00C674FF">
      <w:pPr>
        <w:jc w:val="center"/>
      </w:pPr>
    </w:p>
    <w:tbl>
      <w:tblPr>
        <w:tblW w:w="0" w:type="auto"/>
        <w:jc w:val="center"/>
        <w:tblInd w:w="1668" w:type="dxa"/>
        <w:tblLayout w:type="fixed"/>
        <w:tblLook w:val="0000" w:firstRow="0" w:lastRow="0" w:firstColumn="0" w:lastColumn="0" w:noHBand="0" w:noVBand="0"/>
      </w:tblPr>
      <w:tblGrid>
        <w:gridCol w:w="3577"/>
        <w:gridCol w:w="2518"/>
        <w:gridCol w:w="3906"/>
        <w:gridCol w:w="1480"/>
      </w:tblGrid>
      <w:tr w:rsidR="00C674FF" w:rsidRPr="00294614" w:rsidTr="00FD2DAB">
        <w:trPr>
          <w:jc w:val="center"/>
        </w:trPr>
        <w:tc>
          <w:tcPr>
            <w:tcW w:w="3577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518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58</w:t>
            </w:r>
          </w:p>
        </w:tc>
        <w:tc>
          <w:tcPr>
            <w:tcW w:w="3906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Удельный объем котла, м</w:t>
            </w:r>
            <w:r w:rsidRPr="00294614">
              <w:rPr>
                <w:b/>
                <w:i/>
                <w:sz w:val="16"/>
                <w:vertAlign w:val="superscript"/>
              </w:rPr>
              <w:t>3</w:t>
            </w:r>
            <w:r w:rsidRPr="00294614">
              <w:rPr>
                <w:b/>
                <w:i/>
                <w:sz w:val="16"/>
              </w:rPr>
              <w:t>/т</w:t>
            </w:r>
          </w:p>
        </w:tc>
        <w:tc>
          <w:tcPr>
            <w:tcW w:w="1480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1,19</w:t>
            </w:r>
          </w:p>
        </w:tc>
      </w:tr>
      <w:tr w:rsidR="00C674FF" w:rsidRPr="00294614" w:rsidTr="00FD2DAB">
        <w:trPr>
          <w:jc w:val="center"/>
        </w:trPr>
        <w:tc>
          <w:tcPr>
            <w:tcW w:w="3577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2518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 xml:space="preserve">29,0 </w:t>
            </w:r>
            <w:r w:rsidRPr="00294614">
              <w:rPr>
                <w:b/>
                <w:i/>
                <w:sz w:val="16"/>
              </w:rPr>
              <w:sym w:font="Symbol" w:char="F0B1"/>
            </w:r>
            <w:r w:rsidRPr="00294614">
              <w:rPr>
                <w:b/>
                <w:i/>
                <w:sz w:val="16"/>
              </w:rPr>
              <w:t xml:space="preserve"> 3%</w:t>
            </w:r>
          </w:p>
        </w:tc>
        <w:tc>
          <w:tcPr>
            <w:tcW w:w="3906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480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3000</w:t>
            </w:r>
          </w:p>
        </w:tc>
      </w:tr>
      <w:tr w:rsidR="00C674FF" w:rsidRPr="00294614" w:rsidTr="00FD2DAB">
        <w:trPr>
          <w:jc w:val="center"/>
        </w:trPr>
        <w:tc>
          <w:tcPr>
            <w:tcW w:w="3577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518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906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480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3230</w:t>
            </w:r>
          </w:p>
        </w:tc>
      </w:tr>
      <w:tr w:rsidR="00C674FF" w:rsidRPr="00294614" w:rsidTr="00FD2DAB">
        <w:trPr>
          <w:jc w:val="center"/>
        </w:trPr>
        <w:tc>
          <w:tcPr>
            <w:tcW w:w="3577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518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213,15 (21,75)</w:t>
            </w:r>
          </w:p>
        </w:tc>
        <w:tc>
          <w:tcPr>
            <w:tcW w:w="3906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480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10770</w:t>
            </w:r>
          </w:p>
        </w:tc>
      </w:tr>
      <w:tr w:rsidR="00C674FF" w:rsidRPr="00294614" w:rsidTr="00FD2DAB">
        <w:trPr>
          <w:jc w:val="center"/>
        </w:trPr>
        <w:tc>
          <w:tcPr>
            <w:tcW w:w="3577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518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69,9 (7,13)</w:t>
            </w:r>
          </w:p>
        </w:tc>
        <w:tc>
          <w:tcPr>
            <w:tcW w:w="3906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Высота от уровня верха головок рельсов:</w:t>
            </w:r>
          </w:p>
        </w:tc>
        <w:tc>
          <w:tcPr>
            <w:tcW w:w="1480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</w:p>
        </w:tc>
      </w:tr>
      <w:tr w:rsidR="00C674FF" w:rsidRPr="00294614" w:rsidTr="00FD2DAB">
        <w:trPr>
          <w:jc w:val="center"/>
        </w:trPr>
        <w:tc>
          <w:tcPr>
            <w:tcW w:w="3577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Объем котла, м</w:t>
            </w:r>
            <w:r w:rsidRPr="00294614">
              <w:rPr>
                <w:b/>
                <w:i/>
                <w:sz w:val="16"/>
                <w:vertAlign w:val="superscript"/>
              </w:rPr>
              <w:t>3</w:t>
            </w:r>
            <w:r w:rsidRPr="00294614">
              <w:rPr>
                <w:b/>
                <w:i/>
                <w:sz w:val="16"/>
              </w:rPr>
              <w:t>:</w:t>
            </w:r>
          </w:p>
        </w:tc>
        <w:tc>
          <w:tcPr>
            <w:tcW w:w="2518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906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 xml:space="preserve">        максимальная, мм </w:t>
            </w:r>
          </w:p>
        </w:tc>
        <w:tc>
          <w:tcPr>
            <w:tcW w:w="1480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4615</w:t>
            </w:r>
          </w:p>
        </w:tc>
      </w:tr>
      <w:tr w:rsidR="00C674FF" w:rsidRPr="00294614" w:rsidTr="00FD2DAB">
        <w:trPr>
          <w:jc w:val="center"/>
        </w:trPr>
        <w:tc>
          <w:tcPr>
            <w:tcW w:w="3577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518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70,1</w:t>
            </w:r>
          </w:p>
        </w:tc>
        <w:tc>
          <w:tcPr>
            <w:tcW w:w="3906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 xml:space="preserve">        до оси автосцепок, мм</w:t>
            </w:r>
          </w:p>
        </w:tc>
        <w:tc>
          <w:tcPr>
            <w:tcW w:w="1480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1040-1080</w:t>
            </w:r>
          </w:p>
        </w:tc>
      </w:tr>
      <w:tr w:rsidR="00C674FF" w:rsidRPr="00294614" w:rsidTr="00FD2DAB">
        <w:trPr>
          <w:jc w:val="center"/>
        </w:trPr>
        <w:tc>
          <w:tcPr>
            <w:tcW w:w="3577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518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68,7</w:t>
            </w:r>
          </w:p>
        </w:tc>
        <w:tc>
          <w:tcPr>
            <w:tcW w:w="3906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80" w:type="dxa"/>
          </w:tcPr>
          <w:p w:rsidR="00C674FF" w:rsidRPr="00294614" w:rsidRDefault="00C674FF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120</w:t>
            </w:r>
          </w:p>
        </w:tc>
      </w:tr>
    </w:tbl>
    <w:p w:rsidR="00EB46B3" w:rsidRDefault="00EB46B3" w:rsidP="00A77FB9">
      <w:pPr>
        <w:ind w:firstLine="1560"/>
        <w:rPr>
          <w:b/>
          <w:i/>
        </w:rPr>
      </w:pPr>
    </w:p>
    <w:p w:rsidR="00C674FF" w:rsidRPr="00EB46B3" w:rsidRDefault="00A77FB9" w:rsidP="00A77FB9">
      <w:pPr>
        <w:ind w:firstLine="1560"/>
        <w:rPr>
          <w:b/>
          <w:i/>
        </w:rPr>
      </w:pPr>
      <w:r w:rsidRPr="00EB46B3">
        <w:rPr>
          <w:b/>
          <w:i/>
        </w:rPr>
        <w:t>Примечание: Остальные характеристики соответствуют аналогичным моделям цистерн без системы разогрева груза "Юни-Темп</w:t>
      </w:r>
      <w:r w:rsidR="00EB46B3">
        <w:rPr>
          <w:b/>
          <w:i/>
        </w:rPr>
        <w:t>"</w:t>
      </w:r>
    </w:p>
    <w:p w:rsidR="00C674FF" w:rsidRDefault="00C674FF" w:rsidP="00E3513F"/>
    <w:p w:rsidR="00C674FF" w:rsidRDefault="00C674FF" w:rsidP="00E3513F"/>
    <w:p w:rsidR="00C674FF" w:rsidRDefault="00C674FF" w:rsidP="00E3513F"/>
    <w:p w:rsidR="00C674FF" w:rsidRDefault="00C674FF" w:rsidP="00E3513F"/>
    <w:p w:rsidR="00184A4B" w:rsidRDefault="00664BC1" w:rsidP="00664BC1">
      <w:pPr>
        <w:jc w:val="center"/>
        <w:rPr>
          <w:b/>
          <w:i/>
          <w:sz w:val="32"/>
        </w:rPr>
      </w:pPr>
      <w:r>
        <w:br w:type="column"/>
      </w:r>
      <w:r w:rsidR="00184A4B">
        <w:rPr>
          <w:b/>
          <w:i/>
          <w:sz w:val="32"/>
        </w:rPr>
        <w:lastRenderedPageBreak/>
        <w:t>Ц</w:t>
      </w:r>
      <w:r w:rsidR="00184A4B" w:rsidRPr="00294614">
        <w:rPr>
          <w:b/>
          <w:i/>
          <w:sz w:val="32"/>
        </w:rPr>
        <w:t>истерна нефте</w:t>
      </w:r>
      <w:r w:rsidR="00184A4B">
        <w:rPr>
          <w:b/>
          <w:i/>
          <w:sz w:val="32"/>
        </w:rPr>
        <w:t>бензиновая с универсальным сливным прибором и</w:t>
      </w:r>
      <w:r w:rsidR="00184A4B" w:rsidRPr="00294614">
        <w:rPr>
          <w:b/>
          <w:i/>
          <w:sz w:val="32"/>
        </w:rPr>
        <w:t xml:space="preserve"> </w:t>
      </w:r>
      <w:r w:rsidR="00184A4B">
        <w:rPr>
          <w:b/>
          <w:i/>
          <w:sz w:val="32"/>
        </w:rPr>
        <w:t>с</w:t>
      </w:r>
      <w:r w:rsidR="00184A4B" w:rsidRPr="00294614">
        <w:rPr>
          <w:b/>
          <w:i/>
          <w:sz w:val="32"/>
        </w:rPr>
        <w:t xml:space="preserve"> системой разогрева</w:t>
      </w:r>
      <w:r w:rsidR="00184A4B">
        <w:rPr>
          <w:b/>
          <w:i/>
          <w:sz w:val="32"/>
        </w:rPr>
        <w:t>,</w:t>
      </w:r>
    </w:p>
    <w:p w:rsidR="00184A4B" w:rsidRPr="00294614" w:rsidRDefault="00184A4B" w:rsidP="00184A4B">
      <w:pPr>
        <w:jc w:val="center"/>
        <w:rPr>
          <w:b/>
          <w:i/>
          <w:sz w:val="32"/>
        </w:rPr>
      </w:pPr>
      <w:r>
        <w:rPr>
          <w:b/>
          <w:i/>
          <w:sz w:val="32"/>
        </w:rPr>
        <w:t xml:space="preserve"> модели</w:t>
      </w:r>
      <w:r w:rsidRPr="00294614">
        <w:rPr>
          <w:b/>
          <w:i/>
          <w:sz w:val="32"/>
        </w:rPr>
        <w:t xml:space="preserve">  15-031.</w:t>
      </w:r>
    </w:p>
    <w:p w:rsidR="00184A4B" w:rsidRDefault="00184A4B" w:rsidP="00184A4B">
      <w:pPr>
        <w:jc w:val="center"/>
      </w:pPr>
    </w:p>
    <w:p w:rsidR="00184A4B" w:rsidRDefault="0073180D" w:rsidP="00184A4B">
      <w:pPr>
        <w:jc w:val="center"/>
        <w:rPr>
          <w:sz w:val="32"/>
        </w:rPr>
      </w:pPr>
      <w:r>
        <w:fldChar w:fldCharType="begin"/>
      </w:r>
      <w:r w:rsidR="00B31677">
        <w:instrText xml:space="preserve"> LINK PhotoFinish "C:\\PHOTO\\РИС130В.PCX" "" \a \p </w:instrText>
      </w:r>
      <w:r>
        <w:fldChar w:fldCharType="separate"/>
      </w:r>
      <w:r w:rsidR="00014D49">
        <w:object w:dxaOrig="12119" w:dyaOrig="4101">
          <v:shape id="_x0000_i1037" type="#_x0000_t75" style="width:606.15pt;height:205.1pt">
            <v:imagedata r:id="rId12" o:title="" croptop="4383f" cropbottom="2589f" cropleft="2388f"/>
          </v:shape>
        </w:object>
      </w:r>
      <w:r>
        <w:fldChar w:fldCharType="end"/>
      </w:r>
      <w:r w:rsidR="00184A4B" w:rsidRPr="00294614">
        <w:rPr>
          <w:sz w:val="32"/>
        </w:rPr>
        <w:t xml:space="preserve"> </w:t>
      </w:r>
    </w:p>
    <w:p w:rsidR="00184A4B" w:rsidRDefault="00184A4B" w:rsidP="00184A4B">
      <w:pPr>
        <w:jc w:val="center"/>
      </w:pPr>
    </w:p>
    <w:p w:rsidR="00184A4B" w:rsidRPr="00294614" w:rsidRDefault="00184A4B" w:rsidP="00184A4B">
      <w:pPr>
        <w:jc w:val="center"/>
        <w:rPr>
          <w:b/>
          <w:i/>
        </w:rPr>
      </w:pPr>
      <w:r w:rsidRPr="00294614">
        <w:rPr>
          <w:b/>
          <w:i/>
        </w:rPr>
        <w:t>Назначение: для перевозки вязких нефтепродуктов</w:t>
      </w:r>
    </w:p>
    <w:p w:rsidR="00184A4B" w:rsidRDefault="00184A4B" w:rsidP="00184A4B">
      <w:pPr>
        <w:jc w:val="center"/>
      </w:pPr>
    </w:p>
    <w:tbl>
      <w:tblPr>
        <w:tblW w:w="0" w:type="auto"/>
        <w:jc w:val="center"/>
        <w:tblInd w:w="1668" w:type="dxa"/>
        <w:tblLayout w:type="fixed"/>
        <w:tblLook w:val="0000" w:firstRow="0" w:lastRow="0" w:firstColumn="0" w:lastColumn="0" w:noHBand="0" w:noVBand="0"/>
      </w:tblPr>
      <w:tblGrid>
        <w:gridCol w:w="2861"/>
        <w:gridCol w:w="2252"/>
        <w:gridCol w:w="3906"/>
        <w:gridCol w:w="1480"/>
      </w:tblGrid>
      <w:tr w:rsidR="00285904" w:rsidRPr="00294614" w:rsidTr="00285904">
        <w:trPr>
          <w:jc w:val="center"/>
        </w:trPr>
        <w:tc>
          <w:tcPr>
            <w:tcW w:w="2861" w:type="dxa"/>
          </w:tcPr>
          <w:p w:rsidR="00285904" w:rsidRPr="00294614" w:rsidRDefault="00285904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Особенность модели</w:t>
            </w:r>
          </w:p>
        </w:tc>
        <w:tc>
          <w:tcPr>
            <w:tcW w:w="2252" w:type="dxa"/>
          </w:tcPr>
          <w:p w:rsidR="00285904" w:rsidRPr="00294614" w:rsidRDefault="00285904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766</w:t>
            </w:r>
          </w:p>
        </w:tc>
        <w:tc>
          <w:tcPr>
            <w:tcW w:w="3906" w:type="dxa"/>
          </w:tcPr>
          <w:p w:rsidR="00285904" w:rsidRPr="00285904" w:rsidRDefault="00285904" w:rsidP="003F5BBB">
            <w:pPr>
              <w:rPr>
                <w:b/>
                <w:i/>
                <w:sz w:val="16"/>
                <w:szCs w:val="16"/>
              </w:rPr>
            </w:pPr>
            <w:r w:rsidRPr="00285904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480" w:type="dxa"/>
          </w:tcPr>
          <w:p w:rsidR="00285904" w:rsidRPr="00285904" w:rsidRDefault="00285904" w:rsidP="003F5BBB">
            <w:pPr>
              <w:rPr>
                <w:b/>
                <w:i/>
                <w:sz w:val="16"/>
                <w:szCs w:val="16"/>
              </w:rPr>
            </w:pPr>
            <w:r w:rsidRPr="00285904">
              <w:rPr>
                <w:b/>
                <w:i/>
                <w:sz w:val="16"/>
                <w:szCs w:val="16"/>
              </w:rPr>
              <w:t>18-100</w:t>
            </w:r>
          </w:p>
        </w:tc>
      </w:tr>
      <w:tr w:rsidR="00285904" w:rsidRPr="00294614" w:rsidTr="00285904">
        <w:trPr>
          <w:jc w:val="center"/>
        </w:trPr>
        <w:tc>
          <w:tcPr>
            <w:tcW w:w="2861" w:type="dxa"/>
          </w:tcPr>
          <w:p w:rsidR="00285904" w:rsidRDefault="00285904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52" w:type="dxa"/>
          </w:tcPr>
          <w:p w:rsidR="00285904" w:rsidRDefault="00285904" w:rsidP="00FD2DAB">
            <w:pPr>
              <w:rPr>
                <w:b/>
                <w:i/>
                <w:sz w:val="16"/>
              </w:rPr>
            </w:pPr>
            <w:r w:rsidRPr="00285904">
              <w:rPr>
                <w:b/>
                <w:i/>
                <w:sz w:val="16"/>
              </w:rPr>
              <w:t>ТОО ПО «СФАТ-Рязань»</w:t>
            </w:r>
          </w:p>
        </w:tc>
        <w:tc>
          <w:tcPr>
            <w:tcW w:w="3906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480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</w:tr>
      <w:tr w:rsidR="00285904" w:rsidRPr="00294614" w:rsidTr="00285904">
        <w:trPr>
          <w:jc w:val="center"/>
        </w:trPr>
        <w:tc>
          <w:tcPr>
            <w:tcW w:w="2861" w:type="dxa"/>
          </w:tcPr>
          <w:p w:rsidR="00285904" w:rsidRPr="00294614" w:rsidRDefault="00285904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52" w:type="dxa"/>
          </w:tcPr>
          <w:p w:rsidR="00285904" w:rsidRPr="00294614" w:rsidRDefault="00285904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58</w:t>
            </w:r>
          </w:p>
        </w:tc>
        <w:tc>
          <w:tcPr>
            <w:tcW w:w="3906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Удельный объем котла, м</w:t>
            </w:r>
            <w:r w:rsidRPr="00294614">
              <w:rPr>
                <w:b/>
                <w:i/>
                <w:sz w:val="16"/>
                <w:vertAlign w:val="superscript"/>
              </w:rPr>
              <w:t>3</w:t>
            </w:r>
            <w:r w:rsidRPr="00294614">
              <w:rPr>
                <w:b/>
                <w:i/>
                <w:sz w:val="16"/>
              </w:rPr>
              <w:t>/т</w:t>
            </w:r>
          </w:p>
        </w:tc>
        <w:tc>
          <w:tcPr>
            <w:tcW w:w="1480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1,19</w:t>
            </w:r>
          </w:p>
        </w:tc>
      </w:tr>
      <w:tr w:rsidR="00285904" w:rsidRPr="00294614" w:rsidTr="00285904">
        <w:trPr>
          <w:jc w:val="center"/>
        </w:trPr>
        <w:tc>
          <w:tcPr>
            <w:tcW w:w="2861" w:type="dxa"/>
          </w:tcPr>
          <w:p w:rsidR="00285904" w:rsidRPr="00420108" w:rsidRDefault="00285904" w:rsidP="00285904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420108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420108">
              <w:rPr>
                <w:b/>
                <w:i/>
                <w:sz w:val="16"/>
              </w:rPr>
              <w:t>)</w:t>
            </w:r>
            <w:r w:rsidRPr="00294614">
              <w:rPr>
                <w:b/>
                <w:i/>
                <w:sz w:val="16"/>
              </w:rPr>
              <w:t>, т</w:t>
            </w:r>
          </w:p>
        </w:tc>
        <w:tc>
          <w:tcPr>
            <w:tcW w:w="2252" w:type="dxa"/>
          </w:tcPr>
          <w:p w:rsidR="00285904" w:rsidRPr="00420108" w:rsidRDefault="00285904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  <w:lang w:val="en-US"/>
              </w:rPr>
              <w:t>8/29</w:t>
            </w:r>
            <w:r>
              <w:rPr>
                <w:b/>
                <w:i/>
                <w:sz w:val="16"/>
              </w:rPr>
              <w:t>,1</w:t>
            </w:r>
          </w:p>
        </w:tc>
        <w:tc>
          <w:tcPr>
            <w:tcW w:w="3906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480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3000</w:t>
            </w:r>
          </w:p>
        </w:tc>
      </w:tr>
      <w:tr w:rsidR="00285904" w:rsidRPr="00294614" w:rsidTr="00285904">
        <w:trPr>
          <w:jc w:val="center"/>
        </w:trPr>
        <w:tc>
          <w:tcPr>
            <w:tcW w:w="2861" w:type="dxa"/>
          </w:tcPr>
          <w:p w:rsidR="00285904" w:rsidRPr="00294614" w:rsidRDefault="00285904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252" w:type="dxa"/>
          </w:tcPr>
          <w:p w:rsidR="00285904" w:rsidRPr="00294614" w:rsidRDefault="00285904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906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480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3230</w:t>
            </w:r>
          </w:p>
        </w:tc>
      </w:tr>
      <w:tr w:rsidR="00285904" w:rsidRPr="00294614" w:rsidTr="00285904">
        <w:trPr>
          <w:jc w:val="center"/>
        </w:trPr>
        <w:tc>
          <w:tcPr>
            <w:tcW w:w="2861" w:type="dxa"/>
          </w:tcPr>
          <w:p w:rsidR="00285904" w:rsidRPr="00294614" w:rsidRDefault="00285904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52" w:type="dxa"/>
          </w:tcPr>
          <w:p w:rsidR="00285904" w:rsidRPr="00294614" w:rsidRDefault="00285904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213,15 (21,75)</w:t>
            </w:r>
          </w:p>
        </w:tc>
        <w:tc>
          <w:tcPr>
            <w:tcW w:w="3906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480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10770</w:t>
            </w:r>
          </w:p>
        </w:tc>
      </w:tr>
      <w:tr w:rsidR="00285904" w:rsidRPr="00294614" w:rsidTr="00285904">
        <w:trPr>
          <w:jc w:val="center"/>
        </w:trPr>
        <w:tc>
          <w:tcPr>
            <w:tcW w:w="2861" w:type="dxa"/>
          </w:tcPr>
          <w:p w:rsidR="00285904" w:rsidRPr="00294614" w:rsidRDefault="00285904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52" w:type="dxa"/>
          </w:tcPr>
          <w:p w:rsidR="00285904" w:rsidRPr="00294614" w:rsidRDefault="00285904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69,9 (7,13)</w:t>
            </w:r>
          </w:p>
        </w:tc>
        <w:tc>
          <w:tcPr>
            <w:tcW w:w="3906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Высота от уровня верха головок рельсов:</w:t>
            </w:r>
          </w:p>
        </w:tc>
        <w:tc>
          <w:tcPr>
            <w:tcW w:w="1480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</w:p>
        </w:tc>
      </w:tr>
      <w:tr w:rsidR="00285904" w:rsidRPr="00294614" w:rsidTr="00285904">
        <w:trPr>
          <w:jc w:val="center"/>
        </w:trPr>
        <w:tc>
          <w:tcPr>
            <w:tcW w:w="2861" w:type="dxa"/>
          </w:tcPr>
          <w:p w:rsidR="00285904" w:rsidRPr="00294614" w:rsidRDefault="00285904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Объем котла, м</w:t>
            </w:r>
            <w:r w:rsidRPr="00294614">
              <w:rPr>
                <w:b/>
                <w:i/>
                <w:sz w:val="16"/>
                <w:vertAlign w:val="superscript"/>
              </w:rPr>
              <w:t>3</w:t>
            </w:r>
            <w:r w:rsidRPr="00294614">
              <w:rPr>
                <w:b/>
                <w:i/>
                <w:sz w:val="16"/>
              </w:rPr>
              <w:t>:</w:t>
            </w:r>
          </w:p>
        </w:tc>
        <w:tc>
          <w:tcPr>
            <w:tcW w:w="2252" w:type="dxa"/>
          </w:tcPr>
          <w:p w:rsidR="00285904" w:rsidRPr="00294614" w:rsidRDefault="00285904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906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 xml:space="preserve">        максимальная, мм </w:t>
            </w:r>
          </w:p>
        </w:tc>
        <w:tc>
          <w:tcPr>
            <w:tcW w:w="1480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4615</w:t>
            </w:r>
          </w:p>
        </w:tc>
      </w:tr>
      <w:tr w:rsidR="00285904" w:rsidRPr="00294614" w:rsidTr="00285904">
        <w:trPr>
          <w:jc w:val="center"/>
        </w:trPr>
        <w:tc>
          <w:tcPr>
            <w:tcW w:w="2861" w:type="dxa"/>
          </w:tcPr>
          <w:p w:rsidR="00285904" w:rsidRPr="00294614" w:rsidRDefault="00285904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252" w:type="dxa"/>
          </w:tcPr>
          <w:p w:rsidR="00285904" w:rsidRPr="00294614" w:rsidRDefault="00285904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3906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 xml:space="preserve">        до оси автосцепок, мм</w:t>
            </w:r>
          </w:p>
        </w:tc>
        <w:tc>
          <w:tcPr>
            <w:tcW w:w="1480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1040-1080</w:t>
            </w:r>
          </w:p>
        </w:tc>
      </w:tr>
      <w:tr w:rsidR="00285904" w:rsidRPr="00294614" w:rsidTr="00285904">
        <w:trPr>
          <w:jc w:val="center"/>
        </w:trPr>
        <w:tc>
          <w:tcPr>
            <w:tcW w:w="2861" w:type="dxa"/>
          </w:tcPr>
          <w:p w:rsidR="00285904" w:rsidRPr="00294614" w:rsidRDefault="00285904" w:rsidP="00FD2DA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252" w:type="dxa"/>
          </w:tcPr>
          <w:p w:rsidR="00285904" w:rsidRPr="00294614" w:rsidRDefault="00285904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68,6</w:t>
            </w:r>
          </w:p>
        </w:tc>
        <w:tc>
          <w:tcPr>
            <w:tcW w:w="3906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80" w:type="dxa"/>
          </w:tcPr>
          <w:p w:rsidR="00285904" w:rsidRPr="00294614" w:rsidRDefault="00285904" w:rsidP="003F5BBB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120</w:t>
            </w:r>
          </w:p>
        </w:tc>
      </w:tr>
      <w:tr w:rsidR="00285904" w:rsidRPr="00294614" w:rsidTr="00285904">
        <w:trPr>
          <w:jc w:val="center"/>
        </w:trPr>
        <w:tc>
          <w:tcPr>
            <w:tcW w:w="2861" w:type="dxa"/>
          </w:tcPr>
          <w:p w:rsidR="00285904" w:rsidRPr="00C742C2" w:rsidRDefault="00285904" w:rsidP="00FD2DAB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252" w:type="dxa"/>
          </w:tcPr>
          <w:p w:rsidR="00285904" w:rsidRPr="00C742C2" w:rsidRDefault="00285904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906" w:type="dxa"/>
          </w:tcPr>
          <w:p w:rsidR="00285904" w:rsidRPr="00285904" w:rsidRDefault="00285904" w:rsidP="003F5BBB">
            <w:pPr>
              <w:rPr>
                <w:b/>
                <w:i/>
                <w:sz w:val="16"/>
                <w:szCs w:val="16"/>
              </w:rPr>
            </w:pPr>
            <w:r w:rsidRPr="00285904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480" w:type="dxa"/>
          </w:tcPr>
          <w:p w:rsidR="00285904" w:rsidRPr="00285904" w:rsidRDefault="00285904" w:rsidP="003F5BBB">
            <w:pPr>
              <w:rPr>
                <w:b/>
                <w:i/>
                <w:sz w:val="16"/>
                <w:szCs w:val="16"/>
              </w:rPr>
            </w:pPr>
            <w:r w:rsidRPr="00285904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285904" w:rsidRPr="00294614" w:rsidTr="00285904">
        <w:trPr>
          <w:jc w:val="center"/>
        </w:trPr>
        <w:tc>
          <w:tcPr>
            <w:tcW w:w="2861" w:type="dxa"/>
          </w:tcPr>
          <w:p w:rsidR="00285904" w:rsidRPr="00C742C2" w:rsidRDefault="00285904" w:rsidP="00FD2DAB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2252" w:type="dxa"/>
          </w:tcPr>
          <w:p w:rsidR="00285904" w:rsidRPr="00C742C2" w:rsidRDefault="00285904" w:rsidP="00FD2DAB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12020</w:t>
            </w:r>
          </w:p>
        </w:tc>
        <w:tc>
          <w:tcPr>
            <w:tcW w:w="3906" w:type="dxa"/>
          </w:tcPr>
          <w:p w:rsidR="00285904" w:rsidRPr="00C742C2" w:rsidRDefault="00285904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80" w:type="dxa"/>
          </w:tcPr>
          <w:p w:rsidR="00285904" w:rsidRPr="00C742C2" w:rsidRDefault="00285904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285904" w:rsidRPr="00294614" w:rsidTr="00285904">
        <w:trPr>
          <w:jc w:val="center"/>
        </w:trPr>
        <w:tc>
          <w:tcPr>
            <w:tcW w:w="2861" w:type="dxa"/>
          </w:tcPr>
          <w:p w:rsidR="00285904" w:rsidRPr="00C742C2" w:rsidRDefault="00285904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52" w:type="dxa"/>
          </w:tcPr>
          <w:p w:rsidR="00285904" w:rsidRPr="00C742C2" w:rsidRDefault="00285904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906" w:type="dxa"/>
          </w:tcPr>
          <w:p w:rsidR="00285904" w:rsidRPr="00C742C2" w:rsidRDefault="00285904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80" w:type="dxa"/>
          </w:tcPr>
          <w:p w:rsidR="00285904" w:rsidRPr="00C742C2" w:rsidRDefault="00285904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85904" w:rsidRPr="00294614" w:rsidTr="00285904">
        <w:trPr>
          <w:jc w:val="center"/>
        </w:trPr>
        <w:tc>
          <w:tcPr>
            <w:tcW w:w="2861" w:type="dxa"/>
          </w:tcPr>
          <w:p w:rsidR="00285904" w:rsidRPr="00285904" w:rsidRDefault="00285904" w:rsidP="003F5BBB">
            <w:pPr>
              <w:rPr>
                <w:b/>
                <w:i/>
                <w:sz w:val="16"/>
                <w:szCs w:val="16"/>
              </w:rPr>
            </w:pPr>
            <w:r w:rsidRPr="00285904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2252" w:type="dxa"/>
          </w:tcPr>
          <w:p w:rsidR="00285904" w:rsidRPr="00285904" w:rsidRDefault="00285904" w:rsidP="003F5BBB">
            <w:pPr>
              <w:rPr>
                <w:b/>
                <w:i/>
                <w:sz w:val="16"/>
                <w:szCs w:val="16"/>
              </w:rPr>
            </w:pPr>
            <w:r w:rsidRPr="00285904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906" w:type="dxa"/>
          </w:tcPr>
          <w:p w:rsidR="00285904" w:rsidRPr="00C742C2" w:rsidRDefault="00285904" w:rsidP="00FD2DAB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480" w:type="dxa"/>
          </w:tcPr>
          <w:p w:rsidR="00285904" w:rsidRPr="00C742C2" w:rsidRDefault="00285904" w:rsidP="00FD2DAB">
            <w:pPr>
              <w:jc w:val="both"/>
              <w:rPr>
                <w:b/>
                <w:i/>
                <w:sz w:val="16"/>
              </w:rPr>
            </w:pPr>
          </w:p>
        </w:tc>
      </w:tr>
    </w:tbl>
    <w:p w:rsidR="00184A4B" w:rsidRDefault="00184A4B" w:rsidP="00E3513F"/>
    <w:p w:rsidR="00184A4B" w:rsidRDefault="00184A4B" w:rsidP="00E3513F"/>
    <w:p w:rsidR="00184A4B" w:rsidRPr="003C033A" w:rsidRDefault="00664BC1" w:rsidP="00664BC1">
      <w:pPr>
        <w:jc w:val="center"/>
        <w:rPr>
          <w:b/>
          <w:i/>
          <w:sz w:val="32"/>
        </w:rPr>
      </w:pPr>
      <w:r>
        <w:br w:type="column"/>
      </w:r>
      <w:r w:rsidR="00184A4B">
        <w:rPr>
          <w:b/>
          <w:i/>
          <w:sz w:val="32"/>
        </w:rPr>
        <w:lastRenderedPageBreak/>
        <w:t>Ц</w:t>
      </w:r>
      <w:r w:rsidR="00184A4B" w:rsidRPr="003C033A">
        <w:rPr>
          <w:b/>
          <w:i/>
          <w:sz w:val="32"/>
        </w:rPr>
        <w:t xml:space="preserve">истерна </w:t>
      </w:r>
      <w:r w:rsidR="00184A4B">
        <w:rPr>
          <w:b/>
          <w:i/>
          <w:sz w:val="32"/>
        </w:rPr>
        <w:t>нефтебензиновая с универсальным сливным прибором, модели 15-031-01</w:t>
      </w:r>
    </w:p>
    <w:p w:rsidR="00184A4B" w:rsidRDefault="00184A4B" w:rsidP="00184A4B">
      <w:pPr>
        <w:rPr>
          <w:sz w:val="32"/>
        </w:rPr>
      </w:pPr>
    </w:p>
    <w:p w:rsidR="00184A4B" w:rsidRDefault="00184A4B" w:rsidP="00184A4B">
      <w:r>
        <w:t xml:space="preserve">          </w:t>
      </w:r>
      <w:r w:rsidR="0073180D">
        <w:fldChar w:fldCharType="begin"/>
      </w:r>
      <w:r w:rsidR="00B31677">
        <w:instrText xml:space="preserve"> LINK Paint.Picture "C:\\PHOTO\\РИС140.BMP" "" \a \p </w:instrText>
      </w:r>
      <w:r w:rsidR="0073180D">
        <w:fldChar w:fldCharType="separate"/>
      </w:r>
      <w:r w:rsidR="00014D49">
        <w:object w:dxaOrig="12453" w:dyaOrig="3986">
          <v:shape id="_x0000_i1038" type="#_x0000_t75" style="width:622.9pt;height:199.25pt">
            <v:imagedata r:id="rId13" o:title="" croptop="3163f"/>
          </v:shape>
        </w:object>
      </w:r>
      <w:r w:rsidR="0073180D">
        <w:fldChar w:fldCharType="end"/>
      </w:r>
    </w:p>
    <w:p w:rsidR="00184A4B" w:rsidRPr="003C033A" w:rsidRDefault="00184A4B" w:rsidP="00184A4B">
      <w:pPr>
        <w:rPr>
          <w:sz w:val="16"/>
          <w:szCs w:val="16"/>
        </w:rPr>
      </w:pPr>
    </w:p>
    <w:p w:rsidR="00184A4B" w:rsidRPr="003C033A" w:rsidRDefault="00184A4B" w:rsidP="00184A4B">
      <w:pPr>
        <w:jc w:val="center"/>
        <w:rPr>
          <w:b/>
          <w:i/>
        </w:rPr>
      </w:pPr>
      <w:r w:rsidRPr="003C033A">
        <w:rPr>
          <w:b/>
          <w:i/>
        </w:rPr>
        <w:t xml:space="preserve">Назначение: для перевозки нефтепродуктов </w:t>
      </w:r>
    </w:p>
    <w:p w:rsidR="00184A4B" w:rsidRPr="003C033A" w:rsidRDefault="00184A4B" w:rsidP="00184A4B">
      <w:pPr>
        <w:rPr>
          <w:sz w:val="16"/>
          <w:szCs w:val="16"/>
        </w:rPr>
      </w:pPr>
    </w:p>
    <w:tbl>
      <w:tblPr>
        <w:tblW w:w="0" w:type="auto"/>
        <w:jc w:val="center"/>
        <w:tblInd w:w="388" w:type="dxa"/>
        <w:tblLayout w:type="fixed"/>
        <w:tblLook w:val="0000" w:firstRow="0" w:lastRow="0" w:firstColumn="0" w:lastColumn="0" w:noHBand="0" w:noVBand="0"/>
      </w:tblPr>
      <w:tblGrid>
        <w:gridCol w:w="2835"/>
        <w:gridCol w:w="1984"/>
        <w:gridCol w:w="3402"/>
        <w:gridCol w:w="939"/>
        <w:gridCol w:w="3402"/>
        <w:gridCol w:w="1198"/>
      </w:tblGrid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СФАТ0000.00.000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нет</w:t>
            </w: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ТУ3182-001-00260528-95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нет</w:t>
            </w: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15-031-01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4615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нет</w:t>
            </w: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нет</w:t>
            </w: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ТОО ПО «</w:t>
            </w:r>
            <w:r w:rsidRPr="003C033A">
              <w:rPr>
                <w:b/>
                <w:i/>
                <w:sz w:val="16"/>
              </w:rPr>
              <w:t>СФАТ-Рязань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60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есть</w:t>
            </w: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A121F0" w:rsidRDefault="00184A4B" w:rsidP="003C20B9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Масса тары вагона</w:t>
            </w:r>
            <w:r w:rsidR="003C20B9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A121F0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A121F0">
              <w:rPr>
                <w:b/>
                <w:i/>
                <w:sz w:val="16"/>
              </w:rPr>
              <w:t>)</w:t>
            </w:r>
            <w:r w:rsidR="003C20B9" w:rsidRPr="003C033A">
              <w:rPr>
                <w:b/>
                <w:i/>
                <w:sz w:val="16"/>
              </w:rPr>
              <w:t>, т</w:t>
            </w:r>
          </w:p>
        </w:tc>
        <w:tc>
          <w:tcPr>
            <w:tcW w:w="1984" w:type="dxa"/>
          </w:tcPr>
          <w:p w:rsidR="00184A4B" w:rsidRPr="00A121F0" w:rsidRDefault="00184A4B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5,7</w:t>
            </w:r>
            <w:r w:rsidRPr="00A121F0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</w:rPr>
              <w:t>26,5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198" w:type="dxa"/>
          </w:tcPr>
          <w:p w:rsidR="00184A4B" w:rsidRPr="003C033A" w:rsidRDefault="00184A4B" w:rsidP="00FD2DAB">
            <w:pPr>
              <w:ind w:right="-108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налив верхний,</w:t>
            </w: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3000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слив нижний</w:t>
            </w: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211,9 (21,6</w:t>
            </w:r>
            <w:r>
              <w:rPr>
                <w:b/>
                <w:i/>
                <w:sz w:val="16"/>
              </w:rPr>
              <w:t>2</w:t>
            </w:r>
            <w:r w:rsidRPr="003C033A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10770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самотеком</w:t>
            </w: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70,5 (7,2)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Удельный объем, м</w:t>
            </w:r>
            <w:r w:rsidRPr="003C033A">
              <w:rPr>
                <w:b/>
                <w:i/>
                <w:sz w:val="16"/>
                <w:vertAlign w:val="superscript"/>
              </w:rPr>
              <w:t>3</w:t>
            </w:r>
            <w:r w:rsidRPr="003C033A">
              <w:rPr>
                <w:b/>
                <w:i/>
                <w:sz w:val="16"/>
              </w:rPr>
              <w:t>/т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1,19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Объем котла, м</w:t>
            </w:r>
            <w:r w:rsidRPr="003C033A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2</w:t>
            </w: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73,1 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</w:t>
            </w: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71,7 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Скорость конструкционная, км/ч 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загружаемого продукта, </w:t>
            </w:r>
            <w:r w:rsidRPr="003C033A">
              <w:rPr>
                <w:b/>
                <w:i/>
                <w:sz w:val="16"/>
              </w:rPr>
              <w:sym w:font="Symbol" w:char="F0B0"/>
            </w:r>
            <w:r w:rsidRPr="003C033A">
              <w:rPr>
                <w:b/>
                <w:i/>
                <w:sz w:val="16"/>
              </w:rPr>
              <w:t>С</w:t>
            </w: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+40</w:t>
            </w: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клапана), МПа (кгс/см</w:t>
            </w:r>
            <w:r w:rsidRPr="003C033A">
              <w:rPr>
                <w:b/>
                <w:i/>
                <w:sz w:val="16"/>
                <w:vertAlign w:val="superscript"/>
              </w:rPr>
              <w:t>2</w:t>
            </w:r>
            <w:r w:rsidRPr="003C033A">
              <w:rPr>
                <w:b/>
                <w:i/>
                <w:sz w:val="16"/>
              </w:rPr>
              <w:t>)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0,15 (1,5)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1995</w:t>
            </w:r>
            <w:r>
              <w:rPr>
                <w:b/>
                <w:i/>
                <w:sz w:val="16"/>
              </w:rPr>
              <w:t xml:space="preserve"> </w:t>
            </w: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84A4B" w:rsidRPr="003C033A" w:rsidRDefault="00184A4B" w:rsidP="00FD2DAB">
            <w:pPr>
              <w:ind w:right="-108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гидравлическом испытании, МПа (кгс/см</w:t>
            </w:r>
            <w:r w:rsidRPr="003C033A">
              <w:rPr>
                <w:b/>
                <w:i/>
                <w:sz w:val="16"/>
                <w:vertAlign w:val="superscript"/>
              </w:rPr>
              <w:t>2</w:t>
            </w:r>
            <w:r w:rsidRPr="003C033A">
              <w:rPr>
                <w:b/>
                <w:i/>
                <w:sz w:val="16"/>
              </w:rPr>
              <w:t>)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0,4 (4,0)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- </w:t>
            </w: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ind w:left="317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984" w:type="dxa"/>
          </w:tcPr>
          <w:p w:rsidR="00184A4B" w:rsidRPr="003C033A" w:rsidRDefault="00184A4B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нет</w:t>
            </w:r>
          </w:p>
        </w:tc>
      </w:tr>
      <w:tr w:rsidR="00184A4B" w:rsidRPr="003C033A" w:rsidTr="00FD2DAB">
        <w:trPr>
          <w:jc w:val="center"/>
        </w:trPr>
        <w:tc>
          <w:tcPr>
            <w:tcW w:w="2835" w:type="dxa"/>
          </w:tcPr>
          <w:p w:rsidR="00184A4B" w:rsidRPr="003C033A" w:rsidRDefault="00184A4B" w:rsidP="00FD2DA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984" w:type="dxa"/>
          </w:tcPr>
          <w:p w:rsidR="00184A4B" w:rsidRPr="003C033A" w:rsidRDefault="00184A4B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9" w:type="dxa"/>
          </w:tcPr>
          <w:p w:rsidR="00184A4B" w:rsidRPr="003C033A" w:rsidRDefault="00184A4B" w:rsidP="00FD2DAB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402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198" w:type="dxa"/>
          </w:tcPr>
          <w:p w:rsidR="00184A4B" w:rsidRPr="003C033A" w:rsidRDefault="00184A4B" w:rsidP="00FD2DAB">
            <w:pPr>
              <w:rPr>
                <w:b/>
                <w:i/>
                <w:sz w:val="16"/>
              </w:rPr>
            </w:pPr>
          </w:p>
        </w:tc>
      </w:tr>
    </w:tbl>
    <w:p w:rsidR="00184A4B" w:rsidRDefault="00184A4B" w:rsidP="00E3513F"/>
    <w:p w:rsidR="00E521E6" w:rsidRPr="003C033A" w:rsidRDefault="00664BC1" w:rsidP="00664BC1">
      <w:pPr>
        <w:jc w:val="center"/>
        <w:rPr>
          <w:b/>
          <w:i/>
          <w:sz w:val="32"/>
        </w:rPr>
      </w:pPr>
      <w:r>
        <w:br w:type="column"/>
      </w:r>
      <w:r w:rsidR="00E521E6">
        <w:rPr>
          <w:b/>
          <w:i/>
          <w:sz w:val="32"/>
        </w:rPr>
        <w:lastRenderedPageBreak/>
        <w:t>Ц</w:t>
      </w:r>
      <w:r w:rsidR="00E521E6" w:rsidRPr="003C033A">
        <w:rPr>
          <w:b/>
          <w:i/>
          <w:sz w:val="32"/>
        </w:rPr>
        <w:t>истерна</w:t>
      </w:r>
      <w:r w:rsidR="00E521E6">
        <w:rPr>
          <w:b/>
          <w:i/>
          <w:sz w:val="32"/>
        </w:rPr>
        <w:t xml:space="preserve"> нефтебензиновая с универсальным сливным прибором</w:t>
      </w:r>
      <w:r w:rsidR="00E521E6" w:rsidRPr="003C033A">
        <w:rPr>
          <w:b/>
          <w:i/>
          <w:sz w:val="32"/>
        </w:rPr>
        <w:t>, модели 15-031-02</w:t>
      </w:r>
    </w:p>
    <w:p w:rsidR="00E521E6" w:rsidRDefault="00E521E6" w:rsidP="00E521E6">
      <w:pPr>
        <w:rPr>
          <w:sz w:val="32"/>
        </w:rPr>
      </w:pPr>
    </w:p>
    <w:p w:rsidR="00E521E6" w:rsidRDefault="00E521E6" w:rsidP="00E521E6">
      <w:r>
        <w:t xml:space="preserve">          </w:t>
      </w:r>
      <w:r w:rsidR="0073180D">
        <w:fldChar w:fldCharType="begin"/>
      </w:r>
      <w:r w:rsidR="00B31677">
        <w:instrText xml:space="preserve"> LINK Paint.Picture "C:\\PHOTO\\РИС140.BMP" "" \a \p </w:instrText>
      </w:r>
      <w:r w:rsidR="0073180D">
        <w:fldChar w:fldCharType="separate"/>
      </w:r>
      <w:r w:rsidR="00014D49">
        <w:object w:dxaOrig="12453" w:dyaOrig="3986">
          <v:shape id="_x0000_i1039" type="#_x0000_t75" style="width:622.9pt;height:199.25pt">
            <v:imagedata r:id="rId13" o:title="" croptop="3163f"/>
          </v:shape>
        </w:object>
      </w:r>
      <w:r w:rsidR="0073180D">
        <w:fldChar w:fldCharType="end"/>
      </w:r>
    </w:p>
    <w:p w:rsidR="00E521E6" w:rsidRPr="003C033A" w:rsidRDefault="00E521E6" w:rsidP="00E521E6">
      <w:pPr>
        <w:jc w:val="center"/>
        <w:rPr>
          <w:b/>
          <w:i/>
        </w:rPr>
      </w:pPr>
      <w:r w:rsidRPr="003C033A">
        <w:rPr>
          <w:b/>
          <w:i/>
        </w:rPr>
        <w:t xml:space="preserve">Назначение: для перевозки нефтепродуктов </w:t>
      </w:r>
    </w:p>
    <w:p w:rsidR="00E521E6" w:rsidRPr="003C033A" w:rsidRDefault="00E521E6" w:rsidP="00E521E6">
      <w:pPr>
        <w:rPr>
          <w:sz w:val="16"/>
          <w:szCs w:val="16"/>
        </w:rPr>
      </w:pPr>
    </w:p>
    <w:tbl>
      <w:tblPr>
        <w:tblW w:w="0" w:type="auto"/>
        <w:jc w:val="center"/>
        <w:tblInd w:w="229" w:type="dxa"/>
        <w:tblLayout w:type="fixed"/>
        <w:tblLook w:val="0000" w:firstRow="0" w:lastRow="0" w:firstColumn="0" w:lastColumn="0" w:noHBand="0" w:noVBand="0"/>
      </w:tblPr>
      <w:tblGrid>
        <w:gridCol w:w="2835"/>
        <w:gridCol w:w="1984"/>
        <w:gridCol w:w="3402"/>
        <w:gridCol w:w="1063"/>
        <w:gridCol w:w="3402"/>
        <w:gridCol w:w="1198"/>
      </w:tblGrid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СФАТ0000.00.000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нет</w:t>
            </w: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ТУ3182-001-00260528-95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нет</w:t>
            </w: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15-031-02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4615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нет</w:t>
            </w: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нет</w:t>
            </w: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ТОО ПО «</w:t>
            </w:r>
            <w:r w:rsidRPr="003C033A">
              <w:rPr>
                <w:b/>
                <w:i/>
                <w:sz w:val="16"/>
              </w:rPr>
              <w:t>СФАТ-Рязань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 66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есть</w:t>
            </w: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654F1F" w:rsidRDefault="00E521E6" w:rsidP="003C20B9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Масса тары вагона</w:t>
            </w:r>
            <w:r w:rsidR="003C20B9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654F1F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654F1F">
              <w:rPr>
                <w:b/>
                <w:i/>
                <w:sz w:val="16"/>
              </w:rPr>
              <w:t>)</w:t>
            </w:r>
            <w:r w:rsidR="003C20B9" w:rsidRPr="003C033A">
              <w:rPr>
                <w:b/>
                <w:i/>
                <w:sz w:val="16"/>
              </w:rPr>
              <w:t>, т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5,7/26,5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198" w:type="dxa"/>
          </w:tcPr>
          <w:p w:rsidR="00E521E6" w:rsidRPr="003C033A" w:rsidRDefault="00E521E6" w:rsidP="00FD2DAB">
            <w:pPr>
              <w:ind w:right="-108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налив верхний,</w:t>
            </w: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3000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слив нижний</w:t>
            </w: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211</w:t>
            </w:r>
            <w:r w:rsidRPr="003C033A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9</w:t>
            </w:r>
            <w:r w:rsidRPr="003C033A">
              <w:rPr>
                <w:b/>
                <w:i/>
                <w:sz w:val="16"/>
              </w:rPr>
              <w:t>(2</w:t>
            </w:r>
            <w:r>
              <w:rPr>
                <w:b/>
                <w:i/>
                <w:sz w:val="16"/>
              </w:rPr>
              <w:t>1</w:t>
            </w:r>
            <w:r w:rsidRPr="003C033A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62</w:t>
            </w:r>
            <w:r w:rsidRPr="003C033A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10770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самотеком</w:t>
            </w: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0</w:t>
            </w:r>
            <w:r w:rsidRPr="003C033A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3C033A">
              <w:rPr>
                <w:b/>
                <w:i/>
                <w:sz w:val="16"/>
              </w:rPr>
              <w:t>(7,</w:t>
            </w:r>
            <w:r>
              <w:rPr>
                <w:b/>
                <w:i/>
                <w:sz w:val="16"/>
              </w:rPr>
              <w:t>2</w:t>
            </w:r>
            <w:r w:rsidRPr="003C033A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Удельный объем, м</w:t>
            </w:r>
            <w:r w:rsidRPr="003C033A">
              <w:rPr>
                <w:b/>
                <w:i/>
                <w:sz w:val="16"/>
                <w:vertAlign w:val="superscript"/>
              </w:rPr>
              <w:t>3</w:t>
            </w:r>
            <w:r w:rsidRPr="003C033A">
              <w:rPr>
                <w:b/>
                <w:i/>
                <w:sz w:val="16"/>
              </w:rPr>
              <w:t>/т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1,08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Объем котла, м</w:t>
            </w:r>
            <w:r w:rsidRPr="003C033A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2</w:t>
            </w: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73,1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</w:t>
            </w: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70,99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Скорость конструкционная, км/ч 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загружаемого продукта, </w:t>
            </w:r>
            <w:r w:rsidRPr="003C033A">
              <w:rPr>
                <w:b/>
                <w:i/>
                <w:sz w:val="16"/>
              </w:rPr>
              <w:sym w:font="Symbol" w:char="F0B0"/>
            </w:r>
            <w:r w:rsidRPr="003C033A">
              <w:rPr>
                <w:b/>
                <w:i/>
                <w:sz w:val="16"/>
              </w:rPr>
              <w:t>С</w:t>
            </w: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+40</w:t>
            </w: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клапана), МПа (кгс/см</w:t>
            </w:r>
            <w:r w:rsidRPr="003C033A">
              <w:rPr>
                <w:b/>
                <w:i/>
                <w:sz w:val="16"/>
                <w:vertAlign w:val="superscript"/>
              </w:rPr>
              <w:t>2</w:t>
            </w:r>
            <w:r w:rsidRPr="003C033A">
              <w:rPr>
                <w:b/>
                <w:i/>
                <w:sz w:val="16"/>
              </w:rPr>
              <w:t>)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0,15 (1,5)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21E6" w:rsidRPr="003C033A" w:rsidRDefault="00E521E6" w:rsidP="00FD2DAB">
            <w:pPr>
              <w:ind w:right="-108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гидравлическом испытании, МПа (кгс/см</w:t>
            </w:r>
            <w:r w:rsidRPr="003C033A">
              <w:rPr>
                <w:b/>
                <w:i/>
                <w:sz w:val="16"/>
                <w:vertAlign w:val="superscript"/>
              </w:rPr>
              <w:t>2</w:t>
            </w:r>
            <w:r w:rsidRPr="003C033A">
              <w:rPr>
                <w:b/>
                <w:i/>
                <w:sz w:val="16"/>
              </w:rPr>
              <w:t>)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0, 0,5 (5,0)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ind w:left="317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 w:rsidRPr="003C033A">
              <w:rPr>
                <w:b/>
                <w:i/>
                <w:sz w:val="16"/>
              </w:rPr>
              <w:t>нет</w:t>
            </w:r>
          </w:p>
        </w:tc>
      </w:tr>
      <w:tr w:rsidR="00E521E6" w:rsidRPr="003C033A" w:rsidTr="00FD2DAB">
        <w:trPr>
          <w:jc w:val="center"/>
        </w:trPr>
        <w:tc>
          <w:tcPr>
            <w:tcW w:w="2835" w:type="dxa"/>
          </w:tcPr>
          <w:p w:rsidR="00E521E6" w:rsidRPr="003C033A" w:rsidRDefault="00E521E6" w:rsidP="00FD2DA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984" w:type="dxa"/>
          </w:tcPr>
          <w:p w:rsidR="00E521E6" w:rsidRPr="003C033A" w:rsidRDefault="00E521E6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63" w:type="dxa"/>
          </w:tcPr>
          <w:p w:rsidR="00E521E6" w:rsidRPr="003C033A" w:rsidRDefault="00E521E6" w:rsidP="00FD2DAB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402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198" w:type="dxa"/>
          </w:tcPr>
          <w:p w:rsidR="00E521E6" w:rsidRPr="003C033A" w:rsidRDefault="00E521E6" w:rsidP="00FD2DAB">
            <w:pPr>
              <w:rPr>
                <w:b/>
                <w:i/>
                <w:sz w:val="16"/>
              </w:rPr>
            </w:pPr>
          </w:p>
        </w:tc>
      </w:tr>
    </w:tbl>
    <w:p w:rsidR="00E521E6" w:rsidRDefault="00E521E6" w:rsidP="00E521E6"/>
    <w:p w:rsidR="00E521E6" w:rsidRDefault="00E521E6" w:rsidP="00E3513F"/>
    <w:p w:rsidR="00E521E6" w:rsidRPr="00FE2A0F" w:rsidRDefault="00664BC1" w:rsidP="00664BC1">
      <w:pPr>
        <w:jc w:val="center"/>
        <w:rPr>
          <w:b/>
          <w:i/>
          <w:sz w:val="32"/>
        </w:rPr>
      </w:pPr>
      <w:r>
        <w:br w:type="column"/>
      </w:r>
      <w:r w:rsidR="00E521E6">
        <w:rPr>
          <w:b/>
          <w:i/>
          <w:sz w:val="32"/>
        </w:rPr>
        <w:lastRenderedPageBreak/>
        <w:t>Ц</w:t>
      </w:r>
      <w:r w:rsidR="00E521E6" w:rsidRPr="00FE2A0F">
        <w:rPr>
          <w:b/>
          <w:i/>
          <w:sz w:val="32"/>
        </w:rPr>
        <w:t>истерна</w:t>
      </w:r>
      <w:r w:rsidR="00E521E6">
        <w:rPr>
          <w:b/>
          <w:i/>
          <w:sz w:val="32"/>
        </w:rPr>
        <w:t xml:space="preserve"> нефтебензиновая с универсальным сливным прибором</w:t>
      </w:r>
      <w:r w:rsidR="00E521E6" w:rsidRPr="00FE2A0F">
        <w:rPr>
          <w:b/>
          <w:i/>
          <w:sz w:val="32"/>
        </w:rPr>
        <w:t>, модель 15-031-03</w:t>
      </w:r>
    </w:p>
    <w:p w:rsidR="00E521E6" w:rsidRDefault="00E521E6" w:rsidP="00E521E6">
      <w:pPr>
        <w:jc w:val="center"/>
      </w:pPr>
    </w:p>
    <w:bookmarkStart w:id="4" w:name="_948603591"/>
    <w:bookmarkEnd w:id="4"/>
    <w:p w:rsidR="00E521E6" w:rsidRDefault="0073180D" w:rsidP="00E521E6">
      <w:pPr>
        <w:jc w:val="center"/>
      </w:pPr>
      <w:r>
        <w:fldChar w:fldCharType="begin"/>
      </w:r>
      <w:r w:rsidR="00B31677">
        <w:instrText xml:space="preserve"> LINK PhotoFinish "C:\\PHOTO\\РИС1401.PCX" "" \a \p \* MERGEFORMAT </w:instrText>
      </w:r>
      <w:r>
        <w:fldChar w:fldCharType="separate"/>
      </w:r>
      <w:r w:rsidR="00014D49">
        <w:object w:dxaOrig="10679" w:dyaOrig="3548">
          <v:shape id="_x0000_i1040" type="#_x0000_t75" style="width:534.15pt;height:177.5pt">
            <v:imagedata r:id="rId14" o:title="" croptop="2536f" cropbottom="2536f" cropright="751f"/>
          </v:shape>
        </w:object>
      </w:r>
      <w:r>
        <w:fldChar w:fldCharType="end"/>
      </w:r>
    </w:p>
    <w:p w:rsidR="00E521E6" w:rsidRDefault="00E521E6" w:rsidP="00E521E6">
      <w:pPr>
        <w:jc w:val="center"/>
      </w:pPr>
    </w:p>
    <w:p w:rsidR="00E521E6" w:rsidRPr="00FE2A0F" w:rsidRDefault="00E521E6" w:rsidP="00E521E6">
      <w:pPr>
        <w:jc w:val="center"/>
        <w:rPr>
          <w:b/>
          <w:i/>
        </w:rPr>
      </w:pPr>
      <w:r w:rsidRPr="00FE2A0F">
        <w:rPr>
          <w:b/>
          <w:i/>
        </w:rPr>
        <w:t>Назначение: для перевозки нефтепродуктов</w:t>
      </w:r>
    </w:p>
    <w:tbl>
      <w:tblPr>
        <w:tblW w:w="0" w:type="auto"/>
        <w:jc w:val="center"/>
        <w:tblInd w:w="-18" w:type="dxa"/>
        <w:tblLayout w:type="fixed"/>
        <w:tblLook w:val="0000" w:firstRow="0" w:lastRow="0" w:firstColumn="0" w:lastColumn="0" w:noHBand="0" w:noVBand="0"/>
      </w:tblPr>
      <w:tblGrid>
        <w:gridCol w:w="2820"/>
        <w:gridCol w:w="1984"/>
        <w:gridCol w:w="3355"/>
        <w:gridCol w:w="932"/>
        <w:gridCol w:w="3389"/>
        <w:gridCol w:w="1348"/>
      </w:tblGrid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СФАТ0000.00.000</w:t>
            </w: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1</w:t>
            </w: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ТУ3182-001-00260528-95</w:t>
            </w: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есть</w:t>
            </w: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15-031-03</w:t>
            </w: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4615</w:t>
            </w: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нет</w:t>
            </w: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нет</w:t>
            </w: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ТОО ПО «СФАТ-Рязань»</w:t>
            </w: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нет</w:t>
            </w: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66</w:t>
            </w: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A957FE" w:rsidRDefault="00E521E6" w:rsidP="003C20B9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Масса тары вагона</w:t>
            </w:r>
            <w:r w:rsidR="003C20B9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A957FE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</w:t>
            </w:r>
            <w:r w:rsidR="003C20B9" w:rsidRPr="00FE2A0F">
              <w:rPr>
                <w:b/>
                <w:i/>
                <w:sz w:val="16"/>
              </w:rPr>
              <w:t>, т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5,7/26,5</w:t>
            </w: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есть</w:t>
            </w: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48" w:type="dxa"/>
          </w:tcPr>
          <w:p w:rsidR="00E521E6" w:rsidRPr="00FE2A0F" w:rsidRDefault="00E521E6" w:rsidP="00FD2DAB">
            <w:pPr>
              <w:ind w:right="-108"/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налив верхний,</w:t>
            </w: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ind w:left="-108" w:right="-108" w:firstLine="108"/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22</w:t>
            </w:r>
            <w:r>
              <w:rPr>
                <w:b/>
                <w:i/>
                <w:sz w:val="16"/>
              </w:rPr>
              <w:t>9</w:t>
            </w:r>
            <w:r w:rsidRPr="00FE2A0F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</w:t>
            </w:r>
            <w:r w:rsidRPr="00FE2A0F">
              <w:rPr>
                <w:b/>
                <w:i/>
                <w:sz w:val="16"/>
              </w:rPr>
              <w:t>(23</w:t>
            </w:r>
            <w:r>
              <w:rPr>
                <w:b/>
                <w:i/>
                <w:sz w:val="16"/>
              </w:rPr>
              <w:t>,37</w:t>
            </w:r>
            <w:r w:rsidRPr="00FE2A0F">
              <w:rPr>
                <w:b/>
                <w:i/>
                <w:sz w:val="16"/>
              </w:rPr>
              <w:t>)</w:t>
            </w: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10770</w:t>
            </w: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слив нижний</w:t>
            </w: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6</w:t>
            </w:r>
            <w:r w:rsidRPr="00FE2A0F">
              <w:rPr>
                <w:b/>
                <w:i/>
                <w:sz w:val="16"/>
              </w:rPr>
              <w:t>,4(7,7</w:t>
            </w:r>
            <w:r>
              <w:rPr>
                <w:b/>
                <w:i/>
                <w:sz w:val="16"/>
              </w:rPr>
              <w:t>9</w:t>
            </w:r>
            <w:r w:rsidRPr="00FE2A0F">
              <w:rPr>
                <w:b/>
                <w:i/>
                <w:sz w:val="16"/>
              </w:rPr>
              <w:t>)</w:t>
            </w: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 xml:space="preserve">Длина кожуха наружная, мм  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10880</w:t>
            </w: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самотеком</w:t>
            </w: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Объем котла, м</w:t>
            </w:r>
            <w:r w:rsidRPr="00FE2A0F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Удельный объем, м</w:t>
            </w:r>
            <w:r w:rsidRPr="00FE2A0F">
              <w:rPr>
                <w:b/>
                <w:i/>
                <w:sz w:val="16"/>
                <w:vertAlign w:val="superscript"/>
              </w:rPr>
              <w:t>3</w:t>
            </w:r>
            <w:r w:rsidRPr="00FE2A0F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1,08</w:t>
            </w: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2,4</w:t>
            </w: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2</w:t>
            </w: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70,99</w:t>
            </w: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1</w:t>
            </w: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 xml:space="preserve">Скорость конструкционная, км/ч 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120</w:t>
            </w: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1-ВМ</w:t>
            </w: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 xml:space="preserve">загружаемого продукта, </w:t>
            </w:r>
            <w:r w:rsidRPr="00FE2A0F">
              <w:rPr>
                <w:b/>
                <w:i/>
                <w:sz w:val="16"/>
              </w:rPr>
              <w:sym w:font="Symbol" w:char="F0B0"/>
            </w:r>
            <w:r w:rsidRPr="00FE2A0F">
              <w:rPr>
                <w:b/>
                <w:i/>
                <w:sz w:val="16"/>
              </w:rPr>
              <w:t>С</w:t>
            </w: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+40</w:t>
            </w: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7800</w:t>
            </w: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клапана), МПа (кгс/см</w:t>
            </w:r>
            <w:r w:rsidRPr="00FE2A0F">
              <w:rPr>
                <w:b/>
                <w:i/>
                <w:sz w:val="16"/>
                <w:vertAlign w:val="superscript"/>
              </w:rPr>
              <w:t>2</w:t>
            </w:r>
            <w:r w:rsidRPr="00FE2A0F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1995</w:t>
            </w: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55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ind w:left="317"/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12020</w:t>
            </w:r>
          </w:p>
        </w:tc>
        <w:tc>
          <w:tcPr>
            <w:tcW w:w="3355" w:type="dxa"/>
          </w:tcPr>
          <w:p w:rsidR="00E521E6" w:rsidRPr="00FE2A0F" w:rsidRDefault="00E521E6" w:rsidP="00FD2DAB">
            <w:pPr>
              <w:ind w:right="-108"/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гидравлическом испытании, МПа (кгс/см</w:t>
            </w:r>
            <w:r w:rsidRPr="00FE2A0F">
              <w:rPr>
                <w:b/>
                <w:i/>
                <w:sz w:val="16"/>
                <w:vertAlign w:val="superscript"/>
              </w:rPr>
              <w:t>2</w:t>
            </w:r>
            <w:r w:rsidRPr="00FE2A0F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0,4 (4,0)</w:t>
            </w: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 w:rsidRPr="00FE2A0F">
              <w:rPr>
                <w:b/>
                <w:i/>
                <w:sz w:val="16"/>
              </w:rPr>
              <w:t>нет</w:t>
            </w:r>
          </w:p>
        </w:tc>
      </w:tr>
      <w:tr w:rsidR="00E521E6" w:rsidRPr="00FE2A0F" w:rsidTr="00FD2DAB">
        <w:trPr>
          <w:jc w:val="center"/>
        </w:trPr>
        <w:tc>
          <w:tcPr>
            <w:tcW w:w="2820" w:type="dxa"/>
          </w:tcPr>
          <w:p w:rsidR="00E521E6" w:rsidRPr="00FE2A0F" w:rsidRDefault="00E521E6" w:rsidP="00FD2DA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984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55" w:type="dxa"/>
          </w:tcPr>
          <w:p w:rsidR="00E521E6" w:rsidRPr="00FE2A0F" w:rsidRDefault="00E521E6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2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389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48" w:type="dxa"/>
          </w:tcPr>
          <w:p w:rsidR="00E521E6" w:rsidRPr="00FE2A0F" w:rsidRDefault="00E521E6" w:rsidP="00FD2DAB">
            <w:pPr>
              <w:rPr>
                <w:b/>
                <w:i/>
                <w:sz w:val="16"/>
              </w:rPr>
            </w:pPr>
          </w:p>
        </w:tc>
      </w:tr>
    </w:tbl>
    <w:p w:rsidR="00E521E6" w:rsidRDefault="00E521E6" w:rsidP="00E3513F"/>
    <w:p w:rsidR="00E521E6" w:rsidRDefault="00E521E6" w:rsidP="00E3513F"/>
    <w:p w:rsidR="00E521E6" w:rsidRDefault="00E521E6" w:rsidP="00E3513F"/>
    <w:p w:rsidR="00E521E6" w:rsidRDefault="00E521E6" w:rsidP="00E3513F"/>
    <w:p w:rsidR="00E521E6" w:rsidRPr="00E3418A" w:rsidRDefault="00664BC1" w:rsidP="00664BC1">
      <w:pPr>
        <w:jc w:val="center"/>
        <w:rPr>
          <w:b/>
          <w:i/>
          <w:sz w:val="32"/>
          <w:szCs w:val="32"/>
        </w:rPr>
      </w:pPr>
      <w:r>
        <w:br w:type="column"/>
      </w:r>
      <w:r w:rsidR="00E521E6" w:rsidRPr="00E3418A">
        <w:rPr>
          <w:b/>
          <w:i/>
          <w:sz w:val="32"/>
          <w:szCs w:val="32"/>
        </w:rPr>
        <w:lastRenderedPageBreak/>
        <w:t>4-осная цистерна для сжиженных углеводородных газов, модели 15-144</w:t>
      </w:r>
    </w:p>
    <w:p w:rsidR="00E521E6" w:rsidRPr="00E3418A" w:rsidRDefault="00E521E6" w:rsidP="00E521E6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E521E6" w:rsidRDefault="00E47A18" w:rsidP="00E521E6">
      <w:pPr>
        <w:jc w:val="center"/>
      </w:pPr>
      <w:r>
        <w:rPr>
          <w:noProof/>
        </w:rPr>
        <w:drawing>
          <wp:inline distT="0" distB="0" distL="0" distR="0">
            <wp:extent cx="7137400" cy="2844800"/>
            <wp:effectExtent l="19050" t="0" r="6350" b="0"/>
            <wp:docPr id="18" name="Рисунок 18" descr="15-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5-14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7841" t="30931" r="11761" b="18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0" cy="284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1E6" w:rsidRPr="00E3418A" w:rsidRDefault="00E521E6" w:rsidP="00E521E6">
      <w:pPr>
        <w:jc w:val="center"/>
        <w:rPr>
          <w:b/>
          <w:i/>
        </w:rPr>
      </w:pPr>
      <w:r w:rsidRPr="00E3418A">
        <w:rPr>
          <w:b/>
          <w:i/>
        </w:rPr>
        <w:t>Назначение: для перевозки сжиженных углеводородных газов</w:t>
      </w:r>
    </w:p>
    <w:p w:rsidR="00E521E6" w:rsidRPr="00DB33C0" w:rsidRDefault="00E521E6" w:rsidP="00E521E6">
      <w:pPr>
        <w:jc w:val="center"/>
        <w:rPr>
          <w:i/>
          <w:sz w:val="16"/>
          <w:szCs w:val="16"/>
        </w:rPr>
      </w:pPr>
    </w:p>
    <w:tbl>
      <w:tblPr>
        <w:tblW w:w="14923" w:type="dxa"/>
        <w:tblLook w:val="01E0" w:firstRow="1" w:lastRow="1" w:firstColumn="1" w:lastColumn="1" w:noHBand="0" w:noVBand="0"/>
      </w:tblPr>
      <w:tblGrid>
        <w:gridCol w:w="2808"/>
        <w:gridCol w:w="2120"/>
        <w:gridCol w:w="2910"/>
        <w:gridCol w:w="1252"/>
        <w:gridCol w:w="3313"/>
        <w:gridCol w:w="2520"/>
      </w:tblGrid>
      <w:tr w:rsidR="00E521E6" w:rsidRPr="002A64F8" w:rsidTr="003C20B9">
        <w:tc>
          <w:tcPr>
            <w:tcW w:w="2808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120" w:type="dxa"/>
          </w:tcPr>
          <w:p w:rsidR="00E521E6" w:rsidRPr="002A64F8" w:rsidRDefault="00E521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A64F8">
              <w:rPr>
                <w:b/>
                <w:i/>
                <w:color w:val="000000"/>
                <w:sz w:val="16"/>
                <w:szCs w:val="16"/>
              </w:rPr>
              <w:t>144.00.00.000</w:t>
            </w:r>
          </w:p>
        </w:tc>
        <w:tc>
          <w:tcPr>
            <w:tcW w:w="291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52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3241</w:t>
            </w:r>
          </w:p>
        </w:tc>
        <w:tc>
          <w:tcPr>
            <w:tcW w:w="3313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2A64F8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2A64F8">
              <w:rPr>
                <w:b/>
                <w:i/>
                <w:sz w:val="16"/>
                <w:szCs w:val="16"/>
              </w:rPr>
              <w:t xml:space="preserve">) </w:t>
            </w:r>
          </w:p>
        </w:tc>
        <w:tc>
          <w:tcPr>
            <w:tcW w:w="25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3,0(30)</w:t>
            </w:r>
          </w:p>
        </w:tc>
      </w:tr>
      <w:tr w:rsidR="00E521E6" w:rsidRPr="002A64F8" w:rsidTr="003C20B9">
        <w:tc>
          <w:tcPr>
            <w:tcW w:w="2808" w:type="dxa"/>
          </w:tcPr>
          <w:p w:rsidR="00E521E6" w:rsidRPr="002A64F8" w:rsidRDefault="00E521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A64F8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120" w:type="dxa"/>
          </w:tcPr>
          <w:p w:rsidR="00E521E6" w:rsidRPr="002A64F8" w:rsidRDefault="00E521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A64F8">
              <w:rPr>
                <w:b/>
                <w:i/>
                <w:color w:val="000000"/>
                <w:sz w:val="16"/>
                <w:szCs w:val="16"/>
              </w:rPr>
              <w:t>ТУ 3182-003-07518941-98</w:t>
            </w:r>
          </w:p>
        </w:tc>
        <w:tc>
          <w:tcPr>
            <w:tcW w:w="291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52" w:type="dxa"/>
          </w:tcPr>
          <w:p w:rsidR="00E521E6" w:rsidRPr="002A64F8" w:rsidRDefault="00E521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13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25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E521E6" w:rsidRPr="002A64F8" w:rsidTr="003C20B9">
        <w:tc>
          <w:tcPr>
            <w:tcW w:w="2808" w:type="dxa"/>
          </w:tcPr>
          <w:p w:rsidR="00E521E6" w:rsidRPr="002A64F8" w:rsidRDefault="00E521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Тип</w:t>
            </w:r>
            <w:r w:rsidRPr="002A64F8">
              <w:rPr>
                <w:b/>
                <w:i/>
                <w:color w:val="000000"/>
                <w:sz w:val="16"/>
                <w:szCs w:val="16"/>
              </w:rPr>
              <w:t xml:space="preserve"> вагона</w:t>
            </w:r>
          </w:p>
        </w:tc>
        <w:tc>
          <w:tcPr>
            <w:tcW w:w="2120" w:type="dxa"/>
          </w:tcPr>
          <w:p w:rsidR="00E521E6" w:rsidRPr="002A64F8" w:rsidRDefault="00E521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759</w:t>
            </w:r>
          </w:p>
        </w:tc>
        <w:tc>
          <w:tcPr>
            <w:tcW w:w="291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52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5213</w:t>
            </w:r>
          </w:p>
        </w:tc>
        <w:tc>
          <w:tcPr>
            <w:tcW w:w="3313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25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E521E6" w:rsidRPr="002A64F8" w:rsidTr="003C20B9">
        <w:tc>
          <w:tcPr>
            <w:tcW w:w="2808" w:type="dxa"/>
          </w:tcPr>
          <w:p w:rsidR="00E521E6" w:rsidRPr="002A64F8" w:rsidRDefault="00E521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A64F8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120" w:type="dxa"/>
          </w:tcPr>
          <w:p w:rsidR="00E521E6" w:rsidRPr="003C20B9" w:rsidRDefault="003C20B9" w:rsidP="00FD2DAB">
            <w:pPr>
              <w:rPr>
                <w:b/>
                <w:i/>
                <w:spacing w:val="-14"/>
                <w:sz w:val="16"/>
                <w:szCs w:val="16"/>
              </w:rPr>
            </w:pPr>
            <w:r w:rsidRPr="003C20B9">
              <w:rPr>
                <w:b/>
                <w:i/>
                <w:spacing w:val="-14"/>
                <w:sz w:val="16"/>
                <w:szCs w:val="16"/>
              </w:rPr>
              <w:t>ОАО "НПК"Уралвагонзавод"</w:t>
            </w:r>
          </w:p>
        </w:tc>
        <w:tc>
          <w:tcPr>
            <w:tcW w:w="291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52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313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25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E521E6" w:rsidRPr="002A64F8" w:rsidTr="003C20B9">
        <w:tc>
          <w:tcPr>
            <w:tcW w:w="2808" w:type="dxa"/>
          </w:tcPr>
          <w:p w:rsidR="00E521E6" w:rsidRPr="002A64F8" w:rsidRDefault="00E521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A64F8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1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40,8</w:t>
            </w:r>
          </w:p>
        </w:tc>
        <w:tc>
          <w:tcPr>
            <w:tcW w:w="291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52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313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25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E521E6" w:rsidRPr="002A64F8" w:rsidTr="003C20B9">
        <w:tc>
          <w:tcPr>
            <w:tcW w:w="2808" w:type="dxa"/>
          </w:tcPr>
          <w:p w:rsidR="00E521E6" w:rsidRPr="002A64F8" w:rsidRDefault="00067916" w:rsidP="00FD2DAB">
            <w:pPr>
              <w:rPr>
                <w:b/>
                <w:i/>
                <w:sz w:val="16"/>
                <w:szCs w:val="16"/>
              </w:rPr>
            </w:pPr>
            <w:r w:rsidRPr="00067916">
              <w:rPr>
                <w:b/>
                <w:i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2120" w:type="dxa"/>
          </w:tcPr>
          <w:p w:rsidR="00E521E6" w:rsidRPr="002A64F8" w:rsidRDefault="00067916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36,5/</w:t>
            </w:r>
            <w:r w:rsidR="00E521E6">
              <w:rPr>
                <w:b/>
                <w:i/>
                <w:sz w:val="16"/>
                <w:szCs w:val="16"/>
              </w:rPr>
              <w:t>40,3</w:t>
            </w:r>
          </w:p>
        </w:tc>
        <w:tc>
          <w:tcPr>
            <w:tcW w:w="291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52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313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25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E521E6" w:rsidRPr="002A64F8" w:rsidTr="003C20B9">
        <w:trPr>
          <w:trHeight w:val="233"/>
        </w:trPr>
        <w:tc>
          <w:tcPr>
            <w:tcW w:w="2808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1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91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52" w:type="dxa"/>
            <w:shd w:val="clear" w:color="auto" w:fill="auto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313" w:type="dxa"/>
            <w:shd w:val="clear" w:color="auto" w:fill="auto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2520" w:type="dxa"/>
            <w:shd w:val="clear" w:color="auto" w:fill="auto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налив-верхний под давлением,</w:t>
            </w:r>
          </w:p>
        </w:tc>
      </w:tr>
      <w:tr w:rsidR="00E521E6" w:rsidRPr="002A64F8" w:rsidTr="003C20B9">
        <w:trPr>
          <w:trHeight w:val="61"/>
        </w:trPr>
        <w:tc>
          <w:tcPr>
            <w:tcW w:w="2808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21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291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52" w:type="dxa"/>
            <w:shd w:val="clear" w:color="auto" w:fill="auto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3000</w:t>
            </w:r>
          </w:p>
        </w:tc>
        <w:tc>
          <w:tcPr>
            <w:tcW w:w="3313" w:type="dxa"/>
            <w:shd w:val="clear" w:color="auto" w:fill="auto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auto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слив-верхний передавливанием</w:t>
            </w:r>
          </w:p>
        </w:tc>
      </w:tr>
      <w:tr w:rsidR="00E521E6" w:rsidRPr="002A64F8" w:rsidTr="003C20B9">
        <w:tc>
          <w:tcPr>
            <w:tcW w:w="2808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2A64F8">
              <w:rPr>
                <w:b/>
                <w:i/>
                <w:sz w:val="16"/>
                <w:szCs w:val="16"/>
              </w:rPr>
              <w:t>Объем котла, м</w:t>
            </w:r>
            <w:r w:rsidRPr="002A64F8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73,9</w:t>
            </w:r>
          </w:p>
        </w:tc>
        <w:tc>
          <w:tcPr>
            <w:tcW w:w="291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52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11004</w:t>
            </w:r>
          </w:p>
        </w:tc>
        <w:tc>
          <w:tcPr>
            <w:tcW w:w="3313" w:type="dxa"/>
          </w:tcPr>
          <w:p w:rsidR="00E521E6" w:rsidRPr="002A64F8" w:rsidRDefault="00E521E6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25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E521E6" w:rsidRPr="002A64F8" w:rsidTr="003C20B9">
        <w:tc>
          <w:tcPr>
            <w:tcW w:w="2808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1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91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Количество верхних люков, шт</w:t>
            </w:r>
            <w:r w:rsidR="003C20B9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1252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313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25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E521E6" w:rsidRPr="002A64F8" w:rsidTr="003C20B9">
        <w:tc>
          <w:tcPr>
            <w:tcW w:w="2808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1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291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52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313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25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E521E6" w:rsidRPr="002A64F8" w:rsidTr="003C20B9">
        <w:tc>
          <w:tcPr>
            <w:tcW w:w="2808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1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291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52" w:type="dxa"/>
          </w:tcPr>
          <w:p w:rsidR="00E521E6" w:rsidRPr="002A64F8" w:rsidRDefault="00E521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13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25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1998</w:t>
            </w:r>
          </w:p>
        </w:tc>
      </w:tr>
      <w:tr w:rsidR="00E521E6" w:rsidRPr="002A64F8" w:rsidTr="003C20B9">
        <w:tc>
          <w:tcPr>
            <w:tcW w:w="2808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1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91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52" w:type="dxa"/>
          </w:tcPr>
          <w:p w:rsidR="00E521E6" w:rsidRPr="002A64F8" w:rsidRDefault="00E521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13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25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E521E6" w:rsidRPr="002A64F8" w:rsidTr="003C20B9">
        <w:trPr>
          <w:trHeight w:val="230"/>
        </w:trPr>
        <w:tc>
          <w:tcPr>
            <w:tcW w:w="2808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1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291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клапана), МПа (кгс/см</w:t>
            </w:r>
            <w:r w:rsidRPr="002A64F8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2A64F8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52" w:type="dxa"/>
            <w:shd w:val="clear" w:color="auto" w:fill="auto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2,3(23)</w:t>
            </w:r>
          </w:p>
        </w:tc>
        <w:tc>
          <w:tcPr>
            <w:tcW w:w="3313" w:type="dxa"/>
            <w:shd w:val="clear" w:color="auto" w:fill="auto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2520" w:type="dxa"/>
            <w:shd w:val="clear" w:color="auto" w:fill="auto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E521E6" w:rsidRPr="002A64F8" w:rsidTr="003C20B9">
        <w:trPr>
          <w:trHeight w:val="230"/>
        </w:trPr>
        <w:tc>
          <w:tcPr>
            <w:tcW w:w="2808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12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2910" w:type="dxa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2A64F8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252" w:type="dxa"/>
            <w:shd w:val="clear" w:color="auto" w:fill="auto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313" w:type="dxa"/>
            <w:shd w:val="clear" w:color="auto" w:fill="auto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auto"/>
          </w:tcPr>
          <w:p w:rsidR="00E521E6" w:rsidRPr="002A64F8" w:rsidRDefault="00E521E6" w:rsidP="00FD2DAB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E521E6" w:rsidRDefault="00E521E6" w:rsidP="00E3513F"/>
    <w:p w:rsidR="00E521E6" w:rsidRDefault="00E521E6" w:rsidP="00E3513F"/>
    <w:p w:rsidR="00E521E6" w:rsidRDefault="00E521E6" w:rsidP="00E3513F"/>
    <w:p w:rsidR="00E521E6" w:rsidRPr="002560CD" w:rsidRDefault="00664BC1" w:rsidP="00664BC1">
      <w:pPr>
        <w:jc w:val="center"/>
        <w:rPr>
          <w:b/>
          <w:i/>
          <w:sz w:val="32"/>
          <w:szCs w:val="32"/>
        </w:rPr>
      </w:pPr>
      <w:r>
        <w:br w:type="column"/>
      </w:r>
      <w:r w:rsidR="00E521E6" w:rsidRPr="002560CD">
        <w:rPr>
          <w:b/>
          <w:i/>
          <w:sz w:val="32"/>
          <w:szCs w:val="32"/>
        </w:rPr>
        <w:lastRenderedPageBreak/>
        <w:t>4-осная цистерна для сжиженных углеводородных газов, модели 15-144-01</w:t>
      </w:r>
    </w:p>
    <w:p w:rsidR="00E521E6" w:rsidRPr="002560CD" w:rsidRDefault="00E521E6" w:rsidP="00E521E6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E521E6" w:rsidRDefault="00E47A18" w:rsidP="00E521E6">
      <w:pPr>
        <w:jc w:val="center"/>
      </w:pPr>
      <w:r>
        <w:rPr>
          <w:noProof/>
        </w:rPr>
        <w:drawing>
          <wp:inline distT="0" distB="0" distL="0" distR="0">
            <wp:extent cx="7442200" cy="2971800"/>
            <wp:effectExtent l="19050" t="0" r="6350" b="0"/>
            <wp:docPr id="19" name="Рисунок 19" descr="15-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5-14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7841" t="30931" r="11761" b="18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1E6" w:rsidRPr="002560CD" w:rsidRDefault="00E521E6" w:rsidP="00E521E6">
      <w:pPr>
        <w:jc w:val="center"/>
        <w:rPr>
          <w:b/>
          <w:i/>
        </w:rPr>
      </w:pPr>
      <w:r w:rsidRPr="002560CD">
        <w:rPr>
          <w:b/>
          <w:i/>
        </w:rPr>
        <w:t>Назначение: для перевозки сжиженных углеводородных газов</w:t>
      </w:r>
    </w:p>
    <w:p w:rsidR="00E521E6" w:rsidRPr="002560CD" w:rsidRDefault="00E521E6" w:rsidP="00E521E6">
      <w:pPr>
        <w:jc w:val="center"/>
        <w:rPr>
          <w:i/>
          <w:sz w:val="16"/>
          <w:szCs w:val="16"/>
        </w:rPr>
      </w:pPr>
    </w:p>
    <w:tbl>
      <w:tblPr>
        <w:tblW w:w="15038" w:type="dxa"/>
        <w:tblLook w:val="01E0" w:firstRow="1" w:lastRow="1" w:firstColumn="1" w:lastColumn="1" w:noHBand="0" w:noVBand="0"/>
      </w:tblPr>
      <w:tblGrid>
        <w:gridCol w:w="3060"/>
        <w:gridCol w:w="2088"/>
        <w:gridCol w:w="2880"/>
        <w:gridCol w:w="1260"/>
        <w:gridCol w:w="3420"/>
        <w:gridCol w:w="2330"/>
      </w:tblGrid>
      <w:tr w:rsidR="00E521E6" w:rsidRPr="00DF3301" w:rsidTr="00FD2DAB">
        <w:tc>
          <w:tcPr>
            <w:tcW w:w="30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088" w:type="dxa"/>
          </w:tcPr>
          <w:p w:rsidR="00E521E6" w:rsidRPr="00DF3301" w:rsidRDefault="00E521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F3301">
              <w:rPr>
                <w:b/>
                <w:i/>
                <w:color w:val="000000"/>
                <w:sz w:val="16"/>
                <w:szCs w:val="16"/>
              </w:rPr>
              <w:t>144.00.00.000-01</w:t>
            </w:r>
          </w:p>
        </w:tc>
        <w:tc>
          <w:tcPr>
            <w:tcW w:w="288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3241</w:t>
            </w:r>
          </w:p>
        </w:tc>
        <w:tc>
          <w:tcPr>
            <w:tcW w:w="342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DF3301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DF3301">
              <w:rPr>
                <w:b/>
                <w:i/>
                <w:sz w:val="16"/>
                <w:szCs w:val="16"/>
              </w:rPr>
              <w:t xml:space="preserve">) </w:t>
            </w:r>
          </w:p>
        </w:tc>
        <w:tc>
          <w:tcPr>
            <w:tcW w:w="233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2,943 (30)</w:t>
            </w:r>
          </w:p>
        </w:tc>
      </w:tr>
      <w:tr w:rsidR="00E521E6" w:rsidRPr="00DF3301" w:rsidTr="00FD2DAB">
        <w:tc>
          <w:tcPr>
            <w:tcW w:w="3060" w:type="dxa"/>
          </w:tcPr>
          <w:p w:rsidR="00E521E6" w:rsidRPr="00DF3301" w:rsidRDefault="00E521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F3301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088" w:type="dxa"/>
          </w:tcPr>
          <w:p w:rsidR="00E521E6" w:rsidRPr="00DF3301" w:rsidRDefault="00E521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F3301">
              <w:rPr>
                <w:b/>
                <w:i/>
                <w:color w:val="000000"/>
                <w:sz w:val="16"/>
                <w:szCs w:val="16"/>
              </w:rPr>
              <w:t>ТУ 3182-003-07518941-98</w:t>
            </w:r>
          </w:p>
        </w:tc>
        <w:tc>
          <w:tcPr>
            <w:tcW w:w="288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60" w:type="dxa"/>
          </w:tcPr>
          <w:p w:rsidR="00E521E6" w:rsidRPr="00DF3301" w:rsidRDefault="00E521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2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233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E521E6" w:rsidRPr="00DF3301" w:rsidTr="00FD2DAB">
        <w:tc>
          <w:tcPr>
            <w:tcW w:w="3060" w:type="dxa"/>
          </w:tcPr>
          <w:p w:rsidR="00E521E6" w:rsidRPr="00DF3301" w:rsidRDefault="00E521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Тип</w:t>
            </w:r>
            <w:r w:rsidRPr="00DF3301">
              <w:rPr>
                <w:b/>
                <w:i/>
                <w:color w:val="000000"/>
                <w:sz w:val="16"/>
                <w:szCs w:val="16"/>
              </w:rPr>
              <w:t xml:space="preserve"> вагона</w:t>
            </w:r>
          </w:p>
        </w:tc>
        <w:tc>
          <w:tcPr>
            <w:tcW w:w="2088" w:type="dxa"/>
          </w:tcPr>
          <w:p w:rsidR="00E521E6" w:rsidRPr="00DF3301" w:rsidRDefault="00E521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758</w:t>
            </w:r>
          </w:p>
        </w:tc>
        <w:tc>
          <w:tcPr>
            <w:tcW w:w="288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5213</w:t>
            </w:r>
          </w:p>
        </w:tc>
        <w:tc>
          <w:tcPr>
            <w:tcW w:w="342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233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E521E6" w:rsidRPr="00DF3301" w:rsidTr="00FD2DAB">
        <w:tc>
          <w:tcPr>
            <w:tcW w:w="3060" w:type="dxa"/>
          </w:tcPr>
          <w:p w:rsidR="00E521E6" w:rsidRPr="00DF3301" w:rsidRDefault="00E521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F3301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088" w:type="dxa"/>
          </w:tcPr>
          <w:p w:rsidR="00E521E6" w:rsidRPr="003C20B9" w:rsidRDefault="003C20B9" w:rsidP="00FD2DAB">
            <w:pPr>
              <w:rPr>
                <w:b/>
                <w:i/>
                <w:spacing w:val="-14"/>
                <w:sz w:val="16"/>
                <w:szCs w:val="16"/>
              </w:rPr>
            </w:pPr>
            <w:r w:rsidRPr="003C20B9">
              <w:rPr>
                <w:b/>
                <w:i/>
                <w:spacing w:val="-14"/>
                <w:sz w:val="16"/>
                <w:szCs w:val="16"/>
              </w:rPr>
              <w:t>ОАО "НПК"Уралвагонзавод"</w:t>
            </w:r>
          </w:p>
        </w:tc>
        <w:tc>
          <w:tcPr>
            <w:tcW w:w="288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42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233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E521E6" w:rsidRPr="00DF3301" w:rsidTr="00FD2DAB">
        <w:tc>
          <w:tcPr>
            <w:tcW w:w="3060" w:type="dxa"/>
          </w:tcPr>
          <w:p w:rsidR="00E521E6" w:rsidRPr="00DF3301" w:rsidRDefault="00E521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F3301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088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44</w:t>
            </w:r>
          </w:p>
        </w:tc>
        <w:tc>
          <w:tcPr>
            <w:tcW w:w="288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42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233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E521E6" w:rsidRPr="00DF3301" w:rsidTr="00FD2DAB">
        <w:tc>
          <w:tcPr>
            <w:tcW w:w="3060" w:type="dxa"/>
          </w:tcPr>
          <w:p w:rsidR="00E521E6" w:rsidRPr="00DF3301" w:rsidRDefault="00067916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Масса тары вагона</w:t>
            </w:r>
            <w:r w:rsidRPr="00067916">
              <w:rPr>
                <w:b/>
                <w:i/>
                <w:sz w:val="16"/>
                <w:szCs w:val="16"/>
              </w:rPr>
              <w:t>, т</w:t>
            </w:r>
          </w:p>
        </w:tc>
        <w:tc>
          <w:tcPr>
            <w:tcW w:w="2088" w:type="dxa"/>
          </w:tcPr>
          <w:p w:rsidR="00E521E6" w:rsidRPr="00DF3301" w:rsidRDefault="00067916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39,5</w:t>
            </w:r>
          </w:p>
        </w:tc>
        <w:tc>
          <w:tcPr>
            <w:tcW w:w="288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42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233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E521E6" w:rsidRPr="00DF3301" w:rsidTr="00FD2DAB">
        <w:trPr>
          <w:trHeight w:val="160"/>
        </w:trPr>
        <w:tc>
          <w:tcPr>
            <w:tcW w:w="30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088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88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60" w:type="dxa"/>
            <w:shd w:val="clear" w:color="auto" w:fill="auto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420" w:type="dxa"/>
            <w:shd w:val="clear" w:color="auto" w:fill="auto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2330" w:type="dxa"/>
            <w:shd w:val="clear" w:color="auto" w:fill="auto"/>
          </w:tcPr>
          <w:p w:rsidR="00E521E6" w:rsidRPr="00DF3301" w:rsidRDefault="00E521E6" w:rsidP="00FD2DAB">
            <w:pPr>
              <w:rPr>
                <w:b/>
                <w:i/>
                <w:sz w:val="14"/>
                <w:szCs w:val="14"/>
              </w:rPr>
            </w:pPr>
            <w:r w:rsidRPr="00DF3301">
              <w:rPr>
                <w:b/>
                <w:i/>
                <w:sz w:val="14"/>
                <w:szCs w:val="14"/>
              </w:rPr>
              <w:t>налив-верхний под давлением,</w:t>
            </w:r>
          </w:p>
        </w:tc>
      </w:tr>
      <w:tr w:rsidR="00E521E6" w:rsidRPr="00DF3301" w:rsidTr="00FD2DAB">
        <w:trPr>
          <w:trHeight w:val="232"/>
        </w:trPr>
        <w:tc>
          <w:tcPr>
            <w:tcW w:w="30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2088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288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60" w:type="dxa"/>
            <w:shd w:val="clear" w:color="auto" w:fill="auto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3000</w:t>
            </w:r>
          </w:p>
        </w:tc>
        <w:tc>
          <w:tcPr>
            <w:tcW w:w="3420" w:type="dxa"/>
            <w:shd w:val="clear" w:color="auto" w:fill="auto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330" w:type="dxa"/>
            <w:shd w:val="clear" w:color="auto" w:fill="auto"/>
          </w:tcPr>
          <w:p w:rsidR="00E521E6" w:rsidRPr="00DF3301" w:rsidRDefault="00E521E6" w:rsidP="00FD2DAB">
            <w:pPr>
              <w:rPr>
                <w:b/>
                <w:i/>
                <w:sz w:val="14"/>
                <w:szCs w:val="14"/>
              </w:rPr>
            </w:pPr>
            <w:r w:rsidRPr="00DF3301">
              <w:rPr>
                <w:b/>
                <w:i/>
                <w:sz w:val="14"/>
                <w:szCs w:val="14"/>
              </w:rPr>
              <w:t>слив-верхний передавливанием</w:t>
            </w:r>
          </w:p>
        </w:tc>
      </w:tr>
      <w:tr w:rsidR="00E521E6" w:rsidRPr="00DF3301" w:rsidTr="00FD2DAB">
        <w:tc>
          <w:tcPr>
            <w:tcW w:w="30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DF3301">
              <w:rPr>
                <w:b/>
                <w:i/>
                <w:sz w:val="16"/>
                <w:szCs w:val="16"/>
              </w:rPr>
              <w:t>Объем котла, м</w:t>
            </w:r>
            <w:r w:rsidRPr="00DF3301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088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74,1</w:t>
            </w:r>
          </w:p>
        </w:tc>
        <w:tc>
          <w:tcPr>
            <w:tcW w:w="288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11033</w:t>
            </w:r>
          </w:p>
        </w:tc>
        <w:tc>
          <w:tcPr>
            <w:tcW w:w="3420" w:type="dxa"/>
          </w:tcPr>
          <w:p w:rsidR="00E521E6" w:rsidRPr="00DF3301" w:rsidRDefault="00E521E6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233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E521E6" w:rsidRPr="00DF3301" w:rsidTr="00FD2DAB">
        <w:tc>
          <w:tcPr>
            <w:tcW w:w="30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088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88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Количество верхних люков, шт</w:t>
            </w:r>
            <w:r w:rsidR="00067916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12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42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233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E521E6" w:rsidRPr="00DF3301" w:rsidTr="00FD2DAB">
        <w:tc>
          <w:tcPr>
            <w:tcW w:w="30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088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288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42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233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E521E6" w:rsidRPr="00DF3301" w:rsidTr="00FD2DAB">
        <w:tc>
          <w:tcPr>
            <w:tcW w:w="30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088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288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60" w:type="dxa"/>
          </w:tcPr>
          <w:p w:rsidR="00E521E6" w:rsidRPr="00DF3301" w:rsidRDefault="00E521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2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233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1998</w:t>
            </w:r>
          </w:p>
        </w:tc>
      </w:tr>
      <w:tr w:rsidR="00E521E6" w:rsidRPr="00DF3301" w:rsidTr="00FD2DAB">
        <w:tc>
          <w:tcPr>
            <w:tcW w:w="30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088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288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260" w:type="dxa"/>
          </w:tcPr>
          <w:p w:rsidR="00E521E6" w:rsidRPr="00DF3301" w:rsidRDefault="00E521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2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233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E521E6" w:rsidRPr="00DF3301" w:rsidTr="00FD2DAB">
        <w:trPr>
          <w:trHeight w:val="230"/>
        </w:trPr>
        <w:tc>
          <w:tcPr>
            <w:tcW w:w="30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088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88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60" w:type="dxa"/>
            <w:shd w:val="clear" w:color="auto" w:fill="auto"/>
          </w:tcPr>
          <w:p w:rsidR="00E521E6" w:rsidRPr="00DF3301" w:rsidRDefault="00E521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20" w:type="dxa"/>
            <w:shd w:val="clear" w:color="auto" w:fill="auto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2330" w:type="dxa"/>
            <w:shd w:val="clear" w:color="auto" w:fill="auto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E521E6" w:rsidRPr="00DF3301" w:rsidTr="00FD2DAB">
        <w:trPr>
          <w:trHeight w:val="230"/>
        </w:trPr>
        <w:tc>
          <w:tcPr>
            <w:tcW w:w="306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2088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2880" w:type="dxa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клапана), МПа (кгс/см</w:t>
            </w:r>
            <w:r w:rsidRPr="00DF3301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DF3301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  <w:r w:rsidRPr="00DF3301">
              <w:rPr>
                <w:b/>
                <w:i/>
                <w:sz w:val="16"/>
                <w:szCs w:val="16"/>
              </w:rPr>
              <w:t>2,3(23)</w:t>
            </w:r>
          </w:p>
        </w:tc>
        <w:tc>
          <w:tcPr>
            <w:tcW w:w="3420" w:type="dxa"/>
            <w:shd w:val="clear" w:color="auto" w:fill="auto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330" w:type="dxa"/>
            <w:shd w:val="clear" w:color="auto" w:fill="auto"/>
          </w:tcPr>
          <w:p w:rsidR="00E521E6" w:rsidRPr="00DF3301" w:rsidRDefault="00E521E6" w:rsidP="00FD2DAB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E521E6" w:rsidRDefault="00E521E6" w:rsidP="00E3513F"/>
    <w:p w:rsidR="00E521E6" w:rsidRDefault="00E521E6" w:rsidP="00E3513F"/>
    <w:p w:rsidR="00E521E6" w:rsidRDefault="00E521E6" w:rsidP="00E3513F"/>
    <w:p w:rsidR="00E521E6" w:rsidRPr="00FC4275" w:rsidRDefault="00664BC1" w:rsidP="00664BC1">
      <w:pPr>
        <w:jc w:val="center"/>
        <w:rPr>
          <w:b/>
          <w:i/>
          <w:sz w:val="32"/>
        </w:rPr>
      </w:pPr>
      <w:r>
        <w:br w:type="column"/>
      </w:r>
      <w:r w:rsidR="00E521E6" w:rsidRPr="00FC4275">
        <w:rPr>
          <w:b/>
          <w:i/>
          <w:sz w:val="32"/>
        </w:rPr>
        <w:lastRenderedPageBreak/>
        <w:t>4-осная цистерна для бензина и светлых нефтепродуктов, модель 15-145</w:t>
      </w:r>
    </w:p>
    <w:p w:rsidR="00E521E6" w:rsidRDefault="00E521E6" w:rsidP="00E521E6">
      <w:pPr>
        <w:rPr>
          <w:sz w:val="32"/>
        </w:rPr>
      </w:pPr>
    </w:p>
    <w:bookmarkStart w:id="5" w:name="_941450738"/>
    <w:bookmarkEnd w:id="5"/>
    <w:p w:rsidR="00E521E6" w:rsidRDefault="0073180D" w:rsidP="00E521E6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PhotoFinish "C:\\PHOTO\\РИС133.PCX" "" \a \p \* MERGEFORMAT </w:instrText>
      </w:r>
      <w:r>
        <w:rPr>
          <w:sz w:val="32"/>
        </w:rPr>
        <w:fldChar w:fldCharType="separate"/>
      </w:r>
      <w:r w:rsidR="00014D49">
        <w:rPr>
          <w:sz w:val="32"/>
        </w:rPr>
        <w:object w:dxaOrig="11820" w:dyaOrig="3836">
          <v:shape id="_x0000_i1041" type="#_x0000_t75" style="width:591.05pt;height:191.7pt">
            <v:imagedata r:id="rId16" o:title="" croptop="1559f" cropbottom=".0625" cropleft="1051f" cropright="557f"/>
          </v:shape>
        </w:object>
      </w:r>
      <w:r>
        <w:rPr>
          <w:sz w:val="32"/>
        </w:rPr>
        <w:fldChar w:fldCharType="end"/>
      </w:r>
    </w:p>
    <w:p w:rsidR="00E521E6" w:rsidRPr="00FC4275" w:rsidRDefault="00E521E6" w:rsidP="00E521E6">
      <w:pPr>
        <w:rPr>
          <w:sz w:val="16"/>
          <w:szCs w:val="16"/>
        </w:rPr>
      </w:pPr>
    </w:p>
    <w:p w:rsidR="00E521E6" w:rsidRPr="00FC4275" w:rsidRDefault="00E521E6" w:rsidP="00E521E6">
      <w:pPr>
        <w:jc w:val="center"/>
        <w:rPr>
          <w:b/>
          <w:i/>
        </w:rPr>
      </w:pPr>
      <w:r>
        <w:rPr>
          <w:b/>
          <w:i/>
        </w:rPr>
        <w:t xml:space="preserve"> </w:t>
      </w:r>
      <w:r w:rsidRPr="00FC4275">
        <w:rPr>
          <w:b/>
          <w:i/>
        </w:rPr>
        <w:t>Назначение: для перевозки бензина и других светлых нефтепродуктов</w:t>
      </w:r>
    </w:p>
    <w:p w:rsidR="00E521E6" w:rsidRPr="00FC4275" w:rsidRDefault="00E521E6" w:rsidP="00E521E6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069"/>
        <w:gridCol w:w="3402"/>
        <w:gridCol w:w="851"/>
        <w:gridCol w:w="3315"/>
        <w:gridCol w:w="1268"/>
      </w:tblGrid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145.00.00.000</w:t>
            </w:r>
          </w:p>
        </w:tc>
        <w:tc>
          <w:tcPr>
            <w:tcW w:w="3402" w:type="dxa"/>
          </w:tcPr>
          <w:p w:rsidR="00E521E6" w:rsidRPr="00FC4275" w:rsidRDefault="00E521E6" w:rsidP="00FD2DAB">
            <w:pPr>
              <w:ind w:left="317"/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14200</w:t>
            </w: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нет</w:t>
            </w: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12980</w:t>
            </w: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нет</w:t>
            </w: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15-145</w:t>
            </w:r>
          </w:p>
        </w:tc>
        <w:tc>
          <w:tcPr>
            <w:tcW w:w="3402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нет</w:t>
            </w: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402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4670</w:t>
            </w: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нет</w:t>
            </w: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69" w:type="dxa"/>
          </w:tcPr>
          <w:p w:rsidR="00E521E6" w:rsidRPr="003C20B9" w:rsidRDefault="003C20B9" w:rsidP="00FD2DAB">
            <w:pPr>
              <w:ind w:right="-186"/>
              <w:rPr>
                <w:b/>
                <w:i/>
                <w:spacing w:val="-14"/>
                <w:sz w:val="16"/>
              </w:rPr>
            </w:pPr>
            <w:r w:rsidRPr="003C20B9">
              <w:rPr>
                <w:b/>
                <w:i/>
                <w:spacing w:val="-14"/>
                <w:sz w:val="16"/>
              </w:rPr>
              <w:t>ОАО "НПК"Уралвагонзавод"</w:t>
            </w:r>
          </w:p>
        </w:tc>
        <w:tc>
          <w:tcPr>
            <w:tcW w:w="3402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4</w:t>
            </w: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66,8</w:t>
            </w:r>
          </w:p>
        </w:tc>
        <w:tc>
          <w:tcPr>
            <w:tcW w:w="3402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18-100</w:t>
            </w: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есть</w:t>
            </w: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067916" w:rsidP="00FD2DAB">
            <w:pPr>
              <w:rPr>
                <w:b/>
                <w:i/>
                <w:sz w:val="16"/>
              </w:rPr>
            </w:pPr>
            <w:r w:rsidRPr="00067916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069" w:type="dxa"/>
          </w:tcPr>
          <w:p w:rsidR="00E521E6" w:rsidRPr="00FC4275" w:rsidRDefault="00A616D7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26,4/</w:t>
            </w:r>
            <w:r w:rsidR="00E521E6" w:rsidRPr="00FC4275">
              <w:rPr>
                <w:b/>
                <w:i/>
                <w:sz w:val="16"/>
              </w:rPr>
              <w:t>27,2</w:t>
            </w:r>
          </w:p>
        </w:tc>
        <w:tc>
          <w:tcPr>
            <w:tcW w:w="3402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есть</w:t>
            </w: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68" w:type="dxa"/>
          </w:tcPr>
          <w:p w:rsidR="00E521E6" w:rsidRPr="00FC4275" w:rsidRDefault="00E521E6" w:rsidP="00FD2DAB">
            <w:pPr>
              <w:ind w:right="-108"/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налив-верхний,</w:t>
            </w: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3200</w:t>
            </w: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слив-нижний</w:t>
            </w: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230,3 (23,5)</w:t>
            </w:r>
          </w:p>
        </w:tc>
        <w:tc>
          <w:tcPr>
            <w:tcW w:w="3402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11984</w:t>
            </w: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самотеком</w:t>
            </w: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64,87 (6,61)</w:t>
            </w:r>
          </w:p>
        </w:tc>
        <w:tc>
          <w:tcPr>
            <w:tcW w:w="3402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Удельный объем, м</w:t>
            </w:r>
            <w:r w:rsidRPr="00FC4275">
              <w:rPr>
                <w:b/>
                <w:i/>
                <w:sz w:val="16"/>
                <w:vertAlign w:val="superscript"/>
              </w:rPr>
              <w:t>3</w:t>
            </w:r>
            <w:r w:rsidRPr="00FC4275">
              <w:rPr>
                <w:b/>
                <w:i/>
                <w:sz w:val="16"/>
              </w:rPr>
              <w:t>/т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1,4</w:t>
            </w: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Объем котла, м</w:t>
            </w:r>
            <w:r w:rsidRPr="00FC4275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1</w:t>
            </w: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1</w:t>
            </w: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91,8</w:t>
            </w:r>
          </w:p>
        </w:tc>
        <w:tc>
          <w:tcPr>
            <w:tcW w:w="3402" w:type="dxa"/>
          </w:tcPr>
          <w:p w:rsidR="00E521E6" w:rsidRPr="00FC4275" w:rsidRDefault="00E521E6" w:rsidP="00FD2DAB">
            <w:pPr>
              <w:ind w:right="-108"/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есть</w:t>
            </w: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1</w:t>
            </w: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90</w:t>
            </w:r>
          </w:p>
        </w:tc>
        <w:tc>
          <w:tcPr>
            <w:tcW w:w="3402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 xml:space="preserve">загружаемого продукта, </w:t>
            </w:r>
            <w:r w:rsidRPr="00FC4275">
              <w:rPr>
                <w:b/>
                <w:i/>
                <w:sz w:val="16"/>
              </w:rPr>
              <w:sym w:font="Symbol" w:char="F0B0"/>
            </w:r>
            <w:r w:rsidRPr="00FC4275">
              <w:rPr>
                <w:b/>
                <w:i/>
                <w:sz w:val="16"/>
              </w:rPr>
              <w:t>С</w:t>
            </w: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-</w:t>
            </w: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1-ВМ (0-Т)</w:t>
            </w:r>
          </w:p>
        </w:tc>
        <w:tc>
          <w:tcPr>
            <w:tcW w:w="3402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клапана), МПа (кгс/см</w:t>
            </w:r>
            <w:r w:rsidRPr="00FC4275">
              <w:rPr>
                <w:b/>
                <w:i/>
                <w:sz w:val="16"/>
                <w:vertAlign w:val="superscript"/>
              </w:rPr>
              <w:t>2</w:t>
            </w:r>
            <w:r w:rsidRPr="00FC4275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0,15 (1,5)</w:t>
            </w: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9080</w:t>
            </w:r>
          </w:p>
        </w:tc>
        <w:tc>
          <w:tcPr>
            <w:tcW w:w="3402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1993</w:t>
            </w: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21E6" w:rsidRPr="00FC4275" w:rsidRDefault="00E521E6" w:rsidP="00FD2DAB">
            <w:pPr>
              <w:ind w:right="-108"/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гидравлическом испытании, МПа (кгс/см</w:t>
            </w:r>
            <w:r w:rsidRPr="00FC4275">
              <w:rPr>
                <w:b/>
                <w:i/>
                <w:sz w:val="16"/>
                <w:vertAlign w:val="superscript"/>
              </w:rPr>
              <w:t>2</w:t>
            </w:r>
            <w:r w:rsidRPr="00FC4275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0,39 (4,0)</w:t>
            </w: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1993</w:t>
            </w: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1</w:t>
            </w: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 w:rsidRPr="00FC4275">
              <w:rPr>
                <w:b/>
                <w:i/>
                <w:sz w:val="16"/>
              </w:rPr>
              <w:t>есть</w:t>
            </w:r>
          </w:p>
        </w:tc>
      </w:tr>
      <w:tr w:rsidR="00E521E6" w:rsidRPr="00FC4275" w:rsidTr="003C20B9">
        <w:trPr>
          <w:jc w:val="center"/>
        </w:trPr>
        <w:tc>
          <w:tcPr>
            <w:tcW w:w="2693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069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851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</w:t>
            </w:r>
          </w:p>
        </w:tc>
        <w:tc>
          <w:tcPr>
            <w:tcW w:w="3315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E521E6" w:rsidRPr="00FC4275" w:rsidRDefault="00E521E6" w:rsidP="00FD2DAB">
            <w:pPr>
              <w:rPr>
                <w:b/>
                <w:i/>
                <w:sz w:val="16"/>
              </w:rPr>
            </w:pPr>
          </w:p>
        </w:tc>
      </w:tr>
    </w:tbl>
    <w:p w:rsidR="00E521E6" w:rsidRDefault="00E521E6" w:rsidP="00E3513F"/>
    <w:p w:rsidR="00E521E6" w:rsidRDefault="00E521E6" w:rsidP="00E3513F"/>
    <w:p w:rsidR="000D23E6" w:rsidRPr="00A22838" w:rsidRDefault="00664BC1" w:rsidP="00664BC1">
      <w:pPr>
        <w:jc w:val="center"/>
        <w:rPr>
          <w:b/>
          <w:i/>
          <w:sz w:val="32"/>
        </w:rPr>
      </w:pPr>
      <w:r>
        <w:br w:type="column"/>
      </w:r>
      <w:r w:rsidR="000D23E6" w:rsidRPr="00A22838">
        <w:rPr>
          <w:b/>
          <w:i/>
          <w:sz w:val="32"/>
        </w:rPr>
        <w:lastRenderedPageBreak/>
        <w:t>4-осная цистерна для нефтепродуктов, модель 15-150</w:t>
      </w:r>
    </w:p>
    <w:p w:rsidR="000D23E6" w:rsidRDefault="000D23E6" w:rsidP="000D23E6">
      <w:pPr>
        <w:rPr>
          <w:sz w:val="32"/>
        </w:rPr>
      </w:pPr>
    </w:p>
    <w:bookmarkStart w:id="6" w:name="_941444399"/>
    <w:bookmarkEnd w:id="6"/>
    <w:p w:rsidR="000D23E6" w:rsidRDefault="0073180D" w:rsidP="000D23E6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PhotoFinish "C:\\PHOTO\\РИС132.PCX" "" \a \p \* MERGEFORMAT </w:instrText>
      </w:r>
      <w:r>
        <w:rPr>
          <w:sz w:val="32"/>
        </w:rPr>
        <w:fldChar w:fldCharType="separate"/>
      </w:r>
      <w:r w:rsidR="00014D49">
        <w:rPr>
          <w:sz w:val="32"/>
        </w:rPr>
        <w:object w:dxaOrig="11820" w:dyaOrig="3928">
          <v:shape id="_x0000_i1042" type="#_x0000_t75" style="width:591.05pt;height:196.75pt">
            <v:imagedata r:id="rId17" o:title="" croptop="1952f" cropbottom="1561f" cropleft="1207f" cropright="1196f"/>
          </v:shape>
        </w:object>
      </w:r>
      <w:r>
        <w:rPr>
          <w:sz w:val="32"/>
        </w:rPr>
        <w:fldChar w:fldCharType="end"/>
      </w:r>
    </w:p>
    <w:p w:rsidR="000D23E6" w:rsidRPr="00A22838" w:rsidRDefault="000D23E6" w:rsidP="000D23E6">
      <w:pPr>
        <w:rPr>
          <w:sz w:val="16"/>
          <w:szCs w:val="16"/>
        </w:rPr>
      </w:pPr>
    </w:p>
    <w:p w:rsidR="000D23E6" w:rsidRPr="00A22838" w:rsidRDefault="000D23E6" w:rsidP="000D23E6">
      <w:pPr>
        <w:jc w:val="center"/>
        <w:rPr>
          <w:b/>
          <w:i/>
        </w:rPr>
      </w:pPr>
      <w:r w:rsidRPr="00A22838">
        <w:rPr>
          <w:b/>
          <w:i/>
        </w:rPr>
        <w:t>Назначение: для перевозки нефтепродуктов</w:t>
      </w:r>
    </w:p>
    <w:p w:rsidR="000D23E6" w:rsidRPr="00A22838" w:rsidRDefault="000D23E6" w:rsidP="000D23E6">
      <w:pPr>
        <w:rPr>
          <w:sz w:val="16"/>
          <w:szCs w:val="16"/>
        </w:rPr>
      </w:pPr>
    </w:p>
    <w:tbl>
      <w:tblPr>
        <w:tblW w:w="14201" w:type="dxa"/>
        <w:jc w:val="center"/>
        <w:tblInd w:w="422" w:type="dxa"/>
        <w:tblLayout w:type="fixed"/>
        <w:tblLook w:val="0000" w:firstRow="0" w:lastRow="0" w:firstColumn="0" w:lastColumn="0" w:noHBand="0" w:noVBand="0"/>
      </w:tblPr>
      <w:tblGrid>
        <w:gridCol w:w="2836"/>
        <w:gridCol w:w="2283"/>
        <w:gridCol w:w="3202"/>
        <w:gridCol w:w="909"/>
        <w:gridCol w:w="3245"/>
        <w:gridCol w:w="1726"/>
      </w:tblGrid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83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150.00.00.000</w:t>
            </w:r>
          </w:p>
        </w:tc>
        <w:tc>
          <w:tcPr>
            <w:tcW w:w="3202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72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нет</w:t>
            </w: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83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ТУ3182-005-07518941-93</w:t>
            </w:r>
          </w:p>
        </w:tc>
        <w:tc>
          <w:tcPr>
            <w:tcW w:w="3202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4600</w:t>
            </w: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72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нет</w:t>
            </w: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83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15-150</w:t>
            </w:r>
          </w:p>
        </w:tc>
        <w:tc>
          <w:tcPr>
            <w:tcW w:w="3202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4</w:t>
            </w: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72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83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709</w:t>
            </w:r>
          </w:p>
        </w:tc>
        <w:tc>
          <w:tcPr>
            <w:tcW w:w="3202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18-100</w:t>
            </w: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72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есть</w:t>
            </w: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83" w:type="dxa"/>
          </w:tcPr>
          <w:p w:rsidR="000D23E6" w:rsidRPr="00A22838" w:rsidRDefault="00984A23" w:rsidP="00FD2DAB">
            <w:pPr>
              <w:ind w:right="-186"/>
              <w:rPr>
                <w:b/>
                <w:i/>
                <w:sz w:val="16"/>
              </w:rPr>
            </w:pPr>
            <w:r w:rsidRPr="00984A23">
              <w:rPr>
                <w:b/>
                <w:i/>
                <w:sz w:val="16"/>
              </w:rPr>
              <w:t>ОАО "НПК"Уралвагонзавод"</w:t>
            </w:r>
          </w:p>
        </w:tc>
        <w:tc>
          <w:tcPr>
            <w:tcW w:w="3202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нет</w:t>
            </w: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726" w:type="dxa"/>
          </w:tcPr>
          <w:p w:rsidR="000D23E6" w:rsidRPr="00A22838" w:rsidRDefault="000D23E6" w:rsidP="00FD2DAB">
            <w:pPr>
              <w:ind w:right="-108"/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налив-верхний,</w:t>
            </w: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283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«МогилёвТрансВагон»</w:t>
            </w:r>
          </w:p>
        </w:tc>
        <w:tc>
          <w:tcPr>
            <w:tcW w:w="3202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72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слив-нижний</w:t>
            </w: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83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66</w:t>
            </w:r>
          </w:p>
        </w:tc>
        <w:tc>
          <w:tcPr>
            <w:tcW w:w="3202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3000</w:t>
            </w: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72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самотеком</w:t>
            </w: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A616D7" w:rsidP="00FD2DAB">
            <w:pPr>
              <w:rPr>
                <w:b/>
                <w:i/>
                <w:sz w:val="16"/>
              </w:rPr>
            </w:pPr>
            <w:r w:rsidRPr="00A616D7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283" w:type="dxa"/>
          </w:tcPr>
          <w:p w:rsidR="000D23E6" w:rsidRPr="00A22838" w:rsidRDefault="00A616D7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26,1/</w:t>
            </w:r>
            <w:r w:rsidR="000D23E6">
              <w:rPr>
                <w:b/>
                <w:i/>
                <w:sz w:val="16"/>
              </w:rPr>
              <w:t>28</w:t>
            </w:r>
          </w:p>
        </w:tc>
        <w:tc>
          <w:tcPr>
            <w:tcW w:w="3202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10818</w:t>
            </w: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726" w:type="dxa"/>
          </w:tcPr>
          <w:p w:rsidR="000D23E6" w:rsidRPr="00A22838" w:rsidRDefault="000D23E6" w:rsidP="00A616D7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верхний-вакуумным</w:t>
            </w: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283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02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1</w:t>
            </w: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72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насосом</w:t>
            </w: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83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230,0 (23,5)</w:t>
            </w:r>
          </w:p>
        </w:tc>
        <w:tc>
          <w:tcPr>
            <w:tcW w:w="3202" w:type="dxa"/>
          </w:tcPr>
          <w:p w:rsidR="000D23E6" w:rsidRPr="00A22838" w:rsidRDefault="000D23E6" w:rsidP="00FD2DAB">
            <w:pPr>
              <w:ind w:right="-108"/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нет</w:t>
            </w: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72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83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76,13 (7,76)</w:t>
            </w:r>
          </w:p>
        </w:tc>
        <w:tc>
          <w:tcPr>
            <w:tcW w:w="3202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72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1</w:t>
            </w: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Объем котла, м</w:t>
            </w:r>
            <w:r w:rsidRPr="00A22838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283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73,5</w:t>
            </w:r>
          </w:p>
        </w:tc>
        <w:tc>
          <w:tcPr>
            <w:tcW w:w="3202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72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1</w:t>
            </w: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83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120</w:t>
            </w:r>
          </w:p>
        </w:tc>
        <w:tc>
          <w:tcPr>
            <w:tcW w:w="3202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клапана), МПа (кгс/см</w:t>
            </w:r>
            <w:r w:rsidRPr="00A22838">
              <w:rPr>
                <w:b/>
                <w:i/>
                <w:sz w:val="16"/>
                <w:vertAlign w:val="superscript"/>
              </w:rPr>
              <w:t>2</w:t>
            </w:r>
            <w:r w:rsidRPr="00A22838">
              <w:rPr>
                <w:b/>
                <w:i/>
                <w:sz w:val="16"/>
              </w:rPr>
              <w:t>)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0,15 (1,5)</w:t>
            </w: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72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83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02-ВМ</w:t>
            </w:r>
          </w:p>
        </w:tc>
        <w:tc>
          <w:tcPr>
            <w:tcW w:w="3202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 xml:space="preserve">загружаемого продукта, </w:t>
            </w:r>
            <w:r w:rsidRPr="00A22838">
              <w:rPr>
                <w:b/>
                <w:i/>
                <w:sz w:val="16"/>
              </w:rPr>
              <w:sym w:font="Symbol" w:char="F0B0"/>
            </w:r>
            <w:r w:rsidRPr="00A22838">
              <w:rPr>
                <w:b/>
                <w:i/>
                <w:sz w:val="16"/>
              </w:rPr>
              <w:t>С</w:t>
            </w:r>
          </w:p>
        </w:tc>
        <w:tc>
          <w:tcPr>
            <w:tcW w:w="172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-</w:t>
            </w: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83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7800</w:t>
            </w:r>
          </w:p>
        </w:tc>
        <w:tc>
          <w:tcPr>
            <w:tcW w:w="3202" w:type="dxa"/>
          </w:tcPr>
          <w:p w:rsidR="000D23E6" w:rsidRPr="00A22838" w:rsidRDefault="000D23E6" w:rsidP="00FD2DAB">
            <w:pPr>
              <w:ind w:right="-108"/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гидравлическом испытании, МПа (кгс/см</w:t>
            </w:r>
            <w:r w:rsidRPr="00A22838">
              <w:rPr>
                <w:b/>
                <w:i/>
                <w:sz w:val="16"/>
                <w:vertAlign w:val="superscript"/>
              </w:rPr>
              <w:t>2</w:t>
            </w:r>
            <w:r w:rsidRPr="00A22838">
              <w:rPr>
                <w:b/>
                <w:i/>
                <w:sz w:val="16"/>
              </w:rPr>
              <w:t>)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0,39 (4,0)</w:t>
            </w: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72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283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02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1</w:t>
            </w: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72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199</w:t>
            </w:r>
            <w:r>
              <w:rPr>
                <w:b/>
                <w:i/>
                <w:sz w:val="16"/>
              </w:rPr>
              <w:t>3</w:t>
            </w: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ind w:left="317"/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283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12020</w:t>
            </w:r>
          </w:p>
        </w:tc>
        <w:tc>
          <w:tcPr>
            <w:tcW w:w="3202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нет</w:t>
            </w: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72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D23E6" w:rsidRPr="00A22838" w:rsidTr="00A616D7">
        <w:trPr>
          <w:jc w:val="center"/>
        </w:trPr>
        <w:tc>
          <w:tcPr>
            <w:tcW w:w="283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283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10800</w:t>
            </w:r>
          </w:p>
        </w:tc>
        <w:tc>
          <w:tcPr>
            <w:tcW w:w="3202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09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81</w:t>
            </w:r>
          </w:p>
        </w:tc>
        <w:tc>
          <w:tcPr>
            <w:tcW w:w="3245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726" w:type="dxa"/>
          </w:tcPr>
          <w:p w:rsidR="000D23E6" w:rsidRPr="00A22838" w:rsidRDefault="000D23E6" w:rsidP="00FD2DAB">
            <w:pPr>
              <w:rPr>
                <w:b/>
                <w:i/>
                <w:sz w:val="16"/>
              </w:rPr>
            </w:pPr>
            <w:r w:rsidRPr="00A22838">
              <w:rPr>
                <w:b/>
                <w:i/>
                <w:sz w:val="16"/>
              </w:rPr>
              <w:t>есть</w:t>
            </w:r>
          </w:p>
        </w:tc>
      </w:tr>
    </w:tbl>
    <w:p w:rsidR="000D23E6" w:rsidRDefault="000D23E6" w:rsidP="000D23E6"/>
    <w:p w:rsidR="00E521E6" w:rsidRDefault="00E521E6" w:rsidP="00E3513F"/>
    <w:p w:rsidR="000D23E6" w:rsidRPr="00E3045E" w:rsidRDefault="00664BC1" w:rsidP="00664BC1">
      <w:pPr>
        <w:jc w:val="center"/>
        <w:rPr>
          <w:b/>
          <w:i/>
          <w:sz w:val="32"/>
          <w:szCs w:val="32"/>
        </w:rPr>
      </w:pPr>
      <w:r>
        <w:br w:type="column"/>
      </w:r>
      <w:r w:rsidR="000D23E6" w:rsidRPr="00E3045E">
        <w:rPr>
          <w:b/>
          <w:i/>
          <w:sz w:val="32"/>
          <w:szCs w:val="32"/>
        </w:rPr>
        <w:lastRenderedPageBreak/>
        <w:t>4-осная цистерна для нефтепродуктов, модели 15-150-01</w:t>
      </w:r>
    </w:p>
    <w:p w:rsidR="000D23E6" w:rsidRPr="00E3045E" w:rsidRDefault="000D23E6" w:rsidP="000D23E6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0D23E6" w:rsidRDefault="00E47A18" w:rsidP="000D23E6">
      <w:pPr>
        <w:jc w:val="center"/>
      </w:pPr>
      <w:r>
        <w:rPr>
          <w:noProof/>
        </w:rPr>
        <w:drawing>
          <wp:inline distT="0" distB="0" distL="0" distR="0">
            <wp:extent cx="8458200" cy="3086100"/>
            <wp:effectExtent l="19050" t="0" r="0" b="0"/>
            <wp:docPr id="22" name="Рисунок 22" descr="15-150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5-150-0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920" t="18559" r="7841" b="30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3E6" w:rsidRPr="00E3045E" w:rsidRDefault="000D23E6" w:rsidP="000D23E6">
      <w:pPr>
        <w:jc w:val="center"/>
        <w:rPr>
          <w:b/>
          <w:i/>
        </w:rPr>
      </w:pPr>
      <w:r w:rsidRPr="00E3045E">
        <w:rPr>
          <w:b/>
          <w:i/>
        </w:rPr>
        <w:t>Назначение: для перевозки нефтепродуктов</w:t>
      </w:r>
    </w:p>
    <w:p w:rsidR="000D23E6" w:rsidRPr="00E3045E" w:rsidRDefault="000D23E6" w:rsidP="000D23E6">
      <w:pPr>
        <w:rPr>
          <w:i/>
          <w:sz w:val="16"/>
          <w:szCs w:val="16"/>
        </w:rPr>
      </w:pPr>
    </w:p>
    <w:tbl>
      <w:tblPr>
        <w:tblW w:w="14453" w:type="dxa"/>
        <w:jc w:val="center"/>
        <w:tblLook w:val="01E0" w:firstRow="1" w:lastRow="1" w:firstColumn="1" w:lastColumn="1" w:noHBand="0" w:noVBand="0"/>
      </w:tblPr>
      <w:tblGrid>
        <w:gridCol w:w="2808"/>
        <w:gridCol w:w="2370"/>
        <w:gridCol w:w="2910"/>
        <w:gridCol w:w="1325"/>
        <w:gridCol w:w="3600"/>
        <w:gridCol w:w="1440"/>
      </w:tblGrid>
      <w:tr w:rsidR="000D23E6" w:rsidRPr="00FD2941" w:rsidTr="003C20B9">
        <w:trPr>
          <w:jc w:val="center"/>
        </w:trPr>
        <w:tc>
          <w:tcPr>
            <w:tcW w:w="2808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370" w:type="dxa"/>
          </w:tcPr>
          <w:p w:rsidR="000D23E6" w:rsidRPr="00FD2941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D2941">
              <w:rPr>
                <w:b/>
                <w:i/>
                <w:color w:val="000000"/>
                <w:sz w:val="16"/>
                <w:szCs w:val="16"/>
              </w:rPr>
              <w:t>150.00.00.000-01</w:t>
            </w:r>
          </w:p>
        </w:tc>
        <w:tc>
          <w:tcPr>
            <w:tcW w:w="291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325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3091</w:t>
            </w:r>
          </w:p>
        </w:tc>
        <w:tc>
          <w:tcPr>
            <w:tcW w:w="360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440" w:type="dxa"/>
          </w:tcPr>
          <w:p w:rsidR="000D23E6" w:rsidRPr="00FD2941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</w:tr>
      <w:tr w:rsidR="000D23E6" w:rsidRPr="00FD2941" w:rsidTr="003C20B9">
        <w:trPr>
          <w:jc w:val="center"/>
        </w:trPr>
        <w:tc>
          <w:tcPr>
            <w:tcW w:w="2808" w:type="dxa"/>
          </w:tcPr>
          <w:p w:rsidR="000D23E6" w:rsidRPr="00FD2941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D2941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370" w:type="dxa"/>
          </w:tcPr>
          <w:p w:rsidR="000D23E6" w:rsidRPr="00FD2941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D2941">
              <w:rPr>
                <w:b/>
                <w:i/>
                <w:color w:val="000000"/>
                <w:sz w:val="16"/>
                <w:szCs w:val="16"/>
              </w:rPr>
              <w:t>ТУ 3182-005-07518941-93</w:t>
            </w:r>
          </w:p>
        </w:tc>
        <w:tc>
          <w:tcPr>
            <w:tcW w:w="291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325" w:type="dxa"/>
          </w:tcPr>
          <w:p w:rsidR="000D23E6" w:rsidRPr="00FD2941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60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FD2941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FD2941">
              <w:rPr>
                <w:b/>
                <w:i/>
                <w:sz w:val="16"/>
                <w:szCs w:val="16"/>
              </w:rPr>
              <w:t xml:space="preserve">) </w:t>
            </w:r>
          </w:p>
        </w:tc>
        <w:tc>
          <w:tcPr>
            <w:tcW w:w="144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0,51(5,2)</w:t>
            </w:r>
          </w:p>
        </w:tc>
      </w:tr>
      <w:tr w:rsidR="000D23E6" w:rsidRPr="00FD2941" w:rsidTr="003C20B9">
        <w:trPr>
          <w:jc w:val="center"/>
        </w:trPr>
        <w:tc>
          <w:tcPr>
            <w:tcW w:w="2808" w:type="dxa"/>
          </w:tcPr>
          <w:p w:rsidR="000D23E6" w:rsidRPr="00FD2941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 xml:space="preserve">Тип </w:t>
            </w:r>
            <w:r w:rsidRPr="00FD2941">
              <w:rPr>
                <w:b/>
                <w:i/>
                <w:color w:val="000000"/>
                <w:sz w:val="16"/>
                <w:szCs w:val="16"/>
              </w:rPr>
              <w:t xml:space="preserve"> вагона</w:t>
            </w:r>
          </w:p>
        </w:tc>
        <w:tc>
          <w:tcPr>
            <w:tcW w:w="2370" w:type="dxa"/>
          </w:tcPr>
          <w:p w:rsidR="000D23E6" w:rsidRPr="00FD2941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701</w:t>
            </w:r>
          </w:p>
        </w:tc>
        <w:tc>
          <w:tcPr>
            <w:tcW w:w="291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325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4592</w:t>
            </w:r>
          </w:p>
        </w:tc>
        <w:tc>
          <w:tcPr>
            <w:tcW w:w="360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144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FD2941" w:rsidTr="003C20B9">
        <w:trPr>
          <w:jc w:val="center"/>
        </w:trPr>
        <w:tc>
          <w:tcPr>
            <w:tcW w:w="2808" w:type="dxa"/>
          </w:tcPr>
          <w:p w:rsidR="000D23E6" w:rsidRPr="00FD2941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D2941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370" w:type="dxa"/>
          </w:tcPr>
          <w:p w:rsidR="003C20B9" w:rsidRDefault="003C20B9" w:rsidP="00FD2DAB">
            <w:pPr>
              <w:rPr>
                <w:b/>
                <w:i/>
                <w:sz w:val="16"/>
                <w:szCs w:val="16"/>
              </w:rPr>
            </w:pPr>
            <w:r w:rsidRPr="003C20B9">
              <w:rPr>
                <w:b/>
                <w:i/>
                <w:sz w:val="16"/>
                <w:szCs w:val="16"/>
              </w:rPr>
              <w:t xml:space="preserve">ОАО </w:t>
            </w:r>
            <w:r w:rsidRPr="003C20B9">
              <w:rPr>
                <w:b/>
                <w:i/>
                <w:spacing w:val="-14"/>
                <w:sz w:val="16"/>
                <w:szCs w:val="16"/>
              </w:rPr>
              <w:t>"НПК"Уралвагонзавод"</w:t>
            </w:r>
          </w:p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ЗАО «Могилев Транс Вагон»</w:t>
            </w:r>
          </w:p>
        </w:tc>
        <w:tc>
          <w:tcPr>
            <w:tcW w:w="291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325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60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44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FD2941" w:rsidTr="003C20B9">
        <w:trPr>
          <w:jc w:val="center"/>
        </w:trPr>
        <w:tc>
          <w:tcPr>
            <w:tcW w:w="2808" w:type="dxa"/>
          </w:tcPr>
          <w:p w:rsidR="000D23E6" w:rsidRPr="00FD2941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D2941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37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66</w:t>
            </w:r>
          </w:p>
        </w:tc>
        <w:tc>
          <w:tcPr>
            <w:tcW w:w="291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325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60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44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FD2941" w:rsidTr="003C20B9">
        <w:trPr>
          <w:jc w:val="center"/>
        </w:trPr>
        <w:tc>
          <w:tcPr>
            <w:tcW w:w="2808" w:type="dxa"/>
          </w:tcPr>
          <w:p w:rsidR="000D23E6" w:rsidRPr="00FD2941" w:rsidRDefault="00A616D7" w:rsidP="00FD2DAB">
            <w:pPr>
              <w:rPr>
                <w:b/>
                <w:i/>
                <w:sz w:val="16"/>
                <w:szCs w:val="16"/>
              </w:rPr>
            </w:pPr>
            <w:r w:rsidRPr="00A616D7">
              <w:rPr>
                <w:b/>
                <w:i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2370" w:type="dxa"/>
          </w:tcPr>
          <w:p w:rsidR="000D23E6" w:rsidRPr="00FD2941" w:rsidRDefault="00A616D7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26,1/</w:t>
            </w:r>
            <w:r w:rsidR="000D23E6" w:rsidRPr="00FD2941">
              <w:rPr>
                <w:b/>
                <w:i/>
                <w:sz w:val="16"/>
                <w:szCs w:val="16"/>
              </w:rPr>
              <w:t>2</w:t>
            </w:r>
            <w:r w:rsidR="000D23E6">
              <w:rPr>
                <w:b/>
                <w:i/>
                <w:sz w:val="16"/>
                <w:szCs w:val="16"/>
              </w:rPr>
              <w:t>7</w:t>
            </w:r>
            <w:r w:rsidR="000D23E6" w:rsidRPr="00FD2941">
              <w:rPr>
                <w:b/>
                <w:i/>
                <w:sz w:val="16"/>
                <w:szCs w:val="16"/>
              </w:rPr>
              <w:t>,</w:t>
            </w:r>
            <w:r w:rsidR="000D23E6">
              <w:rPr>
                <w:b/>
                <w:i/>
                <w:sz w:val="16"/>
                <w:szCs w:val="16"/>
              </w:rPr>
              <w:t>3</w:t>
            </w:r>
          </w:p>
        </w:tc>
        <w:tc>
          <w:tcPr>
            <w:tcW w:w="291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325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60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144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D23E6" w:rsidRPr="00FD2941" w:rsidTr="003C20B9">
        <w:trPr>
          <w:trHeight w:val="203"/>
          <w:jc w:val="center"/>
        </w:trPr>
        <w:tc>
          <w:tcPr>
            <w:tcW w:w="2808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37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91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325" w:type="dxa"/>
            <w:shd w:val="clear" w:color="auto" w:fill="auto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600" w:type="dxa"/>
            <w:shd w:val="clear" w:color="auto" w:fill="auto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1440" w:type="dxa"/>
            <w:shd w:val="clear" w:color="auto" w:fill="auto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0D23E6" w:rsidRPr="00FD2941" w:rsidTr="003C20B9">
        <w:trPr>
          <w:trHeight w:val="232"/>
          <w:jc w:val="center"/>
        </w:trPr>
        <w:tc>
          <w:tcPr>
            <w:tcW w:w="2808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статическая нагрузка, кН (тс)</w:t>
            </w:r>
          </w:p>
        </w:tc>
        <w:tc>
          <w:tcPr>
            <w:tcW w:w="237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291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325" w:type="dxa"/>
            <w:shd w:val="clear" w:color="auto" w:fill="auto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3000</w:t>
            </w:r>
          </w:p>
        </w:tc>
        <w:tc>
          <w:tcPr>
            <w:tcW w:w="3600" w:type="dxa"/>
            <w:shd w:val="clear" w:color="auto" w:fill="auto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440" w:type="dxa"/>
            <w:shd w:val="clear" w:color="auto" w:fill="auto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налив-верхний,</w:t>
            </w:r>
          </w:p>
        </w:tc>
      </w:tr>
      <w:tr w:rsidR="000D23E6" w:rsidRPr="00FD2941" w:rsidTr="003C20B9">
        <w:trPr>
          <w:jc w:val="center"/>
        </w:trPr>
        <w:tc>
          <w:tcPr>
            <w:tcW w:w="2808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FD2941">
              <w:rPr>
                <w:b/>
                <w:i/>
                <w:sz w:val="16"/>
                <w:szCs w:val="16"/>
              </w:rPr>
              <w:t>Объем котла, м</w:t>
            </w:r>
            <w:r w:rsidRPr="00FD2941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37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73</w:t>
            </w:r>
          </w:p>
        </w:tc>
        <w:tc>
          <w:tcPr>
            <w:tcW w:w="291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325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10770</w:t>
            </w:r>
          </w:p>
        </w:tc>
        <w:tc>
          <w:tcPr>
            <w:tcW w:w="360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44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слив-нижний</w:t>
            </w:r>
          </w:p>
        </w:tc>
      </w:tr>
      <w:tr w:rsidR="000D23E6" w:rsidRPr="00FD2941" w:rsidTr="003C20B9">
        <w:trPr>
          <w:jc w:val="center"/>
        </w:trPr>
        <w:tc>
          <w:tcPr>
            <w:tcW w:w="2808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37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91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Количество верхних люков, шт</w:t>
            </w:r>
            <w:r w:rsidR="003C20B9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1325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600" w:type="dxa"/>
          </w:tcPr>
          <w:p w:rsidR="000D23E6" w:rsidRPr="00FD2941" w:rsidRDefault="000D23E6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44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D23E6" w:rsidRPr="00FD2941" w:rsidTr="003C20B9">
        <w:trPr>
          <w:jc w:val="center"/>
        </w:trPr>
        <w:tc>
          <w:tcPr>
            <w:tcW w:w="2808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37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291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325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60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144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0D23E6" w:rsidRPr="00FD2941" w:rsidTr="003C20B9">
        <w:trPr>
          <w:jc w:val="center"/>
        </w:trPr>
        <w:tc>
          <w:tcPr>
            <w:tcW w:w="2808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37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291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325" w:type="dxa"/>
          </w:tcPr>
          <w:p w:rsidR="000D23E6" w:rsidRPr="00FD2941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60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144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0D23E6" w:rsidRPr="00FD2941" w:rsidTr="003C20B9">
        <w:trPr>
          <w:jc w:val="center"/>
        </w:trPr>
        <w:tc>
          <w:tcPr>
            <w:tcW w:w="2808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37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91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325" w:type="dxa"/>
          </w:tcPr>
          <w:p w:rsidR="000D23E6" w:rsidRPr="00FD2941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60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144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1994</w:t>
            </w:r>
          </w:p>
        </w:tc>
      </w:tr>
      <w:tr w:rsidR="000D23E6" w:rsidRPr="00FD2941" w:rsidTr="003C20B9">
        <w:trPr>
          <w:trHeight w:val="64"/>
          <w:jc w:val="center"/>
        </w:trPr>
        <w:tc>
          <w:tcPr>
            <w:tcW w:w="2808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37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291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клапана), МПа (кгс/см</w:t>
            </w:r>
            <w:r w:rsidRPr="00FD2941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FD2941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325" w:type="dxa"/>
            <w:shd w:val="clear" w:color="auto" w:fill="auto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0,15(1,5)</w:t>
            </w:r>
          </w:p>
        </w:tc>
        <w:tc>
          <w:tcPr>
            <w:tcW w:w="3600" w:type="dxa"/>
            <w:shd w:val="clear" w:color="auto" w:fill="auto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1440" w:type="dxa"/>
            <w:shd w:val="clear" w:color="auto" w:fill="auto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0D23E6" w:rsidRPr="00FD2941" w:rsidTr="003C20B9">
        <w:trPr>
          <w:trHeight w:val="57"/>
          <w:jc w:val="center"/>
        </w:trPr>
        <w:tc>
          <w:tcPr>
            <w:tcW w:w="2808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37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291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325" w:type="dxa"/>
            <w:shd w:val="clear" w:color="auto" w:fill="auto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600" w:type="dxa"/>
            <w:shd w:val="clear" w:color="auto" w:fill="auto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440" w:type="dxa"/>
            <w:shd w:val="clear" w:color="auto" w:fill="auto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0D23E6" w:rsidRPr="00FD2941" w:rsidTr="003C20B9">
        <w:trPr>
          <w:trHeight w:val="57"/>
          <w:jc w:val="center"/>
        </w:trPr>
        <w:tc>
          <w:tcPr>
            <w:tcW w:w="2808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37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910" w:type="dxa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325" w:type="dxa"/>
            <w:shd w:val="clear" w:color="auto" w:fill="auto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FD2941">
              <w:rPr>
                <w:b/>
                <w:i/>
                <w:sz w:val="16"/>
                <w:szCs w:val="16"/>
              </w:rPr>
              <w:t>72</w:t>
            </w:r>
          </w:p>
        </w:tc>
        <w:tc>
          <w:tcPr>
            <w:tcW w:w="3600" w:type="dxa"/>
            <w:shd w:val="clear" w:color="auto" w:fill="auto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440" w:type="dxa"/>
            <w:shd w:val="clear" w:color="auto" w:fill="auto"/>
          </w:tcPr>
          <w:p w:rsidR="000D23E6" w:rsidRPr="00FD2941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0D23E6" w:rsidRPr="006A6F18" w:rsidRDefault="00664BC1" w:rsidP="00664BC1">
      <w:pPr>
        <w:jc w:val="center"/>
        <w:rPr>
          <w:b/>
          <w:i/>
          <w:sz w:val="32"/>
          <w:szCs w:val="32"/>
        </w:rPr>
      </w:pPr>
      <w:r>
        <w:br w:type="column"/>
      </w:r>
      <w:r w:rsidR="000D23E6" w:rsidRPr="006A6F18">
        <w:rPr>
          <w:b/>
          <w:i/>
          <w:sz w:val="32"/>
          <w:szCs w:val="32"/>
        </w:rPr>
        <w:lastRenderedPageBreak/>
        <w:t>4-осная цистерна для нефтепродуктов, модели 15-150-02</w:t>
      </w:r>
    </w:p>
    <w:p w:rsidR="000D23E6" w:rsidRPr="006A6F18" w:rsidRDefault="000D23E6" w:rsidP="000D23E6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0D23E6" w:rsidRDefault="00E47A18" w:rsidP="000D23E6">
      <w:pPr>
        <w:jc w:val="center"/>
      </w:pPr>
      <w:r>
        <w:rPr>
          <w:noProof/>
        </w:rPr>
        <w:drawing>
          <wp:inline distT="0" distB="0" distL="0" distR="0">
            <wp:extent cx="8509000" cy="2971800"/>
            <wp:effectExtent l="19050" t="0" r="6350" b="0"/>
            <wp:docPr id="23" name="Рисунок 23" descr="15-150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5-150-0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920" t="24745" r="15681" b="30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3E6" w:rsidRPr="006A6F18" w:rsidRDefault="000D23E6" w:rsidP="000D23E6">
      <w:pPr>
        <w:jc w:val="center"/>
        <w:rPr>
          <w:b/>
          <w:i/>
        </w:rPr>
      </w:pPr>
      <w:r w:rsidRPr="006A6F18">
        <w:rPr>
          <w:b/>
          <w:i/>
        </w:rPr>
        <w:t>Назначение: для перевозки нефтепродуктов</w:t>
      </w:r>
    </w:p>
    <w:p w:rsidR="000D23E6" w:rsidRPr="006A6F18" w:rsidRDefault="000D23E6" w:rsidP="000D23E6">
      <w:pPr>
        <w:rPr>
          <w:i/>
          <w:sz w:val="16"/>
          <w:szCs w:val="16"/>
        </w:rPr>
      </w:pPr>
    </w:p>
    <w:tbl>
      <w:tblPr>
        <w:tblW w:w="14498" w:type="dxa"/>
        <w:jc w:val="center"/>
        <w:tblLook w:val="01E0" w:firstRow="1" w:lastRow="1" w:firstColumn="1" w:lastColumn="1" w:noHBand="0" w:noVBand="0"/>
      </w:tblPr>
      <w:tblGrid>
        <w:gridCol w:w="3168"/>
        <w:gridCol w:w="2300"/>
        <w:gridCol w:w="3060"/>
        <w:gridCol w:w="1236"/>
        <w:gridCol w:w="3444"/>
        <w:gridCol w:w="1290"/>
      </w:tblGrid>
      <w:tr w:rsidR="000D23E6" w:rsidRPr="00EA6526" w:rsidTr="00FD2DAB">
        <w:trPr>
          <w:jc w:val="center"/>
        </w:trPr>
        <w:tc>
          <w:tcPr>
            <w:tcW w:w="3168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300" w:type="dxa"/>
          </w:tcPr>
          <w:p w:rsidR="000D23E6" w:rsidRPr="00EA6526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A6526">
              <w:rPr>
                <w:b/>
                <w:i/>
                <w:color w:val="000000"/>
                <w:sz w:val="16"/>
                <w:szCs w:val="16"/>
              </w:rPr>
              <w:t>150.00.00.000-02</w:t>
            </w:r>
          </w:p>
        </w:tc>
        <w:tc>
          <w:tcPr>
            <w:tcW w:w="306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1236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444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29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D23E6" w:rsidRPr="00EA6526" w:rsidTr="00FD2DAB">
        <w:trPr>
          <w:jc w:val="center"/>
        </w:trPr>
        <w:tc>
          <w:tcPr>
            <w:tcW w:w="3168" w:type="dxa"/>
          </w:tcPr>
          <w:p w:rsidR="000D23E6" w:rsidRPr="00EA6526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A6526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300" w:type="dxa"/>
          </w:tcPr>
          <w:p w:rsidR="000D23E6" w:rsidRPr="00EA6526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A6526">
              <w:rPr>
                <w:b/>
                <w:i/>
                <w:color w:val="000000"/>
                <w:sz w:val="16"/>
                <w:szCs w:val="16"/>
              </w:rPr>
              <w:t>ТУ 3182-005-07518941-93</w:t>
            </w:r>
          </w:p>
        </w:tc>
        <w:tc>
          <w:tcPr>
            <w:tcW w:w="306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36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3091</w:t>
            </w:r>
          </w:p>
        </w:tc>
        <w:tc>
          <w:tcPr>
            <w:tcW w:w="3444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EA6526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EA6526">
              <w:rPr>
                <w:b/>
                <w:i/>
                <w:sz w:val="16"/>
                <w:szCs w:val="16"/>
              </w:rPr>
              <w:t xml:space="preserve">) </w:t>
            </w:r>
          </w:p>
        </w:tc>
        <w:tc>
          <w:tcPr>
            <w:tcW w:w="129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0,51(5,2)</w:t>
            </w:r>
          </w:p>
        </w:tc>
      </w:tr>
      <w:tr w:rsidR="000D23E6" w:rsidRPr="00EA6526" w:rsidTr="00FD2DAB">
        <w:trPr>
          <w:jc w:val="center"/>
        </w:trPr>
        <w:tc>
          <w:tcPr>
            <w:tcW w:w="3168" w:type="dxa"/>
          </w:tcPr>
          <w:p w:rsidR="000D23E6" w:rsidRPr="00EA6526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A6526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300" w:type="dxa"/>
          </w:tcPr>
          <w:p w:rsidR="000D23E6" w:rsidRPr="00EA6526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A6526">
              <w:rPr>
                <w:b/>
                <w:i/>
                <w:color w:val="000000"/>
                <w:sz w:val="16"/>
                <w:szCs w:val="16"/>
              </w:rPr>
              <w:t>15-150-02</w:t>
            </w:r>
          </w:p>
        </w:tc>
        <w:tc>
          <w:tcPr>
            <w:tcW w:w="306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36" w:type="dxa"/>
          </w:tcPr>
          <w:p w:rsidR="000D23E6" w:rsidRPr="00EA6526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44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129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EA6526" w:rsidTr="00FD2DAB">
        <w:trPr>
          <w:jc w:val="center"/>
        </w:trPr>
        <w:tc>
          <w:tcPr>
            <w:tcW w:w="3168" w:type="dxa"/>
          </w:tcPr>
          <w:p w:rsidR="000D23E6" w:rsidRPr="00EA6526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A6526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300" w:type="dxa"/>
          </w:tcPr>
          <w:p w:rsidR="000D23E6" w:rsidRPr="001A323E" w:rsidRDefault="001A323E" w:rsidP="00FD2DAB">
            <w:pPr>
              <w:rPr>
                <w:b/>
                <w:i/>
                <w:spacing w:val="-14"/>
                <w:sz w:val="16"/>
                <w:szCs w:val="16"/>
              </w:rPr>
            </w:pPr>
            <w:r w:rsidRPr="001A323E">
              <w:rPr>
                <w:b/>
                <w:i/>
                <w:spacing w:val="-14"/>
                <w:sz w:val="16"/>
                <w:szCs w:val="16"/>
              </w:rPr>
              <w:t>ОАО "НПК"Уралвагонзавод"</w:t>
            </w:r>
          </w:p>
        </w:tc>
        <w:tc>
          <w:tcPr>
            <w:tcW w:w="306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36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4600</w:t>
            </w:r>
          </w:p>
        </w:tc>
        <w:tc>
          <w:tcPr>
            <w:tcW w:w="3444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29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EA6526" w:rsidTr="00FD2DAB">
        <w:trPr>
          <w:jc w:val="center"/>
        </w:trPr>
        <w:tc>
          <w:tcPr>
            <w:tcW w:w="3168" w:type="dxa"/>
          </w:tcPr>
          <w:p w:rsidR="000D23E6" w:rsidRPr="00EA6526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30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ЗАО «МогилевтрансВагон»</w:t>
            </w:r>
          </w:p>
        </w:tc>
        <w:tc>
          <w:tcPr>
            <w:tcW w:w="306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36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444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29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EA6526" w:rsidTr="00FD2DAB">
        <w:trPr>
          <w:jc w:val="center"/>
        </w:trPr>
        <w:tc>
          <w:tcPr>
            <w:tcW w:w="3168" w:type="dxa"/>
          </w:tcPr>
          <w:p w:rsidR="000D23E6" w:rsidRPr="00EA6526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A6526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30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66</w:t>
            </w:r>
          </w:p>
        </w:tc>
        <w:tc>
          <w:tcPr>
            <w:tcW w:w="306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36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444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129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E50FCF" w:rsidRPr="00EA6526" w:rsidTr="00E50FCF">
        <w:trPr>
          <w:trHeight w:val="233"/>
          <w:jc w:val="center"/>
        </w:trPr>
        <w:tc>
          <w:tcPr>
            <w:tcW w:w="3168" w:type="dxa"/>
          </w:tcPr>
          <w:p w:rsidR="00E50FCF" w:rsidRPr="00EA6526" w:rsidRDefault="00E50FCF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Масса тары вагона</w:t>
            </w:r>
            <w:r w:rsidRPr="00A616D7">
              <w:rPr>
                <w:b/>
                <w:i/>
                <w:sz w:val="16"/>
                <w:szCs w:val="16"/>
              </w:rPr>
              <w:t xml:space="preserve">, т </w:t>
            </w:r>
          </w:p>
        </w:tc>
        <w:tc>
          <w:tcPr>
            <w:tcW w:w="2300" w:type="dxa"/>
            <w:vAlign w:val="center"/>
          </w:tcPr>
          <w:p w:rsidR="00E50FCF" w:rsidRPr="00EA6526" w:rsidRDefault="00E50FCF" w:rsidP="00E50FCF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 xml:space="preserve">26,74; </w:t>
            </w:r>
            <w:r w:rsidRPr="00EA6526">
              <w:rPr>
                <w:b/>
                <w:i/>
                <w:sz w:val="16"/>
                <w:szCs w:val="16"/>
              </w:rPr>
              <w:t>27,5***</w:t>
            </w:r>
          </w:p>
        </w:tc>
        <w:tc>
          <w:tcPr>
            <w:tcW w:w="3060" w:type="dxa"/>
          </w:tcPr>
          <w:p w:rsidR="00E50FCF" w:rsidRPr="00EA6526" w:rsidRDefault="00E50FCF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36" w:type="dxa"/>
            <w:shd w:val="clear" w:color="auto" w:fill="auto"/>
          </w:tcPr>
          <w:p w:rsidR="00E50FCF" w:rsidRPr="00EA6526" w:rsidRDefault="00E50FCF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444" w:type="dxa"/>
            <w:shd w:val="clear" w:color="auto" w:fill="auto"/>
          </w:tcPr>
          <w:p w:rsidR="00E50FCF" w:rsidRPr="00EA6526" w:rsidRDefault="00E50FCF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1290" w:type="dxa"/>
            <w:shd w:val="clear" w:color="auto" w:fill="auto"/>
          </w:tcPr>
          <w:p w:rsidR="00E50FCF" w:rsidRPr="00EA6526" w:rsidRDefault="00E50FCF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E50FCF" w:rsidRPr="00EA6526" w:rsidTr="00FD2DAB">
        <w:trPr>
          <w:trHeight w:val="184"/>
          <w:jc w:val="center"/>
        </w:trPr>
        <w:tc>
          <w:tcPr>
            <w:tcW w:w="3168" w:type="dxa"/>
          </w:tcPr>
          <w:p w:rsidR="00E50FCF" w:rsidRPr="00EA6526" w:rsidRDefault="00E50FCF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300" w:type="dxa"/>
          </w:tcPr>
          <w:p w:rsidR="00E50FCF" w:rsidRPr="00EA6526" w:rsidRDefault="00E50FCF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E50FCF" w:rsidRPr="00EA6526" w:rsidRDefault="00E50FCF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36" w:type="dxa"/>
            <w:shd w:val="clear" w:color="auto" w:fill="auto"/>
          </w:tcPr>
          <w:p w:rsidR="00E50FCF" w:rsidRPr="00EA6526" w:rsidRDefault="00E50FCF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444" w:type="dxa"/>
            <w:shd w:val="clear" w:color="auto" w:fill="auto"/>
          </w:tcPr>
          <w:p w:rsidR="00E50FCF" w:rsidRPr="00EA6526" w:rsidRDefault="00E50FCF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290" w:type="dxa"/>
            <w:shd w:val="clear" w:color="auto" w:fill="auto"/>
          </w:tcPr>
          <w:p w:rsidR="00E50FCF" w:rsidRPr="00EA6526" w:rsidRDefault="00E50FCF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налив-верхний,</w:t>
            </w:r>
          </w:p>
        </w:tc>
      </w:tr>
      <w:tr w:rsidR="000D23E6" w:rsidRPr="00EA6526" w:rsidTr="00FD2DAB">
        <w:trPr>
          <w:jc w:val="center"/>
        </w:trPr>
        <w:tc>
          <w:tcPr>
            <w:tcW w:w="3168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статическая нагрузка, кН (тс)</w:t>
            </w:r>
          </w:p>
        </w:tc>
        <w:tc>
          <w:tcPr>
            <w:tcW w:w="2300" w:type="dxa"/>
          </w:tcPr>
          <w:p w:rsidR="000D23E6" w:rsidRPr="00EA6526" w:rsidRDefault="000D23E6" w:rsidP="00FD2DAB">
            <w:pPr>
              <w:jc w:val="both"/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06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36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3000</w:t>
            </w:r>
          </w:p>
        </w:tc>
        <w:tc>
          <w:tcPr>
            <w:tcW w:w="3444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29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слив-нижний</w:t>
            </w:r>
          </w:p>
        </w:tc>
      </w:tr>
      <w:tr w:rsidR="000D23E6" w:rsidRPr="00EA6526" w:rsidTr="00FD2DAB">
        <w:trPr>
          <w:jc w:val="center"/>
        </w:trPr>
        <w:tc>
          <w:tcPr>
            <w:tcW w:w="3168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EA6526">
              <w:rPr>
                <w:b/>
                <w:i/>
                <w:sz w:val="16"/>
                <w:szCs w:val="16"/>
              </w:rPr>
              <w:t>Объем котла, м</w:t>
            </w:r>
            <w:r w:rsidRPr="00EA6526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30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74</w:t>
            </w:r>
          </w:p>
        </w:tc>
        <w:tc>
          <w:tcPr>
            <w:tcW w:w="306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36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10894</w:t>
            </w:r>
          </w:p>
        </w:tc>
        <w:tc>
          <w:tcPr>
            <w:tcW w:w="3444" w:type="dxa"/>
          </w:tcPr>
          <w:p w:rsidR="000D23E6" w:rsidRPr="00EA6526" w:rsidRDefault="000D23E6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29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D23E6" w:rsidRPr="00EA6526" w:rsidTr="00FD2DAB">
        <w:trPr>
          <w:jc w:val="center"/>
        </w:trPr>
        <w:tc>
          <w:tcPr>
            <w:tcW w:w="3168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30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06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Количество верхних люков, шт</w:t>
            </w:r>
            <w:r w:rsidR="00E60A9C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1236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444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129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0D23E6" w:rsidRPr="00EA6526" w:rsidTr="00FD2DAB">
        <w:trPr>
          <w:jc w:val="center"/>
        </w:trPr>
        <w:tc>
          <w:tcPr>
            <w:tcW w:w="3168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30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06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36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444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129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0D23E6" w:rsidRPr="00EA6526" w:rsidTr="00FD2DAB">
        <w:trPr>
          <w:trHeight w:val="61"/>
          <w:jc w:val="center"/>
        </w:trPr>
        <w:tc>
          <w:tcPr>
            <w:tcW w:w="3168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300" w:type="dxa"/>
            <w:tcBorders>
              <w:left w:val="nil"/>
            </w:tcBorders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06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36" w:type="dxa"/>
          </w:tcPr>
          <w:p w:rsidR="000D23E6" w:rsidRPr="00EA6526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44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129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2002</w:t>
            </w:r>
          </w:p>
        </w:tc>
      </w:tr>
      <w:tr w:rsidR="000D23E6" w:rsidRPr="00EA6526" w:rsidTr="00FD2DAB">
        <w:trPr>
          <w:trHeight w:val="230"/>
          <w:jc w:val="center"/>
        </w:trPr>
        <w:tc>
          <w:tcPr>
            <w:tcW w:w="3168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 xml:space="preserve">Длина, мм:  </w:t>
            </w:r>
          </w:p>
        </w:tc>
        <w:tc>
          <w:tcPr>
            <w:tcW w:w="230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36" w:type="dxa"/>
            <w:shd w:val="clear" w:color="auto" w:fill="auto"/>
          </w:tcPr>
          <w:p w:rsidR="000D23E6" w:rsidRPr="00EA6526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44" w:type="dxa"/>
            <w:shd w:val="clear" w:color="auto" w:fill="auto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1290" w:type="dxa"/>
            <w:shd w:val="clear" w:color="auto" w:fill="auto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0D23E6" w:rsidRPr="00EA6526" w:rsidTr="00FD2DAB">
        <w:trPr>
          <w:trHeight w:val="230"/>
          <w:jc w:val="center"/>
        </w:trPr>
        <w:tc>
          <w:tcPr>
            <w:tcW w:w="3168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 xml:space="preserve">   по осям сцепления автосцепок</w:t>
            </w:r>
          </w:p>
        </w:tc>
        <w:tc>
          <w:tcPr>
            <w:tcW w:w="230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06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клапана), МПа (кгс/см</w:t>
            </w:r>
            <w:r w:rsidRPr="00EA6526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EA6526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36" w:type="dxa"/>
            <w:shd w:val="clear" w:color="auto" w:fill="auto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0,15(1,5)</w:t>
            </w:r>
          </w:p>
        </w:tc>
        <w:tc>
          <w:tcPr>
            <w:tcW w:w="3444" w:type="dxa"/>
            <w:shd w:val="clear" w:color="auto" w:fill="auto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290" w:type="dxa"/>
            <w:shd w:val="clear" w:color="auto" w:fill="auto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0D23E6" w:rsidRPr="00EA6526" w:rsidTr="00FD2DAB">
        <w:trPr>
          <w:trHeight w:val="230"/>
          <w:jc w:val="center"/>
        </w:trPr>
        <w:tc>
          <w:tcPr>
            <w:tcW w:w="3168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30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236" w:type="dxa"/>
            <w:shd w:val="clear" w:color="auto" w:fill="auto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EA6526">
              <w:rPr>
                <w:b/>
                <w:i/>
                <w:sz w:val="16"/>
                <w:szCs w:val="16"/>
              </w:rPr>
              <w:t>85</w:t>
            </w:r>
          </w:p>
        </w:tc>
        <w:tc>
          <w:tcPr>
            <w:tcW w:w="3444" w:type="dxa"/>
            <w:shd w:val="clear" w:color="auto" w:fill="auto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290" w:type="dxa"/>
            <w:shd w:val="clear" w:color="auto" w:fill="auto"/>
          </w:tcPr>
          <w:p w:rsidR="000D23E6" w:rsidRPr="00EA6526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0D23E6" w:rsidRPr="006A6F18" w:rsidRDefault="000D23E6" w:rsidP="000D23E6">
      <w:pPr>
        <w:rPr>
          <w:b/>
          <w:i/>
          <w:sz w:val="16"/>
          <w:szCs w:val="16"/>
        </w:rPr>
      </w:pPr>
      <w:r>
        <w:t xml:space="preserve">       </w:t>
      </w:r>
      <w:r w:rsidRPr="006A6F18">
        <w:rPr>
          <w:b/>
          <w:i/>
          <w:sz w:val="16"/>
          <w:szCs w:val="16"/>
        </w:rPr>
        <w:t>*** Величина параметров приведена при использовании котлов 150.01.00.000-09, 150.01.00.000-10</w:t>
      </w:r>
    </w:p>
    <w:p w:rsidR="000D23E6" w:rsidRPr="006A61E8" w:rsidRDefault="00664BC1" w:rsidP="00664BC1">
      <w:pPr>
        <w:jc w:val="center"/>
        <w:rPr>
          <w:b/>
          <w:i/>
          <w:sz w:val="32"/>
          <w:szCs w:val="32"/>
        </w:rPr>
      </w:pPr>
      <w:r>
        <w:br w:type="column"/>
      </w:r>
      <w:r w:rsidR="000D23E6" w:rsidRPr="006A61E8">
        <w:rPr>
          <w:b/>
          <w:i/>
          <w:sz w:val="32"/>
          <w:szCs w:val="32"/>
        </w:rPr>
        <w:lastRenderedPageBreak/>
        <w:t>4-осная цистерна для светлых нефтепродуктов, модели 15-150-03</w:t>
      </w:r>
    </w:p>
    <w:p w:rsidR="000D23E6" w:rsidRPr="006A61E8" w:rsidRDefault="000D23E6" w:rsidP="000D23E6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0D23E6" w:rsidRDefault="00E47A18" w:rsidP="000D23E6">
      <w:pPr>
        <w:jc w:val="center"/>
      </w:pPr>
      <w:r>
        <w:rPr>
          <w:noProof/>
        </w:rPr>
        <w:drawing>
          <wp:inline distT="0" distB="0" distL="0" distR="0">
            <wp:extent cx="8407400" cy="2794000"/>
            <wp:effectExtent l="19050" t="0" r="0" b="0"/>
            <wp:docPr id="24" name="Рисунок 24" descr="15-150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5-150-0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920" t="18559" b="30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400" cy="279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3E6" w:rsidRPr="006A61E8" w:rsidRDefault="000D23E6" w:rsidP="000D23E6">
      <w:pPr>
        <w:jc w:val="center"/>
        <w:rPr>
          <w:b/>
          <w:i/>
        </w:rPr>
      </w:pPr>
      <w:r w:rsidRPr="006A61E8">
        <w:rPr>
          <w:b/>
          <w:i/>
        </w:rPr>
        <w:t>Назначение: для перевозки светлых нефтепродуктов</w:t>
      </w:r>
    </w:p>
    <w:p w:rsidR="000D23E6" w:rsidRPr="006A61E8" w:rsidRDefault="000D23E6" w:rsidP="000D23E6">
      <w:pPr>
        <w:rPr>
          <w:i/>
          <w:sz w:val="16"/>
          <w:szCs w:val="16"/>
        </w:rPr>
      </w:pPr>
    </w:p>
    <w:tbl>
      <w:tblPr>
        <w:tblW w:w="14793" w:type="dxa"/>
        <w:jc w:val="center"/>
        <w:tblLook w:val="01E0" w:firstRow="1" w:lastRow="1" w:firstColumn="1" w:lastColumn="1" w:noHBand="0" w:noVBand="0"/>
      </w:tblPr>
      <w:tblGrid>
        <w:gridCol w:w="3168"/>
        <w:gridCol w:w="2125"/>
        <w:gridCol w:w="2910"/>
        <w:gridCol w:w="1440"/>
        <w:gridCol w:w="3780"/>
        <w:gridCol w:w="1370"/>
      </w:tblGrid>
      <w:tr w:rsidR="000D23E6" w:rsidRPr="004E402E" w:rsidTr="00FD2DAB">
        <w:trPr>
          <w:jc w:val="center"/>
        </w:trPr>
        <w:tc>
          <w:tcPr>
            <w:tcW w:w="3168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125" w:type="dxa"/>
          </w:tcPr>
          <w:p w:rsidR="000D23E6" w:rsidRPr="004E402E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E402E">
              <w:rPr>
                <w:b/>
                <w:i/>
                <w:color w:val="000000"/>
                <w:sz w:val="16"/>
                <w:szCs w:val="16"/>
              </w:rPr>
              <w:t>150.00.00.000-03</w:t>
            </w:r>
          </w:p>
        </w:tc>
        <w:tc>
          <w:tcPr>
            <w:tcW w:w="291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44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3266</w:t>
            </w:r>
          </w:p>
        </w:tc>
        <w:tc>
          <w:tcPr>
            <w:tcW w:w="378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4E402E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4E402E">
              <w:rPr>
                <w:b/>
                <w:i/>
                <w:sz w:val="16"/>
                <w:szCs w:val="16"/>
              </w:rPr>
              <w:t xml:space="preserve">) </w:t>
            </w:r>
          </w:p>
        </w:tc>
        <w:tc>
          <w:tcPr>
            <w:tcW w:w="137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0,47(4,7)</w:t>
            </w:r>
          </w:p>
        </w:tc>
      </w:tr>
      <w:tr w:rsidR="000D23E6" w:rsidRPr="004E402E" w:rsidTr="00FD2DAB">
        <w:trPr>
          <w:jc w:val="center"/>
        </w:trPr>
        <w:tc>
          <w:tcPr>
            <w:tcW w:w="3168" w:type="dxa"/>
          </w:tcPr>
          <w:p w:rsidR="000D23E6" w:rsidRPr="004E402E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E402E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125" w:type="dxa"/>
          </w:tcPr>
          <w:p w:rsidR="000D23E6" w:rsidRPr="004E402E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E402E">
              <w:rPr>
                <w:b/>
                <w:i/>
                <w:color w:val="000000"/>
                <w:sz w:val="16"/>
                <w:szCs w:val="16"/>
              </w:rPr>
              <w:t>ТУ 3182-005-07518941-93</w:t>
            </w:r>
          </w:p>
        </w:tc>
        <w:tc>
          <w:tcPr>
            <w:tcW w:w="291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440" w:type="dxa"/>
          </w:tcPr>
          <w:p w:rsidR="000D23E6" w:rsidRPr="004E402E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8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137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4E402E" w:rsidTr="00FD2DAB">
        <w:trPr>
          <w:jc w:val="center"/>
        </w:trPr>
        <w:tc>
          <w:tcPr>
            <w:tcW w:w="3168" w:type="dxa"/>
          </w:tcPr>
          <w:p w:rsidR="000D23E6" w:rsidRPr="004E402E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Тип</w:t>
            </w:r>
            <w:r w:rsidRPr="004E402E">
              <w:rPr>
                <w:b/>
                <w:i/>
                <w:color w:val="000000"/>
                <w:sz w:val="16"/>
                <w:szCs w:val="16"/>
              </w:rPr>
              <w:t xml:space="preserve"> вагона</w:t>
            </w:r>
          </w:p>
        </w:tc>
        <w:tc>
          <w:tcPr>
            <w:tcW w:w="2125" w:type="dxa"/>
          </w:tcPr>
          <w:p w:rsidR="000D23E6" w:rsidRPr="004E402E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710</w:t>
            </w:r>
          </w:p>
        </w:tc>
        <w:tc>
          <w:tcPr>
            <w:tcW w:w="291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44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4661</w:t>
            </w:r>
          </w:p>
        </w:tc>
        <w:tc>
          <w:tcPr>
            <w:tcW w:w="378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37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4E402E" w:rsidTr="00FD2DAB">
        <w:trPr>
          <w:jc w:val="center"/>
        </w:trPr>
        <w:tc>
          <w:tcPr>
            <w:tcW w:w="3168" w:type="dxa"/>
          </w:tcPr>
          <w:p w:rsidR="000D23E6" w:rsidRPr="004E402E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E402E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125" w:type="dxa"/>
          </w:tcPr>
          <w:p w:rsidR="000D23E6" w:rsidRPr="00BD75FC" w:rsidRDefault="00BD75FC" w:rsidP="00FD2DAB">
            <w:pPr>
              <w:rPr>
                <w:b/>
                <w:i/>
                <w:spacing w:val="-14"/>
                <w:sz w:val="16"/>
                <w:szCs w:val="16"/>
              </w:rPr>
            </w:pPr>
            <w:r w:rsidRPr="00BD75FC">
              <w:rPr>
                <w:b/>
                <w:i/>
                <w:spacing w:val="-14"/>
                <w:sz w:val="16"/>
                <w:szCs w:val="16"/>
              </w:rPr>
              <w:t>ОАО "НПК"Уралвагонзавод"</w:t>
            </w:r>
          </w:p>
        </w:tc>
        <w:tc>
          <w:tcPr>
            <w:tcW w:w="291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44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78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37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4E402E" w:rsidTr="00FD2DAB">
        <w:trPr>
          <w:jc w:val="center"/>
        </w:trPr>
        <w:tc>
          <w:tcPr>
            <w:tcW w:w="3168" w:type="dxa"/>
          </w:tcPr>
          <w:p w:rsidR="000D23E6" w:rsidRPr="004E402E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E402E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125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66</w:t>
            </w:r>
          </w:p>
        </w:tc>
        <w:tc>
          <w:tcPr>
            <w:tcW w:w="291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44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78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137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D23E6" w:rsidRPr="004E402E" w:rsidTr="00FD2DAB">
        <w:trPr>
          <w:jc w:val="center"/>
        </w:trPr>
        <w:tc>
          <w:tcPr>
            <w:tcW w:w="3168" w:type="dxa"/>
          </w:tcPr>
          <w:p w:rsidR="000D23E6" w:rsidRPr="004E402E" w:rsidRDefault="00A616D7" w:rsidP="00FD2DAB">
            <w:pPr>
              <w:rPr>
                <w:b/>
                <w:i/>
                <w:sz w:val="16"/>
                <w:szCs w:val="16"/>
              </w:rPr>
            </w:pPr>
            <w:r w:rsidRPr="00A616D7">
              <w:rPr>
                <w:b/>
                <w:i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2125" w:type="dxa"/>
          </w:tcPr>
          <w:p w:rsidR="000D23E6" w:rsidRPr="004E402E" w:rsidRDefault="00A616D7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26,6/</w:t>
            </w:r>
            <w:r w:rsidR="000D23E6">
              <w:rPr>
                <w:b/>
                <w:i/>
                <w:sz w:val="16"/>
                <w:szCs w:val="16"/>
              </w:rPr>
              <w:t>28</w:t>
            </w:r>
            <w:r>
              <w:rPr>
                <w:b/>
                <w:i/>
                <w:sz w:val="16"/>
                <w:szCs w:val="16"/>
              </w:rPr>
              <w:t>,0</w:t>
            </w:r>
          </w:p>
        </w:tc>
        <w:tc>
          <w:tcPr>
            <w:tcW w:w="291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44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78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137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0D23E6" w:rsidRPr="004E402E" w:rsidTr="00FD2DAB">
        <w:trPr>
          <w:trHeight w:val="233"/>
          <w:jc w:val="center"/>
        </w:trPr>
        <w:tc>
          <w:tcPr>
            <w:tcW w:w="3168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125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91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440" w:type="dxa"/>
            <w:shd w:val="clear" w:color="auto" w:fill="auto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780" w:type="dxa"/>
            <w:shd w:val="clear" w:color="auto" w:fill="auto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370" w:type="dxa"/>
            <w:shd w:val="clear" w:color="auto" w:fill="auto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налив-верхний,</w:t>
            </w:r>
          </w:p>
        </w:tc>
      </w:tr>
      <w:tr w:rsidR="000D23E6" w:rsidRPr="004E402E" w:rsidTr="00FD2DAB">
        <w:trPr>
          <w:trHeight w:val="57"/>
          <w:jc w:val="center"/>
        </w:trPr>
        <w:tc>
          <w:tcPr>
            <w:tcW w:w="3168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 xml:space="preserve">  статическая нагрузка, кН (тс)</w:t>
            </w:r>
          </w:p>
        </w:tc>
        <w:tc>
          <w:tcPr>
            <w:tcW w:w="2125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291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440" w:type="dxa"/>
            <w:shd w:val="clear" w:color="auto" w:fill="auto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3200</w:t>
            </w:r>
          </w:p>
        </w:tc>
        <w:tc>
          <w:tcPr>
            <w:tcW w:w="3780" w:type="dxa"/>
            <w:shd w:val="clear" w:color="auto" w:fill="auto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370" w:type="dxa"/>
            <w:shd w:val="clear" w:color="auto" w:fill="auto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слив-нижний</w:t>
            </w:r>
          </w:p>
        </w:tc>
      </w:tr>
      <w:tr w:rsidR="000D23E6" w:rsidRPr="004E402E" w:rsidTr="00FD2DAB">
        <w:trPr>
          <w:jc w:val="center"/>
        </w:trPr>
        <w:tc>
          <w:tcPr>
            <w:tcW w:w="3168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4E402E">
              <w:rPr>
                <w:b/>
                <w:i/>
                <w:sz w:val="16"/>
                <w:szCs w:val="16"/>
              </w:rPr>
              <w:t>Объем котла, м</w:t>
            </w:r>
            <w:r w:rsidRPr="004E402E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25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85,6</w:t>
            </w:r>
          </w:p>
        </w:tc>
        <w:tc>
          <w:tcPr>
            <w:tcW w:w="291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44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11190</w:t>
            </w:r>
          </w:p>
        </w:tc>
        <w:tc>
          <w:tcPr>
            <w:tcW w:w="3780" w:type="dxa"/>
          </w:tcPr>
          <w:p w:rsidR="000D23E6" w:rsidRPr="004E402E" w:rsidRDefault="000D23E6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37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D23E6" w:rsidRPr="004E402E" w:rsidTr="00FD2DAB">
        <w:trPr>
          <w:jc w:val="center"/>
        </w:trPr>
        <w:tc>
          <w:tcPr>
            <w:tcW w:w="3168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125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91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Количество верхних люков, шт</w:t>
            </w:r>
            <w:r w:rsidR="00E60A9C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144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78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137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0D23E6" w:rsidRPr="004E402E" w:rsidTr="00FD2DAB">
        <w:trPr>
          <w:jc w:val="center"/>
        </w:trPr>
        <w:tc>
          <w:tcPr>
            <w:tcW w:w="3168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125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291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44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78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137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0D23E6" w:rsidRPr="004E402E" w:rsidTr="00FD2DAB">
        <w:trPr>
          <w:jc w:val="center"/>
        </w:trPr>
        <w:tc>
          <w:tcPr>
            <w:tcW w:w="3168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125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291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440" w:type="dxa"/>
          </w:tcPr>
          <w:p w:rsidR="000D23E6" w:rsidRPr="004E402E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8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137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2005</w:t>
            </w:r>
          </w:p>
        </w:tc>
      </w:tr>
      <w:tr w:rsidR="000D23E6" w:rsidRPr="004E402E" w:rsidTr="00FD2DAB">
        <w:trPr>
          <w:jc w:val="center"/>
        </w:trPr>
        <w:tc>
          <w:tcPr>
            <w:tcW w:w="3168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125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91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440" w:type="dxa"/>
          </w:tcPr>
          <w:p w:rsidR="000D23E6" w:rsidRPr="004E402E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78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137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0D23E6" w:rsidRPr="004E402E" w:rsidTr="00FD2DAB">
        <w:trPr>
          <w:trHeight w:val="230"/>
          <w:jc w:val="center"/>
        </w:trPr>
        <w:tc>
          <w:tcPr>
            <w:tcW w:w="3168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125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291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клапана), МПа (кгс/см</w:t>
            </w:r>
            <w:r w:rsidRPr="004E402E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4E402E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440" w:type="dxa"/>
            <w:shd w:val="clear" w:color="auto" w:fill="auto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0,15(1,5)</w:t>
            </w:r>
          </w:p>
        </w:tc>
        <w:tc>
          <w:tcPr>
            <w:tcW w:w="3780" w:type="dxa"/>
            <w:shd w:val="clear" w:color="auto" w:fill="auto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370" w:type="dxa"/>
            <w:shd w:val="clear" w:color="auto" w:fill="auto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4E402E" w:rsidTr="00FD2DAB">
        <w:trPr>
          <w:trHeight w:val="230"/>
          <w:jc w:val="center"/>
        </w:trPr>
        <w:tc>
          <w:tcPr>
            <w:tcW w:w="3168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125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291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440" w:type="dxa"/>
            <w:shd w:val="clear" w:color="auto" w:fill="auto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780" w:type="dxa"/>
            <w:shd w:val="clear" w:color="auto" w:fill="auto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370" w:type="dxa"/>
            <w:shd w:val="clear" w:color="auto" w:fill="auto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4E402E">
              <w:rPr>
                <w:b/>
                <w:i/>
                <w:sz w:val="16"/>
                <w:szCs w:val="16"/>
              </w:rPr>
              <w:t>66</w:t>
            </w:r>
          </w:p>
        </w:tc>
      </w:tr>
      <w:tr w:rsidR="000D23E6" w:rsidRPr="004E402E" w:rsidTr="00FD2DAB">
        <w:trPr>
          <w:trHeight w:val="230"/>
          <w:jc w:val="center"/>
        </w:trPr>
        <w:tc>
          <w:tcPr>
            <w:tcW w:w="3168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125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910" w:type="dxa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440" w:type="dxa"/>
            <w:shd w:val="clear" w:color="auto" w:fill="auto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780" w:type="dxa"/>
            <w:shd w:val="clear" w:color="auto" w:fill="auto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370" w:type="dxa"/>
            <w:shd w:val="clear" w:color="auto" w:fill="auto"/>
          </w:tcPr>
          <w:p w:rsidR="000D23E6" w:rsidRPr="004E402E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0D23E6" w:rsidRDefault="000D23E6" w:rsidP="00E3513F"/>
    <w:p w:rsidR="000D23E6" w:rsidRDefault="000D23E6" w:rsidP="00E3513F"/>
    <w:p w:rsidR="000D23E6" w:rsidRDefault="000D23E6" w:rsidP="00E3513F"/>
    <w:p w:rsidR="000D23E6" w:rsidRPr="006F5D12" w:rsidRDefault="00664BC1" w:rsidP="00664BC1">
      <w:pPr>
        <w:jc w:val="center"/>
        <w:rPr>
          <w:b/>
          <w:i/>
          <w:sz w:val="32"/>
          <w:szCs w:val="32"/>
        </w:rPr>
      </w:pPr>
      <w:r>
        <w:br w:type="column"/>
      </w:r>
      <w:r w:rsidR="000D23E6" w:rsidRPr="006F5D12">
        <w:rPr>
          <w:b/>
          <w:i/>
          <w:sz w:val="32"/>
          <w:szCs w:val="32"/>
        </w:rPr>
        <w:lastRenderedPageBreak/>
        <w:t>4-осная цистерна для светлых нефтепродуктов, модели 15-150-04</w:t>
      </w:r>
    </w:p>
    <w:p w:rsidR="000D23E6" w:rsidRPr="006F5D12" w:rsidRDefault="000D23E6" w:rsidP="000D23E6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0D23E6" w:rsidRDefault="00E47A18" w:rsidP="000D23E6">
      <w:pPr>
        <w:jc w:val="center"/>
      </w:pPr>
      <w:r>
        <w:rPr>
          <w:noProof/>
        </w:rPr>
        <w:drawing>
          <wp:inline distT="0" distB="0" distL="0" distR="0">
            <wp:extent cx="9093200" cy="2959100"/>
            <wp:effectExtent l="19050" t="0" r="0" b="0"/>
            <wp:docPr id="25" name="Рисунок 25" descr="15-150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15-150-0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7841" t="24745" r="11761" b="34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3200" cy="295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3E6" w:rsidRPr="006F5D12" w:rsidRDefault="000D23E6" w:rsidP="000D23E6">
      <w:pPr>
        <w:jc w:val="center"/>
        <w:rPr>
          <w:b/>
          <w:i/>
        </w:rPr>
      </w:pPr>
      <w:r w:rsidRPr="006F5D12">
        <w:rPr>
          <w:b/>
          <w:i/>
        </w:rPr>
        <w:t>Назначение: для перевозки светлых нефтепродуктов</w:t>
      </w:r>
    </w:p>
    <w:p w:rsidR="000D23E6" w:rsidRPr="006F5D12" w:rsidRDefault="000D23E6" w:rsidP="000D23E6">
      <w:pPr>
        <w:rPr>
          <w:i/>
          <w:sz w:val="16"/>
          <w:szCs w:val="16"/>
        </w:rPr>
      </w:pPr>
    </w:p>
    <w:tbl>
      <w:tblPr>
        <w:tblW w:w="14220" w:type="dxa"/>
        <w:jc w:val="center"/>
        <w:tblInd w:w="-72" w:type="dxa"/>
        <w:tblLook w:val="01E0" w:firstRow="1" w:lastRow="1" w:firstColumn="1" w:lastColumn="1" w:noHBand="0" w:noVBand="0"/>
      </w:tblPr>
      <w:tblGrid>
        <w:gridCol w:w="3060"/>
        <w:gridCol w:w="2160"/>
        <w:gridCol w:w="3060"/>
        <w:gridCol w:w="1252"/>
        <w:gridCol w:w="3394"/>
        <w:gridCol w:w="1294"/>
      </w:tblGrid>
      <w:tr w:rsidR="000D23E6" w:rsidRPr="00104BAD" w:rsidTr="00FD2DAB">
        <w:trPr>
          <w:jc w:val="center"/>
        </w:trPr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1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150.00.00.000-04</w:t>
            </w:r>
          </w:p>
        </w:tc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52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3091</w:t>
            </w:r>
          </w:p>
        </w:tc>
        <w:tc>
          <w:tcPr>
            <w:tcW w:w="33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104BAD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104BAD">
              <w:rPr>
                <w:b/>
                <w:i/>
                <w:sz w:val="16"/>
                <w:szCs w:val="16"/>
              </w:rPr>
              <w:t xml:space="preserve">) </w:t>
            </w:r>
          </w:p>
        </w:tc>
        <w:tc>
          <w:tcPr>
            <w:tcW w:w="12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0,47(4,7)</w:t>
            </w:r>
          </w:p>
        </w:tc>
      </w:tr>
      <w:tr w:rsidR="000D23E6" w:rsidRPr="00104BAD" w:rsidTr="00FD2DAB">
        <w:trPr>
          <w:jc w:val="center"/>
        </w:trPr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1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ТУ 3182-005-07518941-93</w:t>
            </w:r>
          </w:p>
        </w:tc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52" w:type="dxa"/>
          </w:tcPr>
          <w:p w:rsidR="000D23E6" w:rsidRPr="00104BAD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12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104BAD" w:rsidTr="00FD2DAB">
        <w:trPr>
          <w:jc w:val="center"/>
        </w:trPr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Тип</w:t>
            </w:r>
            <w:r w:rsidRPr="00104BAD">
              <w:rPr>
                <w:b/>
                <w:i/>
                <w:sz w:val="16"/>
                <w:szCs w:val="16"/>
              </w:rPr>
              <w:t xml:space="preserve"> вагона</w:t>
            </w:r>
          </w:p>
        </w:tc>
        <w:tc>
          <w:tcPr>
            <w:tcW w:w="21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769</w:t>
            </w:r>
          </w:p>
        </w:tc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52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4661</w:t>
            </w:r>
          </w:p>
        </w:tc>
        <w:tc>
          <w:tcPr>
            <w:tcW w:w="33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2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104BAD" w:rsidTr="00FD2DAB">
        <w:trPr>
          <w:jc w:val="center"/>
        </w:trPr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160" w:type="dxa"/>
          </w:tcPr>
          <w:p w:rsidR="000D23E6" w:rsidRPr="00BD75FC" w:rsidRDefault="00BD75FC" w:rsidP="00FD2DAB">
            <w:pPr>
              <w:rPr>
                <w:b/>
                <w:i/>
                <w:spacing w:val="-14"/>
                <w:sz w:val="16"/>
                <w:szCs w:val="16"/>
              </w:rPr>
            </w:pPr>
            <w:r w:rsidRPr="00BD75FC">
              <w:rPr>
                <w:b/>
                <w:i/>
                <w:spacing w:val="-14"/>
                <w:sz w:val="16"/>
                <w:szCs w:val="16"/>
              </w:rPr>
              <w:t>ОАО "НПК"Уралвагонзавод"</w:t>
            </w:r>
          </w:p>
        </w:tc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52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3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2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104BAD" w:rsidTr="00FD2DAB">
        <w:trPr>
          <w:jc w:val="center"/>
        </w:trPr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1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66</w:t>
            </w:r>
          </w:p>
        </w:tc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52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3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12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D23E6" w:rsidRPr="00104BAD" w:rsidTr="00FD2DAB">
        <w:trPr>
          <w:jc w:val="center"/>
        </w:trPr>
        <w:tc>
          <w:tcPr>
            <w:tcW w:w="3060" w:type="dxa"/>
          </w:tcPr>
          <w:p w:rsidR="000D23E6" w:rsidRPr="00104BAD" w:rsidRDefault="00A616D7" w:rsidP="00FD2DAB">
            <w:pPr>
              <w:rPr>
                <w:b/>
                <w:i/>
                <w:sz w:val="16"/>
                <w:szCs w:val="16"/>
              </w:rPr>
            </w:pPr>
            <w:r w:rsidRPr="00A616D7">
              <w:rPr>
                <w:b/>
                <w:i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2160" w:type="dxa"/>
          </w:tcPr>
          <w:p w:rsidR="000D23E6" w:rsidRPr="00104BAD" w:rsidRDefault="00A616D7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26,6/</w:t>
            </w:r>
            <w:r w:rsidR="000D23E6">
              <w:rPr>
                <w:b/>
                <w:i/>
                <w:sz w:val="16"/>
                <w:szCs w:val="16"/>
              </w:rPr>
              <w:t>28</w:t>
            </w:r>
            <w:r>
              <w:rPr>
                <w:b/>
                <w:i/>
                <w:sz w:val="16"/>
                <w:szCs w:val="16"/>
              </w:rPr>
              <w:t>,0</w:t>
            </w:r>
          </w:p>
        </w:tc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52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3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12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0D23E6" w:rsidRPr="00104BAD" w:rsidTr="00A616D7">
        <w:trPr>
          <w:trHeight w:val="217"/>
          <w:jc w:val="center"/>
        </w:trPr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1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52" w:type="dxa"/>
            <w:shd w:val="clear" w:color="auto" w:fill="auto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394" w:type="dxa"/>
            <w:shd w:val="clear" w:color="auto" w:fill="auto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294" w:type="dxa"/>
            <w:shd w:val="clear" w:color="auto" w:fill="auto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налив-верхний,</w:t>
            </w:r>
          </w:p>
        </w:tc>
      </w:tr>
      <w:tr w:rsidR="000D23E6" w:rsidRPr="00104BAD" w:rsidTr="00FD2DAB">
        <w:trPr>
          <w:trHeight w:val="103"/>
          <w:jc w:val="center"/>
        </w:trPr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 xml:space="preserve">     статическая нагрузка, кН (тс)</w:t>
            </w:r>
          </w:p>
        </w:tc>
        <w:tc>
          <w:tcPr>
            <w:tcW w:w="21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52" w:type="dxa"/>
            <w:shd w:val="clear" w:color="auto" w:fill="auto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3200</w:t>
            </w:r>
          </w:p>
        </w:tc>
        <w:tc>
          <w:tcPr>
            <w:tcW w:w="3394" w:type="dxa"/>
            <w:shd w:val="clear" w:color="auto" w:fill="auto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294" w:type="dxa"/>
            <w:shd w:val="clear" w:color="auto" w:fill="auto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слив-нижний</w:t>
            </w:r>
          </w:p>
        </w:tc>
      </w:tr>
      <w:tr w:rsidR="000D23E6" w:rsidRPr="00104BAD" w:rsidTr="00FD2DAB">
        <w:trPr>
          <w:jc w:val="center"/>
        </w:trPr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104BAD">
              <w:rPr>
                <w:b/>
                <w:i/>
                <w:sz w:val="16"/>
                <w:szCs w:val="16"/>
              </w:rPr>
              <w:t>Объем котла, м</w:t>
            </w:r>
            <w:r w:rsidRPr="00104BAD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85,6</w:t>
            </w:r>
          </w:p>
        </w:tc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52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11094</w:t>
            </w:r>
          </w:p>
        </w:tc>
        <w:tc>
          <w:tcPr>
            <w:tcW w:w="3394" w:type="dxa"/>
          </w:tcPr>
          <w:p w:rsidR="000D23E6" w:rsidRPr="00104BAD" w:rsidRDefault="000D23E6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2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D23E6" w:rsidRPr="00104BAD" w:rsidTr="00FD2DAB">
        <w:trPr>
          <w:jc w:val="center"/>
        </w:trPr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1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Количество верхних люков, шт</w:t>
            </w:r>
            <w:r w:rsidR="00A616D7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1252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3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12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0D23E6" w:rsidRPr="00104BAD" w:rsidTr="00FD2DAB">
        <w:trPr>
          <w:jc w:val="center"/>
        </w:trPr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1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52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3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12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0D23E6" w:rsidRPr="00104BAD" w:rsidTr="00FD2DAB">
        <w:trPr>
          <w:jc w:val="center"/>
        </w:trPr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1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52" w:type="dxa"/>
          </w:tcPr>
          <w:p w:rsidR="000D23E6" w:rsidRPr="00104BAD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12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2005</w:t>
            </w:r>
          </w:p>
        </w:tc>
      </w:tr>
      <w:tr w:rsidR="000D23E6" w:rsidRPr="00104BAD" w:rsidTr="00FD2DAB">
        <w:trPr>
          <w:jc w:val="center"/>
        </w:trPr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1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52" w:type="dxa"/>
          </w:tcPr>
          <w:p w:rsidR="000D23E6" w:rsidRPr="00104BAD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1294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0D23E6" w:rsidRPr="00104BAD" w:rsidTr="00FD2DAB">
        <w:trPr>
          <w:trHeight w:val="230"/>
          <w:jc w:val="center"/>
        </w:trPr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1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клапана), МПа (кгс/см</w:t>
            </w:r>
            <w:r w:rsidRPr="00104BAD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104BAD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52" w:type="dxa"/>
            <w:shd w:val="clear" w:color="auto" w:fill="auto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0,15(1,5)</w:t>
            </w:r>
          </w:p>
        </w:tc>
        <w:tc>
          <w:tcPr>
            <w:tcW w:w="3394" w:type="dxa"/>
            <w:shd w:val="clear" w:color="auto" w:fill="auto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294" w:type="dxa"/>
            <w:shd w:val="clear" w:color="auto" w:fill="auto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104BAD" w:rsidTr="00FD2DAB">
        <w:trPr>
          <w:trHeight w:val="50"/>
          <w:jc w:val="center"/>
        </w:trPr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1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060" w:type="dxa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04BAD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252" w:type="dxa"/>
            <w:shd w:val="clear" w:color="auto" w:fill="auto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  <w:shd w:val="clear" w:color="auto" w:fill="auto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294" w:type="dxa"/>
            <w:shd w:val="clear" w:color="auto" w:fill="auto"/>
          </w:tcPr>
          <w:p w:rsidR="000D23E6" w:rsidRPr="00104BAD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0D23E6" w:rsidRDefault="000D23E6" w:rsidP="00E3513F"/>
    <w:p w:rsidR="000D23E6" w:rsidRDefault="000D23E6" w:rsidP="00E3513F"/>
    <w:p w:rsidR="000D23E6" w:rsidRDefault="00664BC1" w:rsidP="00664BC1">
      <w:pPr>
        <w:jc w:val="center"/>
        <w:rPr>
          <w:b/>
          <w:i/>
          <w:sz w:val="32"/>
          <w:szCs w:val="32"/>
        </w:rPr>
      </w:pPr>
      <w:r>
        <w:br w:type="column"/>
      </w:r>
      <w:r w:rsidR="000D23E6" w:rsidRPr="00697239">
        <w:rPr>
          <w:b/>
          <w:i/>
          <w:sz w:val="32"/>
          <w:szCs w:val="32"/>
        </w:rPr>
        <w:lastRenderedPageBreak/>
        <w:t>4-осная цистерна для метанола, модели 15-150-05</w:t>
      </w:r>
    </w:p>
    <w:p w:rsidR="000D23E6" w:rsidRPr="00697239" w:rsidRDefault="000D23E6" w:rsidP="000D23E6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0D23E6" w:rsidRDefault="00E47A18" w:rsidP="000D23E6">
      <w:pPr>
        <w:jc w:val="center"/>
      </w:pPr>
      <w:r>
        <w:rPr>
          <w:noProof/>
        </w:rPr>
        <w:drawing>
          <wp:inline distT="0" distB="0" distL="0" distR="0">
            <wp:extent cx="8928100" cy="3098800"/>
            <wp:effectExtent l="19050" t="0" r="6350" b="0"/>
            <wp:docPr id="26" name="Рисунок 26" descr="метано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метанол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920" t="18559" r="3920" b="30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0" cy="309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3E6" w:rsidRPr="00697239" w:rsidRDefault="000D23E6" w:rsidP="000D23E6">
      <w:pPr>
        <w:jc w:val="center"/>
        <w:rPr>
          <w:b/>
          <w:i/>
        </w:rPr>
      </w:pPr>
      <w:r w:rsidRPr="00697239">
        <w:rPr>
          <w:b/>
          <w:i/>
        </w:rPr>
        <w:t>Назначение: для перевозки метанола</w:t>
      </w:r>
    </w:p>
    <w:p w:rsidR="000D23E6" w:rsidRPr="00697239" w:rsidRDefault="000D23E6" w:rsidP="000D23E6">
      <w:pPr>
        <w:rPr>
          <w:i/>
          <w:sz w:val="16"/>
          <w:szCs w:val="16"/>
        </w:rPr>
      </w:pPr>
    </w:p>
    <w:tbl>
      <w:tblPr>
        <w:tblW w:w="15212" w:type="dxa"/>
        <w:jc w:val="center"/>
        <w:tblInd w:w="-252" w:type="dxa"/>
        <w:tblLook w:val="01E0" w:firstRow="1" w:lastRow="1" w:firstColumn="1" w:lastColumn="1" w:noHBand="0" w:noVBand="0"/>
      </w:tblPr>
      <w:tblGrid>
        <w:gridCol w:w="2842"/>
        <w:gridCol w:w="2225"/>
        <w:gridCol w:w="2995"/>
        <w:gridCol w:w="1260"/>
        <w:gridCol w:w="3394"/>
        <w:gridCol w:w="2496"/>
      </w:tblGrid>
      <w:tr w:rsidR="000D23E6" w:rsidRPr="001C665A" w:rsidTr="00470511">
        <w:trPr>
          <w:jc w:val="center"/>
        </w:trPr>
        <w:tc>
          <w:tcPr>
            <w:tcW w:w="2842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225" w:type="dxa"/>
          </w:tcPr>
          <w:p w:rsidR="000D23E6" w:rsidRPr="001C665A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1C665A">
              <w:rPr>
                <w:b/>
                <w:i/>
                <w:color w:val="000000"/>
                <w:sz w:val="16"/>
                <w:szCs w:val="16"/>
              </w:rPr>
              <w:t>150.00.00.000-05</w:t>
            </w:r>
          </w:p>
        </w:tc>
        <w:tc>
          <w:tcPr>
            <w:tcW w:w="299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60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3266</w:t>
            </w:r>
          </w:p>
        </w:tc>
        <w:tc>
          <w:tcPr>
            <w:tcW w:w="3394" w:type="dxa"/>
          </w:tcPr>
          <w:p w:rsidR="000D23E6" w:rsidRPr="001C665A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1C665A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1C665A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2496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0,490(5,0)</w:t>
            </w:r>
          </w:p>
        </w:tc>
      </w:tr>
      <w:tr w:rsidR="000D23E6" w:rsidRPr="001C665A" w:rsidTr="00470511">
        <w:trPr>
          <w:jc w:val="center"/>
        </w:trPr>
        <w:tc>
          <w:tcPr>
            <w:tcW w:w="2842" w:type="dxa"/>
          </w:tcPr>
          <w:p w:rsidR="000D23E6" w:rsidRPr="001C665A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1C665A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225" w:type="dxa"/>
          </w:tcPr>
          <w:p w:rsidR="000D23E6" w:rsidRPr="001C665A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1C665A">
              <w:rPr>
                <w:b/>
                <w:i/>
                <w:color w:val="000000"/>
                <w:sz w:val="16"/>
                <w:szCs w:val="16"/>
              </w:rPr>
              <w:t>ТУ 3182-131-07518941-2005</w:t>
            </w:r>
          </w:p>
        </w:tc>
        <w:tc>
          <w:tcPr>
            <w:tcW w:w="299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60" w:type="dxa"/>
          </w:tcPr>
          <w:p w:rsidR="000D23E6" w:rsidRPr="001C665A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2496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1C665A" w:rsidTr="00470511">
        <w:trPr>
          <w:jc w:val="center"/>
        </w:trPr>
        <w:tc>
          <w:tcPr>
            <w:tcW w:w="2842" w:type="dxa"/>
          </w:tcPr>
          <w:p w:rsidR="000D23E6" w:rsidRPr="001C665A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Тип</w:t>
            </w:r>
            <w:r w:rsidRPr="001C665A">
              <w:rPr>
                <w:b/>
                <w:i/>
                <w:color w:val="000000"/>
                <w:sz w:val="16"/>
                <w:szCs w:val="16"/>
              </w:rPr>
              <w:t xml:space="preserve"> вагона</w:t>
            </w:r>
          </w:p>
        </w:tc>
        <w:tc>
          <w:tcPr>
            <w:tcW w:w="2225" w:type="dxa"/>
          </w:tcPr>
          <w:p w:rsidR="000D23E6" w:rsidRPr="001C665A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758</w:t>
            </w:r>
          </w:p>
        </w:tc>
        <w:tc>
          <w:tcPr>
            <w:tcW w:w="299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60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5062</w:t>
            </w:r>
          </w:p>
        </w:tc>
        <w:tc>
          <w:tcPr>
            <w:tcW w:w="3394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2496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1C665A" w:rsidTr="00470511">
        <w:trPr>
          <w:jc w:val="center"/>
        </w:trPr>
        <w:tc>
          <w:tcPr>
            <w:tcW w:w="2842" w:type="dxa"/>
          </w:tcPr>
          <w:p w:rsidR="000D23E6" w:rsidRPr="001C665A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1C665A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225" w:type="dxa"/>
          </w:tcPr>
          <w:p w:rsidR="000D23E6" w:rsidRPr="00BD75FC" w:rsidRDefault="00BD75FC" w:rsidP="00FD2DAB">
            <w:pPr>
              <w:rPr>
                <w:b/>
                <w:i/>
                <w:spacing w:val="-14"/>
                <w:sz w:val="16"/>
                <w:szCs w:val="16"/>
              </w:rPr>
            </w:pPr>
            <w:r w:rsidRPr="00BD75FC">
              <w:rPr>
                <w:b/>
                <w:i/>
                <w:spacing w:val="-14"/>
                <w:sz w:val="16"/>
                <w:szCs w:val="16"/>
              </w:rPr>
              <w:t>ОАО "НПК"Уралвагонзавод"</w:t>
            </w:r>
          </w:p>
        </w:tc>
        <w:tc>
          <w:tcPr>
            <w:tcW w:w="299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60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394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2496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D23E6" w:rsidRPr="001C665A" w:rsidTr="00470511">
        <w:trPr>
          <w:jc w:val="center"/>
        </w:trPr>
        <w:tc>
          <w:tcPr>
            <w:tcW w:w="2842" w:type="dxa"/>
          </w:tcPr>
          <w:p w:rsidR="000D23E6" w:rsidRPr="001C665A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1C665A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22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65</w:t>
            </w:r>
          </w:p>
        </w:tc>
        <w:tc>
          <w:tcPr>
            <w:tcW w:w="299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60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394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2496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D23E6" w:rsidRPr="001C665A" w:rsidTr="00470511">
        <w:trPr>
          <w:jc w:val="center"/>
        </w:trPr>
        <w:tc>
          <w:tcPr>
            <w:tcW w:w="2842" w:type="dxa"/>
          </w:tcPr>
          <w:p w:rsidR="000D23E6" w:rsidRPr="001C665A" w:rsidRDefault="00470511" w:rsidP="00FD2DAB">
            <w:pPr>
              <w:rPr>
                <w:b/>
                <w:i/>
                <w:sz w:val="16"/>
                <w:szCs w:val="16"/>
              </w:rPr>
            </w:pPr>
            <w:r w:rsidRPr="00470511">
              <w:rPr>
                <w:b/>
                <w:i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2225" w:type="dxa"/>
          </w:tcPr>
          <w:p w:rsidR="000D23E6" w:rsidRPr="001C665A" w:rsidRDefault="00470511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28,0/29,0</w:t>
            </w:r>
          </w:p>
        </w:tc>
        <w:tc>
          <w:tcPr>
            <w:tcW w:w="299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60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394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2496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0D23E6" w:rsidRPr="001C665A" w:rsidTr="00470511">
        <w:trPr>
          <w:trHeight w:val="233"/>
          <w:jc w:val="center"/>
        </w:trPr>
        <w:tc>
          <w:tcPr>
            <w:tcW w:w="2842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22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99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60" w:type="dxa"/>
            <w:shd w:val="clear" w:color="auto" w:fill="auto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394" w:type="dxa"/>
            <w:shd w:val="clear" w:color="auto" w:fill="auto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2496" w:type="dxa"/>
            <w:shd w:val="clear" w:color="auto" w:fill="auto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налив-верхний под давлением,</w:t>
            </w:r>
          </w:p>
        </w:tc>
      </w:tr>
      <w:tr w:rsidR="000D23E6" w:rsidRPr="001C665A" w:rsidTr="00470511">
        <w:trPr>
          <w:trHeight w:val="141"/>
          <w:jc w:val="center"/>
        </w:trPr>
        <w:tc>
          <w:tcPr>
            <w:tcW w:w="2842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222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299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60" w:type="dxa"/>
            <w:shd w:val="clear" w:color="auto" w:fill="auto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3200</w:t>
            </w:r>
          </w:p>
        </w:tc>
        <w:tc>
          <w:tcPr>
            <w:tcW w:w="3394" w:type="dxa"/>
            <w:shd w:val="clear" w:color="auto" w:fill="auto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96" w:type="dxa"/>
            <w:shd w:val="clear" w:color="auto" w:fill="auto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слив-верхний передавливанием</w:t>
            </w:r>
          </w:p>
        </w:tc>
      </w:tr>
      <w:tr w:rsidR="000D23E6" w:rsidRPr="001C665A" w:rsidTr="00470511">
        <w:trPr>
          <w:jc w:val="center"/>
        </w:trPr>
        <w:tc>
          <w:tcPr>
            <w:tcW w:w="2842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1C665A">
              <w:rPr>
                <w:b/>
                <w:i/>
                <w:sz w:val="16"/>
                <w:szCs w:val="16"/>
              </w:rPr>
              <w:t>Объем котла, м</w:t>
            </w:r>
            <w:r w:rsidRPr="001C665A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22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85,6</w:t>
            </w:r>
          </w:p>
        </w:tc>
        <w:tc>
          <w:tcPr>
            <w:tcW w:w="299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60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11194</w:t>
            </w:r>
          </w:p>
        </w:tc>
        <w:tc>
          <w:tcPr>
            <w:tcW w:w="3394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96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D23E6" w:rsidRPr="001C665A" w:rsidTr="00470511">
        <w:trPr>
          <w:jc w:val="center"/>
        </w:trPr>
        <w:tc>
          <w:tcPr>
            <w:tcW w:w="2842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22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995" w:type="dxa"/>
          </w:tcPr>
          <w:p w:rsidR="000D23E6" w:rsidRPr="001C665A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1C665A">
              <w:rPr>
                <w:b/>
                <w:i/>
                <w:color w:val="000000"/>
                <w:sz w:val="16"/>
                <w:szCs w:val="16"/>
              </w:rPr>
              <w:t>Количество верхних люков, шт</w:t>
            </w:r>
            <w:r w:rsidR="00576951">
              <w:rPr>
                <w:b/>
                <w:i/>
                <w:color w:val="000000"/>
                <w:sz w:val="16"/>
                <w:szCs w:val="16"/>
              </w:rPr>
              <w:t>..</w:t>
            </w:r>
          </w:p>
        </w:tc>
        <w:tc>
          <w:tcPr>
            <w:tcW w:w="1260" w:type="dxa"/>
          </w:tcPr>
          <w:p w:rsidR="000D23E6" w:rsidRPr="001C665A" w:rsidRDefault="000D23E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1C665A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394" w:type="dxa"/>
          </w:tcPr>
          <w:p w:rsidR="000D23E6" w:rsidRPr="001C665A" w:rsidRDefault="000D23E6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2496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D23E6" w:rsidRPr="001C665A" w:rsidTr="00470511">
        <w:trPr>
          <w:jc w:val="center"/>
        </w:trPr>
        <w:tc>
          <w:tcPr>
            <w:tcW w:w="2842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22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299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60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394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2496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0D23E6" w:rsidRPr="001C665A" w:rsidTr="00470511">
        <w:trPr>
          <w:jc w:val="center"/>
        </w:trPr>
        <w:tc>
          <w:tcPr>
            <w:tcW w:w="2842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22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299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60" w:type="dxa"/>
          </w:tcPr>
          <w:p w:rsidR="000D23E6" w:rsidRPr="001C665A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2496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0D23E6" w:rsidRPr="001C665A" w:rsidTr="00470511">
        <w:trPr>
          <w:jc w:val="center"/>
        </w:trPr>
        <w:tc>
          <w:tcPr>
            <w:tcW w:w="2842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22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99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60" w:type="dxa"/>
          </w:tcPr>
          <w:p w:rsidR="000D23E6" w:rsidRPr="001C665A" w:rsidRDefault="000D23E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2496" w:type="dxa"/>
          </w:tcPr>
          <w:p w:rsidR="000D23E6" w:rsidRPr="001C665A" w:rsidRDefault="00470511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2007</w:t>
            </w:r>
          </w:p>
        </w:tc>
      </w:tr>
      <w:tr w:rsidR="000D23E6" w:rsidRPr="001C665A" w:rsidTr="00470511">
        <w:trPr>
          <w:trHeight w:val="230"/>
          <w:jc w:val="center"/>
        </w:trPr>
        <w:tc>
          <w:tcPr>
            <w:tcW w:w="2842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222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299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клапана), МПа (кгс/см</w:t>
            </w:r>
            <w:r w:rsidRPr="001C665A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1C665A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0,245(2,5)</w:t>
            </w:r>
          </w:p>
        </w:tc>
        <w:tc>
          <w:tcPr>
            <w:tcW w:w="3394" w:type="dxa"/>
            <w:shd w:val="clear" w:color="auto" w:fill="auto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2496" w:type="dxa"/>
            <w:shd w:val="clear" w:color="auto" w:fill="auto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0D23E6" w:rsidRPr="001C665A" w:rsidTr="00470511">
        <w:trPr>
          <w:trHeight w:val="230"/>
          <w:jc w:val="center"/>
        </w:trPr>
        <w:tc>
          <w:tcPr>
            <w:tcW w:w="2842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22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2995" w:type="dxa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260" w:type="dxa"/>
            <w:shd w:val="clear" w:color="auto" w:fill="auto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  <w:shd w:val="clear" w:color="auto" w:fill="auto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2496" w:type="dxa"/>
            <w:shd w:val="clear" w:color="auto" w:fill="auto"/>
          </w:tcPr>
          <w:p w:rsidR="000D23E6" w:rsidRPr="001C665A" w:rsidRDefault="000D23E6" w:rsidP="00FD2DAB">
            <w:pPr>
              <w:rPr>
                <w:b/>
                <w:i/>
                <w:sz w:val="16"/>
                <w:szCs w:val="16"/>
              </w:rPr>
            </w:pPr>
            <w:r w:rsidRPr="001C665A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0D23E6" w:rsidRDefault="000D23E6" w:rsidP="00E3513F"/>
    <w:p w:rsidR="007875E9" w:rsidRDefault="007875E9" w:rsidP="00E3513F"/>
    <w:p w:rsidR="00603D48" w:rsidRDefault="00664BC1" w:rsidP="00664BC1">
      <w:pPr>
        <w:jc w:val="center"/>
        <w:rPr>
          <w:b/>
          <w:i/>
          <w:sz w:val="32"/>
          <w:szCs w:val="32"/>
        </w:rPr>
      </w:pPr>
      <w:r>
        <w:br w:type="column"/>
      </w:r>
      <w:r w:rsidR="00603D48" w:rsidRPr="00697239">
        <w:rPr>
          <w:b/>
          <w:i/>
          <w:sz w:val="32"/>
          <w:szCs w:val="32"/>
        </w:rPr>
        <w:lastRenderedPageBreak/>
        <w:t>4-осная цистерн</w:t>
      </w:r>
      <w:r w:rsidR="00603D48">
        <w:rPr>
          <w:b/>
          <w:i/>
          <w:sz w:val="32"/>
          <w:szCs w:val="32"/>
        </w:rPr>
        <w:t>а для вязких нефтепродуктов, модели 15-150-20</w:t>
      </w:r>
    </w:p>
    <w:p w:rsidR="00603D48" w:rsidRPr="00697239" w:rsidRDefault="00603D48" w:rsidP="00603D48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603D48" w:rsidRDefault="00E47A18" w:rsidP="00603D48">
      <w:pPr>
        <w:jc w:val="center"/>
      </w:pPr>
      <w:r>
        <w:rPr>
          <w:noProof/>
        </w:rPr>
        <w:drawing>
          <wp:inline distT="0" distB="0" distL="0" distR="0">
            <wp:extent cx="8928100" cy="3098800"/>
            <wp:effectExtent l="19050" t="0" r="6350" b="0"/>
            <wp:docPr id="27" name="Рисунок 27" descr="метано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метанол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920" t="18559" r="3920" b="30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0" cy="309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D48" w:rsidRPr="00697239" w:rsidRDefault="00603D48" w:rsidP="00603D48">
      <w:pPr>
        <w:jc w:val="center"/>
        <w:rPr>
          <w:b/>
          <w:i/>
        </w:rPr>
      </w:pPr>
      <w:r w:rsidRPr="00697239">
        <w:rPr>
          <w:b/>
          <w:i/>
        </w:rPr>
        <w:t>Назначение: для перевозки</w:t>
      </w:r>
      <w:r>
        <w:rPr>
          <w:b/>
          <w:i/>
        </w:rPr>
        <w:t xml:space="preserve"> вязких нефтепродуктов</w:t>
      </w:r>
      <w:r w:rsidRPr="00697239">
        <w:rPr>
          <w:b/>
          <w:i/>
        </w:rPr>
        <w:t xml:space="preserve"> </w:t>
      </w:r>
    </w:p>
    <w:p w:rsidR="00603D48" w:rsidRPr="00697239" w:rsidRDefault="00603D48" w:rsidP="00603D48">
      <w:pPr>
        <w:rPr>
          <w:i/>
          <w:sz w:val="16"/>
          <w:szCs w:val="16"/>
        </w:rPr>
      </w:pPr>
    </w:p>
    <w:tbl>
      <w:tblPr>
        <w:tblW w:w="15784" w:type="dxa"/>
        <w:jc w:val="center"/>
        <w:tblInd w:w="-252" w:type="dxa"/>
        <w:tblLook w:val="01E0" w:firstRow="1" w:lastRow="1" w:firstColumn="1" w:lastColumn="1" w:noHBand="0" w:noVBand="0"/>
      </w:tblPr>
      <w:tblGrid>
        <w:gridCol w:w="3060"/>
        <w:gridCol w:w="2225"/>
        <w:gridCol w:w="3706"/>
        <w:gridCol w:w="1260"/>
        <w:gridCol w:w="3060"/>
        <w:gridCol w:w="2473"/>
      </w:tblGrid>
      <w:tr w:rsidR="00603D48" w:rsidRPr="00F31D81" w:rsidTr="00FD2DAB">
        <w:trPr>
          <w:jc w:val="center"/>
        </w:trPr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225" w:type="dxa"/>
          </w:tcPr>
          <w:p w:rsidR="00603D48" w:rsidRPr="00F31D81" w:rsidRDefault="00603D48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31D81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706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3266</w:t>
            </w:r>
          </w:p>
        </w:tc>
        <w:tc>
          <w:tcPr>
            <w:tcW w:w="3060" w:type="dxa"/>
          </w:tcPr>
          <w:p w:rsidR="00603D48" w:rsidRPr="00F31D81" w:rsidRDefault="00603D48" w:rsidP="00576951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603D48" w:rsidRPr="00F31D81" w:rsidTr="00FD2DAB">
        <w:trPr>
          <w:jc w:val="center"/>
        </w:trPr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31D81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225" w:type="dxa"/>
          </w:tcPr>
          <w:p w:rsidR="00603D48" w:rsidRPr="00F31D81" w:rsidRDefault="00603D48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31D81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706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60" w:type="dxa"/>
          </w:tcPr>
          <w:p w:rsidR="00603D48" w:rsidRPr="00F31D81" w:rsidRDefault="00603D48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2473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603D48" w:rsidRPr="00F31D81" w:rsidTr="00FD2DAB">
        <w:trPr>
          <w:jc w:val="center"/>
        </w:trPr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31D81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225" w:type="dxa"/>
          </w:tcPr>
          <w:p w:rsidR="00603D48" w:rsidRPr="00F31D81" w:rsidRDefault="00603D48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31D81">
              <w:rPr>
                <w:b/>
                <w:i/>
                <w:color w:val="000000"/>
                <w:sz w:val="16"/>
                <w:szCs w:val="16"/>
              </w:rPr>
              <w:t>15-150-20</w:t>
            </w:r>
          </w:p>
        </w:tc>
        <w:tc>
          <w:tcPr>
            <w:tcW w:w="3706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5062</w:t>
            </w:r>
          </w:p>
        </w:tc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2473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603D48" w:rsidRPr="00F31D81" w:rsidTr="00FD2DAB">
        <w:trPr>
          <w:jc w:val="center"/>
        </w:trPr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31D81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225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Уральский ВСЗ</w:t>
            </w:r>
          </w:p>
        </w:tc>
        <w:tc>
          <w:tcPr>
            <w:tcW w:w="3706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2473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603D48" w:rsidRPr="00F31D81" w:rsidTr="00FD2DAB">
        <w:trPr>
          <w:jc w:val="center"/>
        </w:trPr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31D81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225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64,2</w:t>
            </w:r>
          </w:p>
        </w:tc>
        <w:tc>
          <w:tcPr>
            <w:tcW w:w="3706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2473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603D48" w:rsidRPr="00F31D81" w:rsidTr="00FD2DAB">
        <w:trPr>
          <w:jc w:val="center"/>
        </w:trPr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Масса тары вагона (</w:t>
            </w:r>
            <w:r w:rsidRPr="00F31D81">
              <w:rPr>
                <w:b/>
                <w:i/>
                <w:sz w:val="16"/>
                <w:szCs w:val="16"/>
                <w:lang w:val="en-US"/>
              </w:rPr>
              <w:t>min</w:t>
            </w:r>
            <w:r w:rsidRPr="00F31D81">
              <w:rPr>
                <w:b/>
                <w:i/>
                <w:sz w:val="16"/>
                <w:szCs w:val="16"/>
              </w:rPr>
              <w:t>/</w:t>
            </w:r>
            <w:r w:rsidRPr="00F31D81"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F31D81"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2225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28,4/29,8</w:t>
            </w:r>
          </w:p>
        </w:tc>
        <w:tc>
          <w:tcPr>
            <w:tcW w:w="3706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2473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603D48" w:rsidRPr="00F31D81" w:rsidTr="00FD2DAB">
        <w:trPr>
          <w:trHeight w:val="233"/>
          <w:jc w:val="center"/>
        </w:trPr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225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706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60" w:type="dxa"/>
            <w:shd w:val="clear" w:color="auto" w:fill="auto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60" w:type="dxa"/>
            <w:shd w:val="clear" w:color="auto" w:fill="auto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2473" w:type="dxa"/>
            <w:shd w:val="clear" w:color="auto" w:fill="auto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налив-верхний под давлением,</w:t>
            </w:r>
          </w:p>
        </w:tc>
      </w:tr>
      <w:tr w:rsidR="00603D48" w:rsidRPr="00F31D81" w:rsidTr="00FD2DAB">
        <w:trPr>
          <w:trHeight w:val="141"/>
          <w:jc w:val="center"/>
        </w:trPr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2225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706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60" w:type="dxa"/>
            <w:shd w:val="clear" w:color="auto" w:fill="auto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3200</w:t>
            </w:r>
          </w:p>
        </w:tc>
        <w:tc>
          <w:tcPr>
            <w:tcW w:w="3060" w:type="dxa"/>
            <w:shd w:val="clear" w:color="auto" w:fill="auto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  <w:shd w:val="clear" w:color="auto" w:fill="auto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слив-верхний передавливанием</w:t>
            </w:r>
          </w:p>
        </w:tc>
      </w:tr>
      <w:tr w:rsidR="00603D48" w:rsidRPr="00F31D81" w:rsidTr="00FD2DAB">
        <w:trPr>
          <w:jc w:val="center"/>
        </w:trPr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F31D81">
              <w:rPr>
                <w:b/>
                <w:i/>
                <w:sz w:val="16"/>
                <w:szCs w:val="16"/>
              </w:rPr>
              <w:t>Объем котла, м</w:t>
            </w:r>
            <w:r w:rsidRPr="00F31D81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225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73,5</w:t>
            </w:r>
          </w:p>
        </w:tc>
        <w:tc>
          <w:tcPr>
            <w:tcW w:w="3706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11194</w:t>
            </w:r>
          </w:p>
        </w:tc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603D48" w:rsidRPr="00F31D81" w:rsidTr="00FD2DAB">
        <w:trPr>
          <w:jc w:val="center"/>
        </w:trPr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225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706" w:type="dxa"/>
          </w:tcPr>
          <w:p w:rsidR="00603D48" w:rsidRPr="00F31D81" w:rsidRDefault="00603D48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31D81">
              <w:rPr>
                <w:b/>
                <w:i/>
                <w:color w:val="000000"/>
                <w:sz w:val="16"/>
                <w:szCs w:val="16"/>
              </w:rPr>
              <w:t>Количество верхних люков, шт</w:t>
            </w:r>
            <w:r w:rsidR="00576951">
              <w:rPr>
                <w:b/>
                <w:i/>
                <w:color w:val="000000"/>
                <w:sz w:val="16"/>
                <w:szCs w:val="16"/>
              </w:rPr>
              <w:t>.</w:t>
            </w:r>
          </w:p>
        </w:tc>
        <w:tc>
          <w:tcPr>
            <w:tcW w:w="1260" w:type="dxa"/>
          </w:tcPr>
          <w:p w:rsidR="00603D48" w:rsidRPr="00F31D81" w:rsidRDefault="00603D48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F31D81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060" w:type="dxa"/>
          </w:tcPr>
          <w:p w:rsidR="00603D48" w:rsidRPr="00F31D81" w:rsidRDefault="00603D48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2473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603D48" w:rsidRPr="00F31D81" w:rsidTr="00FD2DAB">
        <w:trPr>
          <w:jc w:val="center"/>
        </w:trPr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225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706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2473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603D48" w:rsidRPr="00F31D81" w:rsidTr="00FD2DAB">
        <w:trPr>
          <w:jc w:val="center"/>
        </w:trPr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225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706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60" w:type="dxa"/>
          </w:tcPr>
          <w:p w:rsidR="00603D48" w:rsidRPr="00F31D81" w:rsidRDefault="00603D48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2473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603D48" w:rsidRPr="00F31D81" w:rsidTr="00FD2DAB">
        <w:trPr>
          <w:jc w:val="center"/>
        </w:trPr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Длина, мм:</w:t>
            </w:r>
          </w:p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2225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</w:p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706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60" w:type="dxa"/>
          </w:tcPr>
          <w:p w:rsidR="00603D48" w:rsidRPr="00F31D81" w:rsidRDefault="00603D48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2473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1993</w:t>
            </w:r>
          </w:p>
        </w:tc>
      </w:tr>
      <w:tr w:rsidR="00603D48" w:rsidRPr="00F31D81" w:rsidTr="00FD2DAB">
        <w:trPr>
          <w:trHeight w:val="230"/>
          <w:jc w:val="center"/>
        </w:trPr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225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706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клапана), МПа (кгс/см</w:t>
            </w:r>
            <w:r w:rsidRPr="00F31D81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F31D81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0,245(2,5)</w:t>
            </w:r>
          </w:p>
        </w:tc>
        <w:tc>
          <w:tcPr>
            <w:tcW w:w="3060" w:type="dxa"/>
            <w:shd w:val="clear" w:color="auto" w:fill="auto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2473" w:type="dxa"/>
            <w:shd w:val="clear" w:color="auto" w:fill="auto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603D48" w:rsidRPr="00F31D81" w:rsidTr="00FD2DAB">
        <w:trPr>
          <w:trHeight w:val="230"/>
          <w:jc w:val="center"/>
        </w:trPr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 xml:space="preserve">Тип вагона </w:t>
            </w:r>
          </w:p>
        </w:tc>
        <w:tc>
          <w:tcPr>
            <w:tcW w:w="2225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703</w:t>
            </w:r>
          </w:p>
        </w:tc>
        <w:tc>
          <w:tcPr>
            <w:tcW w:w="3706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260" w:type="dxa"/>
            <w:shd w:val="clear" w:color="auto" w:fill="auto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  <w:shd w:val="clear" w:color="auto" w:fill="auto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2473" w:type="dxa"/>
            <w:shd w:val="clear" w:color="auto" w:fill="auto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603D48" w:rsidRPr="00F31D81" w:rsidTr="00FD2DAB">
        <w:trPr>
          <w:trHeight w:val="230"/>
          <w:jc w:val="center"/>
        </w:trPr>
        <w:tc>
          <w:tcPr>
            <w:tcW w:w="3060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Калибровка котла</w:t>
            </w:r>
          </w:p>
        </w:tc>
        <w:tc>
          <w:tcPr>
            <w:tcW w:w="2225" w:type="dxa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81</w:t>
            </w:r>
          </w:p>
        </w:tc>
        <w:tc>
          <w:tcPr>
            <w:tcW w:w="3706" w:type="dxa"/>
          </w:tcPr>
          <w:p w:rsidR="00603D48" w:rsidRPr="00F31D81" w:rsidRDefault="00603D48" w:rsidP="00FD2DAB">
            <w:pPr>
              <w:jc w:val="center"/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F31D81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F31D81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  <w:r w:rsidRPr="00F31D81">
              <w:rPr>
                <w:b/>
                <w:i/>
                <w:sz w:val="16"/>
                <w:szCs w:val="16"/>
              </w:rPr>
              <w:t>0,490(5,0)</w:t>
            </w:r>
          </w:p>
        </w:tc>
        <w:tc>
          <w:tcPr>
            <w:tcW w:w="3060" w:type="dxa"/>
            <w:shd w:val="clear" w:color="auto" w:fill="auto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  <w:shd w:val="clear" w:color="auto" w:fill="auto"/>
          </w:tcPr>
          <w:p w:rsidR="00603D48" w:rsidRPr="00F31D81" w:rsidRDefault="00603D48" w:rsidP="00FD2DAB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0B32FD" w:rsidRDefault="00BE2B76" w:rsidP="000B32FD">
      <w:pPr>
        <w:tabs>
          <w:tab w:val="left" w:pos="3780"/>
        </w:tabs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0B32FD" w:rsidRPr="00697239">
        <w:rPr>
          <w:b/>
          <w:i/>
          <w:sz w:val="32"/>
          <w:szCs w:val="32"/>
        </w:rPr>
        <w:lastRenderedPageBreak/>
        <w:t>4-осная цистерн</w:t>
      </w:r>
      <w:r w:rsidR="000B32FD">
        <w:rPr>
          <w:b/>
          <w:i/>
          <w:sz w:val="32"/>
          <w:szCs w:val="32"/>
        </w:rPr>
        <w:t>а для вязких нефтепродуктов, модели 15-150-21</w:t>
      </w:r>
    </w:p>
    <w:p w:rsidR="000B32FD" w:rsidRPr="00697239" w:rsidRDefault="000B32FD" w:rsidP="000B32FD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0B32FD" w:rsidRDefault="00E47A18" w:rsidP="000B32FD">
      <w:pPr>
        <w:jc w:val="center"/>
      </w:pPr>
      <w:r>
        <w:rPr>
          <w:noProof/>
        </w:rPr>
        <w:drawing>
          <wp:inline distT="0" distB="0" distL="0" distR="0">
            <wp:extent cx="8928100" cy="3098800"/>
            <wp:effectExtent l="19050" t="0" r="6350" b="0"/>
            <wp:docPr id="28" name="Рисунок 28" descr="метано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метанол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920" t="18559" r="3920" b="30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0" cy="309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2FD" w:rsidRPr="00697239" w:rsidRDefault="000B32FD" w:rsidP="000B32FD">
      <w:pPr>
        <w:jc w:val="center"/>
        <w:rPr>
          <w:b/>
          <w:i/>
        </w:rPr>
      </w:pPr>
      <w:r w:rsidRPr="00697239">
        <w:rPr>
          <w:b/>
          <w:i/>
        </w:rPr>
        <w:t xml:space="preserve">Назначение: для перевозки </w:t>
      </w:r>
      <w:r>
        <w:rPr>
          <w:b/>
          <w:i/>
        </w:rPr>
        <w:t>вязких нефтепродуктов</w:t>
      </w:r>
    </w:p>
    <w:p w:rsidR="000B32FD" w:rsidRPr="00697239" w:rsidRDefault="000B32FD" w:rsidP="000B32FD">
      <w:pPr>
        <w:rPr>
          <w:i/>
          <w:sz w:val="16"/>
          <w:szCs w:val="16"/>
        </w:rPr>
      </w:pPr>
    </w:p>
    <w:tbl>
      <w:tblPr>
        <w:tblW w:w="15784" w:type="dxa"/>
        <w:jc w:val="center"/>
        <w:tblInd w:w="-252" w:type="dxa"/>
        <w:tblLook w:val="01E0" w:firstRow="1" w:lastRow="1" w:firstColumn="1" w:lastColumn="1" w:noHBand="0" w:noVBand="0"/>
      </w:tblPr>
      <w:tblGrid>
        <w:gridCol w:w="3060"/>
        <w:gridCol w:w="2225"/>
        <w:gridCol w:w="3706"/>
        <w:gridCol w:w="1260"/>
        <w:gridCol w:w="3060"/>
        <w:gridCol w:w="2473"/>
      </w:tblGrid>
      <w:tr w:rsidR="000B32FD" w:rsidRPr="00C60DBB" w:rsidTr="00FD2DAB">
        <w:trPr>
          <w:jc w:val="center"/>
        </w:trPr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225" w:type="dxa"/>
          </w:tcPr>
          <w:p w:rsidR="000B32FD" w:rsidRPr="00C60DBB" w:rsidRDefault="000B32FD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C60DBB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706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3266</w:t>
            </w:r>
          </w:p>
        </w:tc>
        <w:tc>
          <w:tcPr>
            <w:tcW w:w="3060" w:type="dxa"/>
          </w:tcPr>
          <w:p w:rsidR="000B32FD" w:rsidRPr="00C60DBB" w:rsidRDefault="000B32FD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B32FD" w:rsidRPr="00C60DBB" w:rsidTr="00FD2DAB">
        <w:trPr>
          <w:jc w:val="center"/>
        </w:trPr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C60DBB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225" w:type="dxa"/>
          </w:tcPr>
          <w:p w:rsidR="000B32FD" w:rsidRPr="00C60DBB" w:rsidRDefault="000B32FD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C60DBB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706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60" w:type="dxa"/>
          </w:tcPr>
          <w:p w:rsidR="000B32FD" w:rsidRPr="00C60DBB" w:rsidRDefault="000B32FD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2473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B32FD" w:rsidRPr="00C60DBB" w:rsidTr="00FD2DAB">
        <w:trPr>
          <w:jc w:val="center"/>
        </w:trPr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C60DBB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225" w:type="dxa"/>
          </w:tcPr>
          <w:p w:rsidR="000B32FD" w:rsidRPr="00C60DBB" w:rsidRDefault="000B32FD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C60DBB">
              <w:rPr>
                <w:b/>
                <w:i/>
                <w:color w:val="000000"/>
                <w:sz w:val="16"/>
                <w:szCs w:val="16"/>
              </w:rPr>
              <w:t>15-150-21</w:t>
            </w:r>
          </w:p>
        </w:tc>
        <w:tc>
          <w:tcPr>
            <w:tcW w:w="3706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5062</w:t>
            </w:r>
          </w:p>
        </w:tc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2473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B32FD" w:rsidRPr="00C60DBB" w:rsidTr="00FD2DAB">
        <w:trPr>
          <w:jc w:val="center"/>
        </w:trPr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C60DBB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225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Уральский ВСЗ</w:t>
            </w:r>
          </w:p>
        </w:tc>
        <w:tc>
          <w:tcPr>
            <w:tcW w:w="3706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2473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B32FD" w:rsidRPr="00C60DBB" w:rsidTr="00FD2DAB">
        <w:trPr>
          <w:jc w:val="center"/>
        </w:trPr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C60DBB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225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64,9</w:t>
            </w:r>
          </w:p>
        </w:tc>
        <w:tc>
          <w:tcPr>
            <w:tcW w:w="3706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2473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B32FD" w:rsidRPr="00C60DBB" w:rsidTr="00FD2DAB">
        <w:trPr>
          <w:jc w:val="center"/>
        </w:trPr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Масса тары вагона (</w:t>
            </w:r>
            <w:r w:rsidRPr="00C60DBB">
              <w:rPr>
                <w:b/>
                <w:i/>
                <w:sz w:val="16"/>
                <w:szCs w:val="16"/>
                <w:lang w:val="en-US"/>
              </w:rPr>
              <w:t>min</w:t>
            </w:r>
            <w:r w:rsidRPr="00C60DBB">
              <w:rPr>
                <w:b/>
                <w:i/>
                <w:sz w:val="16"/>
                <w:szCs w:val="16"/>
              </w:rPr>
              <w:t>/</w:t>
            </w:r>
            <w:r w:rsidRPr="00C60DBB"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C60DBB"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2225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27,5/29,1</w:t>
            </w:r>
          </w:p>
        </w:tc>
        <w:tc>
          <w:tcPr>
            <w:tcW w:w="3706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2473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0B32FD" w:rsidRPr="00C60DBB" w:rsidTr="00FD2DAB">
        <w:trPr>
          <w:trHeight w:val="233"/>
          <w:jc w:val="center"/>
        </w:trPr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225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706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60" w:type="dxa"/>
            <w:shd w:val="clear" w:color="auto" w:fill="auto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60" w:type="dxa"/>
            <w:shd w:val="clear" w:color="auto" w:fill="auto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2473" w:type="dxa"/>
            <w:shd w:val="clear" w:color="auto" w:fill="auto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налив-верхний под давлением,</w:t>
            </w:r>
          </w:p>
        </w:tc>
      </w:tr>
      <w:tr w:rsidR="000B32FD" w:rsidRPr="00C60DBB" w:rsidTr="00FD2DAB">
        <w:trPr>
          <w:trHeight w:val="141"/>
          <w:jc w:val="center"/>
        </w:trPr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2225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706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60" w:type="dxa"/>
            <w:shd w:val="clear" w:color="auto" w:fill="auto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3200</w:t>
            </w:r>
          </w:p>
        </w:tc>
        <w:tc>
          <w:tcPr>
            <w:tcW w:w="3060" w:type="dxa"/>
            <w:shd w:val="clear" w:color="auto" w:fill="auto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  <w:shd w:val="clear" w:color="auto" w:fill="auto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слив-верхний передавливанием</w:t>
            </w:r>
          </w:p>
        </w:tc>
      </w:tr>
      <w:tr w:rsidR="000B32FD" w:rsidRPr="00C60DBB" w:rsidTr="00FD2DAB">
        <w:trPr>
          <w:jc w:val="center"/>
        </w:trPr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C60DBB">
              <w:rPr>
                <w:b/>
                <w:i/>
                <w:sz w:val="16"/>
                <w:szCs w:val="16"/>
              </w:rPr>
              <w:t>Объем котла, м</w:t>
            </w:r>
            <w:r w:rsidRPr="00C60DBB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225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72,4</w:t>
            </w:r>
          </w:p>
        </w:tc>
        <w:tc>
          <w:tcPr>
            <w:tcW w:w="3706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11194</w:t>
            </w:r>
          </w:p>
        </w:tc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B32FD" w:rsidRPr="00C60DBB" w:rsidTr="00FD2DAB">
        <w:trPr>
          <w:jc w:val="center"/>
        </w:trPr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225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706" w:type="dxa"/>
          </w:tcPr>
          <w:p w:rsidR="000B32FD" w:rsidRPr="00C60DBB" w:rsidRDefault="000B32FD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C60DBB">
              <w:rPr>
                <w:b/>
                <w:i/>
                <w:color w:val="000000"/>
                <w:sz w:val="16"/>
                <w:szCs w:val="16"/>
              </w:rPr>
              <w:t>Количество верхних люков, шт</w:t>
            </w:r>
            <w:r w:rsidR="00576951">
              <w:rPr>
                <w:b/>
                <w:i/>
                <w:color w:val="000000"/>
                <w:sz w:val="16"/>
                <w:szCs w:val="16"/>
              </w:rPr>
              <w:t>.</w:t>
            </w:r>
          </w:p>
        </w:tc>
        <w:tc>
          <w:tcPr>
            <w:tcW w:w="1260" w:type="dxa"/>
          </w:tcPr>
          <w:p w:rsidR="000B32FD" w:rsidRPr="00C60DBB" w:rsidRDefault="000B32FD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C60DBB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060" w:type="dxa"/>
          </w:tcPr>
          <w:p w:rsidR="000B32FD" w:rsidRPr="00C60DBB" w:rsidRDefault="000B32FD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2473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B32FD" w:rsidRPr="00C60DBB" w:rsidTr="00FD2DAB">
        <w:trPr>
          <w:jc w:val="center"/>
        </w:trPr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225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706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2473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0B32FD" w:rsidRPr="00C60DBB" w:rsidTr="00FD2DAB">
        <w:trPr>
          <w:jc w:val="center"/>
        </w:trPr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225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706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60" w:type="dxa"/>
          </w:tcPr>
          <w:p w:rsidR="000B32FD" w:rsidRPr="00C60DBB" w:rsidRDefault="000B32FD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2473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0B32FD" w:rsidRPr="00C60DBB" w:rsidTr="00FD2DAB">
        <w:trPr>
          <w:jc w:val="center"/>
        </w:trPr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Длина, мм:</w:t>
            </w:r>
          </w:p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2225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</w:p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706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60" w:type="dxa"/>
          </w:tcPr>
          <w:p w:rsidR="000B32FD" w:rsidRPr="00C60DBB" w:rsidRDefault="000B32FD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2473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1994</w:t>
            </w:r>
          </w:p>
        </w:tc>
      </w:tr>
      <w:tr w:rsidR="000B32FD" w:rsidRPr="00C60DBB" w:rsidTr="00FD2DAB">
        <w:trPr>
          <w:trHeight w:val="230"/>
          <w:jc w:val="center"/>
        </w:trPr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225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706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клапана), МПа (кгс/см</w:t>
            </w:r>
            <w:r w:rsidRPr="00C60DBB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C60DBB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0,245(2,5)</w:t>
            </w:r>
          </w:p>
        </w:tc>
        <w:tc>
          <w:tcPr>
            <w:tcW w:w="3060" w:type="dxa"/>
            <w:shd w:val="clear" w:color="auto" w:fill="auto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2473" w:type="dxa"/>
            <w:shd w:val="clear" w:color="auto" w:fill="auto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0B32FD" w:rsidRPr="00C60DBB" w:rsidTr="00FD2DAB">
        <w:trPr>
          <w:trHeight w:val="230"/>
          <w:jc w:val="center"/>
        </w:trPr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 xml:space="preserve">Тип вагона </w:t>
            </w:r>
          </w:p>
        </w:tc>
        <w:tc>
          <w:tcPr>
            <w:tcW w:w="2225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703</w:t>
            </w:r>
          </w:p>
        </w:tc>
        <w:tc>
          <w:tcPr>
            <w:tcW w:w="3706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260" w:type="dxa"/>
            <w:shd w:val="clear" w:color="auto" w:fill="auto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  <w:shd w:val="clear" w:color="auto" w:fill="auto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2473" w:type="dxa"/>
            <w:shd w:val="clear" w:color="auto" w:fill="auto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B32FD" w:rsidRPr="00C60DBB" w:rsidTr="00FD2DAB">
        <w:trPr>
          <w:trHeight w:val="230"/>
          <w:jc w:val="center"/>
        </w:trPr>
        <w:tc>
          <w:tcPr>
            <w:tcW w:w="3060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Калибровка котла</w:t>
            </w:r>
          </w:p>
        </w:tc>
        <w:tc>
          <w:tcPr>
            <w:tcW w:w="2225" w:type="dxa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72</w:t>
            </w:r>
          </w:p>
        </w:tc>
        <w:tc>
          <w:tcPr>
            <w:tcW w:w="3706" w:type="dxa"/>
          </w:tcPr>
          <w:p w:rsidR="000B32FD" w:rsidRPr="00C60DBB" w:rsidRDefault="000B32FD" w:rsidP="00FD2DAB">
            <w:pPr>
              <w:jc w:val="center"/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C60DBB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C60DBB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  <w:r w:rsidRPr="00C60DBB">
              <w:rPr>
                <w:b/>
                <w:i/>
                <w:sz w:val="16"/>
                <w:szCs w:val="16"/>
              </w:rPr>
              <w:t>0,490(5,0)</w:t>
            </w:r>
          </w:p>
        </w:tc>
        <w:tc>
          <w:tcPr>
            <w:tcW w:w="3060" w:type="dxa"/>
            <w:shd w:val="clear" w:color="auto" w:fill="auto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  <w:shd w:val="clear" w:color="auto" w:fill="auto"/>
          </w:tcPr>
          <w:p w:rsidR="000B32FD" w:rsidRPr="00C60DBB" w:rsidRDefault="000B32FD" w:rsidP="00FD2DAB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D31B22" w:rsidRDefault="00BE2B76" w:rsidP="00D31B22">
      <w:pPr>
        <w:tabs>
          <w:tab w:val="left" w:pos="3780"/>
        </w:tabs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D31B22" w:rsidRPr="00697239">
        <w:rPr>
          <w:b/>
          <w:i/>
          <w:sz w:val="32"/>
          <w:szCs w:val="32"/>
        </w:rPr>
        <w:lastRenderedPageBreak/>
        <w:t>4-осная цистерн</w:t>
      </w:r>
      <w:r w:rsidR="00D31B22">
        <w:rPr>
          <w:b/>
          <w:i/>
          <w:sz w:val="32"/>
          <w:szCs w:val="32"/>
        </w:rPr>
        <w:t>а для вязких нефтепродуктов, модели 15-150-22</w:t>
      </w:r>
    </w:p>
    <w:p w:rsidR="00D31B22" w:rsidRPr="00697239" w:rsidRDefault="00D31B22" w:rsidP="00D31B22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D31B22" w:rsidRDefault="00E47A18" w:rsidP="00D31B22">
      <w:pPr>
        <w:jc w:val="center"/>
      </w:pPr>
      <w:r>
        <w:rPr>
          <w:noProof/>
        </w:rPr>
        <w:drawing>
          <wp:inline distT="0" distB="0" distL="0" distR="0">
            <wp:extent cx="8928100" cy="3098800"/>
            <wp:effectExtent l="19050" t="0" r="6350" b="0"/>
            <wp:docPr id="29" name="Рисунок 29" descr="метано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метанол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920" t="18559" r="3920" b="30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0" cy="309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B22" w:rsidRPr="00697239" w:rsidRDefault="00D31B22" w:rsidP="00D31B22">
      <w:pPr>
        <w:jc w:val="center"/>
        <w:rPr>
          <w:b/>
          <w:i/>
        </w:rPr>
      </w:pPr>
      <w:r w:rsidRPr="00697239">
        <w:rPr>
          <w:b/>
          <w:i/>
        </w:rPr>
        <w:t xml:space="preserve">Назначение: для перевозки </w:t>
      </w:r>
      <w:r>
        <w:rPr>
          <w:b/>
          <w:i/>
        </w:rPr>
        <w:t>вязких нефтепродуктов</w:t>
      </w:r>
    </w:p>
    <w:p w:rsidR="00D31B22" w:rsidRPr="00697239" w:rsidRDefault="00D31B22" w:rsidP="00D31B22">
      <w:pPr>
        <w:rPr>
          <w:i/>
          <w:sz w:val="16"/>
          <w:szCs w:val="16"/>
        </w:rPr>
      </w:pPr>
    </w:p>
    <w:tbl>
      <w:tblPr>
        <w:tblW w:w="15057" w:type="dxa"/>
        <w:jc w:val="center"/>
        <w:tblInd w:w="-252" w:type="dxa"/>
        <w:tblLook w:val="01E0" w:firstRow="1" w:lastRow="1" w:firstColumn="1" w:lastColumn="1" w:noHBand="0" w:noVBand="0"/>
      </w:tblPr>
      <w:tblGrid>
        <w:gridCol w:w="3019"/>
        <w:gridCol w:w="1539"/>
        <w:gridCol w:w="3706"/>
        <w:gridCol w:w="1260"/>
        <w:gridCol w:w="3060"/>
        <w:gridCol w:w="2473"/>
      </w:tblGrid>
      <w:tr w:rsidR="00D31B22" w:rsidRPr="00726742" w:rsidTr="00576951">
        <w:trPr>
          <w:jc w:val="center"/>
        </w:trPr>
        <w:tc>
          <w:tcPr>
            <w:tcW w:w="301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1539" w:type="dxa"/>
          </w:tcPr>
          <w:p w:rsidR="00D31B22" w:rsidRPr="00726742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26742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706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60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3266</w:t>
            </w:r>
          </w:p>
        </w:tc>
        <w:tc>
          <w:tcPr>
            <w:tcW w:w="3060" w:type="dxa"/>
          </w:tcPr>
          <w:p w:rsidR="00D31B22" w:rsidRPr="00726742" w:rsidRDefault="00D31B22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D31B22" w:rsidRPr="00726742" w:rsidTr="00576951">
        <w:trPr>
          <w:jc w:val="center"/>
        </w:trPr>
        <w:tc>
          <w:tcPr>
            <w:tcW w:w="3019" w:type="dxa"/>
          </w:tcPr>
          <w:p w:rsidR="00D31B22" w:rsidRPr="00726742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26742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1539" w:type="dxa"/>
          </w:tcPr>
          <w:p w:rsidR="00D31B22" w:rsidRPr="00726742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26742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706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60" w:type="dxa"/>
          </w:tcPr>
          <w:p w:rsidR="00D31B22" w:rsidRPr="00726742" w:rsidRDefault="00D31B22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2473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31B22" w:rsidRPr="00726742" w:rsidTr="00576951">
        <w:trPr>
          <w:jc w:val="center"/>
        </w:trPr>
        <w:tc>
          <w:tcPr>
            <w:tcW w:w="3019" w:type="dxa"/>
          </w:tcPr>
          <w:p w:rsidR="00D31B22" w:rsidRPr="00726742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26742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1539" w:type="dxa"/>
          </w:tcPr>
          <w:p w:rsidR="00D31B22" w:rsidRPr="00726742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26742">
              <w:rPr>
                <w:b/>
                <w:i/>
                <w:color w:val="000000"/>
                <w:sz w:val="16"/>
                <w:szCs w:val="16"/>
              </w:rPr>
              <w:t>15-150-22</w:t>
            </w:r>
          </w:p>
        </w:tc>
        <w:tc>
          <w:tcPr>
            <w:tcW w:w="3706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60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5062</w:t>
            </w:r>
          </w:p>
        </w:tc>
        <w:tc>
          <w:tcPr>
            <w:tcW w:w="3060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2473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31B22" w:rsidRPr="00726742" w:rsidTr="00576951">
        <w:trPr>
          <w:jc w:val="center"/>
        </w:trPr>
        <w:tc>
          <w:tcPr>
            <w:tcW w:w="3019" w:type="dxa"/>
          </w:tcPr>
          <w:p w:rsidR="00D31B22" w:rsidRPr="00726742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26742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153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Уральский ВСЗ</w:t>
            </w:r>
          </w:p>
        </w:tc>
        <w:tc>
          <w:tcPr>
            <w:tcW w:w="3706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60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060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2473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31B22" w:rsidRPr="00726742" w:rsidTr="00576951">
        <w:trPr>
          <w:jc w:val="center"/>
        </w:trPr>
        <w:tc>
          <w:tcPr>
            <w:tcW w:w="3019" w:type="dxa"/>
          </w:tcPr>
          <w:p w:rsidR="00D31B22" w:rsidRPr="00726742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26742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153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64,9</w:t>
            </w:r>
          </w:p>
        </w:tc>
        <w:tc>
          <w:tcPr>
            <w:tcW w:w="3706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60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060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2473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D31B22" w:rsidRPr="00726742" w:rsidTr="00576951">
        <w:trPr>
          <w:jc w:val="center"/>
        </w:trPr>
        <w:tc>
          <w:tcPr>
            <w:tcW w:w="301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Масса тары вагона (</w:t>
            </w:r>
            <w:r w:rsidRPr="00726742">
              <w:rPr>
                <w:b/>
                <w:i/>
                <w:sz w:val="16"/>
                <w:szCs w:val="16"/>
                <w:lang w:val="en-US"/>
              </w:rPr>
              <w:t>min</w:t>
            </w:r>
            <w:r w:rsidRPr="00726742">
              <w:rPr>
                <w:b/>
                <w:i/>
                <w:sz w:val="16"/>
                <w:szCs w:val="16"/>
              </w:rPr>
              <w:t>/</w:t>
            </w:r>
            <w:r w:rsidRPr="00726742"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726742"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153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27,5/29,1</w:t>
            </w:r>
          </w:p>
        </w:tc>
        <w:tc>
          <w:tcPr>
            <w:tcW w:w="3706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60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060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2473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D31B22" w:rsidRPr="00726742" w:rsidTr="00576951">
        <w:trPr>
          <w:trHeight w:val="233"/>
          <w:jc w:val="center"/>
        </w:trPr>
        <w:tc>
          <w:tcPr>
            <w:tcW w:w="301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153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706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60" w:type="dxa"/>
            <w:shd w:val="clear" w:color="auto" w:fill="auto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60" w:type="dxa"/>
            <w:shd w:val="clear" w:color="auto" w:fill="auto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2473" w:type="dxa"/>
            <w:shd w:val="clear" w:color="auto" w:fill="auto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налив-верхний под давлением,</w:t>
            </w:r>
          </w:p>
        </w:tc>
      </w:tr>
      <w:tr w:rsidR="00D31B22" w:rsidRPr="00726742" w:rsidTr="00576951">
        <w:trPr>
          <w:trHeight w:val="141"/>
          <w:jc w:val="center"/>
        </w:trPr>
        <w:tc>
          <w:tcPr>
            <w:tcW w:w="301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153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706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60" w:type="dxa"/>
            <w:shd w:val="clear" w:color="auto" w:fill="auto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3200</w:t>
            </w:r>
          </w:p>
        </w:tc>
        <w:tc>
          <w:tcPr>
            <w:tcW w:w="3060" w:type="dxa"/>
            <w:shd w:val="clear" w:color="auto" w:fill="auto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  <w:shd w:val="clear" w:color="auto" w:fill="auto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слив-верхний передавливанием</w:t>
            </w:r>
          </w:p>
        </w:tc>
      </w:tr>
      <w:tr w:rsidR="00D31B22" w:rsidRPr="00726742" w:rsidTr="00576951">
        <w:trPr>
          <w:jc w:val="center"/>
        </w:trPr>
        <w:tc>
          <w:tcPr>
            <w:tcW w:w="301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726742">
              <w:rPr>
                <w:b/>
                <w:i/>
                <w:sz w:val="16"/>
                <w:szCs w:val="16"/>
              </w:rPr>
              <w:t>Объем котла, м</w:t>
            </w:r>
            <w:r w:rsidRPr="00726742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53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74</w:t>
            </w:r>
          </w:p>
        </w:tc>
        <w:tc>
          <w:tcPr>
            <w:tcW w:w="3706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60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11194</w:t>
            </w:r>
          </w:p>
        </w:tc>
        <w:tc>
          <w:tcPr>
            <w:tcW w:w="3060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D31B22" w:rsidRPr="00726742" w:rsidTr="00576951">
        <w:trPr>
          <w:jc w:val="center"/>
        </w:trPr>
        <w:tc>
          <w:tcPr>
            <w:tcW w:w="301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53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706" w:type="dxa"/>
          </w:tcPr>
          <w:p w:rsidR="00D31B22" w:rsidRPr="00726742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26742">
              <w:rPr>
                <w:b/>
                <w:i/>
                <w:color w:val="000000"/>
                <w:sz w:val="16"/>
                <w:szCs w:val="16"/>
              </w:rPr>
              <w:t>Количество верхних люков, шт</w:t>
            </w:r>
            <w:r w:rsidR="00576951">
              <w:rPr>
                <w:b/>
                <w:i/>
                <w:color w:val="000000"/>
                <w:sz w:val="16"/>
                <w:szCs w:val="16"/>
              </w:rPr>
              <w:t>.</w:t>
            </w:r>
          </w:p>
        </w:tc>
        <w:tc>
          <w:tcPr>
            <w:tcW w:w="1260" w:type="dxa"/>
          </w:tcPr>
          <w:p w:rsidR="00D31B22" w:rsidRPr="00726742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26742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060" w:type="dxa"/>
          </w:tcPr>
          <w:p w:rsidR="00D31B22" w:rsidRPr="00726742" w:rsidRDefault="00D31B22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2473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D31B22" w:rsidRPr="00726742" w:rsidTr="00576951">
        <w:trPr>
          <w:jc w:val="center"/>
        </w:trPr>
        <w:tc>
          <w:tcPr>
            <w:tcW w:w="301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53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706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60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60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2473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D31B22" w:rsidRPr="00726742" w:rsidTr="00576951">
        <w:trPr>
          <w:jc w:val="center"/>
        </w:trPr>
        <w:tc>
          <w:tcPr>
            <w:tcW w:w="301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153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706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60" w:type="dxa"/>
          </w:tcPr>
          <w:p w:rsidR="00D31B22" w:rsidRPr="00726742" w:rsidRDefault="00D31B22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2473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D31B22" w:rsidRPr="00726742" w:rsidTr="00576951">
        <w:trPr>
          <w:jc w:val="center"/>
        </w:trPr>
        <w:tc>
          <w:tcPr>
            <w:tcW w:w="301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Длина, мм:</w:t>
            </w:r>
          </w:p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153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</w:p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706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60" w:type="dxa"/>
          </w:tcPr>
          <w:p w:rsidR="00D31B22" w:rsidRPr="00726742" w:rsidRDefault="00D31B22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2473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2002</w:t>
            </w:r>
          </w:p>
        </w:tc>
      </w:tr>
      <w:tr w:rsidR="00D31B22" w:rsidRPr="00726742" w:rsidTr="00576951">
        <w:trPr>
          <w:trHeight w:val="230"/>
          <w:jc w:val="center"/>
        </w:trPr>
        <w:tc>
          <w:tcPr>
            <w:tcW w:w="301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153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706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клапана), МПа (кгс/см</w:t>
            </w:r>
            <w:r w:rsidRPr="00726742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726742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0,245(2,5)</w:t>
            </w:r>
          </w:p>
        </w:tc>
        <w:tc>
          <w:tcPr>
            <w:tcW w:w="3060" w:type="dxa"/>
            <w:shd w:val="clear" w:color="auto" w:fill="auto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2473" w:type="dxa"/>
            <w:shd w:val="clear" w:color="auto" w:fill="auto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D31B22" w:rsidRPr="00726742" w:rsidTr="00576951">
        <w:trPr>
          <w:trHeight w:val="230"/>
          <w:jc w:val="center"/>
        </w:trPr>
        <w:tc>
          <w:tcPr>
            <w:tcW w:w="301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 xml:space="preserve">Тип вагона </w:t>
            </w:r>
          </w:p>
        </w:tc>
        <w:tc>
          <w:tcPr>
            <w:tcW w:w="153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703</w:t>
            </w:r>
          </w:p>
        </w:tc>
        <w:tc>
          <w:tcPr>
            <w:tcW w:w="3706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260" w:type="dxa"/>
            <w:shd w:val="clear" w:color="auto" w:fill="auto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  <w:shd w:val="clear" w:color="auto" w:fill="auto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2473" w:type="dxa"/>
            <w:shd w:val="clear" w:color="auto" w:fill="auto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31B22" w:rsidRPr="00726742" w:rsidTr="00576951">
        <w:trPr>
          <w:trHeight w:val="230"/>
          <w:jc w:val="center"/>
        </w:trPr>
        <w:tc>
          <w:tcPr>
            <w:tcW w:w="301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Калибровка котла</w:t>
            </w:r>
          </w:p>
        </w:tc>
        <w:tc>
          <w:tcPr>
            <w:tcW w:w="1539" w:type="dxa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85</w:t>
            </w:r>
          </w:p>
        </w:tc>
        <w:tc>
          <w:tcPr>
            <w:tcW w:w="3706" w:type="dxa"/>
          </w:tcPr>
          <w:p w:rsidR="00D31B22" w:rsidRPr="00726742" w:rsidRDefault="00D31B22" w:rsidP="00FD2DAB">
            <w:pPr>
              <w:jc w:val="center"/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726742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726742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726742">
              <w:rPr>
                <w:b/>
                <w:i/>
                <w:sz w:val="16"/>
                <w:szCs w:val="16"/>
              </w:rPr>
              <w:t>0,490(5,0)</w:t>
            </w:r>
          </w:p>
        </w:tc>
        <w:tc>
          <w:tcPr>
            <w:tcW w:w="3060" w:type="dxa"/>
            <w:shd w:val="clear" w:color="auto" w:fill="auto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  <w:shd w:val="clear" w:color="auto" w:fill="auto"/>
          </w:tcPr>
          <w:p w:rsidR="00D31B22" w:rsidRPr="00726742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D31B22" w:rsidRDefault="00BE2B76" w:rsidP="00D31B22">
      <w:pPr>
        <w:tabs>
          <w:tab w:val="left" w:pos="3780"/>
        </w:tabs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D31B22" w:rsidRPr="00697239">
        <w:rPr>
          <w:b/>
          <w:i/>
          <w:sz w:val="32"/>
          <w:szCs w:val="32"/>
        </w:rPr>
        <w:lastRenderedPageBreak/>
        <w:t>4-осная цистерн</w:t>
      </w:r>
      <w:r w:rsidR="00D31B22">
        <w:rPr>
          <w:b/>
          <w:i/>
          <w:sz w:val="32"/>
          <w:szCs w:val="32"/>
        </w:rPr>
        <w:t>а для вязких нефтепродуктов, модели 15-150-23</w:t>
      </w:r>
    </w:p>
    <w:p w:rsidR="00D31B22" w:rsidRPr="00697239" w:rsidRDefault="00D31B22" w:rsidP="00D31B22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D31B22" w:rsidRDefault="00E47A18" w:rsidP="00D31B22">
      <w:pPr>
        <w:jc w:val="center"/>
      </w:pPr>
      <w:r>
        <w:rPr>
          <w:noProof/>
        </w:rPr>
        <w:drawing>
          <wp:inline distT="0" distB="0" distL="0" distR="0">
            <wp:extent cx="8928100" cy="3098800"/>
            <wp:effectExtent l="19050" t="0" r="6350" b="0"/>
            <wp:docPr id="30" name="Рисунок 30" descr="метано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метанол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920" t="18559" r="3920" b="30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0" cy="309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B22" w:rsidRPr="00697239" w:rsidRDefault="00D31B22" w:rsidP="00D31B22">
      <w:pPr>
        <w:jc w:val="center"/>
        <w:rPr>
          <w:b/>
          <w:i/>
        </w:rPr>
      </w:pPr>
      <w:r w:rsidRPr="00697239">
        <w:rPr>
          <w:b/>
          <w:i/>
        </w:rPr>
        <w:t xml:space="preserve">Назначение: для перевозки </w:t>
      </w:r>
      <w:r>
        <w:rPr>
          <w:b/>
          <w:i/>
        </w:rPr>
        <w:t>вязких нефтепродуктов</w:t>
      </w:r>
    </w:p>
    <w:p w:rsidR="00D31B22" w:rsidRPr="00697239" w:rsidRDefault="00D31B22" w:rsidP="00D31B22">
      <w:pPr>
        <w:rPr>
          <w:i/>
          <w:sz w:val="16"/>
          <w:szCs w:val="16"/>
        </w:rPr>
      </w:pPr>
    </w:p>
    <w:tbl>
      <w:tblPr>
        <w:tblW w:w="14825" w:type="dxa"/>
        <w:jc w:val="center"/>
        <w:tblInd w:w="-252" w:type="dxa"/>
        <w:tblLook w:val="01E0" w:firstRow="1" w:lastRow="1" w:firstColumn="1" w:lastColumn="1" w:noHBand="0" w:noVBand="0"/>
      </w:tblPr>
      <w:tblGrid>
        <w:gridCol w:w="2808"/>
        <w:gridCol w:w="1518"/>
        <w:gridCol w:w="3706"/>
        <w:gridCol w:w="1260"/>
        <w:gridCol w:w="3060"/>
        <w:gridCol w:w="2473"/>
      </w:tblGrid>
      <w:tr w:rsidR="00D31B22" w:rsidRPr="009A6438" w:rsidTr="00576951">
        <w:trPr>
          <w:jc w:val="center"/>
        </w:trPr>
        <w:tc>
          <w:tcPr>
            <w:tcW w:w="280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1518" w:type="dxa"/>
          </w:tcPr>
          <w:p w:rsidR="00D31B22" w:rsidRPr="009A6438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9A6438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706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60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3266</w:t>
            </w:r>
          </w:p>
        </w:tc>
        <w:tc>
          <w:tcPr>
            <w:tcW w:w="3060" w:type="dxa"/>
          </w:tcPr>
          <w:p w:rsidR="00D31B22" w:rsidRPr="009A6438" w:rsidRDefault="00D31B22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D31B22" w:rsidRPr="009A6438" w:rsidTr="00576951">
        <w:trPr>
          <w:jc w:val="center"/>
        </w:trPr>
        <w:tc>
          <w:tcPr>
            <w:tcW w:w="2808" w:type="dxa"/>
          </w:tcPr>
          <w:p w:rsidR="00D31B22" w:rsidRPr="009A6438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9A6438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1518" w:type="dxa"/>
          </w:tcPr>
          <w:p w:rsidR="00D31B22" w:rsidRPr="009A6438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9A6438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706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60" w:type="dxa"/>
          </w:tcPr>
          <w:p w:rsidR="00D31B22" w:rsidRPr="009A6438" w:rsidRDefault="00D31B22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2473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31B22" w:rsidRPr="009A6438" w:rsidTr="00576951">
        <w:trPr>
          <w:jc w:val="center"/>
        </w:trPr>
        <w:tc>
          <w:tcPr>
            <w:tcW w:w="2808" w:type="dxa"/>
          </w:tcPr>
          <w:p w:rsidR="00D31B22" w:rsidRPr="009A6438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9A6438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1518" w:type="dxa"/>
          </w:tcPr>
          <w:p w:rsidR="00D31B22" w:rsidRPr="009A6438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9A6438">
              <w:rPr>
                <w:b/>
                <w:i/>
                <w:color w:val="000000"/>
                <w:sz w:val="16"/>
                <w:szCs w:val="16"/>
              </w:rPr>
              <w:t>15-150-23</w:t>
            </w:r>
          </w:p>
        </w:tc>
        <w:tc>
          <w:tcPr>
            <w:tcW w:w="3706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60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5062</w:t>
            </w:r>
          </w:p>
        </w:tc>
        <w:tc>
          <w:tcPr>
            <w:tcW w:w="3060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2473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31B22" w:rsidRPr="009A6438" w:rsidTr="00576951">
        <w:trPr>
          <w:jc w:val="center"/>
        </w:trPr>
        <w:tc>
          <w:tcPr>
            <w:tcW w:w="2808" w:type="dxa"/>
          </w:tcPr>
          <w:p w:rsidR="00D31B22" w:rsidRPr="009A6438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9A6438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151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Уральский ВСЗ</w:t>
            </w:r>
          </w:p>
        </w:tc>
        <w:tc>
          <w:tcPr>
            <w:tcW w:w="3706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60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060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2473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31B22" w:rsidRPr="009A6438" w:rsidTr="00576951">
        <w:trPr>
          <w:jc w:val="center"/>
        </w:trPr>
        <w:tc>
          <w:tcPr>
            <w:tcW w:w="2808" w:type="dxa"/>
          </w:tcPr>
          <w:p w:rsidR="00D31B22" w:rsidRPr="009A6438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9A6438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151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65</w:t>
            </w:r>
          </w:p>
        </w:tc>
        <w:tc>
          <w:tcPr>
            <w:tcW w:w="3706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60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060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2473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D31B22" w:rsidRPr="009A6438" w:rsidTr="00576951">
        <w:trPr>
          <w:jc w:val="center"/>
        </w:trPr>
        <w:tc>
          <w:tcPr>
            <w:tcW w:w="280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Масса тары вагона (</w:t>
            </w:r>
            <w:r w:rsidRPr="009A6438">
              <w:rPr>
                <w:b/>
                <w:i/>
                <w:sz w:val="16"/>
                <w:szCs w:val="16"/>
                <w:lang w:val="en-US"/>
              </w:rPr>
              <w:t>min</w:t>
            </w:r>
            <w:r w:rsidRPr="009A6438">
              <w:rPr>
                <w:b/>
                <w:i/>
                <w:sz w:val="16"/>
                <w:szCs w:val="16"/>
              </w:rPr>
              <w:t>/</w:t>
            </w:r>
            <w:r w:rsidRPr="009A6438"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9A6438"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151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28,0/29,0</w:t>
            </w:r>
          </w:p>
        </w:tc>
        <w:tc>
          <w:tcPr>
            <w:tcW w:w="3706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60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060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2473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D31B22" w:rsidRPr="009A6438" w:rsidTr="00576951">
        <w:trPr>
          <w:trHeight w:val="233"/>
          <w:jc w:val="center"/>
        </w:trPr>
        <w:tc>
          <w:tcPr>
            <w:tcW w:w="280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151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706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60" w:type="dxa"/>
            <w:shd w:val="clear" w:color="auto" w:fill="auto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60" w:type="dxa"/>
            <w:shd w:val="clear" w:color="auto" w:fill="auto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2473" w:type="dxa"/>
            <w:shd w:val="clear" w:color="auto" w:fill="auto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налив-верхний под давлением,</w:t>
            </w:r>
          </w:p>
        </w:tc>
      </w:tr>
      <w:tr w:rsidR="00D31B22" w:rsidRPr="009A6438" w:rsidTr="00576951">
        <w:trPr>
          <w:trHeight w:val="141"/>
          <w:jc w:val="center"/>
        </w:trPr>
        <w:tc>
          <w:tcPr>
            <w:tcW w:w="280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151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706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60" w:type="dxa"/>
            <w:shd w:val="clear" w:color="auto" w:fill="auto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3200</w:t>
            </w:r>
          </w:p>
        </w:tc>
        <w:tc>
          <w:tcPr>
            <w:tcW w:w="3060" w:type="dxa"/>
            <w:shd w:val="clear" w:color="auto" w:fill="auto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  <w:shd w:val="clear" w:color="auto" w:fill="auto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слив-верхний передавливанием</w:t>
            </w:r>
          </w:p>
        </w:tc>
      </w:tr>
      <w:tr w:rsidR="00D31B22" w:rsidRPr="009A6438" w:rsidTr="00576951">
        <w:trPr>
          <w:jc w:val="center"/>
        </w:trPr>
        <w:tc>
          <w:tcPr>
            <w:tcW w:w="280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9A6438">
              <w:rPr>
                <w:b/>
                <w:i/>
                <w:sz w:val="16"/>
                <w:szCs w:val="16"/>
              </w:rPr>
              <w:t>Объем котла, м</w:t>
            </w:r>
            <w:r w:rsidRPr="009A6438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51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73,5</w:t>
            </w:r>
          </w:p>
        </w:tc>
        <w:tc>
          <w:tcPr>
            <w:tcW w:w="3706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60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11194</w:t>
            </w:r>
          </w:p>
        </w:tc>
        <w:tc>
          <w:tcPr>
            <w:tcW w:w="3060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D31B22" w:rsidRPr="009A6438" w:rsidTr="00576951">
        <w:trPr>
          <w:jc w:val="center"/>
        </w:trPr>
        <w:tc>
          <w:tcPr>
            <w:tcW w:w="280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51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706" w:type="dxa"/>
          </w:tcPr>
          <w:p w:rsidR="00D31B22" w:rsidRPr="009A6438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9A6438">
              <w:rPr>
                <w:b/>
                <w:i/>
                <w:color w:val="000000"/>
                <w:sz w:val="16"/>
                <w:szCs w:val="16"/>
              </w:rPr>
              <w:t>Количество верхних люков, шт</w:t>
            </w:r>
            <w:r w:rsidR="00E8269A">
              <w:rPr>
                <w:b/>
                <w:i/>
                <w:color w:val="000000"/>
                <w:sz w:val="16"/>
                <w:szCs w:val="16"/>
              </w:rPr>
              <w:t>.</w:t>
            </w:r>
          </w:p>
        </w:tc>
        <w:tc>
          <w:tcPr>
            <w:tcW w:w="1260" w:type="dxa"/>
          </w:tcPr>
          <w:p w:rsidR="00D31B22" w:rsidRPr="009A6438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9A6438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060" w:type="dxa"/>
          </w:tcPr>
          <w:p w:rsidR="00D31B22" w:rsidRPr="009A6438" w:rsidRDefault="00D31B22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2473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D31B22" w:rsidRPr="009A6438" w:rsidTr="00576951">
        <w:trPr>
          <w:jc w:val="center"/>
        </w:trPr>
        <w:tc>
          <w:tcPr>
            <w:tcW w:w="280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51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706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60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60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2473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D31B22" w:rsidRPr="009A6438" w:rsidTr="00576951">
        <w:trPr>
          <w:jc w:val="center"/>
        </w:trPr>
        <w:tc>
          <w:tcPr>
            <w:tcW w:w="280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151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706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60" w:type="dxa"/>
          </w:tcPr>
          <w:p w:rsidR="00D31B22" w:rsidRPr="009A6438" w:rsidRDefault="00D31B22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2473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D31B22" w:rsidRPr="009A6438" w:rsidTr="00576951">
        <w:trPr>
          <w:jc w:val="center"/>
        </w:trPr>
        <w:tc>
          <w:tcPr>
            <w:tcW w:w="280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Длина, мм:</w:t>
            </w:r>
          </w:p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151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</w:p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706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60" w:type="dxa"/>
          </w:tcPr>
          <w:p w:rsidR="00D31B22" w:rsidRPr="009A6438" w:rsidRDefault="00D31B22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2473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1993</w:t>
            </w:r>
          </w:p>
        </w:tc>
      </w:tr>
      <w:tr w:rsidR="00D31B22" w:rsidRPr="009A6438" w:rsidTr="00576951">
        <w:trPr>
          <w:trHeight w:val="230"/>
          <w:jc w:val="center"/>
        </w:trPr>
        <w:tc>
          <w:tcPr>
            <w:tcW w:w="280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151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706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клапана), МПа (кгс/см</w:t>
            </w:r>
            <w:r w:rsidRPr="009A6438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9A6438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0,245(2,5)</w:t>
            </w:r>
          </w:p>
        </w:tc>
        <w:tc>
          <w:tcPr>
            <w:tcW w:w="3060" w:type="dxa"/>
            <w:shd w:val="clear" w:color="auto" w:fill="auto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2473" w:type="dxa"/>
            <w:shd w:val="clear" w:color="auto" w:fill="auto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D31B22" w:rsidRPr="009A6438" w:rsidTr="00576951">
        <w:trPr>
          <w:trHeight w:val="230"/>
          <w:jc w:val="center"/>
        </w:trPr>
        <w:tc>
          <w:tcPr>
            <w:tcW w:w="280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 xml:space="preserve">Тип вагона </w:t>
            </w:r>
          </w:p>
        </w:tc>
        <w:tc>
          <w:tcPr>
            <w:tcW w:w="151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703</w:t>
            </w:r>
          </w:p>
        </w:tc>
        <w:tc>
          <w:tcPr>
            <w:tcW w:w="3706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260" w:type="dxa"/>
            <w:shd w:val="clear" w:color="auto" w:fill="auto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  <w:shd w:val="clear" w:color="auto" w:fill="auto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2473" w:type="dxa"/>
            <w:shd w:val="clear" w:color="auto" w:fill="auto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31B22" w:rsidRPr="009A6438" w:rsidTr="00576951">
        <w:trPr>
          <w:trHeight w:val="230"/>
          <w:jc w:val="center"/>
        </w:trPr>
        <w:tc>
          <w:tcPr>
            <w:tcW w:w="280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Калибровка котла</w:t>
            </w:r>
          </w:p>
        </w:tc>
        <w:tc>
          <w:tcPr>
            <w:tcW w:w="1518" w:type="dxa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81</w:t>
            </w:r>
          </w:p>
        </w:tc>
        <w:tc>
          <w:tcPr>
            <w:tcW w:w="3706" w:type="dxa"/>
          </w:tcPr>
          <w:p w:rsidR="00D31B22" w:rsidRPr="009A6438" w:rsidRDefault="00D31B22" w:rsidP="00FD2DAB">
            <w:pPr>
              <w:jc w:val="center"/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9A6438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9A6438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9A6438">
              <w:rPr>
                <w:b/>
                <w:i/>
                <w:sz w:val="16"/>
                <w:szCs w:val="16"/>
              </w:rPr>
              <w:t>0,490(5,0)</w:t>
            </w:r>
          </w:p>
        </w:tc>
        <w:tc>
          <w:tcPr>
            <w:tcW w:w="3060" w:type="dxa"/>
            <w:shd w:val="clear" w:color="auto" w:fill="auto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  <w:shd w:val="clear" w:color="auto" w:fill="auto"/>
          </w:tcPr>
          <w:p w:rsidR="00D31B22" w:rsidRPr="009A6438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D31B22" w:rsidRDefault="00BE2B76" w:rsidP="00D31B22">
      <w:pPr>
        <w:tabs>
          <w:tab w:val="left" w:pos="3780"/>
        </w:tabs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D31B22" w:rsidRPr="00697239">
        <w:rPr>
          <w:b/>
          <w:i/>
          <w:sz w:val="32"/>
          <w:szCs w:val="32"/>
        </w:rPr>
        <w:lastRenderedPageBreak/>
        <w:t>4-осная цистерн</w:t>
      </w:r>
      <w:r w:rsidR="00D31B22">
        <w:rPr>
          <w:b/>
          <w:i/>
          <w:sz w:val="32"/>
          <w:szCs w:val="32"/>
        </w:rPr>
        <w:t>а для</w:t>
      </w:r>
      <w:r w:rsidR="00D31B22" w:rsidRPr="00FE2CA3">
        <w:rPr>
          <w:b/>
          <w:i/>
          <w:sz w:val="32"/>
          <w:szCs w:val="32"/>
        </w:rPr>
        <w:t xml:space="preserve"> </w:t>
      </w:r>
      <w:r w:rsidR="00D31B22">
        <w:rPr>
          <w:b/>
          <w:i/>
          <w:sz w:val="32"/>
          <w:szCs w:val="32"/>
        </w:rPr>
        <w:t>вязких нефтепродуктов, модели 15-150-24</w:t>
      </w:r>
    </w:p>
    <w:p w:rsidR="00D31B22" w:rsidRDefault="00E47A18" w:rsidP="00D31B22">
      <w:pPr>
        <w:jc w:val="center"/>
      </w:pPr>
      <w:r>
        <w:rPr>
          <w:noProof/>
        </w:rPr>
        <w:drawing>
          <wp:inline distT="0" distB="0" distL="0" distR="0">
            <wp:extent cx="8928100" cy="3098800"/>
            <wp:effectExtent l="19050" t="0" r="6350" b="0"/>
            <wp:docPr id="31" name="Рисунок 31" descr="метано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метанол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920" t="18559" r="3920" b="30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0" cy="309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B76" w:rsidRDefault="00BE2B76" w:rsidP="00D31B22">
      <w:pPr>
        <w:jc w:val="center"/>
        <w:rPr>
          <w:b/>
          <w:i/>
        </w:rPr>
      </w:pPr>
    </w:p>
    <w:p w:rsidR="00D31B22" w:rsidRPr="00697239" w:rsidRDefault="00D31B22" w:rsidP="00D31B22">
      <w:pPr>
        <w:jc w:val="center"/>
        <w:rPr>
          <w:b/>
          <w:i/>
        </w:rPr>
      </w:pPr>
      <w:r w:rsidRPr="00697239">
        <w:rPr>
          <w:b/>
          <w:i/>
        </w:rPr>
        <w:t xml:space="preserve">Назначение: для перевозки </w:t>
      </w:r>
      <w:r>
        <w:rPr>
          <w:b/>
          <w:i/>
        </w:rPr>
        <w:t>вязких нефтепродуктов</w:t>
      </w:r>
    </w:p>
    <w:p w:rsidR="00D31B22" w:rsidRPr="00697239" w:rsidRDefault="00D31B22" w:rsidP="00D31B22">
      <w:pPr>
        <w:rPr>
          <w:i/>
          <w:sz w:val="16"/>
          <w:szCs w:val="16"/>
        </w:rPr>
      </w:pPr>
    </w:p>
    <w:tbl>
      <w:tblPr>
        <w:tblW w:w="14825" w:type="dxa"/>
        <w:jc w:val="center"/>
        <w:tblInd w:w="-252" w:type="dxa"/>
        <w:tblLook w:val="01E0" w:firstRow="1" w:lastRow="1" w:firstColumn="1" w:lastColumn="1" w:noHBand="0" w:noVBand="0"/>
      </w:tblPr>
      <w:tblGrid>
        <w:gridCol w:w="2808"/>
        <w:gridCol w:w="1518"/>
        <w:gridCol w:w="3706"/>
        <w:gridCol w:w="1260"/>
        <w:gridCol w:w="3060"/>
        <w:gridCol w:w="2473"/>
      </w:tblGrid>
      <w:tr w:rsidR="00D31B22" w:rsidRPr="00100A80" w:rsidTr="00576951">
        <w:trPr>
          <w:jc w:val="center"/>
        </w:trPr>
        <w:tc>
          <w:tcPr>
            <w:tcW w:w="280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1518" w:type="dxa"/>
          </w:tcPr>
          <w:p w:rsidR="00D31B22" w:rsidRPr="00100A80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100A80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706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60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3266</w:t>
            </w:r>
          </w:p>
        </w:tc>
        <w:tc>
          <w:tcPr>
            <w:tcW w:w="3060" w:type="dxa"/>
          </w:tcPr>
          <w:p w:rsidR="00D31B22" w:rsidRPr="00100A80" w:rsidRDefault="00D31B22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D31B22" w:rsidRPr="00100A80" w:rsidTr="00576951">
        <w:trPr>
          <w:jc w:val="center"/>
        </w:trPr>
        <w:tc>
          <w:tcPr>
            <w:tcW w:w="2808" w:type="dxa"/>
          </w:tcPr>
          <w:p w:rsidR="00D31B22" w:rsidRPr="00100A80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100A80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1518" w:type="dxa"/>
          </w:tcPr>
          <w:p w:rsidR="00D31B22" w:rsidRPr="00100A80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100A80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706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60" w:type="dxa"/>
          </w:tcPr>
          <w:p w:rsidR="00D31B22" w:rsidRPr="00100A80" w:rsidRDefault="00D31B22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2473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31B22" w:rsidRPr="00100A80" w:rsidTr="00576951">
        <w:trPr>
          <w:jc w:val="center"/>
        </w:trPr>
        <w:tc>
          <w:tcPr>
            <w:tcW w:w="2808" w:type="dxa"/>
          </w:tcPr>
          <w:p w:rsidR="00D31B22" w:rsidRPr="00100A80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100A80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1518" w:type="dxa"/>
          </w:tcPr>
          <w:p w:rsidR="00D31B22" w:rsidRPr="00100A80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100A80">
              <w:rPr>
                <w:b/>
                <w:i/>
                <w:color w:val="000000"/>
                <w:sz w:val="16"/>
                <w:szCs w:val="16"/>
              </w:rPr>
              <w:t>15-150-24</w:t>
            </w:r>
          </w:p>
        </w:tc>
        <w:tc>
          <w:tcPr>
            <w:tcW w:w="3706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60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5062</w:t>
            </w:r>
          </w:p>
        </w:tc>
        <w:tc>
          <w:tcPr>
            <w:tcW w:w="3060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2473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31B22" w:rsidRPr="00100A80" w:rsidTr="00576951">
        <w:trPr>
          <w:jc w:val="center"/>
        </w:trPr>
        <w:tc>
          <w:tcPr>
            <w:tcW w:w="2808" w:type="dxa"/>
          </w:tcPr>
          <w:p w:rsidR="00D31B22" w:rsidRPr="00100A80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100A80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151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Уральский ВСЗ</w:t>
            </w:r>
          </w:p>
        </w:tc>
        <w:tc>
          <w:tcPr>
            <w:tcW w:w="3706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60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060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2473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31B22" w:rsidRPr="00100A80" w:rsidTr="00576951">
        <w:trPr>
          <w:jc w:val="center"/>
        </w:trPr>
        <w:tc>
          <w:tcPr>
            <w:tcW w:w="2808" w:type="dxa"/>
          </w:tcPr>
          <w:p w:rsidR="00D31B22" w:rsidRPr="00100A80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100A80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151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65</w:t>
            </w:r>
          </w:p>
        </w:tc>
        <w:tc>
          <w:tcPr>
            <w:tcW w:w="3706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60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060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2473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D31B22" w:rsidRPr="00100A80" w:rsidTr="00576951">
        <w:trPr>
          <w:jc w:val="center"/>
        </w:trPr>
        <w:tc>
          <w:tcPr>
            <w:tcW w:w="280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Масса тары вагона (</w:t>
            </w:r>
            <w:r w:rsidRPr="00100A80">
              <w:rPr>
                <w:b/>
                <w:i/>
                <w:sz w:val="16"/>
                <w:szCs w:val="16"/>
                <w:lang w:val="en-US"/>
              </w:rPr>
              <w:t>min</w:t>
            </w:r>
            <w:r w:rsidRPr="00100A80">
              <w:rPr>
                <w:b/>
                <w:i/>
                <w:sz w:val="16"/>
                <w:szCs w:val="16"/>
              </w:rPr>
              <w:t>/</w:t>
            </w:r>
            <w:r w:rsidRPr="00100A80"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100A80"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151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28,0/29,0</w:t>
            </w:r>
          </w:p>
        </w:tc>
        <w:tc>
          <w:tcPr>
            <w:tcW w:w="3706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60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060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2473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D31B22" w:rsidRPr="00100A80" w:rsidTr="00576951">
        <w:trPr>
          <w:trHeight w:val="233"/>
          <w:jc w:val="center"/>
        </w:trPr>
        <w:tc>
          <w:tcPr>
            <w:tcW w:w="280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151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706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60" w:type="dxa"/>
            <w:shd w:val="clear" w:color="auto" w:fill="auto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60" w:type="dxa"/>
            <w:shd w:val="clear" w:color="auto" w:fill="auto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2473" w:type="dxa"/>
            <w:shd w:val="clear" w:color="auto" w:fill="auto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налив-верхний под давлением,</w:t>
            </w:r>
          </w:p>
        </w:tc>
      </w:tr>
      <w:tr w:rsidR="00D31B22" w:rsidRPr="00100A80" w:rsidTr="00576951">
        <w:trPr>
          <w:trHeight w:val="141"/>
          <w:jc w:val="center"/>
        </w:trPr>
        <w:tc>
          <w:tcPr>
            <w:tcW w:w="280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151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706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60" w:type="dxa"/>
            <w:shd w:val="clear" w:color="auto" w:fill="auto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3200</w:t>
            </w:r>
          </w:p>
        </w:tc>
        <w:tc>
          <w:tcPr>
            <w:tcW w:w="3060" w:type="dxa"/>
            <w:shd w:val="clear" w:color="auto" w:fill="auto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  <w:shd w:val="clear" w:color="auto" w:fill="auto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слив-верхний передавливанием</w:t>
            </w:r>
          </w:p>
        </w:tc>
      </w:tr>
      <w:tr w:rsidR="00D31B22" w:rsidRPr="00100A80" w:rsidTr="00576951">
        <w:trPr>
          <w:jc w:val="center"/>
        </w:trPr>
        <w:tc>
          <w:tcPr>
            <w:tcW w:w="280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100A80">
              <w:rPr>
                <w:b/>
                <w:i/>
                <w:sz w:val="16"/>
                <w:szCs w:val="16"/>
              </w:rPr>
              <w:t>Объем котла, м</w:t>
            </w:r>
            <w:r w:rsidRPr="00100A80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51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74,4</w:t>
            </w:r>
          </w:p>
        </w:tc>
        <w:tc>
          <w:tcPr>
            <w:tcW w:w="3706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60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11194</w:t>
            </w:r>
          </w:p>
        </w:tc>
        <w:tc>
          <w:tcPr>
            <w:tcW w:w="3060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D31B22" w:rsidRPr="00100A80" w:rsidTr="00576951">
        <w:trPr>
          <w:jc w:val="center"/>
        </w:trPr>
        <w:tc>
          <w:tcPr>
            <w:tcW w:w="280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51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706" w:type="dxa"/>
          </w:tcPr>
          <w:p w:rsidR="00D31B22" w:rsidRPr="00100A80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100A80">
              <w:rPr>
                <w:b/>
                <w:i/>
                <w:color w:val="000000"/>
                <w:sz w:val="16"/>
                <w:szCs w:val="16"/>
              </w:rPr>
              <w:t>Количество верхних люков, шт</w:t>
            </w:r>
            <w:r w:rsidR="00576951">
              <w:rPr>
                <w:b/>
                <w:i/>
                <w:color w:val="000000"/>
                <w:sz w:val="16"/>
                <w:szCs w:val="16"/>
              </w:rPr>
              <w:t>.</w:t>
            </w:r>
          </w:p>
        </w:tc>
        <w:tc>
          <w:tcPr>
            <w:tcW w:w="1260" w:type="dxa"/>
          </w:tcPr>
          <w:p w:rsidR="00D31B22" w:rsidRPr="00100A80" w:rsidRDefault="00D31B22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100A80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060" w:type="dxa"/>
          </w:tcPr>
          <w:p w:rsidR="00D31B22" w:rsidRPr="00100A80" w:rsidRDefault="00D31B22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2473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D31B22" w:rsidRPr="00100A80" w:rsidTr="00576951">
        <w:trPr>
          <w:jc w:val="center"/>
        </w:trPr>
        <w:tc>
          <w:tcPr>
            <w:tcW w:w="280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51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706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60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60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2473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D31B22" w:rsidRPr="00100A80" w:rsidTr="00576951">
        <w:trPr>
          <w:jc w:val="center"/>
        </w:trPr>
        <w:tc>
          <w:tcPr>
            <w:tcW w:w="280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151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706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60" w:type="dxa"/>
          </w:tcPr>
          <w:p w:rsidR="00D31B22" w:rsidRPr="00100A80" w:rsidRDefault="00D31B22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2473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D31B22" w:rsidRPr="00100A80" w:rsidTr="00576951">
        <w:trPr>
          <w:jc w:val="center"/>
        </w:trPr>
        <w:tc>
          <w:tcPr>
            <w:tcW w:w="280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Длина, мм:</w:t>
            </w:r>
          </w:p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151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</w:p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706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60" w:type="dxa"/>
          </w:tcPr>
          <w:p w:rsidR="00D31B22" w:rsidRPr="00100A80" w:rsidRDefault="00D31B22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2473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1994</w:t>
            </w:r>
          </w:p>
        </w:tc>
      </w:tr>
      <w:tr w:rsidR="00D31B22" w:rsidRPr="00100A80" w:rsidTr="00576951">
        <w:trPr>
          <w:trHeight w:val="230"/>
          <w:jc w:val="center"/>
        </w:trPr>
        <w:tc>
          <w:tcPr>
            <w:tcW w:w="280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151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706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клапана), МПа (кгс/см</w:t>
            </w:r>
            <w:r w:rsidRPr="00100A80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100A80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0,245(2,5)</w:t>
            </w:r>
          </w:p>
        </w:tc>
        <w:tc>
          <w:tcPr>
            <w:tcW w:w="3060" w:type="dxa"/>
            <w:shd w:val="clear" w:color="auto" w:fill="auto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2473" w:type="dxa"/>
            <w:shd w:val="clear" w:color="auto" w:fill="auto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D31B22" w:rsidRPr="00100A80" w:rsidTr="00576951">
        <w:trPr>
          <w:trHeight w:val="230"/>
          <w:jc w:val="center"/>
        </w:trPr>
        <w:tc>
          <w:tcPr>
            <w:tcW w:w="280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 xml:space="preserve">Тип вагона </w:t>
            </w:r>
          </w:p>
        </w:tc>
        <w:tc>
          <w:tcPr>
            <w:tcW w:w="151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703</w:t>
            </w:r>
          </w:p>
        </w:tc>
        <w:tc>
          <w:tcPr>
            <w:tcW w:w="3706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260" w:type="dxa"/>
            <w:shd w:val="clear" w:color="auto" w:fill="auto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  <w:shd w:val="clear" w:color="auto" w:fill="auto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2473" w:type="dxa"/>
            <w:shd w:val="clear" w:color="auto" w:fill="auto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D31B22" w:rsidRPr="00100A80" w:rsidTr="00576951">
        <w:trPr>
          <w:trHeight w:val="230"/>
          <w:jc w:val="center"/>
        </w:trPr>
        <w:tc>
          <w:tcPr>
            <w:tcW w:w="280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Калибровка котла</w:t>
            </w:r>
          </w:p>
        </w:tc>
        <w:tc>
          <w:tcPr>
            <w:tcW w:w="1518" w:type="dxa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72</w:t>
            </w:r>
          </w:p>
        </w:tc>
        <w:tc>
          <w:tcPr>
            <w:tcW w:w="3706" w:type="dxa"/>
          </w:tcPr>
          <w:p w:rsidR="00D31B22" w:rsidRPr="00100A80" w:rsidRDefault="00D31B22" w:rsidP="00FD2DAB">
            <w:pPr>
              <w:jc w:val="center"/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100A80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100A80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  <w:r w:rsidRPr="00100A80">
              <w:rPr>
                <w:b/>
                <w:i/>
                <w:sz w:val="16"/>
                <w:szCs w:val="16"/>
              </w:rPr>
              <w:t>0,490(5,0)</w:t>
            </w:r>
          </w:p>
        </w:tc>
        <w:tc>
          <w:tcPr>
            <w:tcW w:w="3060" w:type="dxa"/>
            <w:shd w:val="clear" w:color="auto" w:fill="auto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  <w:shd w:val="clear" w:color="auto" w:fill="auto"/>
          </w:tcPr>
          <w:p w:rsidR="00D31B22" w:rsidRPr="00100A80" w:rsidRDefault="00D31B22" w:rsidP="00FD2DAB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CE01C2" w:rsidRDefault="00BE2B76" w:rsidP="00CE01C2">
      <w:pPr>
        <w:tabs>
          <w:tab w:val="left" w:pos="3780"/>
        </w:tabs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CE01C2" w:rsidRPr="00697239">
        <w:rPr>
          <w:b/>
          <w:i/>
          <w:sz w:val="32"/>
          <w:szCs w:val="32"/>
        </w:rPr>
        <w:lastRenderedPageBreak/>
        <w:t>4-осная цистерн</w:t>
      </w:r>
      <w:r w:rsidR="00CE01C2">
        <w:rPr>
          <w:b/>
          <w:i/>
          <w:sz w:val="32"/>
          <w:szCs w:val="32"/>
        </w:rPr>
        <w:t>а для</w:t>
      </w:r>
      <w:r w:rsidR="00CE01C2" w:rsidRPr="00054479">
        <w:rPr>
          <w:b/>
          <w:i/>
          <w:sz w:val="32"/>
          <w:szCs w:val="32"/>
        </w:rPr>
        <w:t xml:space="preserve"> </w:t>
      </w:r>
      <w:r w:rsidR="00CE01C2">
        <w:rPr>
          <w:b/>
          <w:i/>
          <w:sz w:val="32"/>
          <w:szCs w:val="32"/>
        </w:rPr>
        <w:t>вязких нефтепродуктов, модели 15-150-25</w:t>
      </w:r>
    </w:p>
    <w:p w:rsidR="00CE01C2" w:rsidRPr="00697239" w:rsidRDefault="00CE01C2" w:rsidP="00CE01C2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CE01C2" w:rsidRDefault="00E47A18" w:rsidP="00CE01C2">
      <w:pPr>
        <w:jc w:val="center"/>
      </w:pPr>
      <w:r>
        <w:rPr>
          <w:noProof/>
        </w:rPr>
        <w:drawing>
          <wp:inline distT="0" distB="0" distL="0" distR="0">
            <wp:extent cx="8928100" cy="3098800"/>
            <wp:effectExtent l="19050" t="0" r="6350" b="0"/>
            <wp:docPr id="32" name="Рисунок 32" descr="метано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метанол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920" t="18559" r="3920" b="30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0" cy="309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C2" w:rsidRPr="00697239" w:rsidRDefault="00CE01C2" w:rsidP="00CE01C2">
      <w:pPr>
        <w:jc w:val="center"/>
        <w:rPr>
          <w:b/>
          <w:i/>
        </w:rPr>
      </w:pPr>
      <w:r w:rsidRPr="00697239">
        <w:rPr>
          <w:b/>
          <w:i/>
        </w:rPr>
        <w:t xml:space="preserve">Назначение: для перевозки </w:t>
      </w:r>
      <w:r>
        <w:rPr>
          <w:b/>
          <w:i/>
        </w:rPr>
        <w:t>вязких нефтепродуктов</w:t>
      </w:r>
    </w:p>
    <w:p w:rsidR="00CE01C2" w:rsidRPr="00697239" w:rsidRDefault="00CE01C2" w:rsidP="00CE01C2">
      <w:pPr>
        <w:rPr>
          <w:i/>
          <w:sz w:val="16"/>
          <w:szCs w:val="16"/>
        </w:rPr>
      </w:pPr>
    </w:p>
    <w:tbl>
      <w:tblPr>
        <w:tblW w:w="14825" w:type="dxa"/>
        <w:jc w:val="center"/>
        <w:tblInd w:w="-252" w:type="dxa"/>
        <w:tblLook w:val="01E0" w:firstRow="1" w:lastRow="1" w:firstColumn="1" w:lastColumn="1" w:noHBand="0" w:noVBand="0"/>
      </w:tblPr>
      <w:tblGrid>
        <w:gridCol w:w="2808"/>
        <w:gridCol w:w="1518"/>
        <w:gridCol w:w="3706"/>
        <w:gridCol w:w="1260"/>
        <w:gridCol w:w="3060"/>
        <w:gridCol w:w="2473"/>
      </w:tblGrid>
      <w:tr w:rsidR="00CE01C2" w:rsidRPr="002F7302" w:rsidTr="00576951">
        <w:trPr>
          <w:jc w:val="center"/>
        </w:trPr>
        <w:tc>
          <w:tcPr>
            <w:tcW w:w="280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1518" w:type="dxa"/>
          </w:tcPr>
          <w:p w:rsidR="00CE01C2" w:rsidRPr="002F7302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F7302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706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60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3266</w:t>
            </w:r>
          </w:p>
        </w:tc>
        <w:tc>
          <w:tcPr>
            <w:tcW w:w="3060" w:type="dxa"/>
          </w:tcPr>
          <w:p w:rsidR="00CE01C2" w:rsidRPr="002F7302" w:rsidRDefault="00CE01C2" w:rsidP="00CE01C2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CE01C2" w:rsidRPr="002F7302" w:rsidTr="00576951">
        <w:trPr>
          <w:jc w:val="center"/>
        </w:trPr>
        <w:tc>
          <w:tcPr>
            <w:tcW w:w="2808" w:type="dxa"/>
          </w:tcPr>
          <w:p w:rsidR="00CE01C2" w:rsidRPr="002F7302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F7302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1518" w:type="dxa"/>
          </w:tcPr>
          <w:p w:rsidR="00CE01C2" w:rsidRPr="002F7302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F7302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706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60" w:type="dxa"/>
          </w:tcPr>
          <w:p w:rsidR="00CE01C2" w:rsidRPr="002F7302" w:rsidRDefault="00CE01C2" w:rsidP="00CE01C2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2473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CE01C2" w:rsidRPr="002F7302" w:rsidTr="00576951">
        <w:trPr>
          <w:jc w:val="center"/>
        </w:trPr>
        <w:tc>
          <w:tcPr>
            <w:tcW w:w="2808" w:type="dxa"/>
          </w:tcPr>
          <w:p w:rsidR="00CE01C2" w:rsidRPr="002F7302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F7302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1518" w:type="dxa"/>
          </w:tcPr>
          <w:p w:rsidR="00CE01C2" w:rsidRPr="002F7302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F7302">
              <w:rPr>
                <w:b/>
                <w:i/>
                <w:color w:val="000000"/>
                <w:sz w:val="16"/>
                <w:szCs w:val="16"/>
              </w:rPr>
              <w:t>15-150-25</w:t>
            </w:r>
          </w:p>
        </w:tc>
        <w:tc>
          <w:tcPr>
            <w:tcW w:w="3706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60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5062</w:t>
            </w:r>
          </w:p>
        </w:tc>
        <w:tc>
          <w:tcPr>
            <w:tcW w:w="3060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2473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CE01C2" w:rsidRPr="002F7302" w:rsidTr="00576951">
        <w:trPr>
          <w:jc w:val="center"/>
        </w:trPr>
        <w:tc>
          <w:tcPr>
            <w:tcW w:w="2808" w:type="dxa"/>
          </w:tcPr>
          <w:p w:rsidR="00CE01C2" w:rsidRPr="002F7302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F7302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151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Уральский ВСЗ</w:t>
            </w:r>
          </w:p>
        </w:tc>
        <w:tc>
          <w:tcPr>
            <w:tcW w:w="3706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60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060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2473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CE01C2" w:rsidRPr="002F7302" w:rsidTr="00576951">
        <w:trPr>
          <w:jc w:val="center"/>
        </w:trPr>
        <w:tc>
          <w:tcPr>
            <w:tcW w:w="2808" w:type="dxa"/>
          </w:tcPr>
          <w:p w:rsidR="00CE01C2" w:rsidRPr="002F7302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F7302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151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65</w:t>
            </w:r>
          </w:p>
        </w:tc>
        <w:tc>
          <w:tcPr>
            <w:tcW w:w="3706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60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060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2473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CE01C2" w:rsidRPr="002F7302" w:rsidTr="00576951">
        <w:trPr>
          <w:jc w:val="center"/>
        </w:trPr>
        <w:tc>
          <w:tcPr>
            <w:tcW w:w="280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Масса тары вагона (</w:t>
            </w:r>
            <w:r w:rsidRPr="002F7302">
              <w:rPr>
                <w:b/>
                <w:i/>
                <w:sz w:val="16"/>
                <w:szCs w:val="16"/>
                <w:lang w:val="en-US"/>
              </w:rPr>
              <w:t>min</w:t>
            </w:r>
            <w:r w:rsidRPr="002F7302">
              <w:rPr>
                <w:b/>
                <w:i/>
                <w:sz w:val="16"/>
                <w:szCs w:val="16"/>
              </w:rPr>
              <w:t>/</w:t>
            </w:r>
            <w:r w:rsidRPr="002F7302"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2F7302"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151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28,0/29,0</w:t>
            </w:r>
          </w:p>
        </w:tc>
        <w:tc>
          <w:tcPr>
            <w:tcW w:w="3706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60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060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2473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CE01C2" w:rsidRPr="002F7302" w:rsidTr="00576951">
        <w:trPr>
          <w:trHeight w:val="233"/>
          <w:jc w:val="center"/>
        </w:trPr>
        <w:tc>
          <w:tcPr>
            <w:tcW w:w="280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151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706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60" w:type="dxa"/>
            <w:shd w:val="clear" w:color="auto" w:fill="auto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60" w:type="dxa"/>
            <w:shd w:val="clear" w:color="auto" w:fill="auto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2473" w:type="dxa"/>
            <w:shd w:val="clear" w:color="auto" w:fill="auto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налив-верхний под давлением,</w:t>
            </w:r>
          </w:p>
        </w:tc>
      </w:tr>
      <w:tr w:rsidR="00CE01C2" w:rsidRPr="002F7302" w:rsidTr="00576951">
        <w:trPr>
          <w:trHeight w:val="141"/>
          <w:jc w:val="center"/>
        </w:trPr>
        <w:tc>
          <w:tcPr>
            <w:tcW w:w="280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151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706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60" w:type="dxa"/>
            <w:shd w:val="clear" w:color="auto" w:fill="auto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3200</w:t>
            </w:r>
          </w:p>
        </w:tc>
        <w:tc>
          <w:tcPr>
            <w:tcW w:w="3060" w:type="dxa"/>
            <w:shd w:val="clear" w:color="auto" w:fill="auto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  <w:shd w:val="clear" w:color="auto" w:fill="auto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слив-верхний передавливанием</w:t>
            </w:r>
          </w:p>
        </w:tc>
      </w:tr>
      <w:tr w:rsidR="00CE01C2" w:rsidRPr="002F7302" w:rsidTr="00576951">
        <w:trPr>
          <w:jc w:val="center"/>
        </w:trPr>
        <w:tc>
          <w:tcPr>
            <w:tcW w:w="280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2F7302">
              <w:rPr>
                <w:b/>
                <w:i/>
                <w:sz w:val="16"/>
                <w:szCs w:val="16"/>
              </w:rPr>
              <w:t>Объем котла, м</w:t>
            </w:r>
            <w:r w:rsidRPr="002F7302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51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74</w:t>
            </w:r>
          </w:p>
        </w:tc>
        <w:tc>
          <w:tcPr>
            <w:tcW w:w="3706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60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11194</w:t>
            </w:r>
          </w:p>
        </w:tc>
        <w:tc>
          <w:tcPr>
            <w:tcW w:w="3060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CE01C2" w:rsidRPr="002F7302" w:rsidTr="00576951">
        <w:trPr>
          <w:jc w:val="center"/>
        </w:trPr>
        <w:tc>
          <w:tcPr>
            <w:tcW w:w="280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51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706" w:type="dxa"/>
          </w:tcPr>
          <w:p w:rsidR="00CE01C2" w:rsidRPr="002F7302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F7302">
              <w:rPr>
                <w:b/>
                <w:i/>
                <w:color w:val="000000"/>
                <w:sz w:val="16"/>
                <w:szCs w:val="16"/>
              </w:rPr>
              <w:t>Количество верхних люков, шт</w:t>
            </w:r>
            <w:r w:rsidR="00576951">
              <w:rPr>
                <w:b/>
                <w:i/>
                <w:color w:val="000000"/>
                <w:sz w:val="16"/>
                <w:szCs w:val="16"/>
              </w:rPr>
              <w:t>.</w:t>
            </w:r>
          </w:p>
        </w:tc>
        <w:tc>
          <w:tcPr>
            <w:tcW w:w="1260" w:type="dxa"/>
          </w:tcPr>
          <w:p w:rsidR="00CE01C2" w:rsidRPr="002F7302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F7302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060" w:type="dxa"/>
          </w:tcPr>
          <w:p w:rsidR="00CE01C2" w:rsidRPr="002F7302" w:rsidRDefault="00CE01C2" w:rsidP="00CE01C2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2473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CE01C2" w:rsidRPr="002F7302" w:rsidTr="00576951">
        <w:trPr>
          <w:jc w:val="center"/>
        </w:trPr>
        <w:tc>
          <w:tcPr>
            <w:tcW w:w="280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51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706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60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60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2473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CE01C2" w:rsidRPr="002F7302" w:rsidTr="00576951">
        <w:trPr>
          <w:jc w:val="center"/>
        </w:trPr>
        <w:tc>
          <w:tcPr>
            <w:tcW w:w="280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151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706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60" w:type="dxa"/>
          </w:tcPr>
          <w:p w:rsidR="00CE01C2" w:rsidRPr="002F7302" w:rsidRDefault="00CE01C2" w:rsidP="00CE01C2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2473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CE01C2" w:rsidRPr="002F7302" w:rsidTr="00576951">
        <w:trPr>
          <w:jc w:val="center"/>
        </w:trPr>
        <w:tc>
          <w:tcPr>
            <w:tcW w:w="280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Длина, мм:</w:t>
            </w:r>
          </w:p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151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</w:p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706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60" w:type="dxa"/>
          </w:tcPr>
          <w:p w:rsidR="00CE01C2" w:rsidRPr="002F7302" w:rsidRDefault="00CE01C2" w:rsidP="00CE01C2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2473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2002</w:t>
            </w:r>
          </w:p>
        </w:tc>
      </w:tr>
      <w:tr w:rsidR="00CE01C2" w:rsidRPr="002F7302" w:rsidTr="00576951">
        <w:trPr>
          <w:trHeight w:val="230"/>
          <w:jc w:val="center"/>
        </w:trPr>
        <w:tc>
          <w:tcPr>
            <w:tcW w:w="280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151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706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клапана), МПа (кгс/см</w:t>
            </w:r>
            <w:r w:rsidRPr="002F7302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2F7302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0,245(2,5)</w:t>
            </w:r>
          </w:p>
        </w:tc>
        <w:tc>
          <w:tcPr>
            <w:tcW w:w="3060" w:type="dxa"/>
            <w:shd w:val="clear" w:color="auto" w:fill="auto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2473" w:type="dxa"/>
            <w:shd w:val="clear" w:color="auto" w:fill="auto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CE01C2" w:rsidRPr="002F7302" w:rsidTr="00576951">
        <w:trPr>
          <w:trHeight w:val="230"/>
          <w:jc w:val="center"/>
        </w:trPr>
        <w:tc>
          <w:tcPr>
            <w:tcW w:w="280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 xml:space="preserve">Тип вагона </w:t>
            </w:r>
          </w:p>
        </w:tc>
        <w:tc>
          <w:tcPr>
            <w:tcW w:w="151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703</w:t>
            </w:r>
          </w:p>
        </w:tc>
        <w:tc>
          <w:tcPr>
            <w:tcW w:w="3706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260" w:type="dxa"/>
            <w:shd w:val="clear" w:color="auto" w:fill="auto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  <w:shd w:val="clear" w:color="auto" w:fill="auto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2473" w:type="dxa"/>
            <w:shd w:val="clear" w:color="auto" w:fill="auto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CE01C2" w:rsidRPr="002F7302" w:rsidTr="00576951">
        <w:trPr>
          <w:trHeight w:val="230"/>
          <w:jc w:val="center"/>
        </w:trPr>
        <w:tc>
          <w:tcPr>
            <w:tcW w:w="280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Калибровка котла</w:t>
            </w:r>
          </w:p>
        </w:tc>
        <w:tc>
          <w:tcPr>
            <w:tcW w:w="1518" w:type="dxa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85</w:t>
            </w:r>
          </w:p>
        </w:tc>
        <w:tc>
          <w:tcPr>
            <w:tcW w:w="3706" w:type="dxa"/>
          </w:tcPr>
          <w:p w:rsidR="00CE01C2" w:rsidRPr="002F7302" w:rsidRDefault="00CE01C2" w:rsidP="00CE01C2">
            <w:pPr>
              <w:jc w:val="center"/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2F7302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2F7302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2F7302">
              <w:rPr>
                <w:b/>
                <w:i/>
                <w:sz w:val="16"/>
                <w:szCs w:val="16"/>
              </w:rPr>
              <w:t>0,490(5,0)</w:t>
            </w:r>
          </w:p>
        </w:tc>
        <w:tc>
          <w:tcPr>
            <w:tcW w:w="3060" w:type="dxa"/>
            <w:shd w:val="clear" w:color="auto" w:fill="auto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  <w:shd w:val="clear" w:color="auto" w:fill="auto"/>
          </w:tcPr>
          <w:p w:rsidR="00CE01C2" w:rsidRPr="002F7302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CE01C2" w:rsidRDefault="00BE2B76" w:rsidP="00CE01C2">
      <w:pPr>
        <w:tabs>
          <w:tab w:val="left" w:pos="3780"/>
        </w:tabs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CE01C2" w:rsidRPr="00697239">
        <w:rPr>
          <w:b/>
          <w:i/>
          <w:sz w:val="32"/>
          <w:szCs w:val="32"/>
        </w:rPr>
        <w:lastRenderedPageBreak/>
        <w:t>4-осная цистерн</w:t>
      </w:r>
      <w:r w:rsidR="00CE01C2">
        <w:rPr>
          <w:b/>
          <w:i/>
          <w:sz w:val="32"/>
          <w:szCs w:val="32"/>
        </w:rPr>
        <w:t>а для</w:t>
      </w:r>
      <w:r w:rsidR="00CE01C2" w:rsidRPr="00780468">
        <w:rPr>
          <w:b/>
          <w:i/>
          <w:sz w:val="32"/>
          <w:szCs w:val="32"/>
        </w:rPr>
        <w:t xml:space="preserve"> </w:t>
      </w:r>
      <w:r w:rsidR="00CE01C2">
        <w:rPr>
          <w:b/>
          <w:i/>
          <w:sz w:val="32"/>
          <w:szCs w:val="32"/>
        </w:rPr>
        <w:t>вязких нефтепродуктов, модели 15-150-27</w:t>
      </w:r>
    </w:p>
    <w:p w:rsidR="00CE01C2" w:rsidRPr="00697239" w:rsidRDefault="00CE01C2" w:rsidP="00CE01C2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CE01C2" w:rsidRDefault="00E47A18" w:rsidP="00CE01C2">
      <w:pPr>
        <w:jc w:val="center"/>
      </w:pPr>
      <w:r>
        <w:rPr>
          <w:noProof/>
        </w:rPr>
        <w:drawing>
          <wp:inline distT="0" distB="0" distL="0" distR="0">
            <wp:extent cx="8928100" cy="3098800"/>
            <wp:effectExtent l="19050" t="0" r="6350" b="0"/>
            <wp:docPr id="33" name="Рисунок 33" descr="метано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метанол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920" t="18559" r="3920" b="30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0" cy="309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C2" w:rsidRPr="00697239" w:rsidRDefault="00CE01C2" w:rsidP="00CE01C2">
      <w:pPr>
        <w:jc w:val="center"/>
        <w:rPr>
          <w:b/>
          <w:i/>
        </w:rPr>
      </w:pPr>
      <w:r w:rsidRPr="00697239">
        <w:rPr>
          <w:b/>
          <w:i/>
        </w:rPr>
        <w:t xml:space="preserve">Назначение: для перевозки </w:t>
      </w:r>
      <w:r w:rsidRPr="00780468">
        <w:rPr>
          <w:b/>
          <w:i/>
        </w:rPr>
        <w:t>вязких нефтепродуктов</w:t>
      </w:r>
    </w:p>
    <w:p w:rsidR="00CE01C2" w:rsidRPr="00697239" w:rsidRDefault="00CE01C2" w:rsidP="00CE01C2">
      <w:pPr>
        <w:rPr>
          <w:i/>
          <w:sz w:val="16"/>
          <w:szCs w:val="16"/>
        </w:rPr>
      </w:pPr>
    </w:p>
    <w:tbl>
      <w:tblPr>
        <w:tblW w:w="14740" w:type="dxa"/>
        <w:jc w:val="center"/>
        <w:tblInd w:w="-252" w:type="dxa"/>
        <w:tblLook w:val="01E0" w:firstRow="1" w:lastRow="1" w:firstColumn="1" w:lastColumn="1" w:noHBand="0" w:noVBand="0"/>
      </w:tblPr>
      <w:tblGrid>
        <w:gridCol w:w="2808"/>
        <w:gridCol w:w="1433"/>
        <w:gridCol w:w="3706"/>
        <w:gridCol w:w="1260"/>
        <w:gridCol w:w="3060"/>
        <w:gridCol w:w="2473"/>
      </w:tblGrid>
      <w:tr w:rsidR="00CE01C2" w:rsidRPr="00DE4F73" w:rsidTr="00576951">
        <w:trPr>
          <w:jc w:val="center"/>
        </w:trPr>
        <w:tc>
          <w:tcPr>
            <w:tcW w:w="2808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1433" w:type="dxa"/>
          </w:tcPr>
          <w:p w:rsidR="00CE01C2" w:rsidRPr="00DE4F73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E4F73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706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60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3266</w:t>
            </w:r>
          </w:p>
        </w:tc>
        <w:tc>
          <w:tcPr>
            <w:tcW w:w="3060" w:type="dxa"/>
          </w:tcPr>
          <w:p w:rsidR="00CE01C2" w:rsidRPr="00DE4F73" w:rsidRDefault="00CE01C2" w:rsidP="00CE01C2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CE01C2" w:rsidRPr="00DE4F73" w:rsidTr="00576951">
        <w:trPr>
          <w:jc w:val="center"/>
        </w:trPr>
        <w:tc>
          <w:tcPr>
            <w:tcW w:w="2808" w:type="dxa"/>
          </w:tcPr>
          <w:p w:rsidR="00CE01C2" w:rsidRPr="00DE4F73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E4F73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1433" w:type="dxa"/>
          </w:tcPr>
          <w:p w:rsidR="00CE01C2" w:rsidRPr="00DE4F73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E4F73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706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60" w:type="dxa"/>
          </w:tcPr>
          <w:p w:rsidR="00CE01C2" w:rsidRPr="00DE4F73" w:rsidRDefault="00CE01C2" w:rsidP="00CE01C2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247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CE01C2" w:rsidRPr="00DE4F73" w:rsidTr="00576951">
        <w:trPr>
          <w:jc w:val="center"/>
        </w:trPr>
        <w:tc>
          <w:tcPr>
            <w:tcW w:w="2808" w:type="dxa"/>
          </w:tcPr>
          <w:p w:rsidR="00CE01C2" w:rsidRPr="00DE4F73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E4F73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1433" w:type="dxa"/>
          </w:tcPr>
          <w:p w:rsidR="00CE01C2" w:rsidRPr="00DE4F73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E4F73">
              <w:rPr>
                <w:b/>
                <w:i/>
                <w:color w:val="000000"/>
                <w:sz w:val="16"/>
                <w:szCs w:val="16"/>
              </w:rPr>
              <w:t>15-150-27</w:t>
            </w:r>
          </w:p>
        </w:tc>
        <w:tc>
          <w:tcPr>
            <w:tcW w:w="3706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60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5062</w:t>
            </w:r>
          </w:p>
        </w:tc>
        <w:tc>
          <w:tcPr>
            <w:tcW w:w="3060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247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CE01C2" w:rsidRPr="00DE4F73" w:rsidTr="00576951">
        <w:trPr>
          <w:jc w:val="center"/>
        </w:trPr>
        <w:tc>
          <w:tcPr>
            <w:tcW w:w="2808" w:type="dxa"/>
          </w:tcPr>
          <w:p w:rsidR="00CE01C2" w:rsidRPr="00DE4F73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E4F73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143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Уральский ВСЗ</w:t>
            </w:r>
          </w:p>
        </w:tc>
        <w:tc>
          <w:tcPr>
            <w:tcW w:w="3706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60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060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247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CE01C2" w:rsidRPr="00DE4F73" w:rsidTr="00576951">
        <w:trPr>
          <w:jc w:val="center"/>
        </w:trPr>
        <w:tc>
          <w:tcPr>
            <w:tcW w:w="2808" w:type="dxa"/>
          </w:tcPr>
          <w:p w:rsidR="00CE01C2" w:rsidRPr="00DE4F73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E4F73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143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65,3</w:t>
            </w:r>
          </w:p>
        </w:tc>
        <w:tc>
          <w:tcPr>
            <w:tcW w:w="3706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60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060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247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CE01C2" w:rsidRPr="00DE4F73" w:rsidTr="00576951">
        <w:trPr>
          <w:jc w:val="center"/>
        </w:trPr>
        <w:tc>
          <w:tcPr>
            <w:tcW w:w="2808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Масса тары вагона (</w:t>
            </w:r>
            <w:r w:rsidRPr="00DE4F73">
              <w:rPr>
                <w:b/>
                <w:i/>
                <w:sz w:val="16"/>
                <w:szCs w:val="16"/>
                <w:lang w:val="en-US"/>
              </w:rPr>
              <w:t>min</w:t>
            </w:r>
            <w:r w:rsidRPr="00DE4F73">
              <w:rPr>
                <w:b/>
                <w:i/>
                <w:sz w:val="16"/>
                <w:szCs w:val="16"/>
              </w:rPr>
              <w:t>/</w:t>
            </w:r>
            <w:r w:rsidRPr="00DE4F73"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DE4F73"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143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27,1/28,6</w:t>
            </w:r>
          </w:p>
        </w:tc>
        <w:tc>
          <w:tcPr>
            <w:tcW w:w="3706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60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060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247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CE01C2" w:rsidRPr="00DE4F73" w:rsidTr="00576951">
        <w:trPr>
          <w:trHeight w:val="233"/>
          <w:jc w:val="center"/>
        </w:trPr>
        <w:tc>
          <w:tcPr>
            <w:tcW w:w="2808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143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706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60" w:type="dxa"/>
            <w:shd w:val="clear" w:color="auto" w:fill="auto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60" w:type="dxa"/>
            <w:shd w:val="clear" w:color="auto" w:fill="auto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2473" w:type="dxa"/>
            <w:shd w:val="clear" w:color="auto" w:fill="auto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налив-верхний под давлением,</w:t>
            </w:r>
          </w:p>
        </w:tc>
      </w:tr>
      <w:tr w:rsidR="00CE01C2" w:rsidRPr="00DE4F73" w:rsidTr="00576951">
        <w:trPr>
          <w:trHeight w:val="141"/>
          <w:jc w:val="center"/>
        </w:trPr>
        <w:tc>
          <w:tcPr>
            <w:tcW w:w="2808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143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706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60" w:type="dxa"/>
            <w:shd w:val="clear" w:color="auto" w:fill="auto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3200</w:t>
            </w:r>
          </w:p>
        </w:tc>
        <w:tc>
          <w:tcPr>
            <w:tcW w:w="3060" w:type="dxa"/>
            <w:shd w:val="clear" w:color="auto" w:fill="auto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  <w:shd w:val="clear" w:color="auto" w:fill="auto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слив-верхний передавливанием</w:t>
            </w:r>
          </w:p>
        </w:tc>
      </w:tr>
      <w:tr w:rsidR="00CE01C2" w:rsidRPr="00DE4F73" w:rsidTr="00576951">
        <w:trPr>
          <w:jc w:val="center"/>
        </w:trPr>
        <w:tc>
          <w:tcPr>
            <w:tcW w:w="2808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DE4F73">
              <w:rPr>
                <w:b/>
                <w:i/>
                <w:sz w:val="16"/>
                <w:szCs w:val="16"/>
              </w:rPr>
              <w:t>Объем котла, м</w:t>
            </w:r>
            <w:r w:rsidRPr="00DE4F73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43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71,9</w:t>
            </w:r>
          </w:p>
        </w:tc>
        <w:tc>
          <w:tcPr>
            <w:tcW w:w="3706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60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11194</w:t>
            </w:r>
          </w:p>
        </w:tc>
        <w:tc>
          <w:tcPr>
            <w:tcW w:w="3060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CE01C2" w:rsidRPr="00DE4F73" w:rsidTr="00576951">
        <w:trPr>
          <w:jc w:val="center"/>
        </w:trPr>
        <w:tc>
          <w:tcPr>
            <w:tcW w:w="2808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43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706" w:type="dxa"/>
          </w:tcPr>
          <w:p w:rsidR="00CE01C2" w:rsidRPr="00DE4F73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E4F73">
              <w:rPr>
                <w:b/>
                <w:i/>
                <w:color w:val="000000"/>
                <w:sz w:val="16"/>
                <w:szCs w:val="16"/>
              </w:rPr>
              <w:t>Количество верхних люков, шт</w:t>
            </w:r>
            <w:r w:rsidR="00576951">
              <w:rPr>
                <w:b/>
                <w:i/>
                <w:color w:val="000000"/>
                <w:sz w:val="16"/>
                <w:szCs w:val="16"/>
              </w:rPr>
              <w:t>.</w:t>
            </w:r>
          </w:p>
        </w:tc>
        <w:tc>
          <w:tcPr>
            <w:tcW w:w="1260" w:type="dxa"/>
          </w:tcPr>
          <w:p w:rsidR="00CE01C2" w:rsidRPr="00DE4F73" w:rsidRDefault="00CE01C2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E4F73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060" w:type="dxa"/>
          </w:tcPr>
          <w:p w:rsidR="00CE01C2" w:rsidRPr="00DE4F73" w:rsidRDefault="00CE01C2" w:rsidP="00CE01C2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247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CE01C2" w:rsidRPr="00DE4F73" w:rsidTr="00576951">
        <w:trPr>
          <w:jc w:val="center"/>
        </w:trPr>
        <w:tc>
          <w:tcPr>
            <w:tcW w:w="2808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43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706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60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60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247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CE01C2" w:rsidRPr="00DE4F73" w:rsidTr="00576951">
        <w:trPr>
          <w:jc w:val="center"/>
        </w:trPr>
        <w:tc>
          <w:tcPr>
            <w:tcW w:w="2808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143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706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60" w:type="dxa"/>
          </w:tcPr>
          <w:p w:rsidR="00CE01C2" w:rsidRPr="00DE4F73" w:rsidRDefault="00CE01C2" w:rsidP="00CE01C2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247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CE01C2" w:rsidRPr="00DE4F73" w:rsidTr="00576951">
        <w:trPr>
          <w:jc w:val="center"/>
        </w:trPr>
        <w:tc>
          <w:tcPr>
            <w:tcW w:w="2808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Длина, мм:</w:t>
            </w:r>
          </w:p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143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</w:p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706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60" w:type="dxa"/>
          </w:tcPr>
          <w:p w:rsidR="00CE01C2" w:rsidRPr="00DE4F73" w:rsidRDefault="00CE01C2" w:rsidP="00CE01C2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247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1994</w:t>
            </w:r>
          </w:p>
        </w:tc>
      </w:tr>
      <w:tr w:rsidR="00CE01C2" w:rsidRPr="00DE4F73" w:rsidTr="00576951">
        <w:trPr>
          <w:trHeight w:val="230"/>
          <w:jc w:val="center"/>
        </w:trPr>
        <w:tc>
          <w:tcPr>
            <w:tcW w:w="2808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143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706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клапана), МПа (кгс/см</w:t>
            </w:r>
            <w:r w:rsidRPr="00DE4F73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DE4F73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0,245(2,5)</w:t>
            </w:r>
          </w:p>
        </w:tc>
        <w:tc>
          <w:tcPr>
            <w:tcW w:w="3060" w:type="dxa"/>
            <w:shd w:val="clear" w:color="auto" w:fill="auto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2473" w:type="dxa"/>
            <w:shd w:val="clear" w:color="auto" w:fill="auto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CE01C2" w:rsidRPr="00DE4F73" w:rsidTr="00576951">
        <w:trPr>
          <w:trHeight w:val="230"/>
          <w:jc w:val="center"/>
        </w:trPr>
        <w:tc>
          <w:tcPr>
            <w:tcW w:w="2808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 xml:space="preserve">Тип вагона </w:t>
            </w:r>
          </w:p>
        </w:tc>
        <w:tc>
          <w:tcPr>
            <w:tcW w:w="143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726</w:t>
            </w:r>
          </w:p>
        </w:tc>
        <w:tc>
          <w:tcPr>
            <w:tcW w:w="3706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260" w:type="dxa"/>
            <w:shd w:val="clear" w:color="auto" w:fill="auto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  <w:shd w:val="clear" w:color="auto" w:fill="auto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2473" w:type="dxa"/>
            <w:shd w:val="clear" w:color="auto" w:fill="auto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CE01C2" w:rsidRPr="00DE4F73" w:rsidTr="00576951">
        <w:trPr>
          <w:trHeight w:val="230"/>
          <w:jc w:val="center"/>
        </w:trPr>
        <w:tc>
          <w:tcPr>
            <w:tcW w:w="2808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Калибровка котла</w:t>
            </w:r>
          </w:p>
        </w:tc>
        <w:tc>
          <w:tcPr>
            <w:tcW w:w="1433" w:type="dxa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83</w:t>
            </w:r>
          </w:p>
        </w:tc>
        <w:tc>
          <w:tcPr>
            <w:tcW w:w="3706" w:type="dxa"/>
          </w:tcPr>
          <w:p w:rsidR="00CE01C2" w:rsidRPr="00DE4F73" w:rsidRDefault="00CE01C2" w:rsidP="00CE01C2">
            <w:pPr>
              <w:jc w:val="center"/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DE4F73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DE4F73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  <w:r w:rsidRPr="00DE4F73">
              <w:rPr>
                <w:b/>
                <w:i/>
                <w:sz w:val="16"/>
                <w:szCs w:val="16"/>
              </w:rPr>
              <w:t>0,490(5,0)</w:t>
            </w:r>
          </w:p>
        </w:tc>
        <w:tc>
          <w:tcPr>
            <w:tcW w:w="3060" w:type="dxa"/>
            <w:shd w:val="clear" w:color="auto" w:fill="auto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  <w:shd w:val="clear" w:color="auto" w:fill="auto"/>
          </w:tcPr>
          <w:p w:rsidR="00CE01C2" w:rsidRPr="00DE4F73" w:rsidRDefault="00CE01C2" w:rsidP="00CE01C2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954E90" w:rsidRDefault="00BE2B76" w:rsidP="00954E90">
      <w:pPr>
        <w:tabs>
          <w:tab w:val="left" w:pos="3780"/>
        </w:tabs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954E90" w:rsidRPr="00697239">
        <w:rPr>
          <w:b/>
          <w:i/>
          <w:sz w:val="32"/>
          <w:szCs w:val="32"/>
        </w:rPr>
        <w:lastRenderedPageBreak/>
        <w:t>4-осная цистерн</w:t>
      </w:r>
      <w:r w:rsidR="00954E90">
        <w:rPr>
          <w:b/>
          <w:i/>
          <w:sz w:val="32"/>
          <w:szCs w:val="32"/>
        </w:rPr>
        <w:t>а для</w:t>
      </w:r>
      <w:r w:rsidR="00954E90" w:rsidRPr="000C376C">
        <w:rPr>
          <w:b/>
          <w:i/>
          <w:sz w:val="32"/>
          <w:szCs w:val="32"/>
        </w:rPr>
        <w:t xml:space="preserve"> </w:t>
      </w:r>
      <w:r w:rsidR="00954E90">
        <w:rPr>
          <w:b/>
          <w:i/>
          <w:sz w:val="32"/>
          <w:szCs w:val="32"/>
        </w:rPr>
        <w:t>вязких нефтепродуктов, модели 15-150-28</w:t>
      </w:r>
    </w:p>
    <w:p w:rsidR="00954E90" w:rsidRPr="00697239" w:rsidRDefault="00954E90" w:rsidP="00954E90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954E90" w:rsidRDefault="00E47A18" w:rsidP="00954E90">
      <w:pPr>
        <w:jc w:val="center"/>
      </w:pPr>
      <w:r>
        <w:rPr>
          <w:noProof/>
        </w:rPr>
        <w:drawing>
          <wp:inline distT="0" distB="0" distL="0" distR="0">
            <wp:extent cx="8928100" cy="3098800"/>
            <wp:effectExtent l="19050" t="0" r="6350" b="0"/>
            <wp:docPr id="34" name="Рисунок 34" descr="метано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метанол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920" t="18559" r="3920" b="30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0" cy="309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E90" w:rsidRPr="00697239" w:rsidRDefault="00954E90" w:rsidP="00954E90">
      <w:pPr>
        <w:jc w:val="center"/>
        <w:rPr>
          <w:b/>
          <w:i/>
        </w:rPr>
      </w:pPr>
      <w:r w:rsidRPr="00697239">
        <w:rPr>
          <w:b/>
          <w:i/>
        </w:rPr>
        <w:t>Назначение: для перевозки</w:t>
      </w:r>
      <w:r>
        <w:rPr>
          <w:b/>
          <w:i/>
        </w:rPr>
        <w:t xml:space="preserve"> </w:t>
      </w:r>
      <w:r w:rsidRPr="000C376C">
        <w:rPr>
          <w:b/>
          <w:i/>
        </w:rPr>
        <w:t>вязких нефтепродуктов</w:t>
      </w:r>
    </w:p>
    <w:p w:rsidR="00954E90" w:rsidRPr="00697239" w:rsidRDefault="00954E90" w:rsidP="00954E90">
      <w:pPr>
        <w:rPr>
          <w:i/>
          <w:sz w:val="16"/>
          <w:szCs w:val="16"/>
        </w:rPr>
      </w:pPr>
    </w:p>
    <w:tbl>
      <w:tblPr>
        <w:tblW w:w="14761" w:type="dxa"/>
        <w:jc w:val="center"/>
        <w:tblInd w:w="-252" w:type="dxa"/>
        <w:tblLook w:val="01E0" w:firstRow="1" w:lastRow="1" w:firstColumn="1" w:lastColumn="1" w:noHBand="0" w:noVBand="0"/>
      </w:tblPr>
      <w:tblGrid>
        <w:gridCol w:w="2885"/>
        <w:gridCol w:w="1377"/>
        <w:gridCol w:w="3706"/>
        <w:gridCol w:w="1260"/>
        <w:gridCol w:w="3060"/>
        <w:gridCol w:w="2473"/>
      </w:tblGrid>
      <w:tr w:rsidR="00954E90" w:rsidRPr="00E90BC0" w:rsidTr="00576951">
        <w:trPr>
          <w:jc w:val="center"/>
        </w:trPr>
        <w:tc>
          <w:tcPr>
            <w:tcW w:w="2885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1377" w:type="dxa"/>
          </w:tcPr>
          <w:p w:rsidR="00954E90" w:rsidRPr="00E90BC0" w:rsidRDefault="00954E90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90BC0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706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60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3266</w:t>
            </w:r>
          </w:p>
        </w:tc>
        <w:tc>
          <w:tcPr>
            <w:tcW w:w="3060" w:type="dxa"/>
          </w:tcPr>
          <w:p w:rsidR="00954E90" w:rsidRPr="00E90BC0" w:rsidRDefault="00954E90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954E90" w:rsidRPr="00E90BC0" w:rsidTr="00576951">
        <w:trPr>
          <w:jc w:val="center"/>
        </w:trPr>
        <w:tc>
          <w:tcPr>
            <w:tcW w:w="2885" w:type="dxa"/>
          </w:tcPr>
          <w:p w:rsidR="00954E90" w:rsidRPr="00E90BC0" w:rsidRDefault="00954E90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90BC0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1377" w:type="dxa"/>
          </w:tcPr>
          <w:p w:rsidR="00954E90" w:rsidRPr="00E90BC0" w:rsidRDefault="00954E90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90BC0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706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60" w:type="dxa"/>
          </w:tcPr>
          <w:p w:rsidR="00954E90" w:rsidRPr="00E90BC0" w:rsidRDefault="00954E90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2473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954E90" w:rsidRPr="00E90BC0" w:rsidTr="00576951">
        <w:trPr>
          <w:jc w:val="center"/>
        </w:trPr>
        <w:tc>
          <w:tcPr>
            <w:tcW w:w="2885" w:type="dxa"/>
          </w:tcPr>
          <w:p w:rsidR="00954E90" w:rsidRPr="00E90BC0" w:rsidRDefault="00954E90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90BC0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1377" w:type="dxa"/>
          </w:tcPr>
          <w:p w:rsidR="00954E90" w:rsidRPr="00E90BC0" w:rsidRDefault="00954E90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90BC0">
              <w:rPr>
                <w:b/>
                <w:i/>
                <w:color w:val="000000"/>
                <w:sz w:val="16"/>
                <w:szCs w:val="16"/>
              </w:rPr>
              <w:t>15-150-28</w:t>
            </w:r>
          </w:p>
        </w:tc>
        <w:tc>
          <w:tcPr>
            <w:tcW w:w="3706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60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5062</w:t>
            </w:r>
          </w:p>
        </w:tc>
        <w:tc>
          <w:tcPr>
            <w:tcW w:w="3060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2473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954E90" w:rsidRPr="00E90BC0" w:rsidTr="00576951">
        <w:trPr>
          <w:jc w:val="center"/>
        </w:trPr>
        <w:tc>
          <w:tcPr>
            <w:tcW w:w="2885" w:type="dxa"/>
          </w:tcPr>
          <w:p w:rsidR="00954E90" w:rsidRPr="00E90BC0" w:rsidRDefault="00954E90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90BC0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1377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Уральский ВСЗ</w:t>
            </w:r>
          </w:p>
        </w:tc>
        <w:tc>
          <w:tcPr>
            <w:tcW w:w="3706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60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060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2473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954E90" w:rsidRPr="00E90BC0" w:rsidTr="00576951">
        <w:trPr>
          <w:jc w:val="center"/>
        </w:trPr>
        <w:tc>
          <w:tcPr>
            <w:tcW w:w="2885" w:type="dxa"/>
          </w:tcPr>
          <w:p w:rsidR="00954E90" w:rsidRPr="00E90BC0" w:rsidRDefault="00954E90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90BC0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1377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65,6</w:t>
            </w:r>
          </w:p>
        </w:tc>
        <w:tc>
          <w:tcPr>
            <w:tcW w:w="3706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60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060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2473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954E90" w:rsidRPr="00E90BC0" w:rsidTr="00576951">
        <w:trPr>
          <w:jc w:val="center"/>
        </w:trPr>
        <w:tc>
          <w:tcPr>
            <w:tcW w:w="2885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Масса тары вагона (</w:t>
            </w:r>
            <w:r w:rsidRPr="00E90BC0">
              <w:rPr>
                <w:b/>
                <w:i/>
                <w:sz w:val="16"/>
                <w:szCs w:val="16"/>
                <w:lang w:val="en-US"/>
              </w:rPr>
              <w:t>min</w:t>
            </w:r>
            <w:r w:rsidRPr="00E90BC0">
              <w:rPr>
                <w:b/>
                <w:i/>
                <w:sz w:val="16"/>
                <w:szCs w:val="16"/>
              </w:rPr>
              <w:t>/</w:t>
            </w:r>
            <w:r w:rsidRPr="00E90BC0"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E90BC0"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1377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26,8/28,3</w:t>
            </w:r>
          </w:p>
        </w:tc>
        <w:tc>
          <w:tcPr>
            <w:tcW w:w="3706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60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060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2473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954E90" w:rsidRPr="00E90BC0" w:rsidTr="00576951">
        <w:trPr>
          <w:trHeight w:val="233"/>
          <w:jc w:val="center"/>
        </w:trPr>
        <w:tc>
          <w:tcPr>
            <w:tcW w:w="2885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1377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706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60" w:type="dxa"/>
            <w:shd w:val="clear" w:color="auto" w:fill="auto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60" w:type="dxa"/>
            <w:shd w:val="clear" w:color="auto" w:fill="auto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2473" w:type="dxa"/>
            <w:shd w:val="clear" w:color="auto" w:fill="auto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налив-верхний под давлением,</w:t>
            </w:r>
          </w:p>
        </w:tc>
      </w:tr>
      <w:tr w:rsidR="00954E90" w:rsidRPr="00E90BC0" w:rsidTr="00576951">
        <w:trPr>
          <w:trHeight w:val="141"/>
          <w:jc w:val="center"/>
        </w:trPr>
        <w:tc>
          <w:tcPr>
            <w:tcW w:w="2885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1377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706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60" w:type="dxa"/>
            <w:shd w:val="clear" w:color="auto" w:fill="auto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3200</w:t>
            </w:r>
          </w:p>
        </w:tc>
        <w:tc>
          <w:tcPr>
            <w:tcW w:w="3060" w:type="dxa"/>
            <w:shd w:val="clear" w:color="auto" w:fill="auto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  <w:shd w:val="clear" w:color="auto" w:fill="auto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слив-верхний передавливанием</w:t>
            </w:r>
          </w:p>
        </w:tc>
      </w:tr>
      <w:tr w:rsidR="00954E90" w:rsidRPr="00E90BC0" w:rsidTr="00576951">
        <w:trPr>
          <w:jc w:val="center"/>
        </w:trPr>
        <w:tc>
          <w:tcPr>
            <w:tcW w:w="2885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E90BC0">
              <w:rPr>
                <w:b/>
                <w:i/>
                <w:sz w:val="16"/>
                <w:szCs w:val="16"/>
              </w:rPr>
              <w:t>Объем котла, м</w:t>
            </w:r>
            <w:r w:rsidRPr="00E90BC0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377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73,8</w:t>
            </w:r>
          </w:p>
        </w:tc>
        <w:tc>
          <w:tcPr>
            <w:tcW w:w="3706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60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11194</w:t>
            </w:r>
          </w:p>
        </w:tc>
        <w:tc>
          <w:tcPr>
            <w:tcW w:w="3060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954E90" w:rsidRPr="00E90BC0" w:rsidTr="00576951">
        <w:trPr>
          <w:jc w:val="center"/>
        </w:trPr>
        <w:tc>
          <w:tcPr>
            <w:tcW w:w="2885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377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706" w:type="dxa"/>
          </w:tcPr>
          <w:p w:rsidR="00954E90" w:rsidRPr="00E90BC0" w:rsidRDefault="00954E90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90BC0">
              <w:rPr>
                <w:b/>
                <w:i/>
                <w:color w:val="000000"/>
                <w:sz w:val="16"/>
                <w:szCs w:val="16"/>
              </w:rPr>
              <w:t>Количество верхних люков, шт</w:t>
            </w:r>
            <w:r w:rsidR="00576951">
              <w:rPr>
                <w:b/>
                <w:i/>
                <w:color w:val="000000"/>
                <w:sz w:val="16"/>
                <w:szCs w:val="16"/>
              </w:rPr>
              <w:t>.</w:t>
            </w:r>
          </w:p>
        </w:tc>
        <w:tc>
          <w:tcPr>
            <w:tcW w:w="1260" w:type="dxa"/>
          </w:tcPr>
          <w:p w:rsidR="00954E90" w:rsidRPr="00E90BC0" w:rsidRDefault="00954E90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90BC0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060" w:type="dxa"/>
          </w:tcPr>
          <w:p w:rsidR="00954E90" w:rsidRPr="00E90BC0" w:rsidRDefault="00954E90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2473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954E90" w:rsidRPr="00E90BC0" w:rsidTr="00576951">
        <w:trPr>
          <w:jc w:val="center"/>
        </w:trPr>
        <w:tc>
          <w:tcPr>
            <w:tcW w:w="2885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377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706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60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060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2473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954E90" w:rsidRPr="00E90BC0" w:rsidTr="00576951">
        <w:trPr>
          <w:jc w:val="center"/>
        </w:trPr>
        <w:tc>
          <w:tcPr>
            <w:tcW w:w="2885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1377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706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60" w:type="dxa"/>
          </w:tcPr>
          <w:p w:rsidR="00954E90" w:rsidRPr="00E90BC0" w:rsidRDefault="00954E90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2473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954E90" w:rsidRPr="00E90BC0" w:rsidTr="00576951">
        <w:trPr>
          <w:jc w:val="center"/>
        </w:trPr>
        <w:tc>
          <w:tcPr>
            <w:tcW w:w="2885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Длина, мм:</w:t>
            </w:r>
          </w:p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1377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</w:p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706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60" w:type="dxa"/>
          </w:tcPr>
          <w:p w:rsidR="00954E90" w:rsidRPr="00E90BC0" w:rsidRDefault="00954E90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2473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2002</w:t>
            </w:r>
          </w:p>
        </w:tc>
      </w:tr>
      <w:tr w:rsidR="00954E90" w:rsidRPr="00E90BC0" w:rsidTr="00576951">
        <w:trPr>
          <w:trHeight w:val="230"/>
          <w:jc w:val="center"/>
        </w:trPr>
        <w:tc>
          <w:tcPr>
            <w:tcW w:w="2885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1377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706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клапана), МПа (кгс/см</w:t>
            </w:r>
            <w:r w:rsidRPr="00E90BC0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E90BC0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0,245(2,5)</w:t>
            </w:r>
          </w:p>
        </w:tc>
        <w:tc>
          <w:tcPr>
            <w:tcW w:w="3060" w:type="dxa"/>
            <w:shd w:val="clear" w:color="auto" w:fill="auto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2473" w:type="dxa"/>
            <w:shd w:val="clear" w:color="auto" w:fill="auto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954E90" w:rsidRPr="00E90BC0" w:rsidTr="00576951">
        <w:trPr>
          <w:trHeight w:val="230"/>
          <w:jc w:val="center"/>
        </w:trPr>
        <w:tc>
          <w:tcPr>
            <w:tcW w:w="2885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 xml:space="preserve">Тип вагона </w:t>
            </w:r>
          </w:p>
        </w:tc>
        <w:tc>
          <w:tcPr>
            <w:tcW w:w="1377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726</w:t>
            </w:r>
          </w:p>
        </w:tc>
        <w:tc>
          <w:tcPr>
            <w:tcW w:w="3706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260" w:type="dxa"/>
            <w:shd w:val="clear" w:color="auto" w:fill="auto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  <w:shd w:val="clear" w:color="auto" w:fill="auto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2473" w:type="dxa"/>
            <w:shd w:val="clear" w:color="auto" w:fill="auto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954E90" w:rsidRPr="00E90BC0" w:rsidTr="00576951">
        <w:trPr>
          <w:trHeight w:val="230"/>
          <w:jc w:val="center"/>
        </w:trPr>
        <w:tc>
          <w:tcPr>
            <w:tcW w:w="2885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Калибровка котла</w:t>
            </w:r>
          </w:p>
        </w:tc>
        <w:tc>
          <w:tcPr>
            <w:tcW w:w="1377" w:type="dxa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94</w:t>
            </w:r>
          </w:p>
        </w:tc>
        <w:tc>
          <w:tcPr>
            <w:tcW w:w="3706" w:type="dxa"/>
          </w:tcPr>
          <w:p w:rsidR="00954E90" w:rsidRPr="00E90BC0" w:rsidRDefault="00954E90" w:rsidP="00FD2DAB">
            <w:pPr>
              <w:jc w:val="center"/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E90BC0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E90BC0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E90BC0">
              <w:rPr>
                <w:b/>
                <w:i/>
                <w:sz w:val="16"/>
                <w:szCs w:val="16"/>
              </w:rPr>
              <w:t>0,490(5,0)</w:t>
            </w:r>
          </w:p>
        </w:tc>
        <w:tc>
          <w:tcPr>
            <w:tcW w:w="3060" w:type="dxa"/>
            <w:shd w:val="clear" w:color="auto" w:fill="auto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473" w:type="dxa"/>
            <w:shd w:val="clear" w:color="auto" w:fill="auto"/>
          </w:tcPr>
          <w:p w:rsidR="00954E90" w:rsidRPr="00E90BC0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954E90" w:rsidRPr="000B5122" w:rsidRDefault="00F92B37" w:rsidP="00954E90">
      <w:pPr>
        <w:tabs>
          <w:tab w:val="left" w:pos="3780"/>
        </w:tabs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954E90" w:rsidRPr="000B5122">
        <w:rPr>
          <w:b/>
          <w:i/>
          <w:sz w:val="32"/>
          <w:szCs w:val="32"/>
        </w:rPr>
        <w:lastRenderedPageBreak/>
        <w:t>4-осная цистерна для вязких нефтепродуктов, модели 15-156</w:t>
      </w:r>
    </w:p>
    <w:p w:rsidR="00954E90" w:rsidRPr="000B5122" w:rsidRDefault="00954E90" w:rsidP="00954E90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954E90" w:rsidRDefault="00E47A18" w:rsidP="00954E90">
      <w:pPr>
        <w:jc w:val="center"/>
      </w:pPr>
      <w:r>
        <w:rPr>
          <w:noProof/>
        </w:rPr>
        <w:drawing>
          <wp:inline distT="0" distB="0" distL="0" distR="0">
            <wp:extent cx="9486900" cy="2755900"/>
            <wp:effectExtent l="19050" t="0" r="0" b="0"/>
            <wp:docPr id="35" name="Рисунок 35" descr="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15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920" t="30931" b="24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275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E90" w:rsidRPr="000B5122" w:rsidRDefault="00954E90" w:rsidP="00954E90">
      <w:pPr>
        <w:jc w:val="center"/>
        <w:rPr>
          <w:b/>
          <w:i/>
        </w:rPr>
      </w:pPr>
      <w:r w:rsidRPr="000B5122">
        <w:rPr>
          <w:b/>
          <w:i/>
        </w:rPr>
        <w:t>Назначение: для перевозки вязких нефтепродуктов</w:t>
      </w:r>
    </w:p>
    <w:p w:rsidR="00954E90" w:rsidRPr="000B5122" w:rsidRDefault="00954E90" w:rsidP="00954E90">
      <w:pPr>
        <w:rPr>
          <w:i/>
          <w:sz w:val="16"/>
          <w:szCs w:val="16"/>
        </w:rPr>
      </w:pPr>
    </w:p>
    <w:tbl>
      <w:tblPr>
        <w:tblW w:w="14748" w:type="dxa"/>
        <w:jc w:val="center"/>
        <w:tblInd w:w="-72" w:type="dxa"/>
        <w:tblLook w:val="01E0" w:firstRow="1" w:lastRow="1" w:firstColumn="1" w:lastColumn="1" w:noHBand="0" w:noVBand="0"/>
      </w:tblPr>
      <w:tblGrid>
        <w:gridCol w:w="2808"/>
        <w:gridCol w:w="2368"/>
        <w:gridCol w:w="3042"/>
        <w:gridCol w:w="1440"/>
        <w:gridCol w:w="3470"/>
        <w:gridCol w:w="1620"/>
      </w:tblGrid>
      <w:tr w:rsidR="00954E90" w:rsidRPr="00327169" w:rsidTr="00576951">
        <w:trPr>
          <w:jc w:val="center"/>
        </w:trPr>
        <w:tc>
          <w:tcPr>
            <w:tcW w:w="280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368" w:type="dxa"/>
          </w:tcPr>
          <w:p w:rsidR="00954E90" w:rsidRPr="00327169" w:rsidRDefault="00954E90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27169">
              <w:rPr>
                <w:b/>
                <w:i/>
                <w:color w:val="000000"/>
                <w:sz w:val="16"/>
                <w:szCs w:val="16"/>
              </w:rPr>
              <w:t>156.00.00.000-03</w:t>
            </w:r>
          </w:p>
        </w:tc>
        <w:tc>
          <w:tcPr>
            <w:tcW w:w="3042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44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3091</w:t>
            </w:r>
          </w:p>
        </w:tc>
        <w:tc>
          <w:tcPr>
            <w:tcW w:w="347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327169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327169">
              <w:rPr>
                <w:b/>
                <w:i/>
                <w:sz w:val="16"/>
                <w:szCs w:val="16"/>
              </w:rPr>
              <w:t xml:space="preserve">) </w:t>
            </w:r>
          </w:p>
        </w:tc>
        <w:tc>
          <w:tcPr>
            <w:tcW w:w="162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0,51(5,2)</w:t>
            </w:r>
          </w:p>
        </w:tc>
      </w:tr>
      <w:tr w:rsidR="00954E90" w:rsidRPr="00327169" w:rsidTr="00576951">
        <w:trPr>
          <w:jc w:val="center"/>
        </w:trPr>
        <w:tc>
          <w:tcPr>
            <w:tcW w:w="2808" w:type="dxa"/>
          </w:tcPr>
          <w:p w:rsidR="00954E90" w:rsidRPr="00327169" w:rsidRDefault="00954E90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27169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368" w:type="dxa"/>
          </w:tcPr>
          <w:p w:rsidR="00954E90" w:rsidRPr="00327169" w:rsidRDefault="00954E90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27169">
              <w:rPr>
                <w:b/>
                <w:i/>
                <w:color w:val="000000"/>
                <w:sz w:val="16"/>
                <w:szCs w:val="16"/>
              </w:rPr>
              <w:t>ТУ 3182-011-07518941-95</w:t>
            </w:r>
          </w:p>
        </w:tc>
        <w:tc>
          <w:tcPr>
            <w:tcW w:w="3042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440" w:type="dxa"/>
          </w:tcPr>
          <w:p w:rsidR="00954E90" w:rsidRPr="00327169" w:rsidRDefault="00954E90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7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162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954E90" w:rsidRPr="00327169" w:rsidTr="00576951">
        <w:trPr>
          <w:jc w:val="center"/>
        </w:trPr>
        <w:tc>
          <w:tcPr>
            <w:tcW w:w="2808" w:type="dxa"/>
          </w:tcPr>
          <w:p w:rsidR="00954E90" w:rsidRPr="00327169" w:rsidRDefault="00954E90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27169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368" w:type="dxa"/>
          </w:tcPr>
          <w:p w:rsidR="00954E90" w:rsidRPr="00327169" w:rsidRDefault="00954E90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27169">
              <w:rPr>
                <w:b/>
                <w:i/>
                <w:color w:val="000000"/>
                <w:sz w:val="16"/>
                <w:szCs w:val="16"/>
              </w:rPr>
              <w:t>15-156-03</w:t>
            </w:r>
          </w:p>
        </w:tc>
        <w:tc>
          <w:tcPr>
            <w:tcW w:w="3042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44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4615</w:t>
            </w:r>
          </w:p>
        </w:tc>
        <w:tc>
          <w:tcPr>
            <w:tcW w:w="347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62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954E90" w:rsidRPr="00327169" w:rsidTr="00576951">
        <w:trPr>
          <w:jc w:val="center"/>
        </w:trPr>
        <w:tc>
          <w:tcPr>
            <w:tcW w:w="2808" w:type="dxa"/>
          </w:tcPr>
          <w:p w:rsidR="00954E90" w:rsidRPr="00327169" w:rsidRDefault="00954E90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27169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368" w:type="dxa"/>
          </w:tcPr>
          <w:p w:rsidR="00954E90" w:rsidRPr="00327169" w:rsidRDefault="00BD75FC" w:rsidP="00FD2DAB">
            <w:pPr>
              <w:rPr>
                <w:b/>
                <w:i/>
                <w:sz w:val="16"/>
                <w:szCs w:val="16"/>
              </w:rPr>
            </w:pPr>
            <w:r w:rsidRPr="00BD75FC">
              <w:rPr>
                <w:b/>
                <w:i/>
                <w:sz w:val="16"/>
                <w:szCs w:val="16"/>
              </w:rPr>
              <w:t>ОАО "НПК"Уралвагонзавод"</w:t>
            </w:r>
          </w:p>
        </w:tc>
        <w:tc>
          <w:tcPr>
            <w:tcW w:w="3042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44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47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62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954E90" w:rsidRPr="00327169" w:rsidTr="00576951">
        <w:trPr>
          <w:jc w:val="center"/>
        </w:trPr>
        <w:tc>
          <w:tcPr>
            <w:tcW w:w="2808" w:type="dxa"/>
          </w:tcPr>
          <w:p w:rsidR="00954E90" w:rsidRPr="00327169" w:rsidRDefault="00954E90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27169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36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65</w:t>
            </w:r>
          </w:p>
        </w:tc>
        <w:tc>
          <w:tcPr>
            <w:tcW w:w="3042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44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47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162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954E90" w:rsidRPr="00327169" w:rsidTr="00576951">
        <w:trPr>
          <w:jc w:val="center"/>
        </w:trPr>
        <w:tc>
          <w:tcPr>
            <w:tcW w:w="280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36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28,4</w:t>
            </w:r>
          </w:p>
        </w:tc>
        <w:tc>
          <w:tcPr>
            <w:tcW w:w="3042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44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47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162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954E90" w:rsidRPr="00327169" w:rsidTr="00576951">
        <w:trPr>
          <w:trHeight w:val="233"/>
          <w:jc w:val="center"/>
        </w:trPr>
        <w:tc>
          <w:tcPr>
            <w:tcW w:w="280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36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42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440" w:type="dxa"/>
            <w:shd w:val="clear" w:color="auto" w:fill="auto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470" w:type="dxa"/>
            <w:shd w:val="clear" w:color="auto" w:fill="auto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620" w:type="dxa"/>
            <w:shd w:val="clear" w:color="auto" w:fill="auto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налив-верхний,</w:t>
            </w:r>
          </w:p>
        </w:tc>
      </w:tr>
      <w:tr w:rsidR="00954E90" w:rsidRPr="00327169" w:rsidTr="00576951">
        <w:trPr>
          <w:trHeight w:val="152"/>
          <w:jc w:val="center"/>
        </w:trPr>
        <w:tc>
          <w:tcPr>
            <w:tcW w:w="280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 xml:space="preserve">   статическая нагрузка, кН (тс)</w:t>
            </w:r>
          </w:p>
        </w:tc>
        <w:tc>
          <w:tcPr>
            <w:tcW w:w="236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042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440" w:type="dxa"/>
            <w:shd w:val="clear" w:color="auto" w:fill="auto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3000</w:t>
            </w:r>
          </w:p>
        </w:tc>
        <w:tc>
          <w:tcPr>
            <w:tcW w:w="3470" w:type="dxa"/>
            <w:shd w:val="clear" w:color="auto" w:fill="auto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620" w:type="dxa"/>
            <w:shd w:val="clear" w:color="auto" w:fill="auto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слив-нижний</w:t>
            </w:r>
          </w:p>
        </w:tc>
      </w:tr>
      <w:tr w:rsidR="00954E90" w:rsidRPr="00327169" w:rsidTr="00576951">
        <w:trPr>
          <w:jc w:val="center"/>
        </w:trPr>
        <w:tc>
          <w:tcPr>
            <w:tcW w:w="280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327169">
              <w:rPr>
                <w:b/>
                <w:i/>
                <w:sz w:val="16"/>
                <w:szCs w:val="16"/>
              </w:rPr>
              <w:t>Объем котла, м</w:t>
            </w:r>
            <w:r w:rsidRPr="00327169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36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72,44</w:t>
            </w:r>
          </w:p>
        </w:tc>
        <w:tc>
          <w:tcPr>
            <w:tcW w:w="3042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44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10986</w:t>
            </w:r>
          </w:p>
        </w:tc>
        <w:tc>
          <w:tcPr>
            <w:tcW w:w="3470" w:type="dxa"/>
          </w:tcPr>
          <w:p w:rsidR="00954E90" w:rsidRPr="00327169" w:rsidRDefault="00954E90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62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954E90" w:rsidRPr="00327169" w:rsidTr="00576951">
        <w:trPr>
          <w:jc w:val="center"/>
        </w:trPr>
        <w:tc>
          <w:tcPr>
            <w:tcW w:w="280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36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042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Количество верхних люков, шт</w:t>
            </w:r>
            <w:r w:rsidR="00576951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144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47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162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954E90" w:rsidRPr="00327169" w:rsidTr="00576951">
        <w:trPr>
          <w:jc w:val="center"/>
        </w:trPr>
        <w:tc>
          <w:tcPr>
            <w:tcW w:w="280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36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042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44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47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162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954E90" w:rsidRPr="00327169" w:rsidTr="00576951">
        <w:trPr>
          <w:jc w:val="center"/>
        </w:trPr>
        <w:tc>
          <w:tcPr>
            <w:tcW w:w="280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36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042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440" w:type="dxa"/>
          </w:tcPr>
          <w:p w:rsidR="00954E90" w:rsidRPr="00327169" w:rsidRDefault="00954E90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7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162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2002</w:t>
            </w:r>
          </w:p>
        </w:tc>
      </w:tr>
      <w:tr w:rsidR="00954E90" w:rsidRPr="00327169" w:rsidTr="00576951">
        <w:trPr>
          <w:jc w:val="center"/>
        </w:trPr>
        <w:tc>
          <w:tcPr>
            <w:tcW w:w="280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36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42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440" w:type="dxa"/>
          </w:tcPr>
          <w:p w:rsidR="00954E90" w:rsidRPr="00327169" w:rsidRDefault="00954E90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7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1620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954E90" w:rsidRPr="00327169" w:rsidTr="00576951">
        <w:trPr>
          <w:trHeight w:val="70"/>
          <w:jc w:val="center"/>
        </w:trPr>
        <w:tc>
          <w:tcPr>
            <w:tcW w:w="280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36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042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клапана), МПа (кгс/см</w:t>
            </w:r>
            <w:r w:rsidRPr="00327169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327169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440" w:type="dxa"/>
            <w:shd w:val="clear" w:color="auto" w:fill="auto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0,15(1,5)</w:t>
            </w:r>
          </w:p>
        </w:tc>
        <w:tc>
          <w:tcPr>
            <w:tcW w:w="3470" w:type="dxa"/>
            <w:shd w:val="clear" w:color="auto" w:fill="auto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620" w:type="dxa"/>
            <w:shd w:val="clear" w:color="auto" w:fill="auto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954E90" w:rsidRPr="00327169" w:rsidTr="00576951">
        <w:trPr>
          <w:trHeight w:val="230"/>
          <w:jc w:val="center"/>
        </w:trPr>
        <w:tc>
          <w:tcPr>
            <w:tcW w:w="280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36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042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440" w:type="dxa"/>
            <w:shd w:val="clear" w:color="auto" w:fill="auto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470" w:type="dxa"/>
            <w:shd w:val="clear" w:color="auto" w:fill="auto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620" w:type="dxa"/>
            <w:shd w:val="clear" w:color="auto" w:fill="auto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954E90" w:rsidRPr="00327169" w:rsidTr="00576951">
        <w:trPr>
          <w:trHeight w:val="230"/>
          <w:jc w:val="center"/>
        </w:trPr>
        <w:tc>
          <w:tcPr>
            <w:tcW w:w="280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368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15-156</w:t>
            </w:r>
          </w:p>
        </w:tc>
        <w:tc>
          <w:tcPr>
            <w:tcW w:w="3042" w:type="dxa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440" w:type="dxa"/>
            <w:shd w:val="clear" w:color="auto" w:fill="auto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  <w:r w:rsidRPr="00327169">
              <w:rPr>
                <w:b/>
                <w:i/>
                <w:sz w:val="16"/>
                <w:szCs w:val="16"/>
              </w:rPr>
              <w:t>72</w:t>
            </w:r>
          </w:p>
        </w:tc>
        <w:tc>
          <w:tcPr>
            <w:tcW w:w="3470" w:type="dxa"/>
            <w:shd w:val="clear" w:color="auto" w:fill="auto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620" w:type="dxa"/>
            <w:shd w:val="clear" w:color="auto" w:fill="auto"/>
          </w:tcPr>
          <w:p w:rsidR="00954E90" w:rsidRPr="00327169" w:rsidRDefault="00954E90" w:rsidP="00FD2DAB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7875E9" w:rsidRDefault="007875E9" w:rsidP="00E3513F"/>
    <w:p w:rsidR="00954E90" w:rsidRDefault="00954E90" w:rsidP="00E3513F"/>
    <w:p w:rsidR="00954E90" w:rsidRDefault="00954E90" w:rsidP="00E3513F"/>
    <w:p w:rsidR="00954E90" w:rsidRPr="00F248F9" w:rsidRDefault="00F92B37" w:rsidP="00F92B37">
      <w:pPr>
        <w:jc w:val="center"/>
        <w:rPr>
          <w:b/>
          <w:i/>
          <w:sz w:val="32"/>
        </w:rPr>
      </w:pPr>
      <w:r>
        <w:br w:type="column"/>
      </w:r>
      <w:r w:rsidR="00954E90" w:rsidRPr="00F248F9">
        <w:rPr>
          <w:b/>
          <w:i/>
          <w:sz w:val="32"/>
        </w:rPr>
        <w:lastRenderedPageBreak/>
        <w:t xml:space="preserve">4-осная цистерна для </w:t>
      </w:r>
      <w:r w:rsidR="00954E90">
        <w:rPr>
          <w:b/>
          <w:i/>
          <w:sz w:val="32"/>
        </w:rPr>
        <w:t>вязких нефтепродуктов</w:t>
      </w:r>
      <w:r w:rsidR="00954E90" w:rsidRPr="00F248F9">
        <w:rPr>
          <w:b/>
          <w:i/>
          <w:sz w:val="32"/>
        </w:rPr>
        <w:t>, модель 15-156</w:t>
      </w:r>
      <w:r w:rsidR="00954E90">
        <w:rPr>
          <w:b/>
          <w:i/>
          <w:sz w:val="32"/>
        </w:rPr>
        <w:t>-01</w:t>
      </w:r>
    </w:p>
    <w:p w:rsidR="00954E90" w:rsidRDefault="0073180D" w:rsidP="00954E90">
      <w:pPr>
        <w:jc w:val="center"/>
        <w:rPr>
          <w:sz w:val="32"/>
        </w:rPr>
      </w:pPr>
      <w:r>
        <w:rPr>
          <w:sz w:val="32"/>
        </w:rPr>
        <w:fldChar w:fldCharType="begin"/>
      </w:r>
      <w:r w:rsidR="00954E90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ноябрь2009\\PHOTO\\РИС146.PCX"  </w:instrText>
      </w:r>
      <w:r w:rsidR="00954E90">
        <w:instrText xml:space="preserve">\a \p </w:instrText>
      </w:r>
      <w:bookmarkStart w:id="7" w:name="_941876794"/>
      <w:bookmarkEnd w:id="7"/>
      <w:r w:rsidR="00954E90">
        <w:instrText xml:space="preserve"> \* MERGEFORMAT </w:instrText>
      </w:r>
      <w:r>
        <w:rPr>
          <w:noProof/>
        </w:rPr>
        <w:fldChar w:fldCharType="separate"/>
      </w:r>
      <w:r w:rsidR="00014D49">
        <w:rPr>
          <w:sz w:val="32"/>
        </w:rPr>
        <w:object w:dxaOrig="12568" w:dyaOrig="4435">
          <v:shape id="_x0000_i1043" type="#_x0000_t75" style="width:628.75pt;height:221.85pt">
            <v:imagedata r:id="rId23" o:title=""/>
          </v:shape>
        </w:object>
      </w:r>
      <w:r>
        <w:rPr>
          <w:sz w:val="32"/>
        </w:rPr>
        <w:fldChar w:fldCharType="end"/>
      </w:r>
    </w:p>
    <w:p w:rsidR="00954E90" w:rsidRPr="00F248F9" w:rsidRDefault="00954E90" w:rsidP="00954E90">
      <w:pPr>
        <w:jc w:val="center"/>
        <w:rPr>
          <w:b/>
          <w:i/>
        </w:rPr>
      </w:pPr>
      <w:r w:rsidRPr="00F248F9">
        <w:rPr>
          <w:b/>
          <w:i/>
        </w:rPr>
        <w:t xml:space="preserve">Назначение: для перевозки </w:t>
      </w:r>
      <w:r>
        <w:rPr>
          <w:b/>
          <w:i/>
        </w:rPr>
        <w:t>вязких нефтепродуктов</w:t>
      </w:r>
    </w:p>
    <w:p w:rsidR="00954E90" w:rsidRPr="00F248F9" w:rsidRDefault="00954E90" w:rsidP="00954E90">
      <w:pPr>
        <w:jc w:val="center"/>
        <w:rPr>
          <w:b/>
          <w:i/>
        </w:rPr>
      </w:pPr>
    </w:p>
    <w:tbl>
      <w:tblPr>
        <w:tblW w:w="13801" w:type="dxa"/>
        <w:jc w:val="center"/>
        <w:tblInd w:w="417" w:type="dxa"/>
        <w:tblLayout w:type="fixed"/>
        <w:tblLook w:val="0000" w:firstRow="0" w:lastRow="0" w:firstColumn="0" w:lastColumn="0" w:noHBand="0" w:noVBand="0"/>
      </w:tblPr>
      <w:tblGrid>
        <w:gridCol w:w="2840"/>
        <w:gridCol w:w="2093"/>
        <w:gridCol w:w="3279"/>
        <w:gridCol w:w="932"/>
        <w:gridCol w:w="3389"/>
        <w:gridCol w:w="1268"/>
      </w:tblGrid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93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156.00.00.000</w:t>
            </w:r>
          </w:p>
        </w:tc>
        <w:tc>
          <w:tcPr>
            <w:tcW w:w="327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68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1</w:t>
            </w:r>
          </w:p>
        </w:tc>
      </w:tr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93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</w:t>
            </w:r>
            <w:r w:rsidRPr="00F248F9">
              <w:rPr>
                <w:b/>
                <w:i/>
                <w:sz w:val="16"/>
              </w:rPr>
              <w:t>3182-011-07518941-95</w:t>
            </w:r>
          </w:p>
        </w:tc>
        <w:tc>
          <w:tcPr>
            <w:tcW w:w="327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68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есть</w:t>
            </w:r>
          </w:p>
        </w:tc>
      </w:tr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93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15-156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327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00</w:t>
            </w: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68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нет</w:t>
            </w:r>
          </w:p>
        </w:tc>
      </w:tr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93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68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нет</w:t>
            </w:r>
          </w:p>
        </w:tc>
      </w:tr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93" w:type="dxa"/>
          </w:tcPr>
          <w:p w:rsidR="00954E90" w:rsidRPr="00BD75FC" w:rsidRDefault="00BD75FC" w:rsidP="00FD2DAB">
            <w:pPr>
              <w:ind w:right="-186"/>
              <w:rPr>
                <w:b/>
                <w:i/>
                <w:spacing w:val="-14"/>
                <w:sz w:val="16"/>
              </w:rPr>
            </w:pPr>
            <w:r w:rsidRPr="00BD75FC">
              <w:rPr>
                <w:b/>
                <w:i/>
                <w:spacing w:val="-14"/>
                <w:sz w:val="16"/>
              </w:rPr>
              <w:t>ОАО "НПК"Уралвагонзавод"</w:t>
            </w:r>
          </w:p>
        </w:tc>
        <w:tc>
          <w:tcPr>
            <w:tcW w:w="327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68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</w:p>
        </w:tc>
      </w:tr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93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</w:t>
            </w:r>
          </w:p>
        </w:tc>
        <w:tc>
          <w:tcPr>
            <w:tcW w:w="327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68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есть</w:t>
            </w:r>
          </w:p>
        </w:tc>
      </w:tr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576951" w:rsidP="00FD2DAB">
            <w:pPr>
              <w:rPr>
                <w:b/>
                <w:i/>
                <w:sz w:val="16"/>
              </w:rPr>
            </w:pPr>
            <w:r w:rsidRPr="00576951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093" w:type="dxa"/>
          </w:tcPr>
          <w:p w:rsidR="00954E90" w:rsidRPr="00F248F9" w:rsidRDefault="00576951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27,1/29,0</w:t>
            </w:r>
          </w:p>
        </w:tc>
        <w:tc>
          <w:tcPr>
            <w:tcW w:w="327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68" w:type="dxa"/>
          </w:tcPr>
          <w:p w:rsidR="00954E90" w:rsidRPr="00F248F9" w:rsidRDefault="00954E90" w:rsidP="00FD2DAB">
            <w:pPr>
              <w:ind w:right="-108"/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налив-верхний,</w:t>
            </w:r>
          </w:p>
        </w:tc>
      </w:tr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93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слив-нижний</w:t>
            </w:r>
          </w:p>
        </w:tc>
      </w:tr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93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</w:t>
            </w:r>
            <w:r w:rsidRPr="00F248F9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</w:t>
            </w:r>
            <w:r w:rsidRPr="00F248F9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F248F9">
              <w:rPr>
                <w:b/>
                <w:i/>
                <w:sz w:val="16"/>
              </w:rPr>
              <w:t>)</w:t>
            </w:r>
          </w:p>
        </w:tc>
        <w:tc>
          <w:tcPr>
            <w:tcW w:w="327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10</w:t>
            </w:r>
            <w:r>
              <w:rPr>
                <w:b/>
                <w:i/>
                <w:sz w:val="16"/>
              </w:rPr>
              <w:t>910</w:t>
            </w: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самотеком</w:t>
            </w:r>
          </w:p>
        </w:tc>
      </w:tr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93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78,9 (8,0)</w:t>
            </w:r>
          </w:p>
        </w:tc>
        <w:tc>
          <w:tcPr>
            <w:tcW w:w="327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68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</w:p>
        </w:tc>
      </w:tr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Объем котла, м</w:t>
            </w:r>
            <w:r w:rsidRPr="00F248F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093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73,5</w:t>
            </w:r>
          </w:p>
        </w:tc>
        <w:tc>
          <w:tcPr>
            <w:tcW w:w="3279" w:type="dxa"/>
          </w:tcPr>
          <w:p w:rsidR="00954E90" w:rsidRPr="00F248F9" w:rsidRDefault="00954E90" w:rsidP="00FD2DAB">
            <w:pPr>
              <w:ind w:right="-108"/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68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2</w:t>
            </w:r>
          </w:p>
        </w:tc>
      </w:tr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93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68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1</w:t>
            </w:r>
          </w:p>
        </w:tc>
      </w:tr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93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68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</w:p>
        </w:tc>
      </w:tr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093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клапана), МПа (кгс/см</w:t>
            </w:r>
            <w:r w:rsidRPr="00F248F9">
              <w:rPr>
                <w:b/>
                <w:i/>
                <w:sz w:val="16"/>
                <w:vertAlign w:val="superscript"/>
              </w:rPr>
              <w:t>2</w:t>
            </w:r>
            <w:r w:rsidRPr="00F248F9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 xml:space="preserve">загружаемого продукта, </w:t>
            </w:r>
            <w:r w:rsidRPr="00F248F9">
              <w:rPr>
                <w:b/>
                <w:i/>
                <w:sz w:val="16"/>
              </w:rPr>
              <w:sym w:font="Symbol" w:char="F0B0"/>
            </w:r>
            <w:r w:rsidRPr="00F248F9">
              <w:rPr>
                <w:b/>
                <w:i/>
                <w:sz w:val="16"/>
              </w:rPr>
              <w:t>С</w:t>
            </w:r>
          </w:p>
        </w:tc>
        <w:tc>
          <w:tcPr>
            <w:tcW w:w="1268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-</w:t>
            </w:r>
          </w:p>
        </w:tc>
      </w:tr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093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68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1995</w:t>
            </w:r>
          </w:p>
        </w:tc>
      </w:tr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954E90" w:rsidP="00FD2DAB">
            <w:pPr>
              <w:ind w:left="317"/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093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954E90" w:rsidRPr="00F248F9" w:rsidRDefault="00954E90" w:rsidP="00FD2DAB">
            <w:pPr>
              <w:ind w:right="-108"/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гидравлическом испытании, МПа (кгс/см</w:t>
            </w:r>
            <w:r w:rsidRPr="00F248F9">
              <w:rPr>
                <w:b/>
                <w:i/>
                <w:sz w:val="16"/>
                <w:vertAlign w:val="superscript"/>
              </w:rPr>
              <w:t>2</w:t>
            </w:r>
            <w:r w:rsidRPr="00F248F9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0,39 (4,0)</w:t>
            </w: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8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54E90" w:rsidRPr="00F248F9" w:rsidTr="00FD2DAB">
        <w:trPr>
          <w:jc w:val="center"/>
        </w:trPr>
        <w:tc>
          <w:tcPr>
            <w:tcW w:w="2840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093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954E90" w:rsidRPr="00F248F9" w:rsidRDefault="00954E90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2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81</w:t>
            </w:r>
          </w:p>
        </w:tc>
        <w:tc>
          <w:tcPr>
            <w:tcW w:w="3389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8" w:type="dxa"/>
          </w:tcPr>
          <w:p w:rsidR="00954E90" w:rsidRPr="00F248F9" w:rsidRDefault="00954E90" w:rsidP="00FD2DAB">
            <w:pPr>
              <w:rPr>
                <w:b/>
                <w:i/>
                <w:sz w:val="16"/>
              </w:rPr>
            </w:pPr>
            <w:r w:rsidRPr="00F248F9">
              <w:rPr>
                <w:b/>
                <w:i/>
                <w:sz w:val="16"/>
              </w:rPr>
              <w:t>есть</w:t>
            </w:r>
          </w:p>
        </w:tc>
      </w:tr>
    </w:tbl>
    <w:p w:rsidR="00954E90" w:rsidRDefault="00954E90" w:rsidP="00E3513F"/>
    <w:p w:rsidR="00954E90" w:rsidRDefault="00954E90" w:rsidP="00E3513F"/>
    <w:p w:rsidR="00954E90" w:rsidRDefault="00954E90" w:rsidP="00E3513F"/>
    <w:p w:rsidR="00954E90" w:rsidRDefault="00F92B37" w:rsidP="00E3513F">
      <w:r>
        <w:br w:type="column"/>
      </w:r>
    </w:p>
    <w:p w:rsidR="00066BF6" w:rsidRPr="009771DD" w:rsidRDefault="00066BF6" w:rsidP="00066BF6">
      <w:pPr>
        <w:tabs>
          <w:tab w:val="left" w:pos="3780"/>
        </w:tabs>
        <w:jc w:val="center"/>
        <w:rPr>
          <w:b/>
          <w:i/>
          <w:sz w:val="32"/>
          <w:szCs w:val="32"/>
        </w:rPr>
      </w:pPr>
      <w:r w:rsidRPr="009771DD">
        <w:rPr>
          <w:b/>
          <w:i/>
          <w:sz w:val="32"/>
          <w:szCs w:val="32"/>
        </w:rPr>
        <w:t>4-осная цистерна для вязких нефтепродуктов, модели 15-156-04</w:t>
      </w:r>
    </w:p>
    <w:p w:rsidR="00066BF6" w:rsidRPr="009771DD" w:rsidRDefault="00066BF6" w:rsidP="00066BF6">
      <w:pPr>
        <w:tabs>
          <w:tab w:val="left" w:pos="3780"/>
        </w:tabs>
        <w:rPr>
          <w:b/>
          <w:i/>
          <w:sz w:val="16"/>
          <w:szCs w:val="16"/>
        </w:rPr>
      </w:pPr>
    </w:p>
    <w:p w:rsidR="00066BF6" w:rsidRDefault="00E47A18" w:rsidP="00066BF6">
      <w:pPr>
        <w:jc w:val="center"/>
      </w:pPr>
      <w:r>
        <w:rPr>
          <w:noProof/>
        </w:rPr>
        <w:drawing>
          <wp:inline distT="0" distB="0" distL="0" distR="0">
            <wp:extent cx="9702800" cy="2844800"/>
            <wp:effectExtent l="19050" t="0" r="0" b="0"/>
            <wp:docPr id="37" name="Рисунок 37" descr="15-156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15-156-0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920" t="30931" b="24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0" cy="284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BF6" w:rsidRPr="009771DD" w:rsidRDefault="00066BF6" w:rsidP="00066BF6">
      <w:pPr>
        <w:jc w:val="center"/>
        <w:rPr>
          <w:b/>
          <w:i/>
        </w:rPr>
      </w:pPr>
      <w:r w:rsidRPr="009771DD">
        <w:rPr>
          <w:b/>
          <w:i/>
        </w:rPr>
        <w:t>Назначение: для перевозки вязких нефтепродуктов</w:t>
      </w:r>
    </w:p>
    <w:p w:rsidR="00066BF6" w:rsidRPr="009771DD" w:rsidRDefault="00066BF6" w:rsidP="00066BF6">
      <w:pPr>
        <w:rPr>
          <w:i/>
          <w:sz w:val="16"/>
          <w:szCs w:val="16"/>
        </w:rPr>
      </w:pPr>
    </w:p>
    <w:tbl>
      <w:tblPr>
        <w:tblW w:w="14040" w:type="dxa"/>
        <w:jc w:val="center"/>
        <w:tblInd w:w="-393" w:type="dxa"/>
        <w:tblLook w:val="01E0" w:firstRow="1" w:lastRow="1" w:firstColumn="1" w:lastColumn="1" w:noHBand="0" w:noVBand="0"/>
      </w:tblPr>
      <w:tblGrid>
        <w:gridCol w:w="2719"/>
        <w:gridCol w:w="2395"/>
        <w:gridCol w:w="2910"/>
        <w:gridCol w:w="1252"/>
        <w:gridCol w:w="3394"/>
        <w:gridCol w:w="1370"/>
      </w:tblGrid>
      <w:tr w:rsidR="00066BF6" w:rsidRPr="00BD7C06" w:rsidTr="00FD2DAB">
        <w:trPr>
          <w:jc w:val="center"/>
        </w:trPr>
        <w:tc>
          <w:tcPr>
            <w:tcW w:w="2719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395" w:type="dxa"/>
          </w:tcPr>
          <w:p w:rsidR="00066BF6" w:rsidRPr="00BD7C06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BD7C06">
              <w:rPr>
                <w:b/>
                <w:i/>
                <w:color w:val="000000"/>
                <w:sz w:val="16"/>
                <w:szCs w:val="16"/>
              </w:rPr>
              <w:t>156.00.00.000-04</w:t>
            </w:r>
          </w:p>
        </w:tc>
        <w:tc>
          <w:tcPr>
            <w:tcW w:w="291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52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3091</w:t>
            </w:r>
          </w:p>
        </w:tc>
        <w:tc>
          <w:tcPr>
            <w:tcW w:w="3394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BD7C06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BD7C06">
              <w:rPr>
                <w:b/>
                <w:i/>
                <w:sz w:val="16"/>
                <w:szCs w:val="16"/>
              </w:rPr>
              <w:t xml:space="preserve">) </w:t>
            </w:r>
          </w:p>
        </w:tc>
        <w:tc>
          <w:tcPr>
            <w:tcW w:w="137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0,51(5,2)</w:t>
            </w:r>
          </w:p>
        </w:tc>
      </w:tr>
      <w:tr w:rsidR="00066BF6" w:rsidRPr="00BD7C06" w:rsidTr="00FD2DAB">
        <w:trPr>
          <w:jc w:val="center"/>
        </w:trPr>
        <w:tc>
          <w:tcPr>
            <w:tcW w:w="2719" w:type="dxa"/>
          </w:tcPr>
          <w:p w:rsidR="00066BF6" w:rsidRPr="00BD7C06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BD7C06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395" w:type="dxa"/>
          </w:tcPr>
          <w:p w:rsidR="00066BF6" w:rsidRPr="00BD7C06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BD7C06">
              <w:rPr>
                <w:b/>
                <w:i/>
                <w:color w:val="000000"/>
                <w:sz w:val="16"/>
                <w:szCs w:val="16"/>
              </w:rPr>
              <w:t>ТУ 3182-011-07518941-95</w:t>
            </w:r>
          </w:p>
        </w:tc>
        <w:tc>
          <w:tcPr>
            <w:tcW w:w="291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52" w:type="dxa"/>
          </w:tcPr>
          <w:p w:rsidR="00066BF6" w:rsidRPr="00BD7C06" w:rsidRDefault="00066BF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137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066BF6" w:rsidRPr="00BD7C06" w:rsidTr="00FD2DAB">
        <w:trPr>
          <w:jc w:val="center"/>
        </w:trPr>
        <w:tc>
          <w:tcPr>
            <w:tcW w:w="2719" w:type="dxa"/>
          </w:tcPr>
          <w:p w:rsidR="00066BF6" w:rsidRPr="00BD7C06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BD7C06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395" w:type="dxa"/>
          </w:tcPr>
          <w:p w:rsidR="00066BF6" w:rsidRPr="00BD7C06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BD7C06">
              <w:rPr>
                <w:b/>
                <w:i/>
                <w:color w:val="000000"/>
                <w:sz w:val="16"/>
                <w:szCs w:val="16"/>
              </w:rPr>
              <w:t>15-156-03</w:t>
            </w:r>
          </w:p>
        </w:tc>
        <w:tc>
          <w:tcPr>
            <w:tcW w:w="291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52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4600</w:t>
            </w:r>
          </w:p>
        </w:tc>
        <w:tc>
          <w:tcPr>
            <w:tcW w:w="3394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37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66BF6" w:rsidRPr="00BD7C06" w:rsidTr="00FD2DAB">
        <w:trPr>
          <w:jc w:val="center"/>
        </w:trPr>
        <w:tc>
          <w:tcPr>
            <w:tcW w:w="2719" w:type="dxa"/>
          </w:tcPr>
          <w:p w:rsidR="00066BF6" w:rsidRPr="00BD7C06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BD7C06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395" w:type="dxa"/>
          </w:tcPr>
          <w:p w:rsidR="00066BF6" w:rsidRPr="00BD7C06" w:rsidRDefault="00BD75FC" w:rsidP="00FD2DAB">
            <w:pPr>
              <w:rPr>
                <w:b/>
                <w:i/>
                <w:sz w:val="16"/>
                <w:szCs w:val="16"/>
              </w:rPr>
            </w:pPr>
            <w:r w:rsidRPr="00BD75FC">
              <w:rPr>
                <w:b/>
                <w:i/>
                <w:sz w:val="16"/>
                <w:szCs w:val="16"/>
              </w:rPr>
              <w:t>ОАО "НПК"Уралвагонзавод"</w:t>
            </w:r>
          </w:p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АО «Первомайскхиммаш»</w:t>
            </w:r>
          </w:p>
        </w:tc>
        <w:tc>
          <w:tcPr>
            <w:tcW w:w="291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52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394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37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66BF6" w:rsidRPr="00BD7C06" w:rsidTr="00FD2DAB">
        <w:trPr>
          <w:jc w:val="center"/>
        </w:trPr>
        <w:tc>
          <w:tcPr>
            <w:tcW w:w="2719" w:type="dxa"/>
          </w:tcPr>
          <w:p w:rsidR="00066BF6" w:rsidRPr="00BD7C06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BD7C06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395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65</w:t>
            </w:r>
          </w:p>
        </w:tc>
        <w:tc>
          <w:tcPr>
            <w:tcW w:w="291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52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394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137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66BF6" w:rsidRPr="00BD7C06" w:rsidTr="00FD2DAB">
        <w:trPr>
          <w:jc w:val="center"/>
        </w:trPr>
        <w:tc>
          <w:tcPr>
            <w:tcW w:w="2719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395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28,1; 28,5***</w:t>
            </w:r>
          </w:p>
        </w:tc>
        <w:tc>
          <w:tcPr>
            <w:tcW w:w="291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52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394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137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066BF6" w:rsidRPr="00BD7C06" w:rsidTr="00FD2DAB">
        <w:trPr>
          <w:trHeight w:val="233"/>
          <w:jc w:val="center"/>
        </w:trPr>
        <w:tc>
          <w:tcPr>
            <w:tcW w:w="2719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395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91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52" w:type="dxa"/>
            <w:shd w:val="clear" w:color="auto" w:fill="auto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394" w:type="dxa"/>
            <w:shd w:val="clear" w:color="auto" w:fill="auto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370" w:type="dxa"/>
            <w:shd w:val="clear" w:color="auto" w:fill="auto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налив-верхний,</w:t>
            </w:r>
          </w:p>
        </w:tc>
      </w:tr>
      <w:tr w:rsidR="00066BF6" w:rsidRPr="00BD7C06" w:rsidTr="00FD2DAB">
        <w:trPr>
          <w:trHeight w:val="232"/>
          <w:jc w:val="center"/>
        </w:trPr>
        <w:tc>
          <w:tcPr>
            <w:tcW w:w="2719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 xml:space="preserve">  статическая нагрузка, кН (тс)</w:t>
            </w:r>
          </w:p>
        </w:tc>
        <w:tc>
          <w:tcPr>
            <w:tcW w:w="2395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291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52" w:type="dxa"/>
            <w:shd w:val="clear" w:color="auto" w:fill="auto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3000</w:t>
            </w:r>
          </w:p>
        </w:tc>
        <w:tc>
          <w:tcPr>
            <w:tcW w:w="3394" w:type="dxa"/>
            <w:shd w:val="clear" w:color="auto" w:fill="auto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370" w:type="dxa"/>
            <w:shd w:val="clear" w:color="auto" w:fill="auto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слив-нижний</w:t>
            </w:r>
          </w:p>
        </w:tc>
      </w:tr>
      <w:tr w:rsidR="00066BF6" w:rsidRPr="00BD7C06" w:rsidTr="00FD2DAB">
        <w:trPr>
          <w:jc w:val="center"/>
        </w:trPr>
        <w:tc>
          <w:tcPr>
            <w:tcW w:w="2719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BD7C06">
              <w:rPr>
                <w:b/>
                <w:i/>
                <w:sz w:val="16"/>
                <w:szCs w:val="16"/>
              </w:rPr>
              <w:t>Объем котла, м</w:t>
            </w:r>
            <w:r w:rsidRPr="00BD7C06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395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76,3</w:t>
            </w:r>
          </w:p>
        </w:tc>
        <w:tc>
          <w:tcPr>
            <w:tcW w:w="291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52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10986</w:t>
            </w:r>
          </w:p>
        </w:tc>
        <w:tc>
          <w:tcPr>
            <w:tcW w:w="3394" w:type="dxa"/>
          </w:tcPr>
          <w:p w:rsidR="00066BF6" w:rsidRPr="00BD7C06" w:rsidRDefault="00066BF6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37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66BF6" w:rsidRPr="00BD7C06" w:rsidTr="00FD2DAB">
        <w:trPr>
          <w:jc w:val="center"/>
        </w:trPr>
        <w:tc>
          <w:tcPr>
            <w:tcW w:w="2719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395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91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Количество верхних люков, шт</w:t>
            </w:r>
            <w:r w:rsidR="00E8269A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1252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394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137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066BF6" w:rsidRPr="00BD7C06" w:rsidTr="00FD2DAB">
        <w:trPr>
          <w:jc w:val="center"/>
        </w:trPr>
        <w:tc>
          <w:tcPr>
            <w:tcW w:w="2719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395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291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52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394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137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066BF6" w:rsidRPr="00BD7C06" w:rsidTr="00FD2DAB">
        <w:trPr>
          <w:jc w:val="center"/>
        </w:trPr>
        <w:tc>
          <w:tcPr>
            <w:tcW w:w="2719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395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291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52" w:type="dxa"/>
          </w:tcPr>
          <w:p w:rsidR="00066BF6" w:rsidRPr="00BD7C06" w:rsidRDefault="00066BF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1370" w:type="dxa"/>
          </w:tcPr>
          <w:p w:rsidR="00066BF6" w:rsidRPr="00BD7C06" w:rsidRDefault="00066BF6" w:rsidP="00E8269A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200</w:t>
            </w:r>
            <w:r w:rsidR="00E8269A">
              <w:rPr>
                <w:b/>
                <w:i/>
                <w:sz w:val="16"/>
                <w:szCs w:val="16"/>
              </w:rPr>
              <w:t>3</w:t>
            </w:r>
          </w:p>
        </w:tc>
      </w:tr>
      <w:tr w:rsidR="00066BF6" w:rsidRPr="00BD7C06" w:rsidTr="00FD2DAB">
        <w:trPr>
          <w:jc w:val="center"/>
        </w:trPr>
        <w:tc>
          <w:tcPr>
            <w:tcW w:w="2719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395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91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52" w:type="dxa"/>
          </w:tcPr>
          <w:p w:rsidR="00066BF6" w:rsidRPr="00BD7C06" w:rsidRDefault="00066BF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137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066BF6" w:rsidRPr="00BD7C06" w:rsidTr="00FD2DAB">
        <w:trPr>
          <w:trHeight w:val="230"/>
          <w:jc w:val="center"/>
        </w:trPr>
        <w:tc>
          <w:tcPr>
            <w:tcW w:w="2719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395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291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клапана), МПа (кгс/см</w:t>
            </w:r>
            <w:r w:rsidRPr="00BD7C06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BD7C06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52" w:type="dxa"/>
            <w:shd w:val="clear" w:color="auto" w:fill="auto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0,15(1,5)</w:t>
            </w:r>
          </w:p>
        </w:tc>
        <w:tc>
          <w:tcPr>
            <w:tcW w:w="3394" w:type="dxa"/>
            <w:shd w:val="clear" w:color="auto" w:fill="auto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370" w:type="dxa"/>
            <w:shd w:val="clear" w:color="auto" w:fill="auto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066BF6" w:rsidRPr="00BD7C06" w:rsidTr="00FD2DAB">
        <w:trPr>
          <w:trHeight w:val="230"/>
          <w:jc w:val="center"/>
        </w:trPr>
        <w:tc>
          <w:tcPr>
            <w:tcW w:w="2719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395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2910" w:type="dxa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BD7C06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252" w:type="dxa"/>
            <w:shd w:val="clear" w:color="auto" w:fill="auto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  <w:shd w:val="clear" w:color="auto" w:fill="auto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370" w:type="dxa"/>
            <w:shd w:val="clear" w:color="auto" w:fill="auto"/>
          </w:tcPr>
          <w:p w:rsidR="00066BF6" w:rsidRPr="00BD7C06" w:rsidRDefault="00066BF6" w:rsidP="00FD2DAB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066BF6" w:rsidRPr="009771DD" w:rsidRDefault="00066BF6" w:rsidP="00066BF6">
      <w:pPr>
        <w:rPr>
          <w:b/>
          <w:i/>
          <w:sz w:val="16"/>
          <w:szCs w:val="16"/>
        </w:rPr>
      </w:pPr>
      <w:r w:rsidRPr="009771DD">
        <w:rPr>
          <w:b/>
          <w:i/>
          <w:sz w:val="16"/>
          <w:szCs w:val="16"/>
        </w:rPr>
        <w:t>*** Величина параметра приведена при использовании котла 150.01.00.000-10</w:t>
      </w:r>
    </w:p>
    <w:p w:rsidR="00954E90" w:rsidRDefault="00954E90" w:rsidP="00E3513F"/>
    <w:p w:rsidR="00066BF6" w:rsidRPr="00DB6558" w:rsidRDefault="00F92B37" w:rsidP="00F92B37">
      <w:pPr>
        <w:jc w:val="center"/>
        <w:rPr>
          <w:b/>
          <w:i/>
          <w:sz w:val="32"/>
          <w:szCs w:val="32"/>
        </w:rPr>
      </w:pPr>
      <w:r>
        <w:br w:type="column"/>
      </w:r>
      <w:r w:rsidR="00066BF6" w:rsidRPr="00DB6558">
        <w:rPr>
          <w:b/>
          <w:i/>
          <w:sz w:val="32"/>
          <w:szCs w:val="32"/>
        </w:rPr>
        <w:lastRenderedPageBreak/>
        <w:t>4-осная цистерна для кислоты серной технической, модели 15-157</w:t>
      </w:r>
    </w:p>
    <w:p w:rsidR="00066BF6" w:rsidRPr="00DB6558" w:rsidRDefault="00066BF6" w:rsidP="00066BF6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066BF6" w:rsidRDefault="00E47A18" w:rsidP="00066BF6">
      <w:pPr>
        <w:jc w:val="center"/>
      </w:pPr>
      <w:r>
        <w:rPr>
          <w:noProof/>
        </w:rPr>
        <w:drawing>
          <wp:inline distT="0" distB="0" distL="0" distR="0">
            <wp:extent cx="8978900" cy="2717800"/>
            <wp:effectExtent l="19050" t="0" r="0" b="0"/>
            <wp:docPr id="38" name="Рисунок 38" descr="15-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15-15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920" t="30931" r="3920" b="24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8900" cy="271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BF6" w:rsidRPr="00DB6558" w:rsidRDefault="00066BF6" w:rsidP="00066BF6">
      <w:pPr>
        <w:jc w:val="center"/>
        <w:rPr>
          <w:b/>
          <w:i/>
        </w:rPr>
      </w:pPr>
      <w:r w:rsidRPr="00DB6558">
        <w:rPr>
          <w:b/>
          <w:i/>
        </w:rPr>
        <w:t>Назначение: для перевозки кислоты серной технической</w:t>
      </w:r>
    </w:p>
    <w:p w:rsidR="00066BF6" w:rsidRPr="00DB6558" w:rsidRDefault="00066BF6" w:rsidP="00066BF6">
      <w:pPr>
        <w:rPr>
          <w:i/>
          <w:sz w:val="16"/>
          <w:szCs w:val="16"/>
        </w:rPr>
      </w:pPr>
    </w:p>
    <w:tbl>
      <w:tblPr>
        <w:tblW w:w="15271" w:type="dxa"/>
        <w:jc w:val="center"/>
        <w:tblInd w:w="-72" w:type="dxa"/>
        <w:tblLook w:val="01E0" w:firstRow="1" w:lastRow="1" w:firstColumn="1" w:lastColumn="1" w:noHBand="0" w:noVBand="0"/>
      </w:tblPr>
      <w:tblGrid>
        <w:gridCol w:w="3060"/>
        <w:gridCol w:w="2089"/>
        <w:gridCol w:w="2910"/>
        <w:gridCol w:w="1424"/>
        <w:gridCol w:w="3420"/>
        <w:gridCol w:w="2368"/>
      </w:tblGrid>
      <w:tr w:rsidR="00066BF6" w:rsidRPr="005F407E" w:rsidTr="00FD2DAB">
        <w:trPr>
          <w:jc w:val="center"/>
        </w:trPr>
        <w:tc>
          <w:tcPr>
            <w:tcW w:w="306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Номер проекта</w:t>
            </w:r>
          </w:p>
        </w:tc>
        <w:tc>
          <w:tcPr>
            <w:tcW w:w="2089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157.00.00.000</w:t>
            </w:r>
          </w:p>
        </w:tc>
        <w:tc>
          <w:tcPr>
            <w:tcW w:w="291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Ширина максимальная, мм</w:t>
            </w:r>
          </w:p>
        </w:tc>
        <w:tc>
          <w:tcPr>
            <w:tcW w:w="1424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3091</w:t>
            </w:r>
          </w:p>
        </w:tc>
        <w:tc>
          <w:tcPr>
            <w:tcW w:w="342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гидравлическом испытании, МПа (кгс/см</w:t>
            </w:r>
            <w:r w:rsidRPr="005F407E">
              <w:rPr>
                <w:b/>
                <w:i/>
                <w:color w:val="000000"/>
                <w:sz w:val="16"/>
                <w:szCs w:val="16"/>
                <w:vertAlign w:val="superscript"/>
              </w:rPr>
              <w:t>2</w:t>
            </w:r>
            <w:r w:rsidRPr="005F407E">
              <w:rPr>
                <w:b/>
                <w:i/>
                <w:color w:val="000000"/>
                <w:sz w:val="16"/>
                <w:szCs w:val="16"/>
              </w:rPr>
              <w:t xml:space="preserve">) </w:t>
            </w:r>
          </w:p>
        </w:tc>
        <w:tc>
          <w:tcPr>
            <w:tcW w:w="2368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0,932(9,5)</w:t>
            </w:r>
          </w:p>
        </w:tc>
      </w:tr>
      <w:tr w:rsidR="00066BF6" w:rsidRPr="005F407E" w:rsidTr="00FD2DAB">
        <w:trPr>
          <w:jc w:val="center"/>
        </w:trPr>
        <w:tc>
          <w:tcPr>
            <w:tcW w:w="306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089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ТУ 3182-014-07518941-99</w:t>
            </w:r>
          </w:p>
        </w:tc>
        <w:tc>
          <w:tcPr>
            <w:tcW w:w="291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424" w:type="dxa"/>
          </w:tcPr>
          <w:p w:rsidR="00066BF6" w:rsidRPr="005F407E" w:rsidRDefault="00066BF6" w:rsidP="00FD2DAB">
            <w:pPr>
              <w:jc w:val="center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42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2368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066BF6" w:rsidRPr="005F407E" w:rsidTr="00FD2DAB">
        <w:trPr>
          <w:jc w:val="center"/>
        </w:trPr>
        <w:tc>
          <w:tcPr>
            <w:tcW w:w="306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089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15-157</w:t>
            </w:r>
          </w:p>
        </w:tc>
        <w:tc>
          <w:tcPr>
            <w:tcW w:w="291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424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3906</w:t>
            </w:r>
          </w:p>
        </w:tc>
        <w:tc>
          <w:tcPr>
            <w:tcW w:w="342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Наличие теплоизоляции</w:t>
            </w:r>
          </w:p>
        </w:tc>
        <w:tc>
          <w:tcPr>
            <w:tcW w:w="2368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066BF6" w:rsidRPr="005F407E" w:rsidTr="00FD2DAB">
        <w:trPr>
          <w:jc w:val="center"/>
        </w:trPr>
        <w:tc>
          <w:tcPr>
            <w:tcW w:w="306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089" w:type="dxa"/>
          </w:tcPr>
          <w:p w:rsidR="00066BF6" w:rsidRPr="00BD75FC" w:rsidRDefault="00BD75FC" w:rsidP="00FD2DAB">
            <w:pPr>
              <w:rPr>
                <w:b/>
                <w:i/>
                <w:color w:val="000000"/>
                <w:spacing w:val="-14"/>
                <w:sz w:val="16"/>
                <w:szCs w:val="16"/>
              </w:rPr>
            </w:pPr>
            <w:r w:rsidRPr="00BD75FC">
              <w:rPr>
                <w:b/>
                <w:i/>
                <w:color w:val="000000"/>
                <w:spacing w:val="-14"/>
                <w:sz w:val="16"/>
                <w:szCs w:val="16"/>
              </w:rPr>
              <w:t>ОАО "НПК"Уралвагонзавод"</w:t>
            </w:r>
          </w:p>
        </w:tc>
        <w:tc>
          <w:tcPr>
            <w:tcW w:w="291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Количество осей, шт.</w:t>
            </w:r>
          </w:p>
        </w:tc>
        <w:tc>
          <w:tcPr>
            <w:tcW w:w="1424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4</w:t>
            </w:r>
          </w:p>
        </w:tc>
        <w:tc>
          <w:tcPr>
            <w:tcW w:w="342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Наличие теневой защиты</w:t>
            </w:r>
          </w:p>
        </w:tc>
        <w:tc>
          <w:tcPr>
            <w:tcW w:w="2368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066BF6" w:rsidRPr="005F407E" w:rsidTr="00FD2DAB">
        <w:trPr>
          <w:jc w:val="center"/>
        </w:trPr>
        <w:tc>
          <w:tcPr>
            <w:tcW w:w="306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089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69</w:t>
            </w:r>
          </w:p>
        </w:tc>
        <w:tc>
          <w:tcPr>
            <w:tcW w:w="291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Модель 2-осной тележки</w:t>
            </w:r>
          </w:p>
        </w:tc>
        <w:tc>
          <w:tcPr>
            <w:tcW w:w="1424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18-100, тип 2</w:t>
            </w:r>
          </w:p>
        </w:tc>
        <w:tc>
          <w:tcPr>
            <w:tcW w:w="342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2368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066BF6" w:rsidRPr="005F407E" w:rsidTr="00FD2DAB">
        <w:trPr>
          <w:jc w:val="center"/>
        </w:trPr>
        <w:tc>
          <w:tcPr>
            <w:tcW w:w="3060" w:type="dxa"/>
          </w:tcPr>
          <w:p w:rsidR="00066BF6" w:rsidRPr="005F407E" w:rsidRDefault="00E8269A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8269A">
              <w:rPr>
                <w:b/>
                <w:i/>
                <w:color w:val="000000"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2089" w:type="dxa"/>
          </w:tcPr>
          <w:p w:rsidR="00066BF6" w:rsidRPr="005F407E" w:rsidRDefault="00E8269A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24,0/25,0</w:t>
            </w:r>
          </w:p>
        </w:tc>
        <w:tc>
          <w:tcPr>
            <w:tcW w:w="291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424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42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клапана</w:t>
            </w:r>
          </w:p>
        </w:tc>
        <w:tc>
          <w:tcPr>
            <w:tcW w:w="2368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</w:tr>
      <w:tr w:rsidR="00066BF6" w:rsidRPr="005F407E" w:rsidTr="00FD2DAB">
        <w:trPr>
          <w:trHeight w:val="233"/>
          <w:jc w:val="center"/>
        </w:trPr>
        <w:tc>
          <w:tcPr>
            <w:tcW w:w="306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Нагрузка:</w:t>
            </w:r>
          </w:p>
        </w:tc>
        <w:tc>
          <w:tcPr>
            <w:tcW w:w="2089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91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424" w:type="dxa"/>
            <w:shd w:val="clear" w:color="auto" w:fill="auto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  <w:tc>
          <w:tcPr>
            <w:tcW w:w="3420" w:type="dxa"/>
            <w:shd w:val="clear" w:color="auto" w:fill="auto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Способ налива и слива</w:t>
            </w:r>
          </w:p>
        </w:tc>
        <w:tc>
          <w:tcPr>
            <w:tcW w:w="2368" w:type="dxa"/>
            <w:shd w:val="clear" w:color="auto" w:fill="auto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налив-закрытый верхний,</w:t>
            </w:r>
          </w:p>
        </w:tc>
      </w:tr>
      <w:tr w:rsidR="00066BF6" w:rsidRPr="005F407E" w:rsidTr="00FD2DAB">
        <w:trPr>
          <w:trHeight w:val="232"/>
          <w:jc w:val="center"/>
        </w:trPr>
        <w:tc>
          <w:tcPr>
            <w:tcW w:w="306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 xml:space="preserve">  статическая нагрузка, кН (тс)</w:t>
            </w:r>
          </w:p>
        </w:tc>
        <w:tc>
          <w:tcPr>
            <w:tcW w:w="2089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230,0 (23,5)</w:t>
            </w:r>
          </w:p>
        </w:tc>
        <w:tc>
          <w:tcPr>
            <w:tcW w:w="291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424" w:type="dxa"/>
            <w:shd w:val="clear" w:color="auto" w:fill="auto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2200</w:t>
            </w:r>
          </w:p>
        </w:tc>
        <w:tc>
          <w:tcPr>
            <w:tcW w:w="3420" w:type="dxa"/>
            <w:shd w:val="clear" w:color="auto" w:fill="auto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368" w:type="dxa"/>
            <w:shd w:val="clear" w:color="auto" w:fill="auto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слив-верхний передавлива-</w:t>
            </w:r>
          </w:p>
        </w:tc>
      </w:tr>
      <w:tr w:rsidR="00066BF6" w:rsidRPr="005F407E" w:rsidTr="00FD2DAB">
        <w:trPr>
          <w:jc w:val="center"/>
        </w:trPr>
        <w:tc>
          <w:tcPr>
            <w:tcW w:w="306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  <w:vertAlign w:val="superscript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Объем котла, м</w:t>
            </w:r>
            <w:r w:rsidRPr="005F407E">
              <w:rPr>
                <w:b/>
                <w:i/>
                <w:color w:val="00000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089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38,84</w:t>
            </w:r>
          </w:p>
        </w:tc>
        <w:tc>
          <w:tcPr>
            <w:tcW w:w="291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Длина котла наружная, мм</w:t>
            </w:r>
          </w:p>
        </w:tc>
        <w:tc>
          <w:tcPr>
            <w:tcW w:w="1424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10478 или 10550</w:t>
            </w:r>
          </w:p>
        </w:tc>
        <w:tc>
          <w:tcPr>
            <w:tcW w:w="342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368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нием или сифонированием</w:t>
            </w:r>
          </w:p>
        </w:tc>
      </w:tr>
      <w:tr w:rsidR="00066BF6" w:rsidRPr="005F407E" w:rsidTr="00FD2DAB">
        <w:trPr>
          <w:jc w:val="center"/>
        </w:trPr>
        <w:tc>
          <w:tcPr>
            <w:tcW w:w="306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089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120</w:t>
            </w:r>
          </w:p>
        </w:tc>
        <w:tc>
          <w:tcPr>
            <w:tcW w:w="291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Количество верхних люков, шт</w:t>
            </w:r>
            <w:r w:rsidR="00E8269A">
              <w:rPr>
                <w:b/>
                <w:i/>
                <w:color w:val="000000"/>
                <w:sz w:val="16"/>
                <w:szCs w:val="16"/>
              </w:rPr>
              <w:t>.</w:t>
            </w:r>
          </w:p>
        </w:tc>
        <w:tc>
          <w:tcPr>
            <w:tcW w:w="1424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420" w:type="dxa"/>
          </w:tcPr>
          <w:p w:rsidR="00066BF6" w:rsidRPr="005F407E" w:rsidRDefault="00066BF6" w:rsidP="00FD2DAB">
            <w:pPr>
              <w:tabs>
                <w:tab w:val="center" w:pos="1937"/>
              </w:tabs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Количество лестниц, шт.:</w:t>
            </w:r>
          </w:p>
        </w:tc>
        <w:tc>
          <w:tcPr>
            <w:tcW w:w="2368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066BF6" w:rsidRPr="005F407E" w:rsidTr="00FD2DAB">
        <w:trPr>
          <w:jc w:val="center"/>
        </w:trPr>
        <w:tc>
          <w:tcPr>
            <w:tcW w:w="306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Габарит</w:t>
            </w:r>
          </w:p>
        </w:tc>
        <w:tc>
          <w:tcPr>
            <w:tcW w:w="2089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02-ВМ</w:t>
            </w:r>
          </w:p>
        </w:tc>
        <w:tc>
          <w:tcPr>
            <w:tcW w:w="291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Наличие уклона котла</w:t>
            </w:r>
          </w:p>
        </w:tc>
        <w:tc>
          <w:tcPr>
            <w:tcW w:w="1424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42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 xml:space="preserve">      наружных</w:t>
            </w:r>
          </w:p>
        </w:tc>
        <w:tc>
          <w:tcPr>
            <w:tcW w:w="2368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2</w:t>
            </w:r>
          </w:p>
        </w:tc>
      </w:tr>
      <w:tr w:rsidR="00066BF6" w:rsidRPr="005F407E" w:rsidTr="00FD2DAB">
        <w:trPr>
          <w:jc w:val="center"/>
        </w:trPr>
        <w:tc>
          <w:tcPr>
            <w:tcW w:w="306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База вагона, мм</w:t>
            </w:r>
          </w:p>
        </w:tc>
        <w:tc>
          <w:tcPr>
            <w:tcW w:w="2089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7800</w:t>
            </w:r>
          </w:p>
        </w:tc>
        <w:tc>
          <w:tcPr>
            <w:tcW w:w="291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424" w:type="dxa"/>
          </w:tcPr>
          <w:p w:rsidR="00066BF6" w:rsidRPr="005F407E" w:rsidRDefault="00066BF6" w:rsidP="00FD2DAB">
            <w:pPr>
              <w:jc w:val="center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42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2368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</w:tr>
      <w:tr w:rsidR="00066BF6" w:rsidRPr="005F407E" w:rsidTr="00FD2DAB">
        <w:trPr>
          <w:jc w:val="center"/>
        </w:trPr>
        <w:tc>
          <w:tcPr>
            <w:tcW w:w="306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Длина, мм:</w:t>
            </w:r>
          </w:p>
        </w:tc>
        <w:tc>
          <w:tcPr>
            <w:tcW w:w="2089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91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424" w:type="dxa"/>
          </w:tcPr>
          <w:p w:rsidR="00066BF6" w:rsidRPr="005F407E" w:rsidRDefault="00066BF6" w:rsidP="00FD2DAB">
            <w:pPr>
              <w:jc w:val="center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42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2368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2001</w:t>
            </w:r>
          </w:p>
        </w:tc>
      </w:tr>
      <w:tr w:rsidR="00066BF6" w:rsidRPr="005F407E" w:rsidTr="00FD2DAB">
        <w:trPr>
          <w:trHeight w:val="230"/>
          <w:jc w:val="center"/>
        </w:trPr>
        <w:tc>
          <w:tcPr>
            <w:tcW w:w="306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089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12020</w:t>
            </w:r>
          </w:p>
        </w:tc>
        <w:tc>
          <w:tcPr>
            <w:tcW w:w="291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клапана), МПа (кгс/см</w:t>
            </w:r>
            <w:r w:rsidRPr="005F407E">
              <w:rPr>
                <w:b/>
                <w:i/>
                <w:color w:val="000000"/>
                <w:sz w:val="16"/>
                <w:szCs w:val="16"/>
                <w:vertAlign w:val="superscript"/>
              </w:rPr>
              <w:t xml:space="preserve">2 </w:t>
            </w:r>
            <w:r w:rsidRPr="005F407E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1424" w:type="dxa"/>
            <w:shd w:val="clear" w:color="auto" w:fill="auto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0,245(2,5)</w:t>
            </w:r>
          </w:p>
        </w:tc>
        <w:tc>
          <w:tcPr>
            <w:tcW w:w="3420" w:type="dxa"/>
            <w:shd w:val="clear" w:color="auto" w:fill="auto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2368" w:type="dxa"/>
            <w:shd w:val="clear" w:color="auto" w:fill="auto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</w:tr>
      <w:tr w:rsidR="00066BF6" w:rsidRPr="005F407E" w:rsidTr="00FD2DAB">
        <w:trPr>
          <w:trHeight w:val="230"/>
          <w:jc w:val="center"/>
        </w:trPr>
        <w:tc>
          <w:tcPr>
            <w:tcW w:w="306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089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10800</w:t>
            </w:r>
          </w:p>
        </w:tc>
        <w:tc>
          <w:tcPr>
            <w:tcW w:w="2910" w:type="dxa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424" w:type="dxa"/>
            <w:shd w:val="clear" w:color="auto" w:fill="auto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420" w:type="dxa"/>
            <w:shd w:val="clear" w:color="auto" w:fill="auto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2368" w:type="dxa"/>
            <w:shd w:val="clear" w:color="auto" w:fill="auto"/>
          </w:tcPr>
          <w:p w:rsidR="00066BF6" w:rsidRPr="005F407E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5F407E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</w:tbl>
    <w:p w:rsidR="00066BF6" w:rsidRDefault="00066BF6" w:rsidP="00E3513F"/>
    <w:p w:rsidR="00066BF6" w:rsidRDefault="00066BF6" w:rsidP="00E3513F"/>
    <w:p w:rsidR="00066BF6" w:rsidRDefault="00066BF6" w:rsidP="00E3513F"/>
    <w:p w:rsidR="00066BF6" w:rsidRDefault="00066BF6" w:rsidP="00E3513F"/>
    <w:p w:rsidR="00066BF6" w:rsidRPr="000C2D4D" w:rsidRDefault="00F92B37" w:rsidP="00F92B37">
      <w:pPr>
        <w:jc w:val="center"/>
        <w:rPr>
          <w:b/>
          <w:i/>
          <w:sz w:val="32"/>
          <w:szCs w:val="32"/>
        </w:rPr>
      </w:pPr>
      <w:r>
        <w:br w:type="column"/>
      </w:r>
      <w:r w:rsidR="00066BF6" w:rsidRPr="000C2D4D">
        <w:rPr>
          <w:b/>
          <w:i/>
          <w:sz w:val="32"/>
          <w:szCs w:val="32"/>
        </w:rPr>
        <w:lastRenderedPageBreak/>
        <w:t>4-осная цистерна для олеума, модели 15-157-01</w:t>
      </w:r>
    </w:p>
    <w:p w:rsidR="00066BF6" w:rsidRPr="000C2D4D" w:rsidRDefault="00066BF6" w:rsidP="00066BF6">
      <w:pPr>
        <w:tabs>
          <w:tab w:val="left" w:pos="3780"/>
        </w:tabs>
        <w:rPr>
          <w:b/>
          <w:i/>
          <w:sz w:val="16"/>
          <w:szCs w:val="16"/>
        </w:rPr>
      </w:pPr>
    </w:p>
    <w:p w:rsidR="00066BF6" w:rsidRDefault="00E47A18" w:rsidP="00066BF6">
      <w:pPr>
        <w:jc w:val="center"/>
      </w:pPr>
      <w:r>
        <w:rPr>
          <w:noProof/>
        </w:rPr>
        <w:drawing>
          <wp:inline distT="0" distB="0" distL="0" distR="0">
            <wp:extent cx="9169400" cy="2781300"/>
            <wp:effectExtent l="19050" t="0" r="0" b="0"/>
            <wp:docPr id="39" name="Рисунок 39" descr="олеу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олеум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3920" t="24745" r="3920" b="30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940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BF6" w:rsidRPr="000C2D4D" w:rsidRDefault="00066BF6" w:rsidP="00066BF6">
      <w:pPr>
        <w:jc w:val="center"/>
        <w:rPr>
          <w:b/>
          <w:i/>
        </w:rPr>
      </w:pPr>
      <w:r w:rsidRPr="000C2D4D">
        <w:rPr>
          <w:b/>
          <w:i/>
        </w:rPr>
        <w:t>Назначение: для перевозки олеума</w:t>
      </w:r>
    </w:p>
    <w:p w:rsidR="00066BF6" w:rsidRPr="000C2D4D" w:rsidRDefault="00066BF6" w:rsidP="00066BF6">
      <w:pPr>
        <w:rPr>
          <w:i/>
          <w:sz w:val="16"/>
          <w:szCs w:val="16"/>
        </w:rPr>
      </w:pPr>
    </w:p>
    <w:tbl>
      <w:tblPr>
        <w:tblW w:w="15037" w:type="dxa"/>
        <w:jc w:val="center"/>
        <w:tblInd w:w="-252" w:type="dxa"/>
        <w:tblLook w:val="01E0" w:firstRow="1" w:lastRow="1" w:firstColumn="1" w:lastColumn="1" w:noHBand="0" w:noVBand="0"/>
      </w:tblPr>
      <w:tblGrid>
        <w:gridCol w:w="2708"/>
        <w:gridCol w:w="2065"/>
        <w:gridCol w:w="2910"/>
        <w:gridCol w:w="1440"/>
        <w:gridCol w:w="3378"/>
        <w:gridCol w:w="2536"/>
      </w:tblGrid>
      <w:tr w:rsidR="00066BF6" w:rsidRPr="006668BA" w:rsidTr="00FD2DAB">
        <w:trPr>
          <w:jc w:val="center"/>
        </w:trPr>
        <w:tc>
          <w:tcPr>
            <w:tcW w:w="270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Номер проекта</w:t>
            </w:r>
          </w:p>
        </w:tc>
        <w:tc>
          <w:tcPr>
            <w:tcW w:w="2065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157.00.00.000-2</w:t>
            </w:r>
          </w:p>
        </w:tc>
        <w:tc>
          <w:tcPr>
            <w:tcW w:w="291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Ширина максимальная, мм</w:t>
            </w:r>
          </w:p>
        </w:tc>
        <w:tc>
          <w:tcPr>
            <w:tcW w:w="144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3091</w:t>
            </w:r>
          </w:p>
        </w:tc>
        <w:tc>
          <w:tcPr>
            <w:tcW w:w="337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гидравлическом испытании, МПа (кгс/см</w:t>
            </w:r>
            <w:r w:rsidRPr="006668BA">
              <w:rPr>
                <w:b/>
                <w:i/>
                <w:color w:val="000000"/>
                <w:sz w:val="16"/>
                <w:szCs w:val="16"/>
                <w:vertAlign w:val="superscript"/>
              </w:rPr>
              <w:t>2</w:t>
            </w:r>
            <w:r w:rsidRPr="006668BA">
              <w:rPr>
                <w:b/>
                <w:i/>
                <w:color w:val="000000"/>
                <w:sz w:val="16"/>
                <w:szCs w:val="16"/>
              </w:rPr>
              <w:t xml:space="preserve">) </w:t>
            </w:r>
          </w:p>
        </w:tc>
        <w:tc>
          <w:tcPr>
            <w:tcW w:w="2536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0,92(9,4)</w:t>
            </w:r>
          </w:p>
        </w:tc>
      </w:tr>
      <w:tr w:rsidR="00066BF6" w:rsidRPr="006668BA" w:rsidTr="00FD2DAB">
        <w:trPr>
          <w:jc w:val="center"/>
        </w:trPr>
        <w:tc>
          <w:tcPr>
            <w:tcW w:w="270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065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ТУ 3182-014-07518941-99</w:t>
            </w:r>
          </w:p>
        </w:tc>
        <w:tc>
          <w:tcPr>
            <w:tcW w:w="291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440" w:type="dxa"/>
          </w:tcPr>
          <w:p w:rsidR="00066BF6" w:rsidRPr="006668BA" w:rsidRDefault="00066BF6" w:rsidP="00FD2DAB">
            <w:pPr>
              <w:jc w:val="center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7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2536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</w:tr>
      <w:tr w:rsidR="00066BF6" w:rsidRPr="006668BA" w:rsidTr="00FD2DAB">
        <w:trPr>
          <w:jc w:val="center"/>
        </w:trPr>
        <w:tc>
          <w:tcPr>
            <w:tcW w:w="270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065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15-157-01</w:t>
            </w:r>
          </w:p>
        </w:tc>
        <w:tc>
          <w:tcPr>
            <w:tcW w:w="291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44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3906</w:t>
            </w:r>
          </w:p>
        </w:tc>
        <w:tc>
          <w:tcPr>
            <w:tcW w:w="337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Наличие теплоизоляции</w:t>
            </w:r>
          </w:p>
        </w:tc>
        <w:tc>
          <w:tcPr>
            <w:tcW w:w="2536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066BF6" w:rsidRPr="006668BA" w:rsidTr="00FD2DAB">
        <w:trPr>
          <w:jc w:val="center"/>
        </w:trPr>
        <w:tc>
          <w:tcPr>
            <w:tcW w:w="270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065" w:type="dxa"/>
          </w:tcPr>
          <w:p w:rsidR="00066BF6" w:rsidRPr="00BD75FC" w:rsidRDefault="00BD75FC" w:rsidP="00FD2DAB">
            <w:pPr>
              <w:rPr>
                <w:b/>
                <w:i/>
                <w:color w:val="000000"/>
                <w:spacing w:val="-14"/>
                <w:sz w:val="16"/>
                <w:szCs w:val="16"/>
              </w:rPr>
            </w:pPr>
            <w:r w:rsidRPr="00BD75FC">
              <w:rPr>
                <w:b/>
                <w:i/>
                <w:color w:val="000000"/>
                <w:spacing w:val="-14"/>
                <w:sz w:val="16"/>
                <w:szCs w:val="16"/>
              </w:rPr>
              <w:t>ОАО "НПК"Уралвагонзавод"</w:t>
            </w:r>
          </w:p>
        </w:tc>
        <w:tc>
          <w:tcPr>
            <w:tcW w:w="291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Количество осей, шт.</w:t>
            </w:r>
          </w:p>
        </w:tc>
        <w:tc>
          <w:tcPr>
            <w:tcW w:w="144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4</w:t>
            </w:r>
          </w:p>
        </w:tc>
        <w:tc>
          <w:tcPr>
            <w:tcW w:w="337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Наличие теневой защиты</w:t>
            </w:r>
          </w:p>
        </w:tc>
        <w:tc>
          <w:tcPr>
            <w:tcW w:w="2536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066BF6" w:rsidRPr="006668BA" w:rsidTr="00FD2DAB">
        <w:trPr>
          <w:jc w:val="center"/>
        </w:trPr>
        <w:tc>
          <w:tcPr>
            <w:tcW w:w="270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065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68</w:t>
            </w:r>
          </w:p>
        </w:tc>
        <w:tc>
          <w:tcPr>
            <w:tcW w:w="291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Модель 2-осной тележки</w:t>
            </w:r>
          </w:p>
        </w:tc>
        <w:tc>
          <w:tcPr>
            <w:tcW w:w="144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18-100, тип 2</w:t>
            </w:r>
          </w:p>
        </w:tc>
        <w:tc>
          <w:tcPr>
            <w:tcW w:w="337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2536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066BF6" w:rsidRPr="006668BA" w:rsidTr="00FD2DAB">
        <w:trPr>
          <w:jc w:val="center"/>
        </w:trPr>
        <w:tc>
          <w:tcPr>
            <w:tcW w:w="2708" w:type="dxa"/>
          </w:tcPr>
          <w:p w:rsidR="00066BF6" w:rsidRPr="006668BA" w:rsidRDefault="003F5BB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F5BBB">
              <w:rPr>
                <w:b/>
                <w:i/>
                <w:color w:val="000000"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2065" w:type="dxa"/>
          </w:tcPr>
          <w:p w:rsidR="00066BF6" w:rsidRPr="006668BA" w:rsidRDefault="003F5BBB" w:rsidP="003F5BB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24,7/26,0</w:t>
            </w:r>
          </w:p>
        </w:tc>
        <w:tc>
          <w:tcPr>
            <w:tcW w:w="291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44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37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клапана</w:t>
            </w:r>
          </w:p>
        </w:tc>
        <w:tc>
          <w:tcPr>
            <w:tcW w:w="2536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</w:tr>
      <w:tr w:rsidR="00066BF6" w:rsidRPr="006668BA" w:rsidTr="00FD2DAB">
        <w:trPr>
          <w:trHeight w:val="233"/>
          <w:jc w:val="center"/>
        </w:trPr>
        <w:tc>
          <w:tcPr>
            <w:tcW w:w="270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Нагрузка:</w:t>
            </w:r>
          </w:p>
        </w:tc>
        <w:tc>
          <w:tcPr>
            <w:tcW w:w="2065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91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440" w:type="dxa"/>
            <w:shd w:val="clear" w:color="auto" w:fill="auto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  <w:tc>
          <w:tcPr>
            <w:tcW w:w="3378" w:type="dxa"/>
            <w:shd w:val="clear" w:color="auto" w:fill="auto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Способ налива и слива</w:t>
            </w:r>
          </w:p>
        </w:tc>
        <w:tc>
          <w:tcPr>
            <w:tcW w:w="2536" w:type="dxa"/>
            <w:shd w:val="clear" w:color="auto" w:fill="auto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налив-закрытый верхний</w:t>
            </w:r>
          </w:p>
        </w:tc>
      </w:tr>
      <w:tr w:rsidR="00066BF6" w:rsidRPr="006668BA" w:rsidTr="00FD2DAB">
        <w:trPr>
          <w:trHeight w:val="232"/>
          <w:jc w:val="center"/>
        </w:trPr>
        <w:tc>
          <w:tcPr>
            <w:tcW w:w="270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2065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230,0 (23,5)</w:t>
            </w:r>
          </w:p>
        </w:tc>
        <w:tc>
          <w:tcPr>
            <w:tcW w:w="291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440" w:type="dxa"/>
            <w:shd w:val="clear" w:color="auto" w:fill="auto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2200</w:t>
            </w:r>
          </w:p>
        </w:tc>
        <w:tc>
          <w:tcPr>
            <w:tcW w:w="3378" w:type="dxa"/>
            <w:shd w:val="clear" w:color="auto" w:fill="auto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536" w:type="dxa"/>
            <w:shd w:val="clear" w:color="auto" w:fill="auto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 xml:space="preserve">слив-верхний передавливанием </w:t>
            </w:r>
          </w:p>
        </w:tc>
      </w:tr>
      <w:tr w:rsidR="00066BF6" w:rsidRPr="006668BA" w:rsidTr="00FD2DAB">
        <w:trPr>
          <w:jc w:val="center"/>
        </w:trPr>
        <w:tc>
          <w:tcPr>
            <w:tcW w:w="270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  <w:vertAlign w:val="superscript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Объем котла, м</w:t>
            </w:r>
            <w:r w:rsidRPr="006668BA">
              <w:rPr>
                <w:b/>
                <w:i/>
                <w:color w:val="00000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065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38,84</w:t>
            </w:r>
          </w:p>
        </w:tc>
        <w:tc>
          <w:tcPr>
            <w:tcW w:w="291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Длина котла наружная, мм</w:t>
            </w:r>
          </w:p>
        </w:tc>
        <w:tc>
          <w:tcPr>
            <w:tcW w:w="144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10686</w:t>
            </w:r>
          </w:p>
        </w:tc>
        <w:tc>
          <w:tcPr>
            <w:tcW w:w="3378" w:type="dxa"/>
          </w:tcPr>
          <w:p w:rsidR="00066BF6" w:rsidRPr="006668BA" w:rsidRDefault="00066BF6" w:rsidP="00FD2DAB">
            <w:pPr>
              <w:tabs>
                <w:tab w:val="center" w:pos="1937"/>
              </w:tabs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536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или сифонированием</w:t>
            </w:r>
          </w:p>
        </w:tc>
      </w:tr>
      <w:tr w:rsidR="00066BF6" w:rsidRPr="006668BA" w:rsidTr="00FD2DAB">
        <w:trPr>
          <w:jc w:val="center"/>
        </w:trPr>
        <w:tc>
          <w:tcPr>
            <w:tcW w:w="270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065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120</w:t>
            </w:r>
          </w:p>
        </w:tc>
        <w:tc>
          <w:tcPr>
            <w:tcW w:w="291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Количество верхних люков, шт</w:t>
            </w:r>
            <w:r w:rsidR="00BD75FC">
              <w:rPr>
                <w:b/>
                <w:i/>
                <w:color w:val="000000"/>
                <w:sz w:val="16"/>
                <w:szCs w:val="16"/>
              </w:rPr>
              <w:t>.</w:t>
            </w:r>
          </w:p>
        </w:tc>
        <w:tc>
          <w:tcPr>
            <w:tcW w:w="144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378" w:type="dxa"/>
          </w:tcPr>
          <w:p w:rsidR="00066BF6" w:rsidRPr="006668BA" w:rsidRDefault="00066BF6" w:rsidP="00FD2DAB">
            <w:pPr>
              <w:tabs>
                <w:tab w:val="center" w:pos="1937"/>
              </w:tabs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Количество лестниц, шт.:</w:t>
            </w:r>
          </w:p>
        </w:tc>
        <w:tc>
          <w:tcPr>
            <w:tcW w:w="2536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066BF6" w:rsidRPr="006668BA" w:rsidTr="00FD2DAB">
        <w:trPr>
          <w:jc w:val="center"/>
        </w:trPr>
        <w:tc>
          <w:tcPr>
            <w:tcW w:w="270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Габарит</w:t>
            </w:r>
          </w:p>
        </w:tc>
        <w:tc>
          <w:tcPr>
            <w:tcW w:w="2065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02-ВМ</w:t>
            </w:r>
          </w:p>
        </w:tc>
        <w:tc>
          <w:tcPr>
            <w:tcW w:w="291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Наличие уклона котла</w:t>
            </w:r>
          </w:p>
        </w:tc>
        <w:tc>
          <w:tcPr>
            <w:tcW w:w="144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37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 xml:space="preserve">      наружных</w:t>
            </w:r>
          </w:p>
        </w:tc>
        <w:tc>
          <w:tcPr>
            <w:tcW w:w="2536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2</w:t>
            </w:r>
          </w:p>
        </w:tc>
      </w:tr>
      <w:tr w:rsidR="00066BF6" w:rsidRPr="006668BA" w:rsidTr="00FD2DAB">
        <w:trPr>
          <w:jc w:val="center"/>
        </w:trPr>
        <w:tc>
          <w:tcPr>
            <w:tcW w:w="270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База вагона, мм</w:t>
            </w:r>
          </w:p>
        </w:tc>
        <w:tc>
          <w:tcPr>
            <w:tcW w:w="2065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7800</w:t>
            </w:r>
          </w:p>
        </w:tc>
        <w:tc>
          <w:tcPr>
            <w:tcW w:w="291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440" w:type="dxa"/>
          </w:tcPr>
          <w:p w:rsidR="00066BF6" w:rsidRPr="006668BA" w:rsidRDefault="00066BF6" w:rsidP="00FD2DAB">
            <w:pPr>
              <w:jc w:val="center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7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2536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</w:tr>
      <w:tr w:rsidR="00066BF6" w:rsidRPr="006668BA" w:rsidTr="00FD2DAB">
        <w:trPr>
          <w:jc w:val="center"/>
        </w:trPr>
        <w:tc>
          <w:tcPr>
            <w:tcW w:w="270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Длина, мм:</w:t>
            </w:r>
          </w:p>
        </w:tc>
        <w:tc>
          <w:tcPr>
            <w:tcW w:w="2065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91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440" w:type="dxa"/>
          </w:tcPr>
          <w:p w:rsidR="00066BF6" w:rsidRPr="006668BA" w:rsidRDefault="00066BF6" w:rsidP="00FD2DAB">
            <w:pPr>
              <w:jc w:val="center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7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2536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2006</w:t>
            </w:r>
          </w:p>
        </w:tc>
      </w:tr>
      <w:tr w:rsidR="00066BF6" w:rsidRPr="006668BA" w:rsidTr="00FD2DAB">
        <w:trPr>
          <w:trHeight w:val="230"/>
          <w:jc w:val="center"/>
        </w:trPr>
        <w:tc>
          <w:tcPr>
            <w:tcW w:w="270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065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12020</w:t>
            </w:r>
          </w:p>
        </w:tc>
        <w:tc>
          <w:tcPr>
            <w:tcW w:w="291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клапана), МПа (кгс/см</w:t>
            </w:r>
            <w:r w:rsidRPr="006668BA">
              <w:rPr>
                <w:b/>
                <w:i/>
                <w:color w:val="000000"/>
                <w:sz w:val="16"/>
                <w:szCs w:val="16"/>
                <w:vertAlign w:val="superscript"/>
              </w:rPr>
              <w:t xml:space="preserve">2 </w:t>
            </w:r>
            <w:r w:rsidRPr="006668BA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1440" w:type="dxa"/>
            <w:shd w:val="clear" w:color="auto" w:fill="auto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0,245(2,5)</w:t>
            </w:r>
          </w:p>
        </w:tc>
        <w:tc>
          <w:tcPr>
            <w:tcW w:w="3378" w:type="dxa"/>
            <w:shd w:val="clear" w:color="auto" w:fill="auto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2536" w:type="dxa"/>
            <w:shd w:val="clear" w:color="auto" w:fill="auto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</w:tr>
      <w:tr w:rsidR="00066BF6" w:rsidRPr="006668BA" w:rsidTr="00FD2DAB">
        <w:trPr>
          <w:trHeight w:val="230"/>
          <w:jc w:val="center"/>
        </w:trPr>
        <w:tc>
          <w:tcPr>
            <w:tcW w:w="2708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065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10800</w:t>
            </w:r>
          </w:p>
        </w:tc>
        <w:tc>
          <w:tcPr>
            <w:tcW w:w="2910" w:type="dxa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440" w:type="dxa"/>
            <w:shd w:val="clear" w:color="auto" w:fill="auto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78" w:type="dxa"/>
            <w:shd w:val="clear" w:color="auto" w:fill="auto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2536" w:type="dxa"/>
            <w:shd w:val="clear" w:color="auto" w:fill="auto"/>
          </w:tcPr>
          <w:p w:rsidR="00066BF6" w:rsidRPr="006668BA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6668BA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</w:tbl>
    <w:p w:rsidR="00066BF6" w:rsidRDefault="00066BF6" w:rsidP="00E3513F"/>
    <w:p w:rsidR="00066BF6" w:rsidRDefault="00066BF6" w:rsidP="00E3513F"/>
    <w:p w:rsidR="00066BF6" w:rsidRDefault="00066BF6" w:rsidP="00E3513F"/>
    <w:p w:rsidR="00066BF6" w:rsidRPr="00E6501C" w:rsidRDefault="00F92B37" w:rsidP="00F92B37">
      <w:pPr>
        <w:jc w:val="center"/>
        <w:rPr>
          <w:b/>
          <w:i/>
          <w:sz w:val="32"/>
          <w:szCs w:val="32"/>
        </w:rPr>
      </w:pPr>
      <w:r>
        <w:br w:type="column"/>
      </w:r>
      <w:r w:rsidR="00066BF6" w:rsidRPr="00E6501C">
        <w:rPr>
          <w:b/>
          <w:i/>
          <w:sz w:val="32"/>
          <w:szCs w:val="32"/>
        </w:rPr>
        <w:lastRenderedPageBreak/>
        <w:t>4-осная цистерна для натра едкого технического, модели 15-157-02</w:t>
      </w:r>
    </w:p>
    <w:p w:rsidR="00066BF6" w:rsidRPr="00E6501C" w:rsidRDefault="00066BF6" w:rsidP="00066BF6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066BF6" w:rsidRDefault="00E47A18" w:rsidP="00066BF6">
      <w:pPr>
        <w:jc w:val="center"/>
      </w:pPr>
      <w:r>
        <w:rPr>
          <w:noProof/>
        </w:rPr>
        <w:drawing>
          <wp:inline distT="0" distB="0" distL="0" distR="0">
            <wp:extent cx="8991600" cy="2794000"/>
            <wp:effectExtent l="19050" t="0" r="0" b="0"/>
            <wp:docPr id="40" name="Рисунок 40" descr="едкий на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едкий натр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961" t="18559" r="1961" b="34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279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BF6" w:rsidRPr="00E6501C" w:rsidRDefault="00066BF6" w:rsidP="00066BF6">
      <w:pPr>
        <w:jc w:val="center"/>
        <w:rPr>
          <w:b/>
          <w:i/>
        </w:rPr>
      </w:pPr>
      <w:r w:rsidRPr="00E6501C">
        <w:rPr>
          <w:b/>
          <w:i/>
        </w:rPr>
        <w:t>Назначение: для перевозки натра едкого технического</w:t>
      </w:r>
    </w:p>
    <w:p w:rsidR="00066BF6" w:rsidRPr="00E6501C" w:rsidRDefault="00066BF6" w:rsidP="00066BF6">
      <w:pPr>
        <w:rPr>
          <w:i/>
          <w:sz w:val="16"/>
          <w:szCs w:val="16"/>
        </w:rPr>
      </w:pPr>
    </w:p>
    <w:tbl>
      <w:tblPr>
        <w:tblW w:w="15513" w:type="dxa"/>
        <w:jc w:val="center"/>
        <w:tblInd w:w="-252" w:type="dxa"/>
        <w:tblLook w:val="01E0" w:firstRow="1" w:lastRow="1" w:firstColumn="1" w:lastColumn="1" w:noHBand="0" w:noVBand="0"/>
      </w:tblPr>
      <w:tblGrid>
        <w:gridCol w:w="3060"/>
        <w:gridCol w:w="2225"/>
        <w:gridCol w:w="2957"/>
        <w:gridCol w:w="1252"/>
        <w:gridCol w:w="3394"/>
        <w:gridCol w:w="2625"/>
      </w:tblGrid>
      <w:tr w:rsidR="00066BF6" w:rsidRPr="004541B0" w:rsidTr="00FD2DAB">
        <w:trPr>
          <w:jc w:val="center"/>
        </w:trPr>
        <w:tc>
          <w:tcPr>
            <w:tcW w:w="3060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Номер проекта</w:t>
            </w:r>
          </w:p>
        </w:tc>
        <w:tc>
          <w:tcPr>
            <w:tcW w:w="22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157.00.00.000-1</w:t>
            </w:r>
          </w:p>
        </w:tc>
        <w:tc>
          <w:tcPr>
            <w:tcW w:w="2957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Ширина максимальная, мм</w:t>
            </w:r>
          </w:p>
        </w:tc>
        <w:tc>
          <w:tcPr>
            <w:tcW w:w="1252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3091</w:t>
            </w:r>
          </w:p>
        </w:tc>
        <w:tc>
          <w:tcPr>
            <w:tcW w:w="3394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гидравлическом испытании, МПа (кгс/см</w:t>
            </w:r>
            <w:r w:rsidRPr="004541B0">
              <w:rPr>
                <w:b/>
                <w:i/>
                <w:color w:val="000000"/>
                <w:sz w:val="16"/>
                <w:szCs w:val="16"/>
                <w:vertAlign w:val="superscript"/>
              </w:rPr>
              <w:t>2</w:t>
            </w:r>
            <w:r w:rsidRPr="004541B0">
              <w:rPr>
                <w:b/>
                <w:i/>
                <w:color w:val="000000"/>
                <w:sz w:val="16"/>
                <w:szCs w:val="16"/>
              </w:rPr>
              <w:t xml:space="preserve">) </w:t>
            </w:r>
          </w:p>
        </w:tc>
        <w:tc>
          <w:tcPr>
            <w:tcW w:w="26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0,71(7,2)</w:t>
            </w:r>
          </w:p>
        </w:tc>
      </w:tr>
      <w:tr w:rsidR="00066BF6" w:rsidRPr="004541B0" w:rsidTr="00FD2DAB">
        <w:trPr>
          <w:jc w:val="center"/>
        </w:trPr>
        <w:tc>
          <w:tcPr>
            <w:tcW w:w="3060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2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ТУ 3182-129-07518941-2005</w:t>
            </w:r>
          </w:p>
        </w:tc>
        <w:tc>
          <w:tcPr>
            <w:tcW w:w="2957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52" w:type="dxa"/>
          </w:tcPr>
          <w:p w:rsidR="00066BF6" w:rsidRPr="004541B0" w:rsidRDefault="00066BF6" w:rsidP="00FD2DAB">
            <w:pPr>
              <w:jc w:val="center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94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26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066BF6" w:rsidRPr="004541B0" w:rsidTr="00FD2DAB">
        <w:trPr>
          <w:jc w:val="center"/>
        </w:trPr>
        <w:tc>
          <w:tcPr>
            <w:tcW w:w="3060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2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15-157-02</w:t>
            </w:r>
          </w:p>
        </w:tc>
        <w:tc>
          <w:tcPr>
            <w:tcW w:w="2957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52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3925</w:t>
            </w:r>
          </w:p>
        </w:tc>
        <w:tc>
          <w:tcPr>
            <w:tcW w:w="3394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Наличие теплоизоляции</w:t>
            </w:r>
          </w:p>
        </w:tc>
        <w:tc>
          <w:tcPr>
            <w:tcW w:w="26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066BF6" w:rsidRPr="004541B0" w:rsidTr="00FD2DAB">
        <w:trPr>
          <w:jc w:val="center"/>
        </w:trPr>
        <w:tc>
          <w:tcPr>
            <w:tcW w:w="3060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225" w:type="dxa"/>
          </w:tcPr>
          <w:p w:rsidR="00066BF6" w:rsidRPr="00BD75FC" w:rsidRDefault="00BD75FC" w:rsidP="00FD2DAB">
            <w:pPr>
              <w:rPr>
                <w:b/>
                <w:i/>
                <w:color w:val="000000"/>
                <w:spacing w:val="-14"/>
                <w:sz w:val="16"/>
                <w:szCs w:val="16"/>
              </w:rPr>
            </w:pPr>
            <w:r w:rsidRPr="00BD75FC">
              <w:rPr>
                <w:b/>
                <w:i/>
                <w:color w:val="000000"/>
                <w:spacing w:val="-14"/>
                <w:sz w:val="16"/>
                <w:szCs w:val="16"/>
              </w:rPr>
              <w:t>ОАО "НПК"Уралвагонзавод"</w:t>
            </w:r>
          </w:p>
        </w:tc>
        <w:tc>
          <w:tcPr>
            <w:tcW w:w="2957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Количество осей, шт.</w:t>
            </w:r>
          </w:p>
        </w:tc>
        <w:tc>
          <w:tcPr>
            <w:tcW w:w="1252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4</w:t>
            </w:r>
          </w:p>
        </w:tc>
        <w:tc>
          <w:tcPr>
            <w:tcW w:w="3394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Наличие теневой защиты</w:t>
            </w:r>
          </w:p>
        </w:tc>
        <w:tc>
          <w:tcPr>
            <w:tcW w:w="26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066BF6" w:rsidRPr="004541B0" w:rsidTr="00FD2DAB">
        <w:trPr>
          <w:jc w:val="center"/>
        </w:trPr>
        <w:tc>
          <w:tcPr>
            <w:tcW w:w="3060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2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68</w:t>
            </w:r>
          </w:p>
        </w:tc>
        <w:tc>
          <w:tcPr>
            <w:tcW w:w="2957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Модель 2-осной тележки</w:t>
            </w:r>
          </w:p>
        </w:tc>
        <w:tc>
          <w:tcPr>
            <w:tcW w:w="1252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18-100, тип 2</w:t>
            </w:r>
          </w:p>
        </w:tc>
        <w:tc>
          <w:tcPr>
            <w:tcW w:w="3394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26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066BF6" w:rsidRPr="004541B0" w:rsidTr="00FD2DAB">
        <w:trPr>
          <w:jc w:val="center"/>
        </w:trPr>
        <w:tc>
          <w:tcPr>
            <w:tcW w:w="3060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Масса тары вагона, т</w:t>
            </w:r>
          </w:p>
        </w:tc>
        <w:tc>
          <w:tcPr>
            <w:tcW w:w="2225" w:type="dxa"/>
          </w:tcPr>
          <w:p w:rsidR="00066BF6" w:rsidRPr="004541B0" w:rsidRDefault="00C369D8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24,4/26,0</w:t>
            </w:r>
          </w:p>
        </w:tc>
        <w:tc>
          <w:tcPr>
            <w:tcW w:w="2957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52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394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клапана</w:t>
            </w:r>
          </w:p>
        </w:tc>
        <w:tc>
          <w:tcPr>
            <w:tcW w:w="26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</w:tr>
      <w:tr w:rsidR="00066BF6" w:rsidRPr="004541B0" w:rsidTr="00FD2DAB">
        <w:trPr>
          <w:trHeight w:val="233"/>
          <w:jc w:val="center"/>
        </w:trPr>
        <w:tc>
          <w:tcPr>
            <w:tcW w:w="3060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Нагрузка:</w:t>
            </w:r>
          </w:p>
        </w:tc>
        <w:tc>
          <w:tcPr>
            <w:tcW w:w="22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957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52" w:type="dxa"/>
            <w:shd w:val="clear" w:color="auto" w:fill="auto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  <w:tc>
          <w:tcPr>
            <w:tcW w:w="3394" w:type="dxa"/>
            <w:shd w:val="clear" w:color="auto" w:fill="auto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Способ налива и слива</w:t>
            </w:r>
          </w:p>
        </w:tc>
        <w:tc>
          <w:tcPr>
            <w:tcW w:w="2625" w:type="dxa"/>
            <w:shd w:val="clear" w:color="auto" w:fill="auto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налив-закрытый верхний,</w:t>
            </w:r>
          </w:p>
        </w:tc>
      </w:tr>
      <w:tr w:rsidR="00066BF6" w:rsidRPr="004541B0" w:rsidTr="00FD2DAB">
        <w:trPr>
          <w:trHeight w:val="232"/>
          <w:jc w:val="center"/>
        </w:trPr>
        <w:tc>
          <w:tcPr>
            <w:tcW w:w="3060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22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230,0 (23,5)</w:t>
            </w:r>
          </w:p>
        </w:tc>
        <w:tc>
          <w:tcPr>
            <w:tcW w:w="2957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52" w:type="dxa"/>
            <w:shd w:val="clear" w:color="auto" w:fill="auto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2375</w:t>
            </w:r>
          </w:p>
        </w:tc>
        <w:tc>
          <w:tcPr>
            <w:tcW w:w="3394" w:type="dxa"/>
            <w:shd w:val="clear" w:color="auto" w:fill="auto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625" w:type="dxa"/>
            <w:shd w:val="clear" w:color="auto" w:fill="auto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слив-верхний передавливанием</w:t>
            </w:r>
          </w:p>
        </w:tc>
      </w:tr>
      <w:tr w:rsidR="00066BF6" w:rsidRPr="004541B0" w:rsidTr="00FD2DAB">
        <w:trPr>
          <w:jc w:val="center"/>
        </w:trPr>
        <w:tc>
          <w:tcPr>
            <w:tcW w:w="3060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  <w:vertAlign w:val="superscript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Объем котла, м</w:t>
            </w:r>
            <w:r w:rsidRPr="004541B0">
              <w:rPr>
                <w:b/>
                <w:i/>
                <w:color w:val="00000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2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46</w:t>
            </w:r>
          </w:p>
        </w:tc>
        <w:tc>
          <w:tcPr>
            <w:tcW w:w="2957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52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10808</w:t>
            </w:r>
          </w:p>
        </w:tc>
        <w:tc>
          <w:tcPr>
            <w:tcW w:w="3394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6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или сифонированием</w:t>
            </w:r>
          </w:p>
        </w:tc>
      </w:tr>
      <w:tr w:rsidR="00066BF6" w:rsidRPr="004541B0" w:rsidTr="00FD2DAB">
        <w:trPr>
          <w:jc w:val="center"/>
        </w:trPr>
        <w:tc>
          <w:tcPr>
            <w:tcW w:w="3060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2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120</w:t>
            </w:r>
          </w:p>
        </w:tc>
        <w:tc>
          <w:tcPr>
            <w:tcW w:w="2957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Количество верхних люков, шт</w:t>
            </w:r>
            <w:r w:rsidR="003F5BBB">
              <w:rPr>
                <w:b/>
                <w:i/>
                <w:color w:val="000000"/>
                <w:sz w:val="16"/>
                <w:szCs w:val="16"/>
              </w:rPr>
              <w:t>.</w:t>
            </w:r>
          </w:p>
        </w:tc>
        <w:tc>
          <w:tcPr>
            <w:tcW w:w="1252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394" w:type="dxa"/>
          </w:tcPr>
          <w:p w:rsidR="00066BF6" w:rsidRPr="004541B0" w:rsidRDefault="00066BF6" w:rsidP="00FD2DAB">
            <w:pPr>
              <w:tabs>
                <w:tab w:val="center" w:pos="1937"/>
              </w:tabs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Количество лестниц, шт.:</w:t>
            </w:r>
          </w:p>
        </w:tc>
        <w:tc>
          <w:tcPr>
            <w:tcW w:w="26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066BF6" w:rsidRPr="004541B0" w:rsidTr="00FD2DAB">
        <w:trPr>
          <w:jc w:val="center"/>
        </w:trPr>
        <w:tc>
          <w:tcPr>
            <w:tcW w:w="3060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Габарит</w:t>
            </w:r>
          </w:p>
        </w:tc>
        <w:tc>
          <w:tcPr>
            <w:tcW w:w="22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02-ВМ</w:t>
            </w:r>
          </w:p>
        </w:tc>
        <w:tc>
          <w:tcPr>
            <w:tcW w:w="2957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Наличие уклона котла</w:t>
            </w:r>
          </w:p>
        </w:tc>
        <w:tc>
          <w:tcPr>
            <w:tcW w:w="1252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394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 xml:space="preserve">      наружных</w:t>
            </w:r>
          </w:p>
        </w:tc>
        <w:tc>
          <w:tcPr>
            <w:tcW w:w="26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2</w:t>
            </w:r>
          </w:p>
        </w:tc>
      </w:tr>
      <w:tr w:rsidR="00066BF6" w:rsidRPr="004541B0" w:rsidTr="00FD2DAB">
        <w:trPr>
          <w:jc w:val="center"/>
        </w:trPr>
        <w:tc>
          <w:tcPr>
            <w:tcW w:w="3060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База вагона, мм</w:t>
            </w:r>
          </w:p>
        </w:tc>
        <w:tc>
          <w:tcPr>
            <w:tcW w:w="22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7800</w:t>
            </w:r>
          </w:p>
        </w:tc>
        <w:tc>
          <w:tcPr>
            <w:tcW w:w="2957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52" w:type="dxa"/>
          </w:tcPr>
          <w:p w:rsidR="00066BF6" w:rsidRPr="004541B0" w:rsidRDefault="00066BF6" w:rsidP="00FD2DAB">
            <w:pPr>
              <w:jc w:val="center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94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26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</w:tr>
      <w:tr w:rsidR="00066BF6" w:rsidRPr="004541B0" w:rsidTr="00FD2DAB">
        <w:trPr>
          <w:jc w:val="center"/>
        </w:trPr>
        <w:tc>
          <w:tcPr>
            <w:tcW w:w="3060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Длина, мм:</w:t>
            </w:r>
          </w:p>
        </w:tc>
        <w:tc>
          <w:tcPr>
            <w:tcW w:w="22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957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52" w:type="dxa"/>
          </w:tcPr>
          <w:p w:rsidR="00066BF6" w:rsidRPr="004541B0" w:rsidRDefault="00066BF6" w:rsidP="00FD2DAB">
            <w:pPr>
              <w:jc w:val="center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94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26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2005</w:t>
            </w:r>
          </w:p>
        </w:tc>
      </w:tr>
      <w:tr w:rsidR="00066BF6" w:rsidRPr="004541B0" w:rsidTr="00FD2DAB">
        <w:trPr>
          <w:trHeight w:val="230"/>
          <w:jc w:val="center"/>
        </w:trPr>
        <w:tc>
          <w:tcPr>
            <w:tcW w:w="3060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2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12020</w:t>
            </w:r>
          </w:p>
        </w:tc>
        <w:tc>
          <w:tcPr>
            <w:tcW w:w="2957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клапана), МПа (кгс/см</w:t>
            </w:r>
            <w:r w:rsidRPr="004541B0">
              <w:rPr>
                <w:b/>
                <w:i/>
                <w:color w:val="000000"/>
                <w:sz w:val="16"/>
                <w:szCs w:val="16"/>
                <w:vertAlign w:val="superscript"/>
              </w:rPr>
              <w:t xml:space="preserve">2 </w:t>
            </w:r>
            <w:r w:rsidRPr="004541B0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1252" w:type="dxa"/>
            <w:shd w:val="clear" w:color="auto" w:fill="auto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0,25(2,5)</w:t>
            </w:r>
          </w:p>
        </w:tc>
        <w:tc>
          <w:tcPr>
            <w:tcW w:w="3394" w:type="dxa"/>
            <w:shd w:val="clear" w:color="auto" w:fill="auto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2625" w:type="dxa"/>
            <w:shd w:val="clear" w:color="auto" w:fill="auto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2008</w:t>
            </w:r>
          </w:p>
        </w:tc>
      </w:tr>
      <w:tr w:rsidR="00066BF6" w:rsidRPr="004541B0" w:rsidTr="00FD2DAB">
        <w:trPr>
          <w:trHeight w:val="230"/>
          <w:jc w:val="center"/>
        </w:trPr>
        <w:tc>
          <w:tcPr>
            <w:tcW w:w="3060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225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10800</w:t>
            </w:r>
          </w:p>
        </w:tc>
        <w:tc>
          <w:tcPr>
            <w:tcW w:w="2957" w:type="dxa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252" w:type="dxa"/>
            <w:shd w:val="clear" w:color="auto" w:fill="auto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94" w:type="dxa"/>
            <w:shd w:val="clear" w:color="auto" w:fill="auto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2625" w:type="dxa"/>
            <w:shd w:val="clear" w:color="auto" w:fill="auto"/>
          </w:tcPr>
          <w:p w:rsidR="00066BF6" w:rsidRPr="004541B0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4541B0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</w:tbl>
    <w:p w:rsidR="00066BF6" w:rsidRDefault="00066BF6" w:rsidP="00E3513F"/>
    <w:p w:rsidR="00066BF6" w:rsidRDefault="00066BF6" w:rsidP="00E3513F"/>
    <w:p w:rsidR="00066BF6" w:rsidRPr="00E6501C" w:rsidRDefault="00F92B37" w:rsidP="00D23340">
      <w:pPr>
        <w:jc w:val="center"/>
        <w:rPr>
          <w:b/>
          <w:i/>
          <w:sz w:val="32"/>
          <w:szCs w:val="32"/>
        </w:rPr>
      </w:pPr>
      <w:r>
        <w:br w:type="column"/>
      </w:r>
      <w:r w:rsidR="00066BF6" w:rsidRPr="00E6501C">
        <w:rPr>
          <w:b/>
          <w:i/>
          <w:sz w:val="32"/>
          <w:szCs w:val="32"/>
        </w:rPr>
        <w:lastRenderedPageBreak/>
        <w:t>4-осная цистерна для натра едког</w:t>
      </w:r>
      <w:r w:rsidR="00066BF6">
        <w:rPr>
          <w:b/>
          <w:i/>
          <w:sz w:val="32"/>
          <w:szCs w:val="32"/>
        </w:rPr>
        <w:t>о технического, модели 15-157-20</w:t>
      </w:r>
    </w:p>
    <w:p w:rsidR="00066BF6" w:rsidRPr="00E6501C" w:rsidRDefault="00066BF6" w:rsidP="00066BF6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066BF6" w:rsidRDefault="00E47A18" w:rsidP="00066BF6">
      <w:pPr>
        <w:jc w:val="center"/>
      </w:pPr>
      <w:r>
        <w:rPr>
          <w:noProof/>
        </w:rPr>
        <w:drawing>
          <wp:inline distT="0" distB="0" distL="0" distR="0">
            <wp:extent cx="8991600" cy="2794000"/>
            <wp:effectExtent l="19050" t="0" r="0" b="0"/>
            <wp:docPr id="41" name="Рисунок 41" descr="едкий на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едкий натр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961" t="18559" r="1961" b="34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279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BF6" w:rsidRPr="00AC7922" w:rsidRDefault="00066BF6" w:rsidP="00066BF6">
      <w:pPr>
        <w:rPr>
          <w:b/>
          <w:i/>
        </w:rPr>
      </w:pPr>
    </w:p>
    <w:p w:rsidR="00066BF6" w:rsidRPr="00E6501C" w:rsidRDefault="00066BF6" w:rsidP="00066BF6">
      <w:pPr>
        <w:jc w:val="center"/>
        <w:rPr>
          <w:b/>
          <w:i/>
        </w:rPr>
      </w:pPr>
      <w:r w:rsidRPr="00E6501C">
        <w:rPr>
          <w:b/>
          <w:i/>
        </w:rPr>
        <w:t>Назначение: для перевозки натра едкого технического</w:t>
      </w:r>
    </w:p>
    <w:p w:rsidR="00066BF6" w:rsidRPr="00E6501C" w:rsidRDefault="00066BF6" w:rsidP="00066BF6">
      <w:pPr>
        <w:rPr>
          <w:i/>
          <w:sz w:val="16"/>
          <w:szCs w:val="16"/>
        </w:rPr>
      </w:pPr>
    </w:p>
    <w:tbl>
      <w:tblPr>
        <w:tblW w:w="15513" w:type="dxa"/>
        <w:jc w:val="center"/>
        <w:tblInd w:w="-252" w:type="dxa"/>
        <w:tblLook w:val="01E0" w:firstRow="1" w:lastRow="1" w:firstColumn="1" w:lastColumn="1" w:noHBand="0" w:noVBand="0"/>
      </w:tblPr>
      <w:tblGrid>
        <w:gridCol w:w="3060"/>
        <w:gridCol w:w="2225"/>
        <w:gridCol w:w="2957"/>
        <w:gridCol w:w="1252"/>
        <w:gridCol w:w="3394"/>
        <w:gridCol w:w="2625"/>
      </w:tblGrid>
      <w:tr w:rsidR="00066BF6" w:rsidRPr="00253C0B" w:rsidTr="00FD2DAB">
        <w:trPr>
          <w:jc w:val="center"/>
        </w:trPr>
        <w:tc>
          <w:tcPr>
            <w:tcW w:w="3060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Номер проекта</w:t>
            </w:r>
          </w:p>
        </w:tc>
        <w:tc>
          <w:tcPr>
            <w:tcW w:w="22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2957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Ширина максимальная, мм</w:t>
            </w:r>
          </w:p>
        </w:tc>
        <w:tc>
          <w:tcPr>
            <w:tcW w:w="1252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3091</w:t>
            </w:r>
          </w:p>
        </w:tc>
        <w:tc>
          <w:tcPr>
            <w:tcW w:w="3394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гидравлическом испытании, МПа (кгс/см</w:t>
            </w:r>
            <w:r w:rsidRPr="00253C0B">
              <w:rPr>
                <w:b/>
                <w:i/>
                <w:color w:val="000000"/>
                <w:sz w:val="16"/>
                <w:szCs w:val="16"/>
                <w:vertAlign w:val="superscript"/>
              </w:rPr>
              <w:t>2</w:t>
            </w:r>
            <w:r w:rsidRPr="00253C0B">
              <w:rPr>
                <w:b/>
                <w:i/>
                <w:color w:val="000000"/>
                <w:sz w:val="16"/>
                <w:szCs w:val="16"/>
              </w:rPr>
              <w:t xml:space="preserve">) </w:t>
            </w:r>
          </w:p>
        </w:tc>
        <w:tc>
          <w:tcPr>
            <w:tcW w:w="26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0,71(7,2)</w:t>
            </w:r>
          </w:p>
        </w:tc>
      </w:tr>
      <w:tr w:rsidR="00066BF6" w:rsidRPr="00253C0B" w:rsidTr="00FD2DAB">
        <w:trPr>
          <w:jc w:val="center"/>
        </w:trPr>
        <w:tc>
          <w:tcPr>
            <w:tcW w:w="3060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2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2957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52" w:type="dxa"/>
          </w:tcPr>
          <w:p w:rsidR="00066BF6" w:rsidRPr="00253C0B" w:rsidRDefault="00066BF6" w:rsidP="00FD2DAB">
            <w:pPr>
              <w:jc w:val="center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94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26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066BF6" w:rsidRPr="00253C0B" w:rsidTr="00FD2DAB">
        <w:trPr>
          <w:jc w:val="center"/>
        </w:trPr>
        <w:tc>
          <w:tcPr>
            <w:tcW w:w="3060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2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15-157-20</w:t>
            </w:r>
          </w:p>
        </w:tc>
        <w:tc>
          <w:tcPr>
            <w:tcW w:w="2957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52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3925</w:t>
            </w:r>
          </w:p>
        </w:tc>
        <w:tc>
          <w:tcPr>
            <w:tcW w:w="3394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Наличие теплоизоляции</w:t>
            </w:r>
          </w:p>
        </w:tc>
        <w:tc>
          <w:tcPr>
            <w:tcW w:w="26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066BF6" w:rsidRPr="00253C0B" w:rsidTr="00FD2DAB">
        <w:trPr>
          <w:jc w:val="center"/>
        </w:trPr>
        <w:tc>
          <w:tcPr>
            <w:tcW w:w="3060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2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Уральский ВСЗ</w:t>
            </w:r>
          </w:p>
        </w:tc>
        <w:tc>
          <w:tcPr>
            <w:tcW w:w="2957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Количество осей, шт.</w:t>
            </w:r>
          </w:p>
        </w:tc>
        <w:tc>
          <w:tcPr>
            <w:tcW w:w="1252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4</w:t>
            </w:r>
          </w:p>
        </w:tc>
        <w:tc>
          <w:tcPr>
            <w:tcW w:w="3394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Наличие теневой защиты</w:t>
            </w:r>
          </w:p>
        </w:tc>
        <w:tc>
          <w:tcPr>
            <w:tcW w:w="26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066BF6" w:rsidRPr="00253C0B" w:rsidTr="00FD2DAB">
        <w:trPr>
          <w:jc w:val="center"/>
        </w:trPr>
        <w:tc>
          <w:tcPr>
            <w:tcW w:w="3060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2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65,6</w:t>
            </w:r>
          </w:p>
        </w:tc>
        <w:tc>
          <w:tcPr>
            <w:tcW w:w="2957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Модель 2-осной тележки</w:t>
            </w:r>
          </w:p>
        </w:tc>
        <w:tc>
          <w:tcPr>
            <w:tcW w:w="1252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18-100, тип 2</w:t>
            </w:r>
          </w:p>
        </w:tc>
        <w:tc>
          <w:tcPr>
            <w:tcW w:w="3394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26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066BF6" w:rsidRPr="00253C0B" w:rsidTr="00FD2DAB">
        <w:trPr>
          <w:jc w:val="center"/>
        </w:trPr>
        <w:tc>
          <w:tcPr>
            <w:tcW w:w="3060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sz w:val="16"/>
              </w:rPr>
              <w:t>Масса тары вагона (</w:t>
            </w:r>
            <w:r w:rsidRPr="00253C0B">
              <w:rPr>
                <w:b/>
                <w:i/>
                <w:sz w:val="16"/>
                <w:lang w:val="en-US"/>
              </w:rPr>
              <w:t>min</w:t>
            </w:r>
            <w:r w:rsidRPr="00253C0B">
              <w:rPr>
                <w:b/>
                <w:i/>
                <w:sz w:val="16"/>
              </w:rPr>
              <w:t>/</w:t>
            </w:r>
            <w:r w:rsidRPr="00253C0B">
              <w:rPr>
                <w:b/>
                <w:i/>
                <w:sz w:val="16"/>
                <w:lang w:val="en-US"/>
              </w:rPr>
              <w:t>max</w:t>
            </w:r>
            <w:r w:rsidRPr="00253C0B">
              <w:rPr>
                <w:b/>
                <w:i/>
                <w:sz w:val="16"/>
              </w:rPr>
              <w:t>), т</w:t>
            </w:r>
          </w:p>
        </w:tc>
        <w:tc>
          <w:tcPr>
            <w:tcW w:w="22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26,9/28,4</w:t>
            </w:r>
          </w:p>
        </w:tc>
        <w:tc>
          <w:tcPr>
            <w:tcW w:w="2957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52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394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клапана</w:t>
            </w:r>
          </w:p>
        </w:tc>
        <w:tc>
          <w:tcPr>
            <w:tcW w:w="26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</w:tr>
      <w:tr w:rsidR="00066BF6" w:rsidRPr="00253C0B" w:rsidTr="00FD2DAB">
        <w:trPr>
          <w:trHeight w:val="233"/>
          <w:jc w:val="center"/>
        </w:trPr>
        <w:tc>
          <w:tcPr>
            <w:tcW w:w="3060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Нагрузка:</w:t>
            </w:r>
          </w:p>
        </w:tc>
        <w:tc>
          <w:tcPr>
            <w:tcW w:w="22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957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52" w:type="dxa"/>
            <w:shd w:val="clear" w:color="auto" w:fill="auto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  <w:tc>
          <w:tcPr>
            <w:tcW w:w="3394" w:type="dxa"/>
            <w:shd w:val="clear" w:color="auto" w:fill="auto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Способ налива и слива</w:t>
            </w:r>
          </w:p>
        </w:tc>
        <w:tc>
          <w:tcPr>
            <w:tcW w:w="2625" w:type="dxa"/>
            <w:shd w:val="clear" w:color="auto" w:fill="auto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налив-закрытый верхний,</w:t>
            </w:r>
          </w:p>
        </w:tc>
      </w:tr>
      <w:tr w:rsidR="00066BF6" w:rsidRPr="00253C0B" w:rsidTr="00FD2DAB">
        <w:trPr>
          <w:trHeight w:val="232"/>
          <w:jc w:val="center"/>
        </w:trPr>
        <w:tc>
          <w:tcPr>
            <w:tcW w:w="3060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22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230,0 (23,5)</w:t>
            </w:r>
          </w:p>
        </w:tc>
        <w:tc>
          <w:tcPr>
            <w:tcW w:w="2957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52" w:type="dxa"/>
            <w:shd w:val="clear" w:color="auto" w:fill="auto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2375</w:t>
            </w:r>
          </w:p>
        </w:tc>
        <w:tc>
          <w:tcPr>
            <w:tcW w:w="3394" w:type="dxa"/>
            <w:shd w:val="clear" w:color="auto" w:fill="auto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625" w:type="dxa"/>
            <w:shd w:val="clear" w:color="auto" w:fill="auto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слив-верхний передавливанием</w:t>
            </w:r>
          </w:p>
        </w:tc>
      </w:tr>
      <w:tr w:rsidR="00066BF6" w:rsidRPr="00253C0B" w:rsidTr="00FD2DAB">
        <w:trPr>
          <w:jc w:val="center"/>
        </w:trPr>
        <w:tc>
          <w:tcPr>
            <w:tcW w:w="3060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  <w:vertAlign w:val="superscript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Объем котла, м</w:t>
            </w:r>
            <w:r w:rsidRPr="00253C0B">
              <w:rPr>
                <w:b/>
                <w:i/>
                <w:color w:val="00000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2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46</w:t>
            </w:r>
          </w:p>
        </w:tc>
        <w:tc>
          <w:tcPr>
            <w:tcW w:w="2957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52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10808</w:t>
            </w:r>
          </w:p>
        </w:tc>
        <w:tc>
          <w:tcPr>
            <w:tcW w:w="3394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6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или сифонированием</w:t>
            </w:r>
          </w:p>
        </w:tc>
      </w:tr>
      <w:tr w:rsidR="00066BF6" w:rsidRPr="00253C0B" w:rsidTr="00FD2DAB">
        <w:trPr>
          <w:jc w:val="center"/>
        </w:trPr>
        <w:tc>
          <w:tcPr>
            <w:tcW w:w="3060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2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120</w:t>
            </w:r>
          </w:p>
        </w:tc>
        <w:tc>
          <w:tcPr>
            <w:tcW w:w="2957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Количество верхних люков, шт</w:t>
            </w:r>
            <w:r w:rsidR="004A3703">
              <w:rPr>
                <w:b/>
                <w:i/>
                <w:color w:val="000000"/>
                <w:sz w:val="16"/>
                <w:szCs w:val="16"/>
              </w:rPr>
              <w:t>.</w:t>
            </w:r>
          </w:p>
        </w:tc>
        <w:tc>
          <w:tcPr>
            <w:tcW w:w="1252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394" w:type="dxa"/>
          </w:tcPr>
          <w:p w:rsidR="00066BF6" w:rsidRPr="00253C0B" w:rsidRDefault="00066BF6" w:rsidP="00FD2DAB">
            <w:pPr>
              <w:tabs>
                <w:tab w:val="center" w:pos="1937"/>
              </w:tabs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Количество лестниц, шт.:</w:t>
            </w:r>
          </w:p>
        </w:tc>
        <w:tc>
          <w:tcPr>
            <w:tcW w:w="26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066BF6" w:rsidRPr="00253C0B" w:rsidTr="00FD2DAB">
        <w:trPr>
          <w:jc w:val="center"/>
        </w:trPr>
        <w:tc>
          <w:tcPr>
            <w:tcW w:w="3060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Габарит</w:t>
            </w:r>
          </w:p>
        </w:tc>
        <w:tc>
          <w:tcPr>
            <w:tcW w:w="22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02-ВМ</w:t>
            </w:r>
          </w:p>
        </w:tc>
        <w:tc>
          <w:tcPr>
            <w:tcW w:w="2957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Наличие уклона котла</w:t>
            </w:r>
          </w:p>
        </w:tc>
        <w:tc>
          <w:tcPr>
            <w:tcW w:w="1252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394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 xml:space="preserve">      наружных</w:t>
            </w:r>
          </w:p>
        </w:tc>
        <w:tc>
          <w:tcPr>
            <w:tcW w:w="26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2</w:t>
            </w:r>
          </w:p>
        </w:tc>
      </w:tr>
      <w:tr w:rsidR="00066BF6" w:rsidRPr="00253C0B" w:rsidTr="00FD2DAB">
        <w:trPr>
          <w:jc w:val="center"/>
        </w:trPr>
        <w:tc>
          <w:tcPr>
            <w:tcW w:w="3060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База вагона, мм</w:t>
            </w:r>
          </w:p>
        </w:tc>
        <w:tc>
          <w:tcPr>
            <w:tcW w:w="22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7800</w:t>
            </w:r>
          </w:p>
        </w:tc>
        <w:tc>
          <w:tcPr>
            <w:tcW w:w="2957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52" w:type="dxa"/>
          </w:tcPr>
          <w:p w:rsidR="00066BF6" w:rsidRPr="00253C0B" w:rsidRDefault="00066BF6" w:rsidP="00FD2DAB">
            <w:pPr>
              <w:jc w:val="center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94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26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</w:tr>
      <w:tr w:rsidR="00066BF6" w:rsidRPr="00253C0B" w:rsidTr="00FD2DAB">
        <w:trPr>
          <w:jc w:val="center"/>
        </w:trPr>
        <w:tc>
          <w:tcPr>
            <w:tcW w:w="3060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Длина, мм:</w:t>
            </w:r>
          </w:p>
        </w:tc>
        <w:tc>
          <w:tcPr>
            <w:tcW w:w="22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957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52" w:type="dxa"/>
          </w:tcPr>
          <w:p w:rsidR="00066BF6" w:rsidRPr="00253C0B" w:rsidRDefault="00066BF6" w:rsidP="00FD2DAB">
            <w:pPr>
              <w:jc w:val="center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94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26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2005</w:t>
            </w:r>
          </w:p>
        </w:tc>
      </w:tr>
      <w:tr w:rsidR="00066BF6" w:rsidRPr="00253C0B" w:rsidTr="00FD2DAB">
        <w:trPr>
          <w:trHeight w:val="230"/>
          <w:jc w:val="center"/>
        </w:trPr>
        <w:tc>
          <w:tcPr>
            <w:tcW w:w="3060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2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12020</w:t>
            </w:r>
          </w:p>
        </w:tc>
        <w:tc>
          <w:tcPr>
            <w:tcW w:w="2957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клапана), МПа (кгс/см</w:t>
            </w:r>
            <w:r w:rsidRPr="00253C0B">
              <w:rPr>
                <w:b/>
                <w:i/>
                <w:color w:val="000000"/>
                <w:sz w:val="16"/>
                <w:szCs w:val="16"/>
                <w:vertAlign w:val="superscript"/>
              </w:rPr>
              <w:t xml:space="preserve">2 </w:t>
            </w:r>
            <w:r w:rsidRPr="00253C0B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1252" w:type="dxa"/>
            <w:shd w:val="clear" w:color="auto" w:fill="auto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0,25(2,5)</w:t>
            </w:r>
          </w:p>
        </w:tc>
        <w:tc>
          <w:tcPr>
            <w:tcW w:w="3394" w:type="dxa"/>
            <w:shd w:val="clear" w:color="auto" w:fill="auto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2625" w:type="dxa"/>
            <w:shd w:val="clear" w:color="auto" w:fill="auto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2008</w:t>
            </w:r>
          </w:p>
        </w:tc>
      </w:tr>
      <w:tr w:rsidR="00066BF6" w:rsidRPr="00253C0B" w:rsidTr="00FD2DAB">
        <w:trPr>
          <w:trHeight w:val="230"/>
          <w:jc w:val="center"/>
        </w:trPr>
        <w:tc>
          <w:tcPr>
            <w:tcW w:w="3060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225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10800</w:t>
            </w:r>
          </w:p>
        </w:tc>
        <w:tc>
          <w:tcPr>
            <w:tcW w:w="2957" w:type="dxa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252" w:type="dxa"/>
            <w:shd w:val="clear" w:color="auto" w:fill="auto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94" w:type="dxa"/>
            <w:shd w:val="clear" w:color="auto" w:fill="auto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2625" w:type="dxa"/>
            <w:shd w:val="clear" w:color="auto" w:fill="auto"/>
          </w:tcPr>
          <w:p w:rsidR="00066BF6" w:rsidRPr="00253C0B" w:rsidRDefault="00066BF6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253C0B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</w:tbl>
    <w:p w:rsidR="00066BF6" w:rsidRDefault="00066BF6" w:rsidP="00E3513F"/>
    <w:p w:rsidR="00066BF6" w:rsidRDefault="00066BF6" w:rsidP="00E3513F"/>
    <w:p w:rsidR="00066BF6" w:rsidRDefault="00066BF6" w:rsidP="00E3513F"/>
    <w:p w:rsidR="00066BF6" w:rsidRPr="00996FC7" w:rsidRDefault="00D23340" w:rsidP="00D23340">
      <w:pPr>
        <w:jc w:val="center"/>
        <w:rPr>
          <w:b/>
          <w:i/>
          <w:sz w:val="32"/>
        </w:rPr>
      </w:pPr>
      <w:r>
        <w:br w:type="column"/>
      </w:r>
      <w:r w:rsidR="00066BF6" w:rsidRPr="00996FC7">
        <w:rPr>
          <w:b/>
          <w:i/>
          <w:sz w:val="32"/>
        </w:rPr>
        <w:lastRenderedPageBreak/>
        <w:t>4-осная цистерна для олеума, модель 15-160</w:t>
      </w:r>
    </w:p>
    <w:p w:rsidR="00066BF6" w:rsidRDefault="00066BF6" w:rsidP="00066BF6"/>
    <w:p w:rsidR="00066BF6" w:rsidRDefault="0073180D" w:rsidP="00066BF6">
      <w:pPr>
        <w:jc w:val="center"/>
      </w:pPr>
      <w:r>
        <w:fldChar w:fldCharType="begin"/>
      </w:r>
      <w:r w:rsidR="00B31677">
        <w:instrText xml:space="preserve"> LINK Paint.Picture "C:\\PHOTO\\РИС182.BMP" "" \a \p \* MERGEFORMAT </w:instrText>
      </w:r>
      <w:r>
        <w:fldChar w:fldCharType="separate"/>
      </w:r>
      <w:r w:rsidR="00DE355C">
        <w:object w:dxaOrig="4981" w:dyaOrig="13066">
          <v:shape id="_x0000_i1044" type="#_x0000_t75" style="width:710.8pt;height:207.65pt">
            <v:imagedata r:id="rId28" o:title="" croptop="4379f" cropleft="934f" cropright="382f"/>
          </v:shape>
        </w:object>
      </w:r>
      <w:r>
        <w:fldChar w:fldCharType="end"/>
      </w:r>
    </w:p>
    <w:p w:rsidR="00066BF6" w:rsidRPr="00996FC7" w:rsidRDefault="00066BF6" w:rsidP="00066BF6">
      <w:pPr>
        <w:jc w:val="center"/>
        <w:rPr>
          <w:b/>
          <w:i/>
        </w:rPr>
      </w:pPr>
      <w:r w:rsidRPr="00996FC7">
        <w:rPr>
          <w:b/>
          <w:i/>
        </w:rPr>
        <w:t>Назначение: для перевозки олеума</w:t>
      </w:r>
    </w:p>
    <w:p w:rsidR="00066BF6" w:rsidRDefault="00066BF6" w:rsidP="00066BF6"/>
    <w:tbl>
      <w:tblPr>
        <w:tblW w:w="13756" w:type="dxa"/>
        <w:jc w:val="center"/>
        <w:tblInd w:w="1149" w:type="dxa"/>
        <w:tblLayout w:type="fixed"/>
        <w:tblLook w:val="0000" w:firstRow="0" w:lastRow="0" w:firstColumn="0" w:lastColumn="0" w:noHBand="0" w:noVBand="0"/>
      </w:tblPr>
      <w:tblGrid>
        <w:gridCol w:w="2834"/>
        <w:gridCol w:w="1915"/>
        <w:gridCol w:w="3279"/>
        <w:gridCol w:w="925"/>
        <w:gridCol w:w="3389"/>
        <w:gridCol w:w="1414"/>
      </w:tblGrid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1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160.00.00.000</w:t>
            </w:r>
          </w:p>
        </w:tc>
        <w:tc>
          <w:tcPr>
            <w:tcW w:w="327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41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1</w:t>
            </w:r>
          </w:p>
        </w:tc>
      </w:tr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1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есть</w:t>
            </w:r>
          </w:p>
        </w:tc>
      </w:tr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1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15-160</w:t>
            </w:r>
          </w:p>
        </w:tc>
        <w:tc>
          <w:tcPr>
            <w:tcW w:w="327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3834</w:t>
            </w: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нет</w:t>
            </w:r>
          </w:p>
        </w:tc>
      </w:tr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1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704</w:t>
            </w:r>
          </w:p>
        </w:tc>
        <w:tc>
          <w:tcPr>
            <w:tcW w:w="327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нет</w:t>
            </w:r>
          </w:p>
        </w:tc>
      </w:tr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15" w:type="dxa"/>
          </w:tcPr>
          <w:p w:rsidR="00066BF6" w:rsidRPr="00BD75FC" w:rsidRDefault="00BD75FC" w:rsidP="00FD2DAB">
            <w:pPr>
              <w:ind w:right="-186"/>
              <w:rPr>
                <w:b/>
                <w:i/>
                <w:spacing w:val="-14"/>
                <w:sz w:val="16"/>
              </w:rPr>
            </w:pPr>
            <w:r w:rsidRPr="00BD75FC">
              <w:rPr>
                <w:b/>
                <w:i/>
                <w:spacing w:val="-14"/>
                <w:sz w:val="16"/>
              </w:rPr>
              <w:t>ОАО "НПК"Уралвагонзавод"</w:t>
            </w:r>
          </w:p>
        </w:tc>
        <w:tc>
          <w:tcPr>
            <w:tcW w:w="327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</w:p>
        </w:tc>
      </w:tr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1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327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есть</w:t>
            </w:r>
          </w:p>
        </w:tc>
      </w:tr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91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</w:t>
            </w:r>
          </w:p>
        </w:tc>
        <w:tc>
          <w:tcPr>
            <w:tcW w:w="327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4" w:type="dxa"/>
          </w:tcPr>
          <w:p w:rsidR="00066BF6" w:rsidRPr="00996FC7" w:rsidRDefault="00066BF6" w:rsidP="00FD2DAB">
            <w:pPr>
              <w:ind w:right="-108"/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верхний передав-</w:t>
            </w:r>
          </w:p>
        </w:tc>
      </w:tr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91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2200</w:t>
            </w: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41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ливанием или</w:t>
            </w:r>
          </w:p>
        </w:tc>
      </w:tr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1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230 (23,5)</w:t>
            </w:r>
          </w:p>
        </w:tc>
        <w:tc>
          <w:tcPr>
            <w:tcW w:w="327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105</w:t>
            </w: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41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вакуум насосом</w:t>
            </w:r>
          </w:p>
        </w:tc>
      </w:tr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1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75,5 (7,7)</w:t>
            </w:r>
          </w:p>
        </w:tc>
        <w:tc>
          <w:tcPr>
            <w:tcW w:w="327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Удельный объем, м</w:t>
            </w:r>
            <w:r w:rsidRPr="00996FC7">
              <w:rPr>
                <w:b/>
                <w:i/>
                <w:sz w:val="16"/>
                <w:vertAlign w:val="superscript"/>
              </w:rPr>
              <w:t>3</w:t>
            </w:r>
            <w:r w:rsidRPr="00996FC7">
              <w:rPr>
                <w:b/>
                <w:i/>
                <w:sz w:val="16"/>
              </w:rPr>
              <w:t>/т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0,57</w:t>
            </w: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</w:p>
        </w:tc>
      </w:tr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Объем котла, м</w:t>
            </w:r>
            <w:r w:rsidRPr="00996FC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91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38,8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27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2</w:t>
            </w:r>
          </w:p>
        </w:tc>
      </w:tr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1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066BF6" w:rsidRPr="00996FC7" w:rsidRDefault="00066BF6" w:rsidP="00FD2DAB">
            <w:pPr>
              <w:ind w:right="-108"/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1</w:t>
            </w:r>
          </w:p>
        </w:tc>
      </w:tr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1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</w:p>
        </w:tc>
      </w:tr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1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 xml:space="preserve">загружаемого продукта, </w:t>
            </w:r>
            <w:r w:rsidRPr="00996FC7">
              <w:rPr>
                <w:b/>
                <w:i/>
                <w:sz w:val="16"/>
              </w:rPr>
              <w:sym w:font="Symbol" w:char="F0B0"/>
            </w:r>
            <w:r w:rsidRPr="00996FC7">
              <w:rPr>
                <w:b/>
                <w:i/>
                <w:sz w:val="16"/>
              </w:rPr>
              <w:t>С</w:t>
            </w:r>
          </w:p>
        </w:tc>
        <w:tc>
          <w:tcPr>
            <w:tcW w:w="141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+50</w:t>
            </w:r>
          </w:p>
        </w:tc>
      </w:tr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1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клапана), МПа (кгс/см</w:t>
            </w:r>
            <w:r w:rsidRPr="00996FC7">
              <w:rPr>
                <w:b/>
                <w:i/>
                <w:sz w:val="16"/>
                <w:vertAlign w:val="superscript"/>
              </w:rPr>
              <w:t>2</w:t>
            </w:r>
            <w:r w:rsidRPr="00996FC7">
              <w:rPr>
                <w:b/>
                <w:i/>
                <w:sz w:val="16"/>
              </w:rPr>
              <w:t>)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0,25 (2,5)</w:t>
            </w: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1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ind w:left="317"/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91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66BF6" w:rsidRPr="00996FC7" w:rsidTr="00984A23">
        <w:trPr>
          <w:jc w:val="center"/>
        </w:trPr>
        <w:tc>
          <w:tcPr>
            <w:tcW w:w="283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91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066BF6" w:rsidRPr="00996FC7" w:rsidRDefault="00066BF6" w:rsidP="00FD2DAB">
            <w:pPr>
              <w:ind w:right="-108"/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гидравлическом испытании, МПа (кгс/см</w:t>
            </w:r>
            <w:r w:rsidRPr="00996FC7">
              <w:rPr>
                <w:b/>
                <w:i/>
                <w:sz w:val="16"/>
                <w:vertAlign w:val="superscript"/>
              </w:rPr>
              <w:t>2</w:t>
            </w:r>
            <w:r w:rsidRPr="00996FC7">
              <w:rPr>
                <w:b/>
                <w:i/>
                <w:sz w:val="16"/>
              </w:rPr>
              <w:t>)</w:t>
            </w:r>
          </w:p>
        </w:tc>
        <w:tc>
          <w:tcPr>
            <w:tcW w:w="925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0,4 (4,0)</w:t>
            </w:r>
          </w:p>
        </w:tc>
        <w:tc>
          <w:tcPr>
            <w:tcW w:w="3389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4" w:type="dxa"/>
          </w:tcPr>
          <w:p w:rsidR="00066BF6" w:rsidRPr="00996FC7" w:rsidRDefault="00066BF6" w:rsidP="00FD2DAB">
            <w:pPr>
              <w:rPr>
                <w:b/>
                <w:i/>
                <w:sz w:val="16"/>
              </w:rPr>
            </w:pPr>
            <w:r w:rsidRPr="00996FC7">
              <w:rPr>
                <w:b/>
                <w:i/>
                <w:sz w:val="16"/>
              </w:rPr>
              <w:t>нет</w:t>
            </w:r>
          </w:p>
        </w:tc>
      </w:tr>
    </w:tbl>
    <w:p w:rsidR="00066BF6" w:rsidRDefault="00066BF6" w:rsidP="00E3513F"/>
    <w:p w:rsidR="00066BF6" w:rsidRDefault="00066BF6" w:rsidP="00E3513F"/>
    <w:p w:rsidR="00066BF6" w:rsidRPr="006D7E1C" w:rsidRDefault="00D23340" w:rsidP="00D23340">
      <w:pPr>
        <w:jc w:val="center"/>
        <w:rPr>
          <w:b/>
          <w:i/>
          <w:sz w:val="32"/>
          <w:szCs w:val="32"/>
        </w:rPr>
      </w:pPr>
      <w:r>
        <w:br w:type="column"/>
      </w:r>
      <w:r w:rsidR="00066BF6" w:rsidRPr="006D7E1C">
        <w:rPr>
          <w:b/>
          <w:i/>
          <w:sz w:val="32"/>
          <w:szCs w:val="32"/>
        </w:rPr>
        <w:lastRenderedPageBreak/>
        <w:t>4-осная цистерна для светлых нефтепродуктов, модел</w:t>
      </w:r>
      <w:r w:rsidR="00066BF6">
        <w:rPr>
          <w:b/>
          <w:i/>
          <w:sz w:val="32"/>
          <w:szCs w:val="32"/>
        </w:rPr>
        <w:t>ь</w:t>
      </w:r>
      <w:r w:rsidR="00066BF6" w:rsidRPr="006D7E1C">
        <w:rPr>
          <w:b/>
          <w:i/>
          <w:sz w:val="32"/>
          <w:szCs w:val="32"/>
        </w:rPr>
        <w:t xml:space="preserve"> 15-195</w:t>
      </w:r>
    </w:p>
    <w:p w:rsidR="00066BF6" w:rsidRDefault="00E47A18" w:rsidP="00066BF6">
      <w:pPr>
        <w:jc w:val="center"/>
      </w:pPr>
      <w:r>
        <w:rPr>
          <w:noProof/>
        </w:rPr>
        <w:drawing>
          <wp:inline distT="0" distB="0" distL="0" distR="0">
            <wp:extent cx="8839200" cy="3009900"/>
            <wp:effectExtent l="19050" t="0" r="0" b="0"/>
            <wp:docPr id="43" name="Рисунок 43" descr="15-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15-19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7841" t="26117" r="7841" b="26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BF6" w:rsidRPr="006D7E1C" w:rsidRDefault="00066BF6" w:rsidP="00066BF6">
      <w:pPr>
        <w:jc w:val="center"/>
        <w:rPr>
          <w:b/>
          <w:i/>
        </w:rPr>
      </w:pPr>
      <w:r w:rsidRPr="006D7E1C">
        <w:rPr>
          <w:b/>
          <w:i/>
        </w:rPr>
        <w:t>Назначение: для перевозки светлых нефтепродуктов</w:t>
      </w:r>
    </w:p>
    <w:p w:rsidR="00066BF6" w:rsidRPr="006D7E1C" w:rsidRDefault="00066BF6" w:rsidP="00066BF6">
      <w:pPr>
        <w:rPr>
          <w:i/>
          <w:sz w:val="16"/>
          <w:szCs w:val="16"/>
        </w:rPr>
      </w:pPr>
    </w:p>
    <w:tbl>
      <w:tblPr>
        <w:tblW w:w="13702" w:type="dxa"/>
        <w:jc w:val="center"/>
        <w:tblInd w:w="-72" w:type="dxa"/>
        <w:tblLook w:val="01E0" w:firstRow="1" w:lastRow="1" w:firstColumn="1" w:lastColumn="1" w:noHBand="0" w:noVBand="0"/>
      </w:tblPr>
      <w:tblGrid>
        <w:gridCol w:w="3047"/>
        <w:gridCol w:w="2119"/>
        <w:gridCol w:w="2899"/>
        <w:gridCol w:w="869"/>
        <w:gridCol w:w="3403"/>
        <w:gridCol w:w="1365"/>
      </w:tblGrid>
      <w:tr w:rsidR="00066BF6" w:rsidRPr="0072226A" w:rsidTr="00984A23">
        <w:trPr>
          <w:jc w:val="center"/>
        </w:trPr>
        <w:tc>
          <w:tcPr>
            <w:tcW w:w="3047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11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195.00.00.000</w:t>
            </w:r>
          </w:p>
        </w:tc>
        <w:tc>
          <w:tcPr>
            <w:tcW w:w="289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86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403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365" w:type="dxa"/>
          </w:tcPr>
          <w:p w:rsidR="00066BF6" w:rsidRPr="0072226A" w:rsidRDefault="00066BF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</w:tr>
      <w:tr w:rsidR="00066BF6" w:rsidRPr="0072226A" w:rsidTr="00984A23">
        <w:trPr>
          <w:jc w:val="center"/>
        </w:trPr>
        <w:tc>
          <w:tcPr>
            <w:tcW w:w="3047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11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195.00.00.000ТУ</w:t>
            </w:r>
          </w:p>
        </w:tc>
        <w:tc>
          <w:tcPr>
            <w:tcW w:w="289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86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3264</w:t>
            </w:r>
          </w:p>
        </w:tc>
        <w:tc>
          <w:tcPr>
            <w:tcW w:w="3403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72226A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72226A">
              <w:rPr>
                <w:b/>
                <w:i/>
                <w:sz w:val="16"/>
                <w:szCs w:val="16"/>
              </w:rPr>
              <w:t xml:space="preserve">) </w:t>
            </w:r>
          </w:p>
        </w:tc>
        <w:tc>
          <w:tcPr>
            <w:tcW w:w="1365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0,50(5,0)</w:t>
            </w:r>
          </w:p>
        </w:tc>
      </w:tr>
      <w:tr w:rsidR="00066BF6" w:rsidRPr="0072226A" w:rsidTr="00984A23">
        <w:trPr>
          <w:jc w:val="center"/>
        </w:trPr>
        <w:tc>
          <w:tcPr>
            <w:tcW w:w="3047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11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15-195</w:t>
            </w:r>
          </w:p>
        </w:tc>
        <w:tc>
          <w:tcPr>
            <w:tcW w:w="289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869" w:type="dxa"/>
          </w:tcPr>
          <w:p w:rsidR="00066BF6" w:rsidRPr="0072226A" w:rsidRDefault="00066BF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03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1365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66BF6" w:rsidRPr="0072226A" w:rsidTr="00984A23">
        <w:trPr>
          <w:jc w:val="center"/>
        </w:trPr>
        <w:tc>
          <w:tcPr>
            <w:tcW w:w="3047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119" w:type="dxa"/>
          </w:tcPr>
          <w:p w:rsidR="00066BF6" w:rsidRPr="00984A23" w:rsidRDefault="00984A23" w:rsidP="00FD2DAB">
            <w:pPr>
              <w:rPr>
                <w:b/>
                <w:i/>
                <w:spacing w:val="-14"/>
                <w:sz w:val="16"/>
                <w:szCs w:val="16"/>
              </w:rPr>
            </w:pPr>
            <w:r w:rsidRPr="00984A23">
              <w:rPr>
                <w:b/>
                <w:i/>
                <w:spacing w:val="-14"/>
                <w:sz w:val="16"/>
                <w:szCs w:val="16"/>
              </w:rPr>
              <w:t>ОАО "НПК"Уралвагонзавод"</w:t>
            </w:r>
          </w:p>
        </w:tc>
        <w:tc>
          <w:tcPr>
            <w:tcW w:w="289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86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4710</w:t>
            </w:r>
          </w:p>
        </w:tc>
        <w:tc>
          <w:tcPr>
            <w:tcW w:w="3403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365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66BF6" w:rsidRPr="0072226A" w:rsidTr="00984A23">
        <w:trPr>
          <w:jc w:val="center"/>
        </w:trPr>
        <w:tc>
          <w:tcPr>
            <w:tcW w:w="3047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11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72</w:t>
            </w:r>
          </w:p>
        </w:tc>
        <w:tc>
          <w:tcPr>
            <w:tcW w:w="289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86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403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365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66BF6" w:rsidRPr="0072226A" w:rsidTr="00984A23">
        <w:trPr>
          <w:jc w:val="center"/>
        </w:trPr>
        <w:tc>
          <w:tcPr>
            <w:tcW w:w="3047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11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27,5</w:t>
            </w:r>
          </w:p>
        </w:tc>
        <w:tc>
          <w:tcPr>
            <w:tcW w:w="289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86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18-194</w:t>
            </w:r>
          </w:p>
        </w:tc>
        <w:tc>
          <w:tcPr>
            <w:tcW w:w="3403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1365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66BF6" w:rsidRPr="0072226A" w:rsidTr="00984A23">
        <w:trPr>
          <w:trHeight w:val="89"/>
          <w:jc w:val="center"/>
        </w:trPr>
        <w:tc>
          <w:tcPr>
            <w:tcW w:w="3047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11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89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869" w:type="dxa"/>
            <w:shd w:val="clear" w:color="auto" w:fill="auto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403" w:type="dxa"/>
            <w:shd w:val="clear" w:color="auto" w:fill="auto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1365" w:type="dxa"/>
            <w:shd w:val="clear" w:color="auto" w:fill="auto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066BF6" w:rsidRPr="0072226A" w:rsidTr="00984A23">
        <w:trPr>
          <w:trHeight w:val="162"/>
          <w:jc w:val="center"/>
        </w:trPr>
        <w:tc>
          <w:tcPr>
            <w:tcW w:w="3047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211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245,0 (25)</w:t>
            </w:r>
          </w:p>
        </w:tc>
        <w:tc>
          <w:tcPr>
            <w:tcW w:w="289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869" w:type="dxa"/>
            <w:shd w:val="clear" w:color="auto" w:fill="auto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403" w:type="dxa"/>
            <w:shd w:val="clear" w:color="auto" w:fill="auto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365" w:type="dxa"/>
            <w:shd w:val="clear" w:color="auto" w:fill="auto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налив-верхний,</w:t>
            </w:r>
          </w:p>
        </w:tc>
      </w:tr>
      <w:tr w:rsidR="00066BF6" w:rsidRPr="0072226A" w:rsidTr="00984A23">
        <w:trPr>
          <w:jc w:val="center"/>
        </w:trPr>
        <w:tc>
          <w:tcPr>
            <w:tcW w:w="3047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 xml:space="preserve">    погонная, кН/м (тс/м)</w:t>
            </w:r>
          </w:p>
        </w:tc>
        <w:tc>
          <w:tcPr>
            <w:tcW w:w="211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--</w:t>
            </w:r>
          </w:p>
        </w:tc>
        <w:tc>
          <w:tcPr>
            <w:tcW w:w="289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86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3200</w:t>
            </w:r>
          </w:p>
        </w:tc>
        <w:tc>
          <w:tcPr>
            <w:tcW w:w="3403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365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слив-нижний</w:t>
            </w:r>
          </w:p>
        </w:tc>
      </w:tr>
      <w:tr w:rsidR="00066BF6" w:rsidRPr="0072226A" w:rsidTr="00984A23">
        <w:trPr>
          <w:jc w:val="center"/>
        </w:trPr>
        <w:tc>
          <w:tcPr>
            <w:tcW w:w="3047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72226A">
              <w:rPr>
                <w:b/>
                <w:i/>
                <w:sz w:val="16"/>
                <w:szCs w:val="16"/>
              </w:rPr>
              <w:t>Объем котла, м</w:t>
            </w:r>
            <w:r w:rsidRPr="0072226A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1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85,8</w:t>
            </w:r>
          </w:p>
        </w:tc>
        <w:tc>
          <w:tcPr>
            <w:tcW w:w="289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86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11240</w:t>
            </w:r>
          </w:p>
        </w:tc>
        <w:tc>
          <w:tcPr>
            <w:tcW w:w="3403" w:type="dxa"/>
          </w:tcPr>
          <w:p w:rsidR="00066BF6" w:rsidRPr="0072226A" w:rsidRDefault="00066BF6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365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66BF6" w:rsidRPr="0072226A" w:rsidTr="00984A23">
        <w:trPr>
          <w:jc w:val="center"/>
        </w:trPr>
        <w:tc>
          <w:tcPr>
            <w:tcW w:w="3047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11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89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Количество верхних люков, шт</w:t>
            </w:r>
            <w:r w:rsidR="00984A23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86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403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1365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066BF6" w:rsidRPr="0072226A" w:rsidTr="00984A23">
        <w:trPr>
          <w:jc w:val="center"/>
        </w:trPr>
        <w:tc>
          <w:tcPr>
            <w:tcW w:w="3047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11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289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86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403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1365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066BF6" w:rsidRPr="0072226A" w:rsidTr="00984A23">
        <w:trPr>
          <w:jc w:val="center"/>
        </w:trPr>
        <w:tc>
          <w:tcPr>
            <w:tcW w:w="3047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11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289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869" w:type="dxa"/>
          </w:tcPr>
          <w:p w:rsidR="00066BF6" w:rsidRPr="0072226A" w:rsidRDefault="00066BF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03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1365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--</w:t>
            </w:r>
          </w:p>
        </w:tc>
      </w:tr>
      <w:tr w:rsidR="00066BF6" w:rsidRPr="0072226A" w:rsidTr="00984A23">
        <w:trPr>
          <w:trHeight w:val="230"/>
          <w:jc w:val="center"/>
        </w:trPr>
        <w:tc>
          <w:tcPr>
            <w:tcW w:w="3047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11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89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869" w:type="dxa"/>
            <w:shd w:val="clear" w:color="auto" w:fill="auto"/>
          </w:tcPr>
          <w:p w:rsidR="00066BF6" w:rsidRPr="0072226A" w:rsidRDefault="00066BF6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03" w:type="dxa"/>
            <w:shd w:val="clear" w:color="auto" w:fill="auto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Год снятия с серийного  производства</w:t>
            </w:r>
          </w:p>
        </w:tc>
        <w:tc>
          <w:tcPr>
            <w:tcW w:w="1365" w:type="dxa"/>
            <w:shd w:val="clear" w:color="auto" w:fill="auto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--</w:t>
            </w:r>
          </w:p>
        </w:tc>
      </w:tr>
      <w:tr w:rsidR="00066BF6" w:rsidRPr="0072226A" w:rsidTr="00984A23">
        <w:trPr>
          <w:trHeight w:val="230"/>
          <w:jc w:val="center"/>
        </w:trPr>
        <w:tc>
          <w:tcPr>
            <w:tcW w:w="3047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11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2899" w:type="dxa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клапана), МПа (кгс/см</w:t>
            </w:r>
            <w:r w:rsidRPr="0072226A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72226A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869" w:type="dxa"/>
            <w:shd w:val="clear" w:color="auto" w:fill="auto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0,25(2,5)</w:t>
            </w:r>
          </w:p>
        </w:tc>
        <w:tc>
          <w:tcPr>
            <w:tcW w:w="3403" w:type="dxa"/>
            <w:shd w:val="clear" w:color="auto" w:fill="auto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365" w:type="dxa"/>
            <w:shd w:val="clear" w:color="auto" w:fill="auto"/>
          </w:tcPr>
          <w:p w:rsidR="00066BF6" w:rsidRPr="0072226A" w:rsidRDefault="00066BF6" w:rsidP="00FD2DAB">
            <w:pPr>
              <w:rPr>
                <w:b/>
                <w:i/>
                <w:sz w:val="16"/>
                <w:szCs w:val="16"/>
              </w:rPr>
            </w:pPr>
            <w:r w:rsidRPr="0072226A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066BF6" w:rsidRDefault="00066BF6" w:rsidP="00E3513F"/>
    <w:p w:rsidR="00066BF6" w:rsidRDefault="00066BF6" w:rsidP="00E3513F"/>
    <w:p w:rsidR="00066BF6" w:rsidRDefault="00066BF6" w:rsidP="00E3513F"/>
    <w:p w:rsidR="00066BF6" w:rsidRPr="006F7D17" w:rsidRDefault="00E56894" w:rsidP="00E56894">
      <w:pPr>
        <w:jc w:val="center"/>
        <w:rPr>
          <w:b/>
          <w:i/>
          <w:sz w:val="32"/>
        </w:rPr>
      </w:pPr>
      <w:r>
        <w:br w:type="column"/>
      </w:r>
      <w:r w:rsidR="00066BF6" w:rsidRPr="006F7D17">
        <w:rPr>
          <w:b/>
          <w:i/>
          <w:sz w:val="32"/>
        </w:rPr>
        <w:lastRenderedPageBreak/>
        <w:t>4-осная цистерна для нефтепродуктов, модель 15-289</w:t>
      </w:r>
    </w:p>
    <w:p w:rsidR="00066BF6" w:rsidRDefault="00066BF6" w:rsidP="00066BF6">
      <w:pPr>
        <w:rPr>
          <w:sz w:val="32"/>
        </w:rPr>
      </w:pPr>
    </w:p>
    <w:p w:rsidR="00066BF6" w:rsidRDefault="00E47A18" w:rsidP="00066BF6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6908800" cy="2743200"/>
            <wp:effectExtent l="19050" t="0" r="6350" b="0"/>
            <wp:docPr id="44" name="Рисунок 44" descr="15-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15-28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BF6" w:rsidRPr="006F7D17" w:rsidRDefault="00066BF6" w:rsidP="00066BF6">
      <w:pPr>
        <w:rPr>
          <w:sz w:val="16"/>
          <w:szCs w:val="16"/>
        </w:rPr>
      </w:pPr>
    </w:p>
    <w:p w:rsidR="00066BF6" w:rsidRPr="006F7D17" w:rsidRDefault="00066BF6" w:rsidP="00066BF6">
      <w:pPr>
        <w:jc w:val="center"/>
        <w:rPr>
          <w:b/>
          <w:i/>
        </w:rPr>
      </w:pPr>
      <w:r w:rsidRPr="006F7D17">
        <w:rPr>
          <w:b/>
          <w:i/>
        </w:rPr>
        <w:t>Назначение: для перевозки нефтепродуктов</w:t>
      </w:r>
    </w:p>
    <w:p w:rsidR="00066BF6" w:rsidRPr="006F7D17" w:rsidRDefault="00066BF6" w:rsidP="00066BF6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177" w:type="dxa"/>
        <w:tblLayout w:type="fixed"/>
        <w:tblLook w:val="0000" w:firstRow="0" w:lastRow="0" w:firstColumn="0" w:lastColumn="0" w:noHBand="0" w:noVBand="0"/>
      </w:tblPr>
      <w:tblGrid>
        <w:gridCol w:w="2693"/>
        <w:gridCol w:w="1739"/>
        <w:gridCol w:w="3260"/>
        <w:gridCol w:w="993"/>
        <w:gridCol w:w="3376"/>
        <w:gridCol w:w="1243"/>
      </w:tblGrid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289.00.000-00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ind w:left="317"/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12020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ТУ 24.05.01.082-</w:t>
            </w:r>
            <w:r>
              <w:rPr>
                <w:b/>
                <w:i/>
                <w:sz w:val="16"/>
              </w:rPr>
              <w:t>2000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10800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нет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15-289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нет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730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3</w:t>
            </w:r>
            <w:r w:rsidRPr="006F7D17">
              <w:rPr>
                <w:b/>
                <w:i/>
                <w:sz w:val="16"/>
              </w:rPr>
              <w:t>0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нет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6F7D17">
              <w:rPr>
                <w:b/>
                <w:i/>
                <w:sz w:val="16"/>
              </w:rPr>
              <w:t xml:space="preserve">АО </w:t>
            </w:r>
            <w:r w:rsidRPr="006F7D17">
              <w:rPr>
                <w:b/>
                <w:i/>
                <w:sz w:val="16"/>
              </w:rPr>
              <w:sym w:font="Symbol" w:char="F0B2"/>
            </w:r>
            <w:r w:rsidRPr="006F7D17">
              <w:rPr>
                <w:b/>
                <w:i/>
                <w:sz w:val="16"/>
              </w:rPr>
              <w:t>Алтайвагон</w:t>
            </w:r>
            <w:r w:rsidRPr="006F7D17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4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нет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66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18-100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10195F" w:rsidP="00FD2DAB">
            <w:pPr>
              <w:rPr>
                <w:b/>
                <w:i/>
                <w:sz w:val="16"/>
              </w:rPr>
            </w:pPr>
            <w:r w:rsidRPr="0010195F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739" w:type="dxa"/>
          </w:tcPr>
          <w:p w:rsidR="00066BF6" w:rsidRPr="006F7D17" w:rsidRDefault="0010195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26,2/</w:t>
            </w:r>
            <w:r w:rsidR="00066BF6" w:rsidRPr="006F7D17">
              <w:rPr>
                <w:b/>
                <w:i/>
                <w:sz w:val="16"/>
              </w:rPr>
              <w:t>2</w:t>
            </w:r>
            <w:r w:rsidR="00066BF6">
              <w:rPr>
                <w:b/>
                <w:i/>
                <w:sz w:val="16"/>
              </w:rPr>
              <w:t>8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нет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есть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10195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66BF6" w:rsidRPr="006F7D17">
              <w:rPr>
                <w:b/>
                <w:i/>
                <w:sz w:val="16"/>
              </w:rPr>
              <w:t>: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есть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ind w:right="-108"/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налив-верхний,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233 (23,3)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3000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слив-нижний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77,4 (7,74)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10770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самотеком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Объем котла, м</w:t>
            </w:r>
            <w:r w:rsidRPr="006F7D1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Удельный объем, м</w:t>
            </w:r>
            <w:r w:rsidRPr="006F7D17">
              <w:rPr>
                <w:b/>
                <w:i/>
                <w:sz w:val="16"/>
                <w:vertAlign w:val="superscript"/>
              </w:rPr>
              <w:t>3</w:t>
            </w:r>
            <w:r w:rsidRPr="006F7D17">
              <w:rPr>
                <w:b/>
                <w:i/>
                <w:sz w:val="16"/>
              </w:rPr>
              <w:t>/т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1,1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73,1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2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72,38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ind w:right="-108"/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есть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120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02-ВМ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загружаемого продукта, </w:t>
            </w:r>
            <w:r w:rsidRPr="006F7D17">
              <w:rPr>
                <w:b/>
                <w:i/>
                <w:sz w:val="16"/>
              </w:rPr>
              <w:sym w:font="Symbol" w:char="F0B0"/>
            </w:r>
            <w:r w:rsidRPr="006F7D17">
              <w:rPr>
                <w:b/>
                <w:i/>
                <w:sz w:val="16"/>
              </w:rPr>
              <w:t>С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-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7800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клапана), МПа (кгс/см</w:t>
            </w:r>
            <w:r w:rsidRPr="006F7D17">
              <w:rPr>
                <w:b/>
                <w:i/>
                <w:sz w:val="16"/>
                <w:vertAlign w:val="superscript"/>
              </w:rPr>
              <w:t>2</w:t>
            </w:r>
            <w:r w:rsidRPr="006F7D17">
              <w:rPr>
                <w:b/>
                <w:i/>
                <w:sz w:val="16"/>
              </w:rPr>
              <w:t>)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0,15 (1,5)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1994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066BF6" w:rsidRPr="006F7D17" w:rsidRDefault="00066BF6" w:rsidP="00FD2DAB">
            <w:pPr>
              <w:ind w:right="-108"/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гидравлическом испытании, МПа (кгс/см</w:t>
            </w:r>
            <w:r w:rsidRPr="006F7D17">
              <w:rPr>
                <w:b/>
                <w:i/>
                <w:sz w:val="16"/>
                <w:vertAlign w:val="superscript"/>
              </w:rPr>
              <w:t>2</w:t>
            </w:r>
            <w:r w:rsidRPr="006F7D17">
              <w:rPr>
                <w:b/>
                <w:i/>
                <w:sz w:val="16"/>
              </w:rPr>
              <w:t>)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0,5 (5,0)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есть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066BF6" w:rsidRPr="006F7D17" w:rsidRDefault="00066BF6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</w:tr>
    </w:tbl>
    <w:p w:rsidR="00066BF6" w:rsidRPr="006F7D17" w:rsidRDefault="00E56894" w:rsidP="00E56894">
      <w:pPr>
        <w:jc w:val="center"/>
        <w:rPr>
          <w:b/>
          <w:i/>
          <w:sz w:val="32"/>
        </w:rPr>
      </w:pPr>
      <w:r>
        <w:br w:type="column"/>
      </w:r>
      <w:r w:rsidR="00066BF6" w:rsidRPr="006F7D17">
        <w:rPr>
          <w:b/>
          <w:i/>
          <w:sz w:val="32"/>
        </w:rPr>
        <w:lastRenderedPageBreak/>
        <w:t xml:space="preserve">4-осная цистерна для </w:t>
      </w:r>
      <w:r w:rsidR="00066BF6">
        <w:rPr>
          <w:b/>
          <w:i/>
          <w:sz w:val="32"/>
        </w:rPr>
        <w:t xml:space="preserve">вязких </w:t>
      </w:r>
      <w:r w:rsidR="00066BF6" w:rsidRPr="006F7D17">
        <w:rPr>
          <w:b/>
          <w:i/>
          <w:sz w:val="32"/>
        </w:rPr>
        <w:t>нефтепродуктов, модель 15-289</w:t>
      </w:r>
      <w:r w:rsidR="00066BF6">
        <w:rPr>
          <w:b/>
          <w:i/>
          <w:sz w:val="32"/>
        </w:rPr>
        <w:t>-01</w:t>
      </w:r>
    </w:p>
    <w:p w:rsidR="00066BF6" w:rsidRDefault="00066BF6" w:rsidP="00066BF6">
      <w:pPr>
        <w:rPr>
          <w:sz w:val="32"/>
        </w:rPr>
      </w:pPr>
    </w:p>
    <w:p w:rsidR="00066BF6" w:rsidRDefault="00E47A18" w:rsidP="00066BF6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6908800" cy="2743200"/>
            <wp:effectExtent l="19050" t="0" r="6350" b="0"/>
            <wp:docPr id="45" name="Рисунок 45" descr="15-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15-28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BF6" w:rsidRPr="006F7D17" w:rsidRDefault="00066BF6" w:rsidP="00066BF6">
      <w:pPr>
        <w:rPr>
          <w:sz w:val="16"/>
          <w:szCs w:val="16"/>
        </w:rPr>
      </w:pPr>
    </w:p>
    <w:p w:rsidR="00066BF6" w:rsidRPr="006F7D17" w:rsidRDefault="00066BF6" w:rsidP="00066BF6">
      <w:pPr>
        <w:jc w:val="center"/>
        <w:rPr>
          <w:b/>
          <w:i/>
        </w:rPr>
      </w:pPr>
      <w:r w:rsidRPr="006F7D17">
        <w:rPr>
          <w:b/>
          <w:i/>
        </w:rPr>
        <w:t>Назначение: для перевозки</w:t>
      </w:r>
      <w:r>
        <w:rPr>
          <w:b/>
          <w:i/>
        </w:rPr>
        <w:t xml:space="preserve"> вязких</w:t>
      </w:r>
      <w:r w:rsidRPr="006F7D17">
        <w:rPr>
          <w:b/>
          <w:i/>
        </w:rPr>
        <w:t xml:space="preserve"> нефтепродуктов</w:t>
      </w:r>
    </w:p>
    <w:p w:rsidR="00066BF6" w:rsidRPr="006F7D17" w:rsidRDefault="00066BF6" w:rsidP="00066BF6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177" w:type="dxa"/>
        <w:tblLayout w:type="fixed"/>
        <w:tblLook w:val="0000" w:firstRow="0" w:lastRow="0" w:firstColumn="0" w:lastColumn="0" w:noHBand="0" w:noVBand="0"/>
      </w:tblPr>
      <w:tblGrid>
        <w:gridCol w:w="2693"/>
        <w:gridCol w:w="1739"/>
        <w:gridCol w:w="3260"/>
        <w:gridCol w:w="993"/>
        <w:gridCol w:w="3376"/>
        <w:gridCol w:w="1243"/>
      </w:tblGrid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ind w:left="317"/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12020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10800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нет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15-289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нет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3</w:t>
            </w:r>
            <w:r w:rsidRPr="006F7D17">
              <w:rPr>
                <w:b/>
                <w:i/>
                <w:sz w:val="16"/>
              </w:rPr>
              <w:t>0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нет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6F7D17">
              <w:rPr>
                <w:b/>
                <w:i/>
                <w:sz w:val="16"/>
              </w:rPr>
              <w:t xml:space="preserve">АО </w:t>
            </w:r>
            <w:r w:rsidRPr="006F7D17">
              <w:rPr>
                <w:b/>
                <w:i/>
                <w:sz w:val="16"/>
              </w:rPr>
              <w:sym w:font="Symbol" w:char="F0B2"/>
            </w:r>
            <w:r w:rsidRPr="006F7D17">
              <w:rPr>
                <w:b/>
                <w:i/>
                <w:sz w:val="16"/>
              </w:rPr>
              <w:t>Алтайвагон</w:t>
            </w:r>
            <w:r w:rsidRPr="006F7D17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4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нет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65,0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18-100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AF416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AF4166">
              <w:rPr>
                <w:b/>
                <w:i/>
                <w:sz w:val="16"/>
              </w:rPr>
              <w:t>)</w:t>
            </w:r>
            <w:r w:rsidRPr="000A6536">
              <w:rPr>
                <w:b/>
                <w:i/>
                <w:sz w:val="16"/>
              </w:rPr>
              <w:t>, т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8,1/29,0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нет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есть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есть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ind w:right="-108"/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налив-верхний,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233 (23,3)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3000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слив-нижний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77,4 (7,74)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10770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самотеком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Объем котла, м</w:t>
            </w:r>
            <w:r w:rsidRPr="006F7D1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Удельный объем, м</w:t>
            </w:r>
            <w:r w:rsidRPr="006F7D17">
              <w:rPr>
                <w:b/>
                <w:i/>
                <w:sz w:val="16"/>
                <w:vertAlign w:val="superscript"/>
              </w:rPr>
              <w:t>3</w:t>
            </w:r>
            <w:r w:rsidRPr="006F7D17">
              <w:rPr>
                <w:b/>
                <w:i/>
                <w:sz w:val="16"/>
              </w:rPr>
              <w:t>/т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1,1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73,1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2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72,38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ind w:right="-108"/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есть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120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02-ВМ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загружаемого продукта, </w:t>
            </w:r>
            <w:r w:rsidRPr="006F7D17">
              <w:rPr>
                <w:b/>
                <w:i/>
                <w:sz w:val="16"/>
              </w:rPr>
              <w:sym w:font="Symbol" w:char="F0B0"/>
            </w:r>
            <w:r w:rsidRPr="006F7D17">
              <w:rPr>
                <w:b/>
                <w:i/>
                <w:sz w:val="16"/>
              </w:rPr>
              <w:t>С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-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7800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клапана), МПа (кгс/см</w:t>
            </w:r>
            <w:r w:rsidRPr="006F7D17">
              <w:rPr>
                <w:b/>
                <w:i/>
                <w:sz w:val="16"/>
                <w:vertAlign w:val="superscript"/>
              </w:rPr>
              <w:t>2</w:t>
            </w:r>
            <w:r w:rsidRPr="006F7D17">
              <w:rPr>
                <w:b/>
                <w:i/>
                <w:sz w:val="16"/>
              </w:rPr>
              <w:t>)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0,15 (1,5)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1994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066BF6" w:rsidRPr="006F7D17" w:rsidRDefault="00066BF6" w:rsidP="00FD2DAB">
            <w:pPr>
              <w:ind w:right="-108"/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гидравлическом испытании, МПа (кгс/см</w:t>
            </w:r>
            <w:r w:rsidRPr="006F7D17">
              <w:rPr>
                <w:b/>
                <w:i/>
                <w:sz w:val="16"/>
                <w:vertAlign w:val="superscript"/>
              </w:rPr>
              <w:t>2</w:t>
            </w:r>
            <w:r w:rsidRPr="006F7D17">
              <w:rPr>
                <w:b/>
                <w:i/>
                <w:sz w:val="16"/>
              </w:rPr>
              <w:t>)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0,5 (5,0)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есть</w:t>
            </w:r>
          </w:p>
        </w:tc>
      </w:tr>
      <w:tr w:rsidR="00066BF6" w:rsidRPr="006F7D17" w:rsidTr="00FD2DAB">
        <w:trPr>
          <w:jc w:val="center"/>
        </w:trPr>
        <w:tc>
          <w:tcPr>
            <w:tcW w:w="26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066BF6" w:rsidRPr="006F7D17" w:rsidRDefault="00066BF6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</w:tr>
    </w:tbl>
    <w:p w:rsidR="00066BF6" w:rsidRPr="006F7D17" w:rsidRDefault="00E56894" w:rsidP="00E56894">
      <w:pPr>
        <w:jc w:val="center"/>
        <w:rPr>
          <w:b/>
          <w:i/>
          <w:sz w:val="32"/>
        </w:rPr>
      </w:pPr>
      <w:r>
        <w:br w:type="column"/>
      </w:r>
      <w:r w:rsidR="00066BF6" w:rsidRPr="006F7D17">
        <w:rPr>
          <w:b/>
          <w:i/>
          <w:sz w:val="32"/>
        </w:rPr>
        <w:lastRenderedPageBreak/>
        <w:t xml:space="preserve">4-осная цистерна для </w:t>
      </w:r>
      <w:r w:rsidR="00066BF6">
        <w:rPr>
          <w:b/>
          <w:i/>
          <w:sz w:val="32"/>
        </w:rPr>
        <w:t>спирта</w:t>
      </w:r>
      <w:r w:rsidR="00066BF6" w:rsidRPr="006F7D17">
        <w:rPr>
          <w:b/>
          <w:i/>
          <w:sz w:val="32"/>
        </w:rPr>
        <w:t>, модель 15-289</w:t>
      </w:r>
      <w:r w:rsidR="00066BF6">
        <w:rPr>
          <w:b/>
          <w:i/>
          <w:sz w:val="32"/>
        </w:rPr>
        <w:t>-02</w:t>
      </w:r>
    </w:p>
    <w:p w:rsidR="00066BF6" w:rsidRDefault="00066BF6" w:rsidP="00066BF6">
      <w:pPr>
        <w:rPr>
          <w:sz w:val="32"/>
        </w:rPr>
      </w:pPr>
    </w:p>
    <w:p w:rsidR="00066BF6" w:rsidRDefault="00E47A18" w:rsidP="00066BF6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6908800" cy="2743200"/>
            <wp:effectExtent l="19050" t="0" r="6350" b="0"/>
            <wp:docPr id="46" name="Рисунок 46" descr="15-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15-28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BF6" w:rsidRPr="006F7D17" w:rsidRDefault="00066BF6" w:rsidP="00066BF6">
      <w:pPr>
        <w:rPr>
          <w:sz w:val="16"/>
          <w:szCs w:val="16"/>
        </w:rPr>
      </w:pPr>
    </w:p>
    <w:p w:rsidR="00066BF6" w:rsidRPr="006F7D17" w:rsidRDefault="00066BF6" w:rsidP="00066BF6">
      <w:pPr>
        <w:jc w:val="center"/>
        <w:rPr>
          <w:b/>
          <w:i/>
        </w:rPr>
      </w:pPr>
      <w:r w:rsidRPr="006F7D17">
        <w:rPr>
          <w:b/>
          <w:i/>
        </w:rPr>
        <w:t>Назначение: для перевозки</w:t>
      </w:r>
      <w:r>
        <w:rPr>
          <w:b/>
          <w:i/>
        </w:rPr>
        <w:t xml:space="preserve"> спирта</w:t>
      </w:r>
    </w:p>
    <w:p w:rsidR="00066BF6" w:rsidRPr="006F7D17" w:rsidRDefault="00066BF6" w:rsidP="00066BF6">
      <w:pPr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-315" w:type="dxa"/>
        <w:tblLayout w:type="fixed"/>
        <w:tblLook w:val="0000" w:firstRow="0" w:lastRow="0" w:firstColumn="0" w:lastColumn="0" w:noHBand="0" w:noVBand="0"/>
      </w:tblPr>
      <w:tblGrid>
        <w:gridCol w:w="3185"/>
        <w:gridCol w:w="1739"/>
        <w:gridCol w:w="3260"/>
        <w:gridCol w:w="993"/>
        <w:gridCol w:w="3376"/>
        <w:gridCol w:w="1243"/>
      </w:tblGrid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</w:t>
            </w: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3</w:t>
            </w:r>
            <w:r w:rsidRPr="006F7D17">
              <w:rPr>
                <w:b/>
                <w:i/>
                <w:sz w:val="16"/>
              </w:rPr>
              <w:t>0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нет</w:t>
            </w: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15-289</w:t>
            </w:r>
            <w:r>
              <w:rPr>
                <w:b/>
                <w:i/>
                <w:sz w:val="16"/>
              </w:rPr>
              <w:t>-02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4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нет</w:t>
            </w: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18-100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нет</w:t>
            </w: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6F7D17">
              <w:rPr>
                <w:b/>
                <w:i/>
                <w:sz w:val="16"/>
              </w:rPr>
              <w:t xml:space="preserve">АО </w:t>
            </w:r>
            <w:r w:rsidRPr="006F7D17">
              <w:rPr>
                <w:b/>
                <w:i/>
                <w:sz w:val="16"/>
              </w:rPr>
              <w:sym w:font="Symbol" w:char="F0B2"/>
            </w:r>
            <w:r w:rsidRPr="006F7D17">
              <w:rPr>
                <w:b/>
                <w:i/>
                <w:sz w:val="16"/>
              </w:rPr>
              <w:t>Алтайвагон</w:t>
            </w:r>
            <w:r w:rsidRPr="006F7D17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нет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нет</w:t>
            </w: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66,0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есть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AF416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AF4166">
              <w:rPr>
                <w:b/>
                <w:i/>
                <w:sz w:val="16"/>
              </w:rPr>
              <w:t>)</w:t>
            </w:r>
            <w:r w:rsidRPr="000A6536">
              <w:rPr>
                <w:b/>
                <w:i/>
                <w:sz w:val="16"/>
              </w:rPr>
              <w:t>, т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26,2/28,0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3000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есть</w:t>
            </w: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10770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ind w:right="-108"/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налив-верхний,</w:t>
            </w: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233 (23,3)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Удельный объем, м</w:t>
            </w:r>
            <w:r w:rsidRPr="006F7D17">
              <w:rPr>
                <w:b/>
                <w:i/>
                <w:sz w:val="16"/>
                <w:vertAlign w:val="superscript"/>
              </w:rPr>
              <w:t>3</w:t>
            </w:r>
            <w:r w:rsidRPr="006F7D17">
              <w:rPr>
                <w:b/>
                <w:i/>
                <w:sz w:val="16"/>
              </w:rPr>
              <w:t>/т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1,1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слив-нижний</w:t>
            </w: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77,4 (7,74)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самотеком</w:t>
            </w: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Объем котла, м</w:t>
            </w:r>
            <w:r w:rsidRPr="006F7D1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066BF6" w:rsidRPr="006F7D17" w:rsidRDefault="00066BF6" w:rsidP="00FD2DAB">
            <w:pPr>
              <w:ind w:right="-108"/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есть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73,1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2</w:t>
            </w: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72,38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</w:t>
            </w: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120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клапана), МПа (кгс/см</w:t>
            </w:r>
            <w:r w:rsidRPr="006F7D17">
              <w:rPr>
                <w:b/>
                <w:i/>
                <w:sz w:val="16"/>
                <w:vertAlign w:val="superscript"/>
              </w:rPr>
              <w:t>2</w:t>
            </w:r>
            <w:r w:rsidRPr="006F7D17">
              <w:rPr>
                <w:b/>
                <w:i/>
                <w:sz w:val="16"/>
              </w:rPr>
              <w:t>)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0,15 (1,5)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02-ВМ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загружаемого продукта, </w:t>
            </w:r>
            <w:r w:rsidRPr="006F7D17">
              <w:rPr>
                <w:b/>
                <w:i/>
                <w:sz w:val="16"/>
              </w:rPr>
              <w:sym w:font="Symbol" w:char="F0B0"/>
            </w:r>
            <w:r w:rsidRPr="006F7D17">
              <w:rPr>
                <w:b/>
                <w:i/>
                <w:sz w:val="16"/>
              </w:rPr>
              <w:t>С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-</w:t>
            </w: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7800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ind w:right="-108"/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гидравлическом испытании, МПа (кгс/см</w:t>
            </w:r>
            <w:r w:rsidRPr="006F7D17">
              <w:rPr>
                <w:b/>
                <w:i/>
                <w:sz w:val="16"/>
                <w:vertAlign w:val="superscript"/>
              </w:rPr>
              <w:t>2</w:t>
            </w:r>
            <w:r w:rsidRPr="006F7D17">
              <w:rPr>
                <w:b/>
                <w:i/>
                <w:sz w:val="16"/>
              </w:rPr>
              <w:t>)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0,5 (5,0)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1994</w:t>
            </w: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066BF6" w:rsidRPr="006F7D17" w:rsidRDefault="00066BF6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ind w:left="317"/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12020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есть</w:t>
            </w:r>
          </w:p>
        </w:tc>
      </w:tr>
      <w:tr w:rsidR="00066BF6" w:rsidRPr="006F7D17" w:rsidTr="00FD2DAB">
        <w:trPr>
          <w:jc w:val="center"/>
        </w:trPr>
        <w:tc>
          <w:tcPr>
            <w:tcW w:w="3185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739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  <w:r w:rsidRPr="006F7D17">
              <w:rPr>
                <w:b/>
                <w:i/>
                <w:sz w:val="16"/>
              </w:rPr>
              <w:t>10800</w:t>
            </w:r>
          </w:p>
        </w:tc>
        <w:tc>
          <w:tcPr>
            <w:tcW w:w="3260" w:type="dxa"/>
          </w:tcPr>
          <w:p w:rsidR="00066BF6" w:rsidRPr="006F7D17" w:rsidRDefault="00066BF6" w:rsidP="00FD2DAB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99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066BF6" w:rsidRPr="006F7D17" w:rsidRDefault="00066BF6" w:rsidP="00FD2DAB">
            <w:pPr>
              <w:rPr>
                <w:b/>
                <w:i/>
                <w:sz w:val="16"/>
              </w:rPr>
            </w:pPr>
          </w:p>
        </w:tc>
      </w:tr>
    </w:tbl>
    <w:p w:rsidR="00066BF6" w:rsidRDefault="0032246E" w:rsidP="00E3513F">
      <w:r>
        <w:br w:type="column"/>
      </w:r>
    </w:p>
    <w:p w:rsidR="0005286E" w:rsidRPr="00A67B32" w:rsidRDefault="0005286E" w:rsidP="0005286E">
      <w:pPr>
        <w:jc w:val="center"/>
        <w:rPr>
          <w:b/>
          <w:i/>
          <w:sz w:val="32"/>
        </w:rPr>
      </w:pPr>
      <w:r w:rsidRPr="00A67B32">
        <w:rPr>
          <w:b/>
          <w:i/>
          <w:sz w:val="32"/>
        </w:rPr>
        <w:t>4-осная цистерна для серной кислоты, модель 15-291</w:t>
      </w:r>
    </w:p>
    <w:p w:rsidR="0005286E" w:rsidRDefault="0005286E" w:rsidP="0005286E"/>
    <w:p w:rsidR="0005286E" w:rsidRDefault="0073180D" w:rsidP="0005286E">
      <w:pPr>
        <w:jc w:val="center"/>
        <w:rPr>
          <w:sz w:val="32"/>
        </w:rPr>
      </w:pPr>
      <w:r>
        <w:rPr>
          <w:sz w:val="32"/>
        </w:rPr>
        <w:fldChar w:fldCharType="begin"/>
      </w:r>
      <w:r w:rsidR="0005286E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ноябрь2009\\PHOTO\\РИС166.PCX"  </w:instrText>
      </w:r>
      <w:r w:rsidR="0005286E">
        <w:instrText xml:space="preserve">\a \p </w:instrText>
      </w:r>
      <w:bookmarkStart w:id="8" w:name="_942047313"/>
      <w:bookmarkEnd w:id="8"/>
      <w:r w:rsidR="0005286E">
        <w:instrText xml:space="preserve"> \* MERGEFORMAT </w:instrText>
      </w:r>
      <w:r>
        <w:rPr>
          <w:noProof/>
        </w:rPr>
        <w:fldChar w:fldCharType="separate"/>
      </w:r>
      <w:r w:rsidR="00014D49">
        <w:rPr>
          <w:sz w:val="32"/>
        </w:rPr>
        <w:object w:dxaOrig="12637" w:dyaOrig="4020">
          <v:shape id="_x0000_i1045" type="#_x0000_t75" style="width:632.1pt;height:200.95pt">
            <v:imagedata r:id="rId31" o:title="" croptop="1883f" cropbottom="1507f" cropright="617f"/>
          </v:shape>
        </w:object>
      </w:r>
      <w:r>
        <w:rPr>
          <w:sz w:val="32"/>
        </w:rPr>
        <w:fldChar w:fldCharType="end"/>
      </w:r>
    </w:p>
    <w:p w:rsidR="0005286E" w:rsidRDefault="0005286E" w:rsidP="0005286E"/>
    <w:p w:rsidR="0005286E" w:rsidRPr="00A67B32" w:rsidRDefault="0005286E" w:rsidP="0005286E">
      <w:pPr>
        <w:jc w:val="center"/>
        <w:rPr>
          <w:b/>
          <w:i/>
        </w:rPr>
      </w:pPr>
      <w:r>
        <w:t xml:space="preserve"> </w:t>
      </w:r>
    </w:p>
    <w:p w:rsidR="0005286E" w:rsidRPr="00A67B32" w:rsidRDefault="0005286E" w:rsidP="0005286E">
      <w:pPr>
        <w:jc w:val="center"/>
        <w:rPr>
          <w:b/>
          <w:i/>
        </w:rPr>
      </w:pPr>
      <w:r w:rsidRPr="00A67B32">
        <w:rPr>
          <w:b/>
          <w:i/>
        </w:rPr>
        <w:t>Назначение: для перевозки серной кислоты</w:t>
      </w:r>
    </w:p>
    <w:p w:rsidR="0005286E" w:rsidRDefault="0005286E" w:rsidP="0005286E"/>
    <w:tbl>
      <w:tblPr>
        <w:tblW w:w="13877" w:type="dxa"/>
        <w:jc w:val="center"/>
        <w:tblInd w:w="690" w:type="dxa"/>
        <w:tblLayout w:type="fixed"/>
        <w:tblLook w:val="0000" w:firstRow="0" w:lastRow="0" w:firstColumn="0" w:lastColumn="0" w:noHBand="0" w:noVBand="0"/>
      </w:tblPr>
      <w:tblGrid>
        <w:gridCol w:w="2820"/>
        <w:gridCol w:w="1575"/>
        <w:gridCol w:w="3260"/>
        <w:gridCol w:w="992"/>
        <w:gridCol w:w="3671"/>
        <w:gridCol w:w="1559"/>
      </w:tblGrid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291.00.000-00</w:t>
            </w:r>
          </w:p>
        </w:tc>
        <w:tc>
          <w:tcPr>
            <w:tcW w:w="326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нет</w:t>
            </w: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24.05.001.100-95</w:t>
            </w:r>
          </w:p>
        </w:tc>
        <w:tc>
          <w:tcPr>
            <w:tcW w:w="326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4000</w:t>
            </w: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нет</w:t>
            </w: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15-291</w:t>
            </w:r>
          </w:p>
        </w:tc>
        <w:tc>
          <w:tcPr>
            <w:tcW w:w="326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4</w:t>
            </w: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нет</w:t>
            </w: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760</w:t>
            </w:r>
          </w:p>
        </w:tc>
        <w:tc>
          <w:tcPr>
            <w:tcW w:w="326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18-100</w:t>
            </w: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Наличие экрана днища</w:t>
            </w: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есть</w:t>
            </w: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A67B32">
              <w:rPr>
                <w:b/>
                <w:i/>
                <w:sz w:val="16"/>
              </w:rPr>
              <w:t xml:space="preserve">АО </w:t>
            </w:r>
            <w:r w:rsidRPr="00A67B32">
              <w:rPr>
                <w:b/>
                <w:i/>
                <w:sz w:val="16"/>
              </w:rPr>
              <w:sym w:font="Symbol" w:char="F0B2"/>
            </w:r>
            <w:r w:rsidRPr="00A67B32">
              <w:rPr>
                <w:b/>
                <w:i/>
                <w:sz w:val="16"/>
              </w:rPr>
              <w:t>Алтайвагон</w:t>
            </w:r>
            <w:r w:rsidRPr="00A67B32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26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нет</w:t>
            </w: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нет</w:t>
            </w: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67</w:t>
            </w:r>
          </w:p>
        </w:tc>
        <w:tc>
          <w:tcPr>
            <w:tcW w:w="326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есть</w:t>
            </w: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10195F" w:rsidP="00FD2DAB">
            <w:pPr>
              <w:rPr>
                <w:b/>
                <w:i/>
                <w:sz w:val="16"/>
              </w:rPr>
            </w:pPr>
            <w:r w:rsidRPr="0010195F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75" w:type="dxa"/>
          </w:tcPr>
          <w:p w:rsidR="0005286E" w:rsidRPr="00A67B32" w:rsidRDefault="0010195F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23,3/</w:t>
            </w:r>
            <w:r w:rsidR="0005286E" w:rsidRPr="00A67B32">
              <w:rPr>
                <w:b/>
                <w:i/>
                <w:sz w:val="16"/>
              </w:rPr>
              <w:t>2</w:t>
            </w:r>
            <w:r w:rsidR="0005286E">
              <w:rPr>
                <w:b/>
                <w:i/>
                <w:sz w:val="16"/>
              </w:rPr>
              <w:t>4</w:t>
            </w:r>
          </w:p>
        </w:tc>
        <w:tc>
          <w:tcPr>
            <w:tcW w:w="326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2200</w:t>
            </w: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есть</w:t>
            </w: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10410</w:t>
            </w: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559" w:type="dxa"/>
          </w:tcPr>
          <w:p w:rsidR="0005286E" w:rsidRPr="00A67B32" w:rsidRDefault="0005286E" w:rsidP="00FD2DAB">
            <w:pPr>
              <w:ind w:right="-108"/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верхний передав-</w:t>
            </w: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255 (22,5)</w:t>
            </w:r>
          </w:p>
        </w:tc>
        <w:tc>
          <w:tcPr>
            <w:tcW w:w="326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Удельный объем, м</w:t>
            </w:r>
            <w:r w:rsidRPr="00A67B32">
              <w:rPr>
                <w:b/>
                <w:i/>
                <w:sz w:val="16"/>
                <w:vertAlign w:val="superscript"/>
              </w:rPr>
              <w:t>3</w:t>
            </w:r>
            <w:r w:rsidRPr="00A67B32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0,55</w:t>
            </w: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ливанием или ва-</w:t>
            </w: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74,9 (7,49)</w:t>
            </w:r>
          </w:p>
        </w:tc>
        <w:tc>
          <w:tcPr>
            <w:tcW w:w="326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куумнасосом</w:t>
            </w: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Объем котла</w:t>
            </w:r>
            <w:r>
              <w:rPr>
                <w:b/>
                <w:i/>
                <w:sz w:val="16"/>
              </w:rPr>
              <w:t xml:space="preserve"> полезный</w:t>
            </w:r>
            <w:r w:rsidRPr="00A67B32">
              <w:rPr>
                <w:b/>
                <w:i/>
                <w:sz w:val="16"/>
              </w:rPr>
              <w:t>, м</w:t>
            </w:r>
            <w:r w:rsidRPr="00A67B32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36,98</w:t>
            </w:r>
          </w:p>
        </w:tc>
        <w:tc>
          <w:tcPr>
            <w:tcW w:w="3260" w:type="dxa"/>
          </w:tcPr>
          <w:p w:rsidR="0005286E" w:rsidRPr="00A67B32" w:rsidRDefault="0005286E" w:rsidP="00FD2DAB">
            <w:pPr>
              <w:ind w:right="-108"/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есть</w:t>
            </w: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Объем котла</w:t>
            </w:r>
            <w:r>
              <w:rPr>
                <w:b/>
                <w:i/>
                <w:sz w:val="16"/>
              </w:rPr>
              <w:t xml:space="preserve"> полный</w:t>
            </w:r>
            <w:r w:rsidRPr="00A67B32">
              <w:rPr>
                <w:b/>
                <w:i/>
                <w:sz w:val="16"/>
              </w:rPr>
              <w:t>, м</w:t>
            </w:r>
            <w:r w:rsidRPr="00A67B32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38,5</w:t>
            </w:r>
          </w:p>
        </w:tc>
        <w:tc>
          <w:tcPr>
            <w:tcW w:w="326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2</w:t>
            </w: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120</w:t>
            </w:r>
          </w:p>
        </w:tc>
        <w:tc>
          <w:tcPr>
            <w:tcW w:w="326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6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клапана), МПа (кгс/см</w:t>
            </w:r>
            <w:r w:rsidRPr="00A67B32">
              <w:rPr>
                <w:b/>
                <w:i/>
                <w:sz w:val="16"/>
                <w:vertAlign w:val="superscript"/>
              </w:rPr>
              <w:t>2</w:t>
            </w:r>
            <w:r w:rsidRPr="00A67B32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0,25 (2,5)</w:t>
            </w: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7800</w:t>
            </w:r>
          </w:p>
        </w:tc>
        <w:tc>
          <w:tcPr>
            <w:tcW w:w="326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 xml:space="preserve">загружаемого продукта, </w:t>
            </w:r>
            <w:r w:rsidRPr="00A67B32">
              <w:rPr>
                <w:b/>
                <w:i/>
                <w:sz w:val="16"/>
              </w:rPr>
              <w:sym w:font="Symbol" w:char="F0B0"/>
            </w:r>
            <w:r w:rsidRPr="00A67B32">
              <w:rPr>
                <w:b/>
                <w:i/>
                <w:sz w:val="16"/>
              </w:rPr>
              <w:t>С</w:t>
            </w: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-</w:t>
            </w: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05286E" w:rsidRPr="00A67B32" w:rsidRDefault="0005286E" w:rsidP="00FD2DAB">
            <w:pPr>
              <w:ind w:right="-108"/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гидравлическом испытании, МПа (кгс/см</w:t>
            </w:r>
            <w:r w:rsidRPr="00A67B32">
              <w:rPr>
                <w:b/>
                <w:i/>
                <w:sz w:val="16"/>
                <w:vertAlign w:val="superscript"/>
              </w:rPr>
              <w:t>2</w:t>
            </w:r>
            <w:r w:rsidRPr="00A67B32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0,4 (4,0)</w:t>
            </w: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1996</w:t>
            </w: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ind w:left="317"/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12020</w:t>
            </w:r>
          </w:p>
        </w:tc>
        <w:tc>
          <w:tcPr>
            <w:tcW w:w="326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1</w:t>
            </w: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5286E" w:rsidRPr="00A67B32" w:rsidTr="00FD2DAB">
        <w:trPr>
          <w:jc w:val="center"/>
        </w:trPr>
        <w:tc>
          <w:tcPr>
            <w:tcW w:w="282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575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10800</w:t>
            </w:r>
          </w:p>
        </w:tc>
        <w:tc>
          <w:tcPr>
            <w:tcW w:w="3260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92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</w:t>
            </w:r>
          </w:p>
        </w:tc>
        <w:tc>
          <w:tcPr>
            <w:tcW w:w="3671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559" w:type="dxa"/>
          </w:tcPr>
          <w:p w:rsidR="0005286E" w:rsidRPr="00A67B32" w:rsidRDefault="0005286E" w:rsidP="00FD2DAB">
            <w:pPr>
              <w:rPr>
                <w:b/>
                <w:i/>
                <w:sz w:val="16"/>
              </w:rPr>
            </w:pPr>
            <w:r w:rsidRPr="00A67B32">
              <w:rPr>
                <w:b/>
                <w:i/>
                <w:sz w:val="16"/>
              </w:rPr>
              <w:t>есть</w:t>
            </w:r>
          </w:p>
        </w:tc>
      </w:tr>
    </w:tbl>
    <w:p w:rsidR="0005286E" w:rsidRPr="009A5FF3" w:rsidRDefault="0032246E" w:rsidP="0032246E">
      <w:pPr>
        <w:jc w:val="center"/>
        <w:rPr>
          <w:b/>
          <w:i/>
          <w:sz w:val="32"/>
          <w:szCs w:val="32"/>
        </w:rPr>
      </w:pPr>
      <w:r>
        <w:br w:type="column"/>
      </w:r>
      <w:r w:rsidR="0005286E" w:rsidRPr="009A5FF3">
        <w:rPr>
          <w:b/>
          <w:i/>
          <w:sz w:val="32"/>
          <w:szCs w:val="32"/>
        </w:rPr>
        <w:lastRenderedPageBreak/>
        <w:t>4-осная цистерна для вязких нефтепродуктов, модел</w:t>
      </w:r>
      <w:r w:rsidR="0005286E">
        <w:rPr>
          <w:b/>
          <w:i/>
          <w:sz w:val="32"/>
          <w:szCs w:val="32"/>
        </w:rPr>
        <w:t>ь</w:t>
      </w:r>
      <w:r w:rsidR="0005286E" w:rsidRPr="009A5FF3">
        <w:rPr>
          <w:b/>
          <w:i/>
          <w:sz w:val="32"/>
          <w:szCs w:val="32"/>
        </w:rPr>
        <w:t xml:space="preserve"> 15-565</w:t>
      </w:r>
    </w:p>
    <w:p w:rsidR="0005286E" w:rsidRPr="009A5FF3" w:rsidRDefault="0005286E" w:rsidP="0005286E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05286E" w:rsidRPr="005D4AD3" w:rsidRDefault="00E47A18" w:rsidP="0005286E">
      <w:pPr>
        <w:tabs>
          <w:tab w:val="left" w:pos="3780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inline distT="0" distB="0" distL="0" distR="0">
            <wp:extent cx="8521700" cy="2933700"/>
            <wp:effectExtent l="19050" t="0" r="0" b="0"/>
            <wp:docPr id="48" name="Рисунок 48" descr="15-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15-56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920" t="19588" r="7841" b="29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170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86E" w:rsidRPr="009A5FF3" w:rsidRDefault="0005286E" w:rsidP="0005286E">
      <w:pPr>
        <w:jc w:val="center"/>
        <w:rPr>
          <w:b/>
          <w:i/>
        </w:rPr>
      </w:pPr>
      <w:r w:rsidRPr="009A5FF3">
        <w:rPr>
          <w:b/>
          <w:i/>
        </w:rPr>
        <w:t>Назначение: для перевозки вязких нефтепродуктов</w:t>
      </w:r>
    </w:p>
    <w:p w:rsidR="0005286E" w:rsidRPr="009A5FF3" w:rsidRDefault="0005286E" w:rsidP="0005286E">
      <w:pPr>
        <w:rPr>
          <w:i/>
          <w:sz w:val="16"/>
          <w:szCs w:val="16"/>
        </w:rPr>
      </w:pPr>
    </w:p>
    <w:tbl>
      <w:tblPr>
        <w:tblW w:w="13853" w:type="dxa"/>
        <w:jc w:val="center"/>
        <w:tblInd w:w="-72" w:type="dxa"/>
        <w:tblLook w:val="01E0" w:firstRow="1" w:lastRow="1" w:firstColumn="1" w:lastColumn="1" w:noHBand="0" w:noVBand="0"/>
      </w:tblPr>
      <w:tblGrid>
        <w:gridCol w:w="2869"/>
        <w:gridCol w:w="2091"/>
        <w:gridCol w:w="3048"/>
        <w:gridCol w:w="899"/>
        <w:gridCol w:w="3582"/>
        <w:gridCol w:w="1364"/>
      </w:tblGrid>
      <w:tr w:rsidR="0005286E" w:rsidRPr="00D076ED" w:rsidTr="00984A23">
        <w:trPr>
          <w:jc w:val="center"/>
        </w:trPr>
        <w:tc>
          <w:tcPr>
            <w:tcW w:w="286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091" w:type="dxa"/>
          </w:tcPr>
          <w:p w:rsidR="0005286E" w:rsidRPr="00D076ED" w:rsidRDefault="0005286E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076ED">
              <w:rPr>
                <w:b/>
                <w:i/>
                <w:color w:val="000000"/>
                <w:sz w:val="16"/>
                <w:szCs w:val="16"/>
              </w:rPr>
              <w:t>565.00.00.000</w:t>
            </w:r>
          </w:p>
        </w:tc>
        <w:tc>
          <w:tcPr>
            <w:tcW w:w="3048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89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3208</w:t>
            </w:r>
          </w:p>
        </w:tc>
        <w:tc>
          <w:tcPr>
            <w:tcW w:w="3582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D076ED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D076ED">
              <w:rPr>
                <w:b/>
                <w:i/>
                <w:sz w:val="16"/>
                <w:szCs w:val="16"/>
              </w:rPr>
              <w:t xml:space="preserve">) </w:t>
            </w:r>
          </w:p>
        </w:tc>
        <w:tc>
          <w:tcPr>
            <w:tcW w:w="1364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0,53(5,3)</w:t>
            </w:r>
          </w:p>
        </w:tc>
      </w:tr>
      <w:tr w:rsidR="0005286E" w:rsidRPr="00D076ED" w:rsidTr="00984A23">
        <w:trPr>
          <w:jc w:val="center"/>
        </w:trPr>
        <w:tc>
          <w:tcPr>
            <w:tcW w:w="2869" w:type="dxa"/>
          </w:tcPr>
          <w:p w:rsidR="0005286E" w:rsidRPr="00D076ED" w:rsidRDefault="0005286E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076ED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091" w:type="dxa"/>
          </w:tcPr>
          <w:p w:rsidR="0005286E" w:rsidRPr="00D076ED" w:rsidRDefault="0005286E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076ED">
              <w:rPr>
                <w:b/>
                <w:i/>
                <w:color w:val="000000"/>
                <w:sz w:val="16"/>
                <w:szCs w:val="16"/>
              </w:rPr>
              <w:t>565.00.00.000ТУ</w:t>
            </w:r>
          </w:p>
        </w:tc>
        <w:tc>
          <w:tcPr>
            <w:tcW w:w="3048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899" w:type="dxa"/>
          </w:tcPr>
          <w:p w:rsidR="0005286E" w:rsidRPr="00D076ED" w:rsidRDefault="0005286E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82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1364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05286E" w:rsidRPr="00D076ED" w:rsidTr="00984A23">
        <w:trPr>
          <w:jc w:val="center"/>
        </w:trPr>
        <w:tc>
          <w:tcPr>
            <w:tcW w:w="2869" w:type="dxa"/>
          </w:tcPr>
          <w:p w:rsidR="0005286E" w:rsidRPr="00D076ED" w:rsidRDefault="0005286E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076ED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091" w:type="dxa"/>
          </w:tcPr>
          <w:p w:rsidR="0005286E" w:rsidRPr="00D076ED" w:rsidRDefault="0005286E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076ED">
              <w:rPr>
                <w:b/>
                <w:i/>
                <w:color w:val="000000"/>
                <w:sz w:val="16"/>
                <w:szCs w:val="16"/>
              </w:rPr>
              <w:t>15-565</w:t>
            </w:r>
          </w:p>
        </w:tc>
        <w:tc>
          <w:tcPr>
            <w:tcW w:w="3048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89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4710</w:t>
            </w:r>
          </w:p>
        </w:tc>
        <w:tc>
          <w:tcPr>
            <w:tcW w:w="3582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364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5286E" w:rsidRPr="00D076ED" w:rsidTr="00984A23">
        <w:trPr>
          <w:jc w:val="center"/>
        </w:trPr>
        <w:tc>
          <w:tcPr>
            <w:tcW w:w="2869" w:type="dxa"/>
          </w:tcPr>
          <w:p w:rsidR="0005286E" w:rsidRPr="00D076ED" w:rsidRDefault="0005286E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076ED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091" w:type="dxa"/>
          </w:tcPr>
          <w:p w:rsidR="0005286E" w:rsidRPr="00984A23" w:rsidRDefault="00984A23" w:rsidP="00FD2DAB">
            <w:pPr>
              <w:rPr>
                <w:b/>
                <w:i/>
                <w:spacing w:val="-14"/>
                <w:sz w:val="16"/>
                <w:szCs w:val="16"/>
              </w:rPr>
            </w:pPr>
            <w:r w:rsidRPr="00984A23">
              <w:rPr>
                <w:b/>
                <w:i/>
                <w:spacing w:val="-14"/>
                <w:sz w:val="16"/>
                <w:szCs w:val="16"/>
              </w:rPr>
              <w:t>ОАО "НПК"Уралвагонзавод"</w:t>
            </w:r>
          </w:p>
        </w:tc>
        <w:tc>
          <w:tcPr>
            <w:tcW w:w="3048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89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582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364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5286E" w:rsidRPr="00D076ED" w:rsidTr="00984A23">
        <w:trPr>
          <w:jc w:val="center"/>
        </w:trPr>
        <w:tc>
          <w:tcPr>
            <w:tcW w:w="2869" w:type="dxa"/>
          </w:tcPr>
          <w:p w:rsidR="0005286E" w:rsidRPr="00D076ED" w:rsidRDefault="0005286E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076ED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091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72</w:t>
            </w:r>
          </w:p>
        </w:tc>
        <w:tc>
          <w:tcPr>
            <w:tcW w:w="3048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89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18-194</w:t>
            </w:r>
          </w:p>
        </w:tc>
        <w:tc>
          <w:tcPr>
            <w:tcW w:w="3582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1364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5286E" w:rsidRPr="00D076ED" w:rsidTr="00984A23">
        <w:trPr>
          <w:jc w:val="center"/>
        </w:trPr>
        <w:tc>
          <w:tcPr>
            <w:tcW w:w="286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091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27,3</w:t>
            </w:r>
          </w:p>
        </w:tc>
        <w:tc>
          <w:tcPr>
            <w:tcW w:w="3048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89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582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1364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05286E" w:rsidRPr="00D076ED" w:rsidTr="00984A23">
        <w:trPr>
          <w:trHeight w:val="66"/>
          <w:jc w:val="center"/>
        </w:trPr>
        <w:tc>
          <w:tcPr>
            <w:tcW w:w="286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091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48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899" w:type="dxa"/>
            <w:shd w:val="clear" w:color="auto" w:fill="auto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582" w:type="dxa"/>
            <w:shd w:val="clear" w:color="auto" w:fill="auto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364" w:type="dxa"/>
            <w:shd w:val="clear" w:color="auto" w:fill="auto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налив-верхний,</w:t>
            </w:r>
          </w:p>
        </w:tc>
      </w:tr>
      <w:tr w:rsidR="0005286E" w:rsidRPr="00D076ED" w:rsidTr="00984A23">
        <w:trPr>
          <w:trHeight w:val="114"/>
          <w:jc w:val="center"/>
        </w:trPr>
        <w:tc>
          <w:tcPr>
            <w:tcW w:w="286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2091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245,0 (25)</w:t>
            </w:r>
          </w:p>
        </w:tc>
        <w:tc>
          <w:tcPr>
            <w:tcW w:w="3048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899" w:type="dxa"/>
            <w:shd w:val="clear" w:color="auto" w:fill="auto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3000</w:t>
            </w:r>
          </w:p>
        </w:tc>
        <w:tc>
          <w:tcPr>
            <w:tcW w:w="3582" w:type="dxa"/>
            <w:shd w:val="clear" w:color="auto" w:fill="auto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364" w:type="dxa"/>
            <w:shd w:val="clear" w:color="auto" w:fill="auto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слив-нижний</w:t>
            </w:r>
          </w:p>
        </w:tc>
      </w:tr>
      <w:tr w:rsidR="0005286E" w:rsidRPr="00D076ED" w:rsidTr="00984A23">
        <w:trPr>
          <w:jc w:val="center"/>
        </w:trPr>
        <w:tc>
          <w:tcPr>
            <w:tcW w:w="286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D076ED">
              <w:rPr>
                <w:b/>
                <w:i/>
                <w:sz w:val="16"/>
                <w:szCs w:val="16"/>
              </w:rPr>
              <w:t>Объем котла, м</w:t>
            </w:r>
            <w:r w:rsidRPr="00D076ED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091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74,9</w:t>
            </w:r>
          </w:p>
        </w:tc>
        <w:tc>
          <w:tcPr>
            <w:tcW w:w="3048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89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11147</w:t>
            </w:r>
          </w:p>
        </w:tc>
        <w:tc>
          <w:tcPr>
            <w:tcW w:w="3582" w:type="dxa"/>
          </w:tcPr>
          <w:p w:rsidR="0005286E" w:rsidRPr="00D076ED" w:rsidRDefault="0005286E" w:rsidP="00FD2DA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364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</w:p>
        </w:tc>
      </w:tr>
      <w:tr w:rsidR="0005286E" w:rsidRPr="00D076ED" w:rsidTr="00984A23">
        <w:trPr>
          <w:jc w:val="center"/>
        </w:trPr>
        <w:tc>
          <w:tcPr>
            <w:tcW w:w="286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091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048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Количество верхних люков, шт</w:t>
            </w:r>
          </w:p>
        </w:tc>
        <w:tc>
          <w:tcPr>
            <w:tcW w:w="89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582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1364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05286E" w:rsidRPr="00D076ED" w:rsidTr="00984A23">
        <w:trPr>
          <w:jc w:val="center"/>
        </w:trPr>
        <w:tc>
          <w:tcPr>
            <w:tcW w:w="286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091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048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89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582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1364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05286E" w:rsidRPr="00D076ED" w:rsidTr="00984A23">
        <w:trPr>
          <w:jc w:val="center"/>
        </w:trPr>
        <w:tc>
          <w:tcPr>
            <w:tcW w:w="286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091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048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899" w:type="dxa"/>
          </w:tcPr>
          <w:p w:rsidR="0005286E" w:rsidRPr="00D076ED" w:rsidRDefault="0005286E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82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364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05286E" w:rsidRPr="00D076ED" w:rsidTr="00984A23">
        <w:trPr>
          <w:trHeight w:val="218"/>
          <w:jc w:val="center"/>
        </w:trPr>
        <w:tc>
          <w:tcPr>
            <w:tcW w:w="286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091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48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899" w:type="dxa"/>
          </w:tcPr>
          <w:p w:rsidR="0005286E" w:rsidRPr="00D076ED" w:rsidRDefault="0005286E" w:rsidP="00FD2DA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82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364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05286E" w:rsidRPr="00D076ED" w:rsidTr="00984A23">
        <w:trPr>
          <w:trHeight w:val="149"/>
          <w:jc w:val="center"/>
        </w:trPr>
        <w:tc>
          <w:tcPr>
            <w:tcW w:w="286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2091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048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клапана), МПа (кгс/см</w:t>
            </w:r>
            <w:r w:rsidRPr="00D076ED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D076ED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89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0,25(2,5)</w:t>
            </w:r>
          </w:p>
        </w:tc>
        <w:tc>
          <w:tcPr>
            <w:tcW w:w="3582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364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5286E" w:rsidRPr="00D076ED" w:rsidTr="00984A23">
        <w:trPr>
          <w:trHeight w:val="147"/>
          <w:jc w:val="center"/>
        </w:trPr>
        <w:tc>
          <w:tcPr>
            <w:tcW w:w="2869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091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048" w:type="dxa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  <w:r w:rsidRPr="00D076ED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899" w:type="dxa"/>
            <w:shd w:val="clear" w:color="auto" w:fill="auto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582" w:type="dxa"/>
            <w:shd w:val="clear" w:color="auto" w:fill="auto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364" w:type="dxa"/>
            <w:shd w:val="clear" w:color="auto" w:fill="auto"/>
          </w:tcPr>
          <w:p w:rsidR="0005286E" w:rsidRPr="00D076ED" w:rsidRDefault="0005286E" w:rsidP="00FD2DAB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05286E" w:rsidRDefault="0005286E" w:rsidP="00E3513F"/>
    <w:p w:rsidR="0005286E" w:rsidRDefault="0005286E" w:rsidP="00E3513F"/>
    <w:p w:rsidR="0005286E" w:rsidRDefault="0005286E" w:rsidP="00E3513F"/>
    <w:p w:rsidR="0005286E" w:rsidRPr="006E30C4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05286E" w:rsidRPr="006E30C4">
        <w:rPr>
          <w:b/>
          <w:i/>
          <w:sz w:val="32"/>
        </w:rPr>
        <w:lastRenderedPageBreak/>
        <w:t>4-осная цистерна для нефтепродуктов, модель 15-740</w:t>
      </w:r>
    </w:p>
    <w:p w:rsidR="0005286E" w:rsidRDefault="0005286E" w:rsidP="0005286E">
      <w:pPr>
        <w:rPr>
          <w:sz w:val="32"/>
        </w:rPr>
      </w:pPr>
    </w:p>
    <w:bookmarkStart w:id="9" w:name="_941452953"/>
    <w:bookmarkEnd w:id="9"/>
    <w:p w:rsidR="0005286E" w:rsidRDefault="0073180D" w:rsidP="0005286E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Paint.Picture "C:\\PHOTO\\РИС134.BMP" "" \a \p \* MERGEFORMAT </w:instrText>
      </w:r>
      <w:r>
        <w:rPr>
          <w:sz w:val="32"/>
        </w:rPr>
        <w:fldChar w:fldCharType="separate"/>
      </w:r>
      <w:r w:rsidR="00DE355C">
        <w:rPr>
          <w:sz w:val="32"/>
        </w:rPr>
        <w:object w:dxaOrig="4606" w:dyaOrig="15706">
          <v:shape id="_x0000_i1046" type="#_x0000_t75" style="width:570.15pt;height:205.95pt">
            <v:imagedata r:id="rId33" o:title="" croptop="196f" cropbottom="4098f" cropleft="711f" cropright="441f"/>
          </v:shape>
        </w:object>
      </w:r>
      <w:r>
        <w:rPr>
          <w:sz w:val="32"/>
        </w:rPr>
        <w:fldChar w:fldCharType="end"/>
      </w:r>
    </w:p>
    <w:p w:rsidR="0005286E" w:rsidRPr="006E30C4" w:rsidRDefault="0005286E" w:rsidP="0005286E">
      <w:pPr>
        <w:rPr>
          <w:sz w:val="16"/>
          <w:szCs w:val="16"/>
        </w:rPr>
      </w:pPr>
    </w:p>
    <w:p w:rsidR="0005286E" w:rsidRPr="006E30C4" w:rsidRDefault="0005286E" w:rsidP="0005286E">
      <w:pPr>
        <w:jc w:val="center"/>
        <w:rPr>
          <w:b/>
          <w:i/>
        </w:rPr>
      </w:pPr>
      <w:r w:rsidRPr="006E30C4">
        <w:rPr>
          <w:b/>
          <w:i/>
        </w:rPr>
        <w:t xml:space="preserve">Назначение: для перевозки нефтепродуктов </w:t>
      </w:r>
    </w:p>
    <w:p w:rsidR="0005286E" w:rsidRPr="006E30C4" w:rsidRDefault="0005286E" w:rsidP="0005286E">
      <w:pPr>
        <w:rPr>
          <w:sz w:val="16"/>
          <w:szCs w:val="16"/>
        </w:rPr>
      </w:pPr>
      <w:r>
        <w:rPr>
          <w:sz w:val="32"/>
        </w:rPr>
        <w:t xml:space="preserve">   </w:t>
      </w:r>
    </w:p>
    <w:tbl>
      <w:tblPr>
        <w:tblW w:w="0" w:type="auto"/>
        <w:jc w:val="center"/>
        <w:tblInd w:w="106" w:type="dxa"/>
        <w:tblLayout w:type="fixed"/>
        <w:tblLook w:val="0000" w:firstRow="0" w:lastRow="0" w:firstColumn="0" w:lastColumn="0" w:noHBand="0" w:noVBand="0"/>
      </w:tblPr>
      <w:tblGrid>
        <w:gridCol w:w="2977"/>
        <w:gridCol w:w="1637"/>
        <w:gridCol w:w="3387"/>
        <w:gridCol w:w="930"/>
        <w:gridCol w:w="3479"/>
        <w:gridCol w:w="1275"/>
      </w:tblGrid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780.00</w:t>
            </w:r>
            <w:r>
              <w:rPr>
                <w:b/>
                <w:i/>
                <w:sz w:val="16"/>
              </w:rPr>
              <w:t>.00</w:t>
            </w:r>
            <w:r w:rsidRPr="006E30C4">
              <w:rPr>
                <w:b/>
                <w:i/>
                <w:sz w:val="16"/>
              </w:rPr>
              <w:t>.000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ТУ 313-024-95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4608</w:t>
            </w: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15-740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4</w:t>
            </w: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18-100</w:t>
            </w: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6E30C4">
              <w:rPr>
                <w:b/>
                <w:i/>
                <w:sz w:val="16"/>
              </w:rPr>
              <w:t>АО</w:t>
            </w:r>
            <w:r>
              <w:rPr>
                <w:b/>
                <w:i/>
                <w:sz w:val="16"/>
              </w:rPr>
              <w:t xml:space="preserve"> </w:t>
            </w:r>
            <w:r w:rsidRPr="006E30C4">
              <w:rPr>
                <w:b/>
                <w:i/>
                <w:sz w:val="16"/>
              </w:rPr>
              <w:sym w:font="Symbol" w:char="F0B2"/>
            </w:r>
            <w:r w:rsidRPr="006E30C4">
              <w:rPr>
                <w:b/>
                <w:i/>
                <w:sz w:val="16"/>
              </w:rPr>
              <w:t>Рузхиммаш</w:t>
            </w:r>
            <w:r w:rsidRPr="006E30C4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есть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66</w:t>
            </w:r>
            <w:r>
              <w:rPr>
                <w:b/>
                <w:i/>
                <w:sz w:val="16"/>
              </w:rPr>
              <w:t>,0; 67,0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есть</w:t>
            </w: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5" w:type="dxa"/>
          </w:tcPr>
          <w:p w:rsidR="0005286E" w:rsidRPr="006E30C4" w:rsidRDefault="0005286E" w:rsidP="00FD2DAB">
            <w:pPr>
              <w:ind w:right="-108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налив верхний,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2561F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92561F">
              <w:rPr>
                <w:b/>
                <w:i/>
                <w:sz w:val="16"/>
              </w:rPr>
              <w:t>)</w:t>
            </w:r>
            <w:r w:rsidRPr="006E30C4">
              <w:rPr>
                <w:b/>
                <w:i/>
                <w:sz w:val="16"/>
              </w:rPr>
              <w:t>, т</w:t>
            </w:r>
          </w:p>
        </w:tc>
        <w:tc>
          <w:tcPr>
            <w:tcW w:w="1637" w:type="dxa"/>
          </w:tcPr>
          <w:p w:rsidR="0005286E" w:rsidRPr="0092561F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lang w:val="en-US"/>
              </w:rPr>
              <w:t>25</w:t>
            </w:r>
            <w:r>
              <w:rPr>
                <w:b/>
                <w:i/>
                <w:sz w:val="16"/>
              </w:rPr>
              <w:t xml:space="preserve">,4/27,0 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3000</w:t>
            </w: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слив нижний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10770</w:t>
            </w: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самотеком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ind w:left="-108" w:right="-108" w:firstLine="108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227,8 (23,25)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Удельный объем, м</w:t>
            </w:r>
            <w:r w:rsidRPr="006E30C4">
              <w:rPr>
                <w:b/>
                <w:i/>
                <w:sz w:val="16"/>
                <w:vertAlign w:val="superscript"/>
              </w:rPr>
              <w:t>3</w:t>
            </w:r>
            <w:r w:rsidRPr="006E30C4">
              <w:rPr>
                <w:b/>
                <w:i/>
                <w:sz w:val="16"/>
              </w:rPr>
              <w:t>/т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1,2</w:t>
            </w: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75,8 (7,7)  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</w:t>
            </w: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2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Объем котла, м</w:t>
            </w:r>
            <w:r w:rsidRPr="006E30C4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75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есть</w:t>
            </w: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120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загружаемого продукта, </w:t>
            </w:r>
            <w:r w:rsidRPr="006E30C4">
              <w:rPr>
                <w:b/>
                <w:i/>
                <w:sz w:val="16"/>
              </w:rPr>
              <w:sym w:font="Symbol" w:char="F0B0"/>
            </w:r>
            <w:r w:rsidRPr="006E30C4">
              <w:rPr>
                <w:b/>
                <w:i/>
                <w:sz w:val="16"/>
              </w:rPr>
              <w:t>С</w:t>
            </w: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-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7800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клапана), МПа (кгс/см</w:t>
            </w:r>
            <w:r w:rsidRPr="006E30C4">
              <w:rPr>
                <w:b/>
                <w:i/>
                <w:sz w:val="16"/>
                <w:vertAlign w:val="superscript"/>
              </w:rPr>
              <w:t>2</w:t>
            </w:r>
            <w:r w:rsidRPr="006E30C4">
              <w:rPr>
                <w:b/>
                <w:i/>
                <w:sz w:val="16"/>
              </w:rPr>
              <w:t>)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0,15 (1,5)</w:t>
            </w: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1995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ind w:left="317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ind w:right="-108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гидравлическом испытании, МПа (кгс/см</w:t>
            </w:r>
            <w:r w:rsidRPr="006E30C4">
              <w:rPr>
                <w:b/>
                <w:i/>
                <w:sz w:val="16"/>
                <w:vertAlign w:val="superscript"/>
              </w:rPr>
              <w:t>2</w:t>
            </w:r>
            <w:r w:rsidRPr="006E30C4">
              <w:rPr>
                <w:b/>
                <w:i/>
                <w:sz w:val="16"/>
              </w:rPr>
              <w:t>)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0,39 (4)</w:t>
            </w: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</w:t>
            </w: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05286E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930" w:type="dxa"/>
          </w:tcPr>
          <w:p w:rsidR="0005286E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7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75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</w:tr>
    </w:tbl>
    <w:p w:rsidR="0005286E" w:rsidRDefault="0005286E" w:rsidP="00E3513F"/>
    <w:p w:rsidR="0005286E" w:rsidRPr="00317230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05286E" w:rsidRPr="006E30C4">
        <w:rPr>
          <w:b/>
          <w:i/>
          <w:sz w:val="32"/>
        </w:rPr>
        <w:lastRenderedPageBreak/>
        <w:t>4-осная цистерна для нефтепродуктов, модель 15-740</w:t>
      </w:r>
      <w:r w:rsidR="0005286E">
        <w:rPr>
          <w:b/>
          <w:i/>
          <w:sz w:val="32"/>
        </w:rPr>
        <w:t>-01</w:t>
      </w:r>
    </w:p>
    <w:p w:rsidR="0005286E" w:rsidRPr="007C0C51" w:rsidRDefault="0005286E" w:rsidP="0005286E">
      <w:pPr>
        <w:jc w:val="center"/>
        <w:rPr>
          <w:sz w:val="16"/>
          <w:szCs w:val="16"/>
        </w:rPr>
      </w:pPr>
    </w:p>
    <w:p w:rsidR="0005286E" w:rsidRPr="006E30C4" w:rsidRDefault="00E47A18" w:rsidP="0005286E">
      <w:pPr>
        <w:jc w:val="center"/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981700" cy="2921000"/>
            <wp:effectExtent l="19050" t="0" r="0" b="0"/>
            <wp:docPr id="50" name="Рисунок 50" descr="15-740-01(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15-740-01(Рис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292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86E" w:rsidRDefault="0005286E" w:rsidP="0005286E">
      <w:pPr>
        <w:jc w:val="center"/>
      </w:pPr>
      <w:r>
        <w:t xml:space="preserve"> </w:t>
      </w:r>
    </w:p>
    <w:p w:rsidR="0005286E" w:rsidRPr="006E30C4" w:rsidRDefault="0005286E" w:rsidP="0005286E">
      <w:pPr>
        <w:jc w:val="center"/>
        <w:rPr>
          <w:b/>
          <w:i/>
        </w:rPr>
      </w:pPr>
      <w:r w:rsidRPr="006E30C4">
        <w:rPr>
          <w:b/>
          <w:i/>
        </w:rPr>
        <w:t xml:space="preserve">Назначение: для перевозки нефтепродуктов </w:t>
      </w:r>
    </w:p>
    <w:p w:rsidR="0005286E" w:rsidRPr="006E30C4" w:rsidRDefault="0005286E" w:rsidP="0005286E">
      <w:pPr>
        <w:rPr>
          <w:sz w:val="16"/>
          <w:szCs w:val="16"/>
        </w:rPr>
      </w:pPr>
      <w:r>
        <w:rPr>
          <w:sz w:val="32"/>
        </w:rPr>
        <w:t xml:space="preserve">   </w:t>
      </w:r>
    </w:p>
    <w:tbl>
      <w:tblPr>
        <w:tblW w:w="15200" w:type="dxa"/>
        <w:jc w:val="center"/>
        <w:tblInd w:w="106" w:type="dxa"/>
        <w:tblLayout w:type="fixed"/>
        <w:tblLook w:val="0000" w:firstRow="0" w:lastRow="0" w:firstColumn="0" w:lastColumn="0" w:noHBand="0" w:noVBand="0"/>
      </w:tblPr>
      <w:tblGrid>
        <w:gridCol w:w="2977"/>
        <w:gridCol w:w="1637"/>
        <w:gridCol w:w="3387"/>
        <w:gridCol w:w="930"/>
        <w:gridCol w:w="3720"/>
        <w:gridCol w:w="2549"/>
      </w:tblGrid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780</w:t>
            </w:r>
            <w:r>
              <w:rPr>
                <w:b/>
                <w:i/>
                <w:sz w:val="16"/>
              </w:rPr>
              <w:t>М</w:t>
            </w:r>
            <w:r w:rsidRPr="006E30C4">
              <w:rPr>
                <w:b/>
                <w:i/>
                <w:sz w:val="16"/>
              </w:rPr>
              <w:t>.00</w:t>
            </w:r>
            <w:r>
              <w:rPr>
                <w:b/>
                <w:i/>
                <w:sz w:val="16"/>
              </w:rPr>
              <w:t>.00</w:t>
            </w:r>
            <w:r w:rsidRPr="006E30C4">
              <w:rPr>
                <w:b/>
                <w:i/>
                <w:sz w:val="16"/>
              </w:rPr>
              <w:t>.000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ТУ 313-024-95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15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15-740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4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клапана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18-100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6E30C4">
              <w:rPr>
                <w:b/>
                <w:i/>
                <w:sz w:val="16"/>
              </w:rPr>
              <w:t>АО</w:t>
            </w:r>
            <w:r>
              <w:rPr>
                <w:b/>
                <w:i/>
                <w:sz w:val="16"/>
              </w:rPr>
              <w:t xml:space="preserve"> </w:t>
            </w:r>
            <w:r w:rsidRPr="006E30C4">
              <w:rPr>
                <w:b/>
                <w:i/>
                <w:sz w:val="16"/>
              </w:rPr>
              <w:sym w:font="Symbol" w:char="F0B2"/>
            </w:r>
            <w:r w:rsidRPr="006E30C4">
              <w:rPr>
                <w:b/>
                <w:i/>
                <w:sz w:val="16"/>
              </w:rPr>
              <w:t>Рузхиммаш</w:t>
            </w:r>
            <w:r w:rsidRPr="006E30C4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есть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7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есть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через люк при открытой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8F54E4" w:rsidP="00FD2DAB">
            <w:pPr>
              <w:rPr>
                <w:b/>
                <w:i/>
                <w:sz w:val="16"/>
              </w:rPr>
            </w:pPr>
            <w:r w:rsidRPr="008F54E4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637" w:type="dxa"/>
          </w:tcPr>
          <w:p w:rsidR="0005286E" w:rsidRPr="006E30C4" w:rsidRDefault="008F54E4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24,6/26,2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3000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крышке, слив при открытом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10770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сливном приборе и люке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ind w:left="-108" w:right="-108" w:firstLine="108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22</w:t>
            </w:r>
            <w:r>
              <w:rPr>
                <w:b/>
                <w:i/>
                <w:sz w:val="16"/>
              </w:rPr>
              <w:t>8</w:t>
            </w:r>
            <w:r w:rsidRPr="006E30C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52</w:t>
            </w:r>
            <w:r w:rsidRPr="006E30C4">
              <w:rPr>
                <w:b/>
                <w:i/>
                <w:sz w:val="16"/>
              </w:rPr>
              <w:t xml:space="preserve"> (23,2</w:t>
            </w:r>
            <w:r>
              <w:rPr>
                <w:b/>
                <w:i/>
                <w:sz w:val="16"/>
              </w:rPr>
              <w:t>9</w:t>
            </w:r>
            <w:r w:rsidRPr="006E30C4">
              <w:rPr>
                <w:b/>
                <w:i/>
                <w:sz w:val="16"/>
              </w:rPr>
              <w:t>5)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6</w:t>
            </w:r>
            <w:r w:rsidRPr="006E30C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05</w:t>
            </w:r>
            <w:r w:rsidRPr="006E30C4">
              <w:rPr>
                <w:b/>
                <w:i/>
                <w:sz w:val="16"/>
              </w:rPr>
              <w:t xml:space="preserve"> (7,7</w:t>
            </w:r>
            <w:r>
              <w:rPr>
                <w:b/>
                <w:i/>
                <w:sz w:val="16"/>
              </w:rPr>
              <w:t>5</w:t>
            </w:r>
            <w:r w:rsidRPr="006E30C4">
              <w:rPr>
                <w:b/>
                <w:i/>
                <w:sz w:val="16"/>
              </w:rPr>
              <w:t xml:space="preserve">)  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есть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2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Объем котла, м</w:t>
            </w:r>
            <w:r w:rsidRPr="006E30C4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2,44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120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02-ВМ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клапана), МПа (кгс/см</w:t>
            </w:r>
            <w:r w:rsidRPr="006E30C4">
              <w:rPr>
                <w:b/>
                <w:i/>
                <w:sz w:val="16"/>
                <w:vertAlign w:val="superscript"/>
              </w:rPr>
              <w:t>2</w:t>
            </w:r>
            <w:r w:rsidRPr="006E30C4">
              <w:rPr>
                <w:b/>
                <w:i/>
                <w:sz w:val="16"/>
              </w:rPr>
              <w:t>)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0,15 (1,5)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загружаемого продукта, </w:t>
            </w:r>
            <w:r w:rsidRPr="006E30C4">
              <w:rPr>
                <w:b/>
                <w:i/>
                <w:sz w:val="16"/>
              </w:rPr>
              <w:sym w:font="Symbol" w:char="F0B0"/>
            </w:r>
            <w:r w:rsidRPr="006E30C4">
              <w:rPr>
                <w:b/>
                <w:i/>
                <w:sz w:val="16"/>
              </w:rPr>
              <w:t>С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-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7800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05286E" w:rsidRPr="006E30C4" w:rsidRDefault="0005286E" w:rsidP="00FD2DAB">
            <w:pPr>
              <w:ind w:right="-108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гидравлическом испытании, МПа (кгс/см</w:t>
            </w:r>
            <w:r w:rsidRPr="006E30C4">
              <w:rPr>
                <w:b/>
                <w:i/>
                <w:sz w:val="16"/>
                <w:vertAlign w:val="superscript"/>
              </w:rPr>
              <w:t>2</w:t>
            </w:r>
            <w:r w:rsidRPr="006E30C4">
              <w:rPr>
                <w:b/>
                <w:i/>
                <w:sz w:val="16"/>
              </w:rPr>
              <w:t>)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55</w:t>
            </w:r>
            <w:r w:rsidRPr="006E30C4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5,5</w:t>
            </w:r>
            <w:r w:rsidRPr="006E30C4">
              <w:rPr>
                <w:b/>
                <w:i/>
                <w:sz w:val="16"/>
              </w:rPr>
              <w:t>)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ind w:left="317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05286E" w:rsidRPr="006E30C4" w:rsidTr="00FD2DAB">
        <w:trPr>
          <w:trHeight w:val="170"/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6E30C4" w:rsidTr="00FD2DAB">
        <w:trPr>
          <w:trHeight w:val="170"/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</w:tr>
    </w:tbl>
    <w:p w:rsidR="0005286E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05286E" w:rsidRPr="006E30C4">
        <w:rPr>
          <w:b/>
          <w:i/>
          <w:sz w:val="32"/>
        </w:rPr>
        <w:lastRenderedPageBreak/>
        <w:t>4-осная цистерна для нефтепродуктов, модель 15-740</w:t>
      </w:r>
      <w:r w:rsidR="0005286E">
        <w:rPr>
          <w:b/>
          <w:i/>
          <w:sz w:val="32"/>
        </w:rPr>
        <w:t>-02</w:t>
      </w:r>
    </w:p>
    <w:p w:rsidR="0005286E" w:rsidRPr="004C626F" w:rsidRDefault="0005286E" w:rsidP="0005286E">
      <w:pPr>
        <w:jc w:val="center"/>
        <w:rPr>
          <w:b/>
          <w:i/>
          <w:sz w:val="16"/>
          <w:szCs w:val="16"/>
        </w:rPr>
      </w:pPr>
    </w:p>
    <w:p w:rsidR="0005286E" w:rsidRDefault="00E47A18" w:rsidP="0005286E">
      <w:pPr>
        <w:jc w:val="center"/>
        <w:rPr>
          <w:sz w:val="32"/>
        </w:rPr>
      </w:pPr>
      <w:r>
        <w:rPr>
          <w:noProof/>
        </w:rPr>
        <w:drawing>
          <wp:inline distT="0" distB="0" distL="0" distR="0">
            <wp:extent cx="6083300" cy="2984500"/>
            <wp:effectExtent l="19050" t="0" r="0" b="0"/>
            <wp:docPr id="51" name="Рисунок 51" descr="15-740-01(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15-740-01(Рис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298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86E" w:rsidRPr="006E30C4" w:rsidRDefault="0005286E" w:rsidP="0005286E">
      <w:pPr>
        <w:jc w:val="center"/>
        <w:rPr>
          <w:sz w:val="16"/>
          <w:szCs w:val="16"/>
        </w:rPr>
      </w:pPr>
    </w:p>
    <w:p w:rsidR="0005286E" w:rsidRPr="006E30C4" w:rsidRDefault="0005286E" w:rsidP="0005286E">
      <w:pPr>
        <w:jc w:val="center"/>
        <w:rPr>
          <w:b/>
          <w:i/>
        </w:rPr>
      </w:pPr>
      <w:r w:rsidRPr="006E30C4">
        <w:rPr>
          <w:b/>
          <w:i/>
        </w:rPr>
        <w:t xml:space="preserve">Назначение: для перевозки нефтепродуктов </w:t>
      </w:r>
    </w:p>
    <w:p w:rsidR="0005286E" w:rsidRPr="006E30C4" w:rsidRDefault="0005286E" w:rsidP="0005286E">
      <w:pPr>
        <w:rPr>
          <w:sz w:val="16"/>
          <w:szCs w:val="16"/>
        </w:rPr>
      </w:pPr>
      <w:r>
        <w:rPr>
          <w:sz w:val="32"/>
        </w:rPr>
        <w:t xml:space="preserve">   </w:t>
      </w:r>
    </w:p>
    <w:tbl>
      <w:tblPr>
        <w:tblW w:w="15200" w:type="dxa"/>
        <w:jc w:val="center"/>
        <w:tblInd w:w="106" w:type="dxa"/>
        <w:tblLayout w:type="fixed"/>
        <w:tblLook w:val="0000" w:firstRow="0" w:lastRow="0" w:firstColumn="0" w:lastColumn="0" w:noHBand="0" w:noVBand="0"/>
      </w:tblPr>
      <w:tblGrid>
        <w:gridCol w:w="2977"/>
        <w:gridCol w:w="1637"/>
        <w:gridCol w:w="3387"/>
        <w:gridCol w:w="930"/>
        <w:gridCol w:w="3720"/>
        <w:gridCol w:w="2549"/>
      </w:tblGrid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780</w:t>
            </w:r>
            <w:r>
              <w:rPr>
                <w:b/>
                <w:i/>
                <w:sz w:val="16"/>
              </w:rPr>
              <w:t>МА</w:t>
            </w:r>
            <w:r w:rsidRPr="006E30C4">
              <w:rPr>
                <w:b/>
                <w:i/>
                <w:sz w:val="16"/>
              </w:rPr>
              <w:t>.00</w:t>
            </w:r>
            <w:r>
              <w:rPr>
                <w:b/>
                <w:i/>
                <w:sz w:val="16"/>
              </w:rPr>
              <w:t>.00</w:t>
            </w:r>
            <w:r w:rsidRPr="006E30C4">
              <w:rPr>
                <w:b/>
                <w:i/>
                <w:sz w:val="16"/>
              </w:rPr>
              <w:t>.000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ТУ 313-024-95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15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15-740</w:t>
            </w:r>
            <w:r>
              <w:rPr>
                <w:b/>
                <w:i/>
                <w:sz w:val="16"/>
              </w:rPr>
              <w:t>-02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4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клапана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18-100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6E30C4">
              <w:rPr>
                <w:b/>
                <w:i/>
                <w:sz w:val="16"/>
              </w:rPr>
              <w:t>АО</w:t>
            </w:r>
            <w:r>
              <w:rPr>
                <w:b/>
                <w:i/>
                <w:sz w:val="16"/>
              </w:rPr>
              <w:t xml:space="preserve"> </w:t>
            </w:r>
            <w:r w:rsidRPr="006E30C4">
              <w:rPr>
                <w:b/>
                <w:i/>
                <w:sz w:val="16"/>
              </w:rPr>
              <w:sym w:font="Symbol" w:char="F0B2"/>
            </w:r>
            <w:r w:rsidRPr="006E30C4">
              <w:rPr>
                <w:b/>
                <w:i/>
                <w:sz w:val="16"/>
              </w:rPr>
              <w:t>Рузхиммаш</w:t>
            </w:r>
            <w:r w:rsidRPr="006E30C4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есть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8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есть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через люк при открытой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8F54E4" w:rsidP="00FD2DAB">
            <w:pPr>
              <w:rPr>
                <w:b/>
                <w:i/>
                <w:sz w:val="16"/>
              </w:rPr>
            </w:pPr>
            <w:r w:rsidRPr="008F54E4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637" w:type="dxa"/>
          </w:tcPr>
          <w:p w:rsidR="0005286E" w:rsidRPr="006E30C4" w:rsidRDefault="008F54E4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24,2/25,8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3000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крышке, слив при открытом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10770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сливном приборе и люке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ind w:left="-108" w:right="-108" w:firstLine="108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22</w:t>
            </w:r>
            <w:r>
              <w:rPr>
                <w:b/>
                <w:i/>
                <w:sz w:val="16"/>
              </w:rPr>
              <w:t>9</w:t>
            </w:r>
            <w:r w:rsidRPr="006E30C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92</w:t>
            </w:r>
            <w:r w:rsidRPr="006E30C4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44</w:t>
            </w:r>
            <w:r w:rsidRPr="006E30C4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6</w:t>
            </w:r>
            <w:r w:rsidRPr="006E30C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6E30C4">
              <w:rPr>
                <w:b/>
                <w:i/>
                <w:sz w:val="16"/>
              </w:rPr>
              <w:t xml:space="preserve"> (7,</w:t>
            </w:r>
            <w:r>
              <w:rPr>
                <w:b/>
                <w:i/>
                <w:sz w:val="16"/>
              </w:rPr>
              <w:t>8</w:t>
            </w:r>
            <w:r w:rsidRPr="006E30C4">
              <w:rPr>
                <w:b/>
                <w:i/>
                <w:sz w:val="16"/>
              </w:rPr>
              <w:t xml:space="preserve">)  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есть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2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Объем котла, м</w:t>
            </w:r>
            <w:r w:rsidRPr="006E30C4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2,44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120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02-ВМ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клапана), МПа (кгс/см</w:t>
            </w:r>
            <w:r w:rsidRPr="006E30C4">
              <w:rPr>
                <w:b/>
                <w:i/>
                <w:sz w:val="16"/>
                <w:vertAlign w:val="superscript"/>
              </w:rPr>
              <w:t>2</w:t>
            </w:r>
            <w:r w:rsidRPr="006E30C4">
              <w:rPr>
                <w:b/>
                <w:i/>
                <w:sz w:val="16"/>
              </w:rPr>
              <w:t>)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0,15 (1,5)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загружаемого продукта, </w:t>
            </w:r>
            <w:r w:rsidRPr="006E30C4">
              <w:rPr>
                <w:b/>
                <w:i/>
                <w:sz w:val="16"/>
              </w:rPr>
              <w:sym w:font="Symbol" w:char="F0B0"/>
            </w:r>
            <w:r w:rsidRPr="006E30C4">
              <w:rPr>
                <w:b/>
                <w:i/>
                <w:sz w:val="16"/>
              </w:rPr>
              <w:t>С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-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7800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05286E" w:rsidRPr="006E30C4" w:rsidRDefault="0005286E" w:rsidP="00FD2DAB">
            <w:pPr>
              <w:ind w:right="-108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гидравлическом испытании, МПа (кгс/см</w:t>
            </w:r>
            <w:r w:rsidRPr="006E30C4">
              <w:rPr>
                <w:b/>
                <w:i/>
                <w:sz w:val="16"/>
                <w:vertAlign w:val="superscript"/>
              </w:rPr>
              <w:t>2</w:t>
            </w:r>
            <w:r w:rsidRPr="006E30C4">
              <w:rPr>
                <w:b/>
                <w:i/>
                <w:sz w:val="16"/>
              </w:rPr>
              <w:t>)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55</w:t>
            </w:r>
            <w:r w:rsidRPr="006E30C4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5,5</w:t>
            </w:r>
            <w:r w:rsidRPr="006E30C4">
              <w:rPr>
                <w:b/>
                <w:i/>
                <w:sz w:val="16"/>
              </w:rPr>
              <w:t>)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5286E" w:rsidRPr="006E30C4" w:rsidTr="00FD2DAB">
        <w:trPr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ind w:left="317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05286E" w:rsidRPr="006E30C4" w:rsidTr="00FD2DAB">
        <w:trPr>
          <w:trHeight w:val="170"/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</w:tr>
      <w:tr w:rsidR="0005286E" w:rsidRPr="006E30C4" w:rsidTr="00FD2DAB">
        <w:trPr>
          <w:trHeight w:val="170"/>
          <w:jc w:val="center"/>
        </w:trPr>
        <w:tc>
          <w:tcPr>
            <w:tcW w:w="297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63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720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549" w:type="dxa"/>
          </w:tcPr>
          <w:p w:rsidR="0005286E" w:rsidRPr="006E30C4" w:rsidRDefault="0005286E" w:rsidP="00FD2DAB">
            <w:pPr>
              <w:rPr>
                <w:b/>
                <w:i/>
                <w:sz w:val="16"/>
              </w:rPr>
            </w:pPr>
          </w:p>
        </w:tc>
      </w:tr>
    </w:tbl>
    <w:p w:rsidR="00A76963" w:rsidRPr="00317230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A76963" w:rsidRPr="006E30C4">
        <w:rPr>
          <w:b/>
          <w:i/>
          <w:sz w:val="32"/>
        </w:rPr>
        <w:lastRenderedPageBreak/>
        <w:t>4-осная цистерна для нефтепродуктов, модель 15-740</w:t>
      </w:r>
      <w:r w:rsidR="00A76963">
        <w:rPr>
          <w:b/>
          <w:i/>
          <w:sz w:val="32"/>
        </w:rPr>
        <w:t>-03</w:t>
      </w:r>
    </w:p>
    <w:p w:rsidR="00A76963" w:rsidRPr="00BC7AF8" w:rsidRDefault="00A76963" w:rsidP="00A76963">
      <w:pPr>
        <w:jc w:val="center"/>
        <w:rPr>
          <w:sz w:val="16"/>
          <w:szCs w:val="16"/>
        </w:rPr>
      </w:pPr>
    </w:p>
    <w:p w:rsidR="00A76963" w:rsidRPr="006E30C4" w:rsidRDefault="00E47A18" w:rsidP="00A76963">
      <w:pPr>
        <w:jc w:val="center"/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6172200" cy="2946400"/>
            <wp:effectExtent l="19050" t="0" r="0" b="0"/>
            <wp:docPr id="52" name="Рисунок 52" descr="15-740-03(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15-740-03(Рис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963" w:rsidRDefault="00A76963" w:rsidP="00A76963">
      <w:pPr>
        <w:jc w:val="center"/>
      </w:pPr>
      <w:r>
        <w:t xml:space="preserve"> </w:t>
      </w:r>
    </w:p>
    <w:p w:rsidR="00A76963" w:rsidRPr="006E30C4" w:rsidRDefault="00A76963" w:rsidP="00A76963">
      <w:pPr>
        <w:jc w:val="center"/>
        <w:rPr>
          <w:b/>
          <w:i/>
        </w:rPr>
      </w:pPr>
      <w:r w:rsidRPr="006E30C4">
        <w:rPr>
          <w:b/>
          <w:i/>
        </w:rPr>
        <w:t xml:space="preserve">Назначение: для перевозки нефтепродуктов </w:t>
      </w:r>
    </w:p>
    <w:p w:rsidR="00A76963" w:rsidRPr="006E30C4" w:rsidRDefault="00A76963" w:rsidP="00A76963">
      <w:pPr>
        <w:rPr>
          <w:sz w:val="16"/>
          <w:szCs w:val="16"/>
        </w:rPr>
      </w:pPr>
      <w:r>
        <w:rPr>
          <w:sz w:val="32"/>
        </w:rPr>
        <w:t xml:space="preserve">   </w:t>
      </w:r>
    </w:p>
    <w:tbl>
      <w:tblPr>
        <w:tblW w:w="15200" w:type="dxa"/>
        <w:jc w:val="center"/>
        <w:tblInd w:w="106" w:type="dxa"/>
        <w:tblLayout w:type="fixed"/>
        <w:tblLook w:val="0000" w:firstRow="0" w:lastRow="0" w:firstColumn="0" w:lastColumn="0" w:noHBand="0" w:noVBand="0"/>
      </w:tblPr>
      <w:tblGrid>
        <w:gridCol w:w="2977"/>
        <w:gridCol w:w="1637"/>
        <w:gridCol w:w="3387"/>
        <w:gridCol w:w="930"/>
        <w:gridCol w:w="3720"/>
        <w:gridCol w:w="2549"/>
      </w:tblGrid>
      <w:tr w:rsidR="00A76963" w:rsidRPr="006E30C4" w:rsidTr="00FD2DAB">
        <w:trPr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3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1270</w:t>
            </w:r>
            <w:r w:rsidRPr="006E30C4">
              <w:rPr>
                <w:b/>
                <w:i/>
                <w:sz w:val="16"/>
              </w:rPr>
              <w:t>.00</w:t>
            </w:r>
            <w:r>
              <w:rPr>
                <w:b/>
                <w:i/>
                <w:sz w:val="16"/>
              </w:rPr>
              <w:t>.00</w:t>
            </w:r>
            <w:r w:rsidRPr="006E30C4">
              <w:rPr>
                <w:b/>
                <w:i/>
                <w:sz w:val="16"/>
              </w:rPr>
              <w:t>.000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</w:tr>
      <w:tr w:rsidR="00A76963" w:rsidRPr="006E30C4" w:rsidTr="00FD2DAB">
        <w:trPr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3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ТУ 313-024-95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46</w:t>
            </w: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</w:tr>
      <w:tr w:rsidR="00A76963" w:rsidRPr="006E30C4" w:rsidTr="00FD2DAB">
        <w:trPr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3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15-740</w:t>
            </w:r>
            <w:r>
              <w:rPr>
                <w:b/>
                <w:i/>
                <w:sz w:val="16"/>
              </w:rPr>
              <w:t>-03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4</w:t>
            </w: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клапана</w:t>
            </w: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A76963" w:rsidRPr="006E30C4" w:rsidTr="00FD2DAB">
        <w:trPr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3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18-100</w:t>
            </w: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6E30C4" w:rsidTr="00FD2DAB">
        <w:trPr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37" w:type="dxa"/>
          </w:tcPr>
          <w:p w:rsidR="00A76963" w:rsidRPr="006E30C4" w:rsidRDefault="00A76963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6E30C4">
              <w:rPr>
                <w:b/>
                <w:i/>
                <w:sz w:val="16"/>
              </w:rPr>
              <w:t>АО</w:t>
            </w:r>
            <w:r>
              <w:rPr>
                <w:b/>
                <w:i/>
                <w:sz w:val="16"/>
              </w:rPr>
              <w:t xml:space="preserve"> </w:t>
            </w:r>
            <w:r w:rsidRPr="006E30C4">
              <w:rPr>
                <w:b/>
                <w:i/>
                <w:sz w:val="16"/>
              </w:rPr>
              <w:sym w:font="Symbol" w:char="F0B2"/>
            </w:r>
            <w:r w:rsidRPr="006E30C4">
              <w:rPr>
                <w:b/>
                <w:i/>
                <w:sz w:val="16"/>
              </w:rPr>
              <w:t>Рузхиммаш</w:t>
            </w:r>
            <w:r w:rsidRPr="006E30C4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есть</w:t>
            </w:r>
          </w:p>
        </w:tc>
      </w:tr>
      <w:tr w:rsidR="00A76963" w:rsidRPr="006E30C4" w:rsidTr="00FD2DAB">
        <w:trPr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3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7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есть</w:t>
            </w: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549" w:type="dxa"/>
          </w:tcPr>
          <w:p w:rsidR="00A76963" w:rsidRPr="006E30C4" w:rsidRDefault="00A76963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через люк при открытой</w:t>
            </w:r>
          </w:p>
        </w:tc>
      </w:tr>
      <w:tr w:rsidR="00A76963" w:rsidRPr="006E30C4" w:rsidTr="00FD2DAB">
        <w:trPr>
          <w:jc w:val="center"/>
        </w:trPr>
        <w:tc>
          <w:tcPr>
            <w:tcW w:w="2977" w:type="dxa"/>
          </w:tcPr>
          <w:p w:rsidR="00A76963" w:rsidRPr="006E30C4" w:rsidRDefault="008F54E4" w:rsidP="00FD2DAB">
            <w:pPr>
              <w:rPr>
                <w:b/>
                <w:i/>
                <w:sz w:val="16"/>
              </w:rPr>
            </w:pPr>
            <w:r w:rsidRPr="008F54E4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637" w:type="dxa"/>
          </w:tcPr>
          <w:p w:rsidR="00A76963" w:rsidRPr="006E30C4" w:rsidRDefault="008F54E4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27,0/</w:t>
            </w:r>
            <w:r w:rsidR="00A76963">
              <w:rPr>
                <w:b/>
                <w:i/>
                <w:sz w:val="16"/>
              </w:rPr>
              <w:t>25,4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30</w:t>
            </w:r>
            <w:r>
              <w:rPr>
                <w:b/>
                <w:i/>
                <w:sz w:val="16"/>
              </w:rPr>
              <w:t>70</w:t>
            </w: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крышке, слив при открытом</w:t>
            </w:r>
          </w:p>
        </w:tc>
      </w:tr>
      <w:tr w:rsidR="00A76963" w:rsidRPr="006E30C4" w:rsidTr="00FD2DAB">
        <w:trPr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63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11192</w:t>
            </w: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сливном приборе и люке</w:t>
            </w:r>
          </w:p>
        </w:tc>
      </w:tr>
      <w:tr w:rsidR="00A76963" w:rsidRPr="006E30C4" w:rsidTr="00FD2DAB">
        <w:trPr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37" w:type="dxa"/>
          </w:tcPr>
          <w:p w:rsidR="00A76963" w:rsidRPr="006E30C4" w:rsidRDefault="00A76963" w:rsidP="00FD2DAB">
            <w:pPr>
              <w:ind w:left="-108" w:right="-108" w:firstLine="108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</w:t>
            </w:r>
            <w:r w:rsidRPr="006E30C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6E30C4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5</w:t>
            </w:r>
            <w:r w:rsidRPr="006E30C4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</w:t>
            </w: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6E30C4" w:rsidTr="00FD2DAB">
        <w:trPr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3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6</w:t>
            </w:r>
            <w:r w:rsidRPr="006E30C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</w:t>
            </w:r>
            <w:r w:rsidRPr="006E30C4">
              <w:rPr>
                <w:b/>
                <w:i/>
                <w:sz w:val="16"/>
              </w:rPr>
              <w:t xml:space="preserve"> (7,</w:t>
            </w:r>
            <w:r>
              <w:rPr>
                <w:b/>
                <w:i/>
                <w:sz w:val="16"/>
              </w:rPr>
              <w:t>82</w:t>
            </w:r>
            <w:r w:rsidRPr="006E30C4">
              <w:rPr>
                <w:b/>
                <w:i/>
                <w:sz w:val="16"/>
              </w:rPr>
              <w:t xml:space="preserve">)  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есть</w:t>
            </w: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2</w:t>
            </w:r>
          </w:p>
        </w:tc>
      </w:tr>
      <w:tr w:rsidR="00A76963" w:rsidRPr="006E30C4" w:rsidTr="00FD2DAB">
        <w:trPr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Объем котла, м</w:t>
            </w:r>
            <w:r w:rsidRPr="006E30C4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63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79,64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</w:t>
            </w:r>
          </w:p>
        </w:tc>
      </w:tr>
      <w:tr w:rsidR="00A76963" w:rsidRPr="006E30C4" w:rsidTr="00FD2DAB">
        <w:trPr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3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120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6E30C4" w:rsidTr="00FD2DAB">
        <w:trPr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3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02-ВМ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клапана), МПа (кгс/см</w:t>
            </w:r>
            <w:r w:rsidRPr="006E30C4">
              <w:rPr>
                <w:b/>
                <w:i/>
                <w:sz w:val="16"/>
                <w:vertAlign w:val="superscript"/>
              </w:rPr>
              <w:t>2</w:t>
            </w:r>
            <w:r w:rsidRPr="006E30C4">
              <w:rPr>
                <w:b/>
                <w:i/>
                <w:sz w:val="16"/>
              </w:rPr>
              <w:t>)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0,15 (1,5)</w:t>
            </w: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загружаемого продукта, </w:t>
            </w:r>
            <w:r w:rsidRPr="006E30C4">
              <w:rPr>
                <w:b/>
                <w:i/>
                <w:sz w:val="16"/>
              </w:rPr>
              <w:sym w:font="Symbol" w:char="F0B0"/>
            </w:r>
            <w:r w:rsidRPr="006E30C4">
              <w:rPr>
                <w:b/>
                <w:i/>
                <w:sz w:val="16"/>
              </w:rPr>
              <w:t>С</w:t>
            </w: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-</w:t>
            </w:r>
          </w:p>
        </w:tc>
      </w:tr>
      <w:tr w:rsidR="00A76963" w:rsidRPr="006E30C4" w:rsidTr="00FD2DAB">
        <w:trPr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3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7800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A76963" w:rsidRPr="006E30C4" w:rsidTr="00FD2DAB">
        <w:trPr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3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A76963" w:rsidRPr="006E30C4" w:rsidRDefault="00A76963" w:rsidP="00FD2DAB">
            <w:pPr>
              <w:ind w:right="-108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гидравлическом испытании, МПа (кгс/см</w:t>
            </w:r>
            <w:r w:rsidRPr="006E30C4">
              <w:rPr>
                <w:b/>
                <w:i/>
                <w:sz w:val="16"/>
                <w:vertAlign w:val="superscript"/>
              </w:rPr>
              <w:t>2</w:t>
            </w:r>
            <w:r w:rsidRPr="006E30C4">
              <w:rPr>
                <w:b/>
                <w:i/>
                <w:sz w:val="16"/>
              </w:rPr>
              <w:t>)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55</w:t>
            </w:r>
            <w:r w:rsidRPr="006E30C4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5,5</w:t>
            </w:r>
            <w:r w:rsidRPr="006E30C4">
              <w:rPr>
                <w:b/>
                <w:i/>
                <w:sz w:val="16"/>
              </w:rPr>
              <w:t>)</w:t>
            </w: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76963" w:rsidRPr="006E30C4" w:rsidTr="00FD2DAB">
        <w:trPr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ind w:left="317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63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</w:t>
            </w: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A76963" w:rsidRPr="006E30C4" w:rsidTr="00FD2DAB">
        <w:trPr>
          <w:trHeight w:val="170"/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63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6E30C4" w:rsidTr="00FD2DAB">
        <w:trPr>
          <w:trHeight w:val="170"/>
          <w:jc w:val="center"/>
        </w:trPr>
        <w:tc>
          <w:tcPr>
            <w:tcW w:w="297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63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91</w:t>
            </w:r>
          </w:p>
        </w:tc>
        <w:tc>
          <w:tcPr>
            <w:tcW w:w="372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54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</w:tr>
    </w:tbl>
    <w:p w:rsidR="00A76963" w:rsidRPr="006E30C4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A76963" w:rsidRPr="006E30C4">
        <w:rPr>
          <w:b/>
          <w:i/>
          <w:sz w:val="32"/>
        </w:rPr>
        <w:lastRenderedPageBreak/>
        <w:t>4-осная цистерна для</w:t>
      </w:r>
      <w:r w:rsidR="00A76963">
        <w:rPr>
          <w:b/>
          <w:i/>
          <w:sz w:val="32"/>
        </w:rPr>
        <w:t xml:space="preserve"> вязких</w:t>
      </w:r>
      <w:r w:rsidR="00A76963" w:rsidRPr="006E30C4">
        <w:rPr>
          <w:b/>
          <w:i/>
          <w:sz w:val="32"/>
        </w:rPr>
        <w:t xml:space="preserve"> нефтепродуктов, модель 15-740</w:t>
      </w:r>
      <w:r w:rsidR="00A76963">
        <w:rPr>
          <w:b/>
          <w:i/>
          <w:sz w:val="32"/>
        </w:rPr>
        <w:t>-20</w:t>
      </w:r>
    </w:p>
    <w:p w:rsidR="00A76963" w:rsidRDefault="00A76963" w:rsidP="00A76963">
      <w:pPr>
        <w:rPr>
          <w:sz w:val="32"/>
        </w:rPr>
      </w:pPr>
    </w:p>
    <w:p w:rsidR="00A76963" w:rsidRDefault="0073180D" w:rsidP="00A76963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Paint.Picture "C:\\PHOTO\\РИС134.BMP" "" \a \p \* MERGEFORMAT </w:instrText>
      </w:r>
      <w:r>
        <w:rPr>
          <w:sz w:val="32"/>
        </w:rPr>
        <w:fldChar w:fldCharType="separate"/>
      </w:r>
      <w:r w:rsidR="00DE355C">
        <w:rPr>
          <w:sz w:val="32"/>
        </w:rPr>
        <w:object w:dxaOrig="4606" w:dyaOrig="15706">
          <v:shape id="_x0000_i1047" type="#_x0000_t75" style="width:570.15pt;height:205.95pt">
            <v:imagedata r:id="rId33" o:title="" croptop="196f" cropbottom="4098f" cropleft="711f" cropright="441f"/>
          </v:shape>
        </w:object>
      </w:r>
      <w:r>
        <w:rPr>
          <w:sz w:val="32"/>
        </w:rPr>
        <w:fldChar w:fldCharType="end"/>
      </w:r>
    </w:p>
    <w:p w:rsidR="00A76963" w:rsidRPr="006E30C4" w:rsidRDefault="00A76963" w:rsidP="00A76963">
      <w:pPr>
        <w:rPr>
          <w:sz w:val="16"/>
          <w:szCs w:val="16"/>
        </w:rPr>
      </w:pPr>
    </w:p>
    <w:p w:rsidR="00A76963" w:rsidRPr="006E30C4" w:rsidRDefault="00A76963" w:rsidP="00A76963">
      <w:pPr>
        <w:jc w:val="center"/>
        <w:rPr>
          <w:b/>
          <w:i/>
        </w:rPr>
      </w:pPr>
      <w:r w:rsidRPr="006E30C4">
        <w:rPr>
          <w:b/>
          <w:i/>
        </w:rPr>
        <w:t>Назначение: для</w:t>
      </w:r>
      <w:r>
        <w:rPr>
          <w:b/>
          <w:i/>
        </w:rPr>
        <w:t xml:space="preserve"> вязких</w:t>
      </w:r>
      <w:r w:rsidRPr="006E30C4">
        <w:rPr>
          <w:b/>
          <w:i/>
        </w:rPr>
        <w:t xml:space="preserve"> перевозки нефтепродуктов </w:t>
      </w:r>
    </w:p>
    <w:p w:rsidR="00A76963" w:rsidRPr="006E30C4" w:rsidRDefault="00A76963" w:rsidP="00A76963">
      <w:pPr>
        <w:rPr>
          <w:sz w:val="16"/>
          <w:szCs w:val="16"/>
        </w:rPr>
      </w:pPr>
      <w:r>
        <w:rPr>
          <w:sz w:val="32"/>
        </w:rPr>
        <w:t xml:space="preserve">   </w:t>
      </w:r>
    </w:p>
    <w:tbl>
      <w:tblPr>
        <w:tblW w:w="0" w:type="auto"/>
        <w:jc w:val="center"/>
        <w:tblInd w:w="-195" w:type="dxa"/>
        <w:tblLayout w:type="fixed"/>
        <w:tblLook w:val="0000" w:firstRow="0" w:lastRow="0" w:firstColumn="0" w:lastColumn="0" w:noHBand="0" w:noVBand="0"/>
      </w:tblPr>
      <w:tblGrid>
        <w:gridCol w:w="2968"/>
        <w:gridCol w:w="1947"/>
        <w:gridCol w:w="3387"/>
        <w:gridCol w:w="930"/>
        <w:gridCol w:w="3479"/>
        <w:gridCol w:w="1275"/>
      </w:tblGrid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4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4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4608</w:t>
            </w: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4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15-740</w:t>
            </w:r>
            <w:r>
              <w:rPr>
                <w:b/>
                <w:i/>
                <w:sz w:val="16"/>
              </w:rPr>
              <w:t>-20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4</w:t>
            </w: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4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18-100</w:t>
            </w: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47" w:type="dxa"/>
          </w:tcPr>
          <w:p w:rsidR="00A76963" w:rsidRPr="006E30C4" w:rsidRDefault="00A76963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6E30C4">
              <w:rPr>
                <w:b/>
                <w:i/>
                <w:sz w:val="16"/>
              </w:rPr>
              <w:t>АО</w:t>
            </w:r>
            <w:r>
              <w:rPr>
                <w:b/>
                <w:i/>
                <w:sz w:val="16"/>
              </w:rPr>
              <w:t xml:space="preserve"> </w:t>
            </w:r>
            <w:r w:rsidRPr="006E30C4">
              <w:rPr>
                <w:b/>
                <w:i/>
                <w:sz w:val="16"/>
              </w:rPr>
              <w:sym w:font="Symbol" w:char="F0B2"/>
            </w:r>
            <w:r w:rsidRPr="006E30C4">
              <w:rPr>
                <w:b/>
                <w:i/>
                <w:sz w:val="16"/>
              </w:rPr>
              <w:t>Рузхиммаш</w:t>
            </w:r>
            <w:r w:rsidRPr="006E30C4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есть</w:t>
            </w: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4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65,0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есть</w:t>
            </w: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5" w:type="dxa"/>
          </w:tcPr>
          <w:p w:rsidR="00A76963" w:rsidRPr="006E30C4" w:rsidRDefault="00A76963" w:rsidP="00FD2DAB">
            <w:pPr>
              <w:ind w:right="-108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налив верхний,</w:t>
            </w: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2561F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92561F">
              <w:rPr>
                <w:b/>
                <w:i/>
                <w:sz w:val="16"/>
              </w:rPr>
              <w:t>)</w:t>
            </w:r>
            <w:r w:rsidRPr="006E30C4">
              <w:rPr>
                <w:b/>
                <w:i/>
                <w:sz w:val="16"/>
              </w:rPr>
              <w:t>, т</w:t>
            </w:r>
          </w:p>
        </w:tc>
        <w:tc>
          <w:tcPr>
            <w:tcW w:w="1947" w:type="dxa"/>
          </w:tcPr>
          <w:p w:rsidR="00A76963" w:rsidRPr="00450F9C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27,8/29,0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3000</w:t>
            </w: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слив нижний</w:t>
            </w: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94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10770</w:t>
            </w: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самотеком</w:t>
            </w: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47" w:type="dxa"/>
          </w:tcPr>
          <w:p w:rsidR="00A76963" w:rsidRPr="006E30C4" w:rsidRDefault="00A76963" w:rsidP="00FD2DAB">
            <w:pPr>
              <w:ind w:left="-108" w:right="-108" w:firstLine="108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227,8 (23,25)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Удельный объем, м</w:t>
            </w:r>
            <w:r w:rsidRPr="006E30C4">
              <w:rPr>
                <w:b/>
                <w:i/>
                <w:sz w:val="16"/>
                <w:vertAlign w:val="superscript"/>
              </w:rPr>
              <w:t>3</w:t>
            </w:r>
            <w:r w:rsidRPr="006E30C4">
              <w:rPr>
                <w:b/>
                <w:i/>
                <w:sz w:val="16"/>
              </w:rPr>
              <w:t>/т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1,2</w:t>
            </w: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4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75,8 (7,7)  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</w:t>
            </w: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2</w:t>
            </w: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Объем котла, м</w:t>
            </w:r>
            <w:r w:rsidRPr="006E30C4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94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75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есть</w:t>
            </w: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</w:t>
            </w: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4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120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4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загружаемого продукта, </w:t>
            </w:r>
            <w:r w:rsidRPr="006E30C4">
              <w:rPr>
                <w:b/>
                <w:i/>
                <w:sz w:val="16"/>
              </w:rPr>
              <w:sym w:font="Symbol" w:char="F0B0"/>
            </w:r>
            <w:r w:rsidRPr="006E30C4">
              <w:rPr>
                <w:b/>
                <w:i/>
                <w:sz w:val="16"/>
              </w:rPr>
              <w:t>С</w:t>
            </w: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-</w:t>
            </w: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4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7800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клапана), МПа (кгс/см</w:t>
            </w:r>
            <w:r w:rsidRPr="006E30C4">
              <w:rPr>
                <w:b/>
                <w:i/>
                <w:sz w:val="16"/>
                <w:vertAlign w:val="superscript"/>
              </w:rPr>
              <w:t>2</w:t>
            </w:r>
            <w:r w:rsidRPr="006E30C4">
              <w:rPr>
                <w:b/>
                <w:i/>
                <w:sz w:val="16"/>
              </w:rPr>
              <w:t>)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0,15 (1,5)</w:t>
            </w: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4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ind w:left="317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94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ind w:right="-108"/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гидравлическом испытании, МПа (кгс/см</w:t>
            </w:r>
            <w:r w:rsidRPr="006E30C4">
              <w:rPr>
                <w:b/>
                <w:i/>
                <w:sz w:val="16"/>
                <w:vertAlign w:val="superscript"/>
              </w:rPr>
              <w:t>2</w:t>
            </w:r>
            <w:r w:rsidRPr="006E30C4">
              <w:rPr>
                <w:b/>
                <w:i/>
                <w:sz w:val="16"/>
              </w:rPr>
              <w:t>)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0,39 (4)</w:t>
            </w: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94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1</w:t>
            </w: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 w:rsidRPr="006E30C4">
              <w:rPr>
                <w:b/>
                <w:i/>
                <w:sz w:val="16"/>
              </w:rPr>
              <w:t>нет</w:t>
            </w:r>
          </w:p>
        </w:tc>
      </w:tr>
      <w:tr w:rsidR="00A76963" w:rsidRPr="006E30C4" w:rsidTr="00FD2DAB">
        <w:trPr>
          <w:jc w:val="center"/>
        </w:trPr>
        <w:tc>
          <w:tcPr>
            <w:tcW w:w="2968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94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0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479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75" w:type="dxa"/>
          </w:tcPr>
          <w:p w:rsidR="00A76963" w:rsidRPr="006E30C4" w:rsidRDefault="00A76963" w:rsidP="00FD2DAB">
            <w:pPr>
              <w:rPr>
                <w:b/>
                <w:i/>
                <w:sz w:val="16"/>
              </w:rPr>
            </w:pPr>
          </w:p>
        </w:tc>
      </w:tr>
    </w:tbl>
    <w:p w:rsidR="00A76963" w:rsidRDefault="00A76963" w:rsidP="00E3513F"/>
    <w:p w:rsidR="00A76963" w:rsidRDefault="00A76963" w:rsidP="00E3513F"/>
    <w:p w:rsidR="00A76963" w:rsidRDefault="0032246E" w:rsidP="0032246E">
      <w:pPr>
        <w:jc w:val="center"/>
        <w:rPr>
          <w:sz w:val="32"/>
        </w:rPr>
      </w:pPr>
      <w:r>
        <w:br w:type="column"/>
      </w:r>
      <w:r w:rsidR="00A76963" w:rsidRPr="007F7CD5">
        <w:rPr>
          <w:b/>
          <w:i/>
          <w:sz w:val="32"/>
        </w:rPr>
        <w:lastRenderedPageBreak/>
        <w:t>4</w:t>
      </w:r>
      <w:r w:rsidR="00A76963" w:rsidRPr="00901401">
        <w:rPr>
          <w:b/>
          <w:i/>
          <w:sz w:val="32"/>
        </w:rPr>
        <w:t>-осная цистерна для нефтепродуктов, модель 15-740 ВЛ</w:t>
      </w:r>
    </w:p>
    <w:p w:rsidR="00A76963" w:rsidRDefault="00A76963" w:rsidP="00A76963">
      <w:pPr>
        <w:jc w:val="center"/>
      </w:pPr>
    </w:p>
    <w:p w:rsidR="00A76963" w:rsidRDefault="0073180D" w:rsidP="00A76963">
      <w:pPr>
        <w:jc w:val="center"/>
      </w:pPr>
      <w:r>
        <w:fldChar w:fldCharType="begin"/>
      </w:r>
      <w:r w:rsidR="00B31677">
        <w:instrText xml:space="preserve"> LINK Paint.Picture "C:\\PHOTO\\РИС1342.BMP" "" \a \p </w:instrText>
      </w:r>
      <w:r>
        <w:fldChar w:fldCharType="separate"/>
      </w:r>
      <w:r w:rsidR="00DE355C">
        <w:object w:dxaOrig="4606" w:dyaOrig="15706">
          <v:shape id="_x0000_i1048" type="#_x0000_t75" style="width:520.75pt;height:193.4pt">
            <v:imagedata r:id="rId36" o:title="" croptop="184f" cropbottom="4198f"/>
          </v:shape>
        </w:object>
      </w:r>
      <w:r>
        <w:fldChar w:fldCharType="end"/>
      </w:r>
      <w:r w:rsidR="00A76963">
        <w:t xml:space="preserve"> </w:t>
      </w:r>
    </w:p>
    <w:p w:rsidR="00A76963" w:rsidRDefault="00A76963" w:rsidP="00A76963">
      <w:pPr>
        <w:jc w:val="center"/>
        <w:rPr>
          <w:b/>
          <w:i/>
        </w:rPr>
      </w:pPr>
    </w:p>
    <w:p w:rsidR="00A76963" w:rsidRDefault="00A76963" w:rsidP="00A76963">
      <w:pPr>
        <w:jc w:val="center"/>
        <w:rPr>
          <w:b/>
          <w:i/>
        </w:rPr>
      </w:pPr>
      <w:r w:rsidRPr="00901401">
        <w:rPr>
          <w:b/>
          <w:i/>
        </w:rPr>
        <w:t xml:space="preserve">Назначение: для перевозки нефтепродуктов </w:t>
      </w:r>
    </w:p>
    <w:p w:rsidR="00A76963" w:rsidRPr="00901401" w:rsidRDefault="00A76963" w:rsidP="00A76963">
      <w:pPr>
        <w:jc w:val="center"/>
        <w:rPr>
          <w:b/>
          <w:i/>
        </w:rPr>
      </w:pPr>
    </w:p>
    <w:tbl>
      <w:tblPr>
        <w:tblW w:w="0" w:type="auto"/>
        <w:jc w:val="center"/>
        <w:tblInd w:w="127" w:type="dxa"/>
        <w:tblLayout w:type="fixed"/>
        <w:tblLook w:val="0000" w:firstRow="0" w:lastRow="0" w:firstColumn="0" w:lastColumn="0" w:noHBand="0" w:noVBand="0"/>
      </w:tblPr>
      <w:tblGrid>
        <w:gridCol w:w="2862"/>
        <w:gridCol w:w="2082"/>
        <w:gridCol w:w="3402"/>
        <w:gridCol w:w="851"/>
        <w:gridCol w:w="3260"/>
        <w:gridCol w:w="1184"/>
      </w:tblGrid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8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184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нет</w:t>
            </w:r>
          </w:p>
        </w:tc>
      </w:tr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8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ТУ 3182-020-26038 543-97</w:t>
            </w:r>
          </w:p>
        </w:tc>
        <w:tc>
          <w:tcPr>
            <w:tcW w:w="340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4640</w:t>
            </w: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184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нет</w:t>
            </w:r>
          </w:p>
        </w:tc>
      </w:tr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8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15-740ВЛ</w:t>
            </w:r>
          </w:p>
        </w:tc>
        <w:tc>
          <w:tcPr>
            <w:tcW w:w="340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4</w:t>
            </w: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184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нет</w:t>
            </w:r>
          </w:p>
        </w:tc>
      </w:tr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8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730</w:t>
            </w:r>
          </w:p>
        </w:tc>
        <w:tc>
          <w:tcPr>
            <w:tcW w:w="340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18-100</w:t>
            </w: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184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82" w:type="dxa"/>
          </w:tcPr>
          <w:p w:rsidR="00A76963" w:rsidRPr="00901401" w:rsidRDefault="00A76963" w:rsidP="00FD2DAB">
            <w:pPr>
              <w:ind w:right="-186"/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 xml:space="preserve">Великолукский </w:t>
            </w:r>
            <w:r>
              <w:rPr>
                <w:b/>
                <w:i/>
                <w:sz w:val="16"/>
              </w:rPr>
              <w:t>Т</w:t>
            </w:r>
            <w:r w:rsidRPr="00901401">
              <w:rPr>
                <w:b/>
                <w:i/>
                <w:sz w:val="16"/>
              </w:rPr>
              <w:t xml:space="preserve">РЗ </w:t>
            </w:r>
          </w:p>
        </w:tc>
        <w:tc>
          <w:tcPr>
            <w:tcW w:w="340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184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есть</w:t>
            </w:r>
          </w:p>
        </w:tc>
      </w:tr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8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66</w:t>
            </w:r>
          </w:p>
        </w:tc>
        <w:tc>
          <w:tcPr>
            <w:tcW w:w="340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184" w:type="dxa"/>
          </w:tcPr>
          <w:p w:rsidR="00A76963" w:rsidRPr="00901401" w:rsidRDefault="00A76963" w:rsidP="00FD2DAB">
            <w:pPr>
              <w:ind w:right="-108"/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налив верхний,</w:t>
            </w:r>
          </w:p>
        </w:tc>
      </w:tr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8F54E4" w:rsidP="00FD2DAB">
            <w:pPr>
              <w:rPr>
                <w:b/>
                <w:i/>
                <w:sz w:val="16"/>
              </w:rPr>
            </w:pPr>
            <w:r w:rsidRPr="008F54E4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082" w:type="dxa"/>
          </w:tcPr>
          <w:p w:rsidR="00A76963" w:rsidRPr="00901401" w:rsidRDefault="008F54E4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25,0/</w:t>
            </w:r>
            <w:r w:rsidR="00A76963" w:rsidRPr="00901401">
              <w:rPr>
                <w:b/>
                <w:i/>
                <w:sz w:val="16"/>
              </w:rPr>
              <w:t>25,8</w:t>
            </w:r>
          </w:p>
        </w:tc>
        <w:tc>
          <w:tcPr>
            <w:tcW w:w="340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3000</w:t>
            </w: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184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слив нижний</w:t>
            </w:r>
          </w:p>
        </w:tc>
      </w:tr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8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10770</w:t>
            </w: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184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самотеком</w:t>
            </w:r>
          </w:p>
        </w:tc>
      </w:tr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82" w:type="dxa"/>
          </w:tcPr>
          <w:p w:rsidR="00A76963" w:rsidRPr="00901401" w:rsidRDefault="00A76963" w:rsidP="00FD2DAB">
            <w:pPr>
              <w:ind w:left="-108" w:right="-108" w:firstLine="108"/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230,0 (23,5)</w:t>
            </w:r>
          </w:p>
        </w:tc>
        <w:tc>
          <w:tcPr>
            <w:tcW w:w="340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Удельный объем, м</w:t>
            </w:r>
            <w:r w:rsidRPr="00901401">
              <w:rPr>
                <w:b/>
                <w:i/>
                <w:sz w:val="16"/>
                <w:vertAlign w:val="superscript"/>
              </w:rPr>
              <w:t>3</w:t>
            </w:r>
            <w:r w:rsidRPr="00901401">
              <w:rPr>
                <w:b/>
                <w:i/>
                <w:sz w:val="16"/>
              </w:rPr>
              <w:t>/т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1,2</w:t>
            </w: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184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8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 xml:space="preserve">76,0 (7,75)  </w:t>
            </w:r>
          </w:p>
        </w:tc>
        <w:tc>
          <w:tcPr>
            <w:tcW w:w="340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1</w:t>
            </w: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184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2</w:t>
            </w:r>
          </w:p>
        </w:tc>
      </w:tr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Объем котла, м</w:t>
            </w:r>
            <w:r w:rsidRPr="00901401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08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72,38</w:t>
            </w:r>
          </w:p>
        </w:tc>
        <w:tc>
          <w:tcPr>
            <w:tcW w:w="340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184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1</w:t>
            </w:r>
          </w:p>
        </w:tc>
      </w:tr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8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184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8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 xml:space="preserve">загружаемого продукта, </w:t>
            </w:r>
            <w:r w:rsidRPr="00901401">
              <w:rPr>
                <w:b/>
                <w:i/>
                <w:sz w:val="16"/>
              </w:rPr>
              <w:sym w:font="Symbol" w:char="F0B0"/>
            </w:r>
            <w:r w:rsidRPr="00901401">
              <w:rPr>
                <w:b/>
                <w:i/>
                <w:sz w:val="16"/>
              </w:rPr>
              <w:t>С</w:t>
            </w:r>
          </w:p>
        </w:tc>
        <w:tc>
          <w:tcPr>
            <w:tcW w:w="1184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-</w:t>
            </w:r>
          </w:p>
        </w:tc>
      </w:tr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08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клапана), МПа (кгс/см</w:t>
            </w:r>
            <w:r w:rsidRPr="00901401">
              <w:rPr>
                <w:b/>
                <w:i/>
                <w:sz w:val="16"/>
                <w:vertAlign w:val="superscript"/>
              </w:rPr>
              <w:t>2</w:t>
            </w:r>
            <w:r w:rsidRPr="00901401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0,15 (1,5)</w:t>
            </w: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84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08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184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A76963" w:rsidP="00FD2DAB">
            <w:pPr>
              <w:ind w:left="317"/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08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A76963" w:rsidRPr="00901401" w:rsidRDefault="00A76963" w:rsidP="00FD2DAB">
            <w:pPr>
              <w:ind w:right="-108"/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гидравлическом испытании, МПа (кгс/см</w:t>
            </w:r>
            <w:r w:rsidRPr="00901401">
              <w:rPr>
                <w:b/>
                <w:i/>
                <w:sz w:val="16"/>
                <w:vertAlign w:val="superscript"/>
              </w:rPr>
              <w:t>2</w:t>
            </w:r>
            <w:r w:rsidRPr="00901401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0,5 (5,0)</w:t>
            </w: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84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76963" w:rsidRPr="00901401" w:rsidTr="00FD2DAB">
        <w:trPr>
          <w:jc w:val="center"/>
        </w:trPr>
        <w:tc>
          <w:tcPr>
            <w:tcW w:w="286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08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51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1</w:t>
            </w:r>
          </w:p>
        </w:tc>
        <w:tc>
          <w:tcPr>
            <w:tcW w:w="3260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84" w:type="dxa"/>
          </w:tcPr>
          <w:p w:rsidR="00A76963" w:rsidRPr="00901401" w:rsidRDefault="00A76963" w:rsidP="00FD2DAB">
            <w:pPr>
              <w:rPr>
                <w:b/>
                <w:i/>
                <w:sz w:val="16"/>
              </w:rPr>
            </w:pPr>
            <w:r w:rsidRPr="00901401">
              <w:rPr>
                <w:b/>
                <w:i/>
                <w:sz w:val="16"/>
              </w:rPr>
              <w:t>есть</w:t>
            </w:r>
          </w:p>
        </w:tc>
      </w:tr>
    </w:tbl>
    <w:p w:rsidR="00A76963" w:rsidRDefault="00A76963" w:rsidP="00E3513F"/>
    <w:p w:rsidR="00A76963" w:rsidRDefault="00A76963" w:rsidP="00E3513F"/>
    <w:p w:rsidR="00A76963" w:rsidRDefault="00A76963" w:rsidP="00E3513F"/>
    <w:p w:rsidR="00A76963" w:rsidRDefault="00A76963" w:rsidP="00E3513F"/>
    <w:p w:rsidR="00A76963" w:rsidRPr="00E87CB9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A76963" w:rsidRPr="00E87CB9">
        <w:rPr>
          <w:b/>
          <w:i/>
          <w:sz w:val="32"/>
        </w:rPr>
        <w:lastRenderedPageBreak/>
        <w:t>4-осная цистерна для</w:t>
      </w:r>
      <w:r w:rsidR="00A76963">
        <w:rPr>
          <w:b/>
          <w:i/>
          <w:sz w:val="32"/>
        </w:rPr>
        <w:t xml:space="preserve"> бензина и</w:t>
      </w:r>
      <w:r w:rsidR="00A76963" w:rsidRPr="00E87CB9">
        <w:rPr>
          <w:b/>
          <w:i/>
          <w:sz w:val="32"/>
        </w:rPr>
        <w:t xml:space="preserve"> светлых нефтепродуктов, модель 15-77</w:t>
      </w:r>
      <w:r w:rsidR="00A76963">
        <w:rPr>
          <w:b/>
          <w:i/>
          <w:sz w:val="32"/>
        </w:rPr>
        <w:t>6</w:t>
      </w:r>
    </w:p>
    <w:p w:rsidR="00A76963" w:rsidRPr="00E87CB9" w:rsidRDefault="00A76963" w:rsidP="00A76963">
      <w:pPr>
        <w:rPr>
          <w:sz w:val="16"/>
          <w:szCs w:val="16"/>
        </w:rPr>
      </w:pPr>
    </w:p>
    <w:p w:rsidR="00A76963" w:rsidRDefault="00E47A18" w:rsidP="00A76963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178800" cy="2997200"/>
            <wp:effectExtent l="19050" t="0" r="0" b="0"/>
            <wp:docPr id="55" name="Рисунок 55" descr="15-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15-77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8800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963" w:rsidRPr="00E87CB9" w:rsidRDefault="00A76963" w:rsidP="00A76963">
      <w:pPr>
        <w:jc w:val="center"/>
        <w:rPr>
          <w:b/>
          <w:i/>
        </w:rPr>
      </w:pPr>
      <w:r w:rsidRPr="00E87CB9">
        <w:rPr>
          <w:b/>
          <w:i/>
        </w:rPr>
        <w:t>Назначение: для перевозки</w:t>
      </w:r>
      <w:r>
        <w:rPr>
          <w:b/>
          <w:i/>
        </w:rPr>
        <w:t xml:space="preserve"> бензина и</w:t>
      </w:r>
      <w:r w:rsidRPr="00E87CB9">
        <w:rPr>
          <w:b/>
          <w:i/>
        </w:rPr>
        <w:t xml:space="preserve"> светлых нефтепродуктов </w:t>
      </w:r>
    </w:p>
    <w:p w:rsidR="00A76963" w:rsidRPr="00E87CB9" w:rsidRDefault="00A76963" w:rsidP="00A76963">
      <w:pPr>
        <w:rPr>
          <w:sz w:val="16"/>
          <w:szCs w:val="16"/>
        </w:rPr>
      </w:pPr>
    </w:p>
    <w:tbl>
      <w:tblPr>
        <w:tblW w:w="14195" w:type="dxa"/>
        <w:jc w:val="center"/>
        <w:tblInd w:w="319" w:type="dxa"/>
        <w:tblLayout w:type="fixed"/>
        <w:tblLook w:val="0000" w:firstRow="0" w:lastRow="0" w:firstColumn="0" w:lastColumn="0" w:noHBand="0" w:noVBand="0"/>
      </w:tblPr>
      <w:tblGrid>
        <w:gridCol w:w="2840"/>
        <w:gridCol w:w="2369"/>
        <w:gridCol w:w="3387"/>
        <w:gridCol w:w="992"/>
        <w:gridCol w:w="3252"/>
        <w:gridCol w:w="1355"/>
      </w:tblGrid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69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776.00.000</w:t>
            </w: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69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3.06-05763814-201-2000</w:t>
            </w: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4625</w:t>
            </w: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69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15-776</w:t>
            </w: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69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730</w:t>
            </w: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69" w:type="dxa"/>
          </w:tcPr>
          <w:p w:rsidR="00A76963" w:rsidRPr="00E87CB9" w:rsidRDefault="00A76963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69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8F54E4" w:rsidP="00FD2DAB">
            <w:pPr>
              <w:rPr>
                <w:b/>
                <w:i/>
                <w:sz w:val="16"/>
              </w:rPr>
            </w:pPr>
            <w:r w:rsidRPr="008F54E4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69" w:type="dxa"/>
          </w:tcPr>
          <w:p w:rsidR="00A76963" w:rsidRPr="009818A3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26,0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27,6</w:t>
            </w: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55" w:type="dxa"/>
          </w:tcPr>
          <w:p w:rsidR="00A76963" w:rsidRPr="00E87CB9" w:rsidRDefault="00A76963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налив верхний, </w:t>
            </w: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69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10774</w:t>
            </w: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нижний</w:t>
            </w: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69" w:type="dxa"/>
          </w:tcPr>
          <w:p w:rsidR="00A76963" w:rsidRPr="00E87CB9" w:rsidRDefault="00A76963" w:rsidP="00FD2DAB">
            <w:pPr>
              <w:ind w:left="-108" w:right="-108" w:firstLine="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229,5 (23,4)</w:t>
            </w: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Удельный объем, м</w:t>
            </w:r>
            <w:r w:rsidRPr="00E87CB9">
              <w:rPr>
                <w:b/>
                <w:i/>
                <w:sz w:val="16"/>
                <w:vertAlign w:val="superscript"/>
              </w:rPr>
              <w:t>3</w:t>
            </w:r>
            <w:r w:rsidRPr="00E87CB9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1.08</w:t>
            </w: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самотёком</w:t>
            </w: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69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Объем котла, м</w:t>
            </w:r>
            <w:r w:rsidRPr="00E87CB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369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73,1</w:t>
            </w: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69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69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69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клапана), МПа (кгс/см</w:t>
            </w:r>
            <w:r w:rsidRPr="00E87CB9">
              <w:rPr>
                <w:b/>
                <w:i/>
                <w:sz w:val="16"/>
                <w:vertAlign w:val="superscript"/>
              </w:rPr>
              <w:t>2</w:t>
            </w:r>
            <w:r w:rsidRPr="00E87CB9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0.15 (1,5)</w:t>
            </w: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загружаемого продукта, </w:t>
            </w:r>
            <w:r w:rsidRPr="00E87CB9">
              <w:rPr>
                <w:b/>
                <w:i/>
                <w:sz w:val="16"/>
              </w:rPr>
              <w:sym w:font="Symbol" w:char="F0B0"/>
            </w:r>
            <w:r w:rsidRPr="00E87CB9">
              <w:rPr>
                <w:b/>
                <w:i/>
                <w:sz w:val="16"/>
              </w:rPr>
              <w:t>С</w:t>
            </w: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69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ind w:left="317"/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69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A76963" w:rsidRPr="00E87CB9" w:rsidRDefault="00A76963" w:rsidP="00FD2DAB">
            <w:pPr>
              <w:ind w:right="-108"/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гидравлическом испытании, МПа (кгс/см</w:t>
            </w:r>
            <w:r w:rsidRPr="00E87CB9">
              <w:rPr>
                <w:b/>
                <w:i/>
                <w:sz w:val="16"/>
                <w:vertAlign w:val="superscript"/>
              </w:rPr>
              <w:t>2</w:t>
            </w:r>
            <w:r w:rsidRPr="00E87CB9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0,55 (5,5)</w:t>
            </w: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369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76963" w:rsidRPr="00E87CB9" w:rsidTr="00FD2DAB">
        <w:trPr>
          <w:jc w:val="center"/>
        </w:trPr>
        <w:tc>
          <w:tcPr>
            <w:tcW w:w="2840" w:type="dxa"/>
          </w:tcPr>
          <w:p w:rsidR="00A76963" w:rsidRPr="00E87CB9" w:rsidRDefault="00A76963" w:rsidP="00FD2DA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2369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9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252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55" w:type="dxa"/>
          </w:tcPr>
          <w:p w:rsidR="00A76963" w:rsidRPr="00E87CB9" w:rsidRDefault="00A76963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</w:tbl>
    <w:p w:rsidR="00A76963" w:rsidRDefault="00A76963" w:rsidP="00E3513F"/>
    <w:p w:rsidR="004C34E6" w:rsidRPr="00E87CB9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4C34E6" w:rsidRPr="00E87CB9">
        <w:rPr>
          <w:b/>
          <w:i/>
          <w:sz w:val="32"/>
        </w:rPr>
        <w:lastRenderedPageBreak/>
        <w:t>4-осная цистерна для</w:t>
      </w:r>
      <w:r w:rsidR="004C34E6">
        <w:rPr>
          <w:b/>
          <w:i/>
          <w:sz w:val="32"/>
        </w:rPr>
        <w:t xml:space="preserve"> бензина и</w:t>
      </w:r>
      <w:r w:rsidR="004C34E6" w:rsidRPr="00E87CB9">
        <w:rPr>
          <w:b/>
          <w:i/>
          <w:sz w:val="32"/>
        </w:rPr>
        <w:t xml:space="preserve"> светлых нефтепродуктов, модель 15-77</w:t>
      </w:r>
      <w:r w:rsidR="004C34E6">
        <w:rPr>
          <w:b/>
          <w:i/>
          <w:sz w:val="32"/>
        </w:rPr>
        <w:t>6-01</w:t>
      </w:r>
    </w:p>
    <w:p w:rsidR="004C34E6" w:rsidRPr="00E87CB9" w:rsidRDefault="004C34E6" w:rsidP="004C34E6">
      <w:pPr>
        <w:rPr>
          <w:sz w:val="16"/>
          <w:szCs w:val="16"/>
        </w:rPr>
      </w:pPr>
    </w:p>
    <w:p w:rsidR="004C34E6" w:rsidRDefault="00E47A18" w:rsidP="004C34E6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178800" cy="2997200"/>
            <wp:effectExtent l="19050" t="0" r="0" b="0"/>
            <wp:docPr id="56" name="Рисунок 56" descr="15-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15-77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8800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4E6" w:rsidRPr="00E87CB9" w:rsidRDefault="004C34E6" w:rsidP="004C34E6">
      <w:pPr>
        <w:jc w:val="center"/>
        <w:rPr>
          <w:b/>
          <w:i/>
        </w:rPr>
      </w:pPr>
      <w:r w:rsidRPr="00E87CB9">
        <w:rPr>
          <w:b/>
          <w:i/>
        </w:rPr>
        <w:t xml:space="preserve">Назначение: для перевозки светлых нефтепродуктов </w:t>
      </w:r>
    </w:p>
    <w:p w:rsidR="004C34E6" w:rsidRPr="00E87CB9" w:rsidRDefault="004C34E6" w:rsidP="004C34E6">
      <w:pPr>
        <w:rPr>
          <w:sz w:val="16"/>
          <w:szCs w:val="16"/>
        </w:rPr>
      </w:pPr>
    </w:p>
    <w:tbl>
      <w:tblPr>
        <w:tblW w:w="14195" w:type="dxa"/>
        <w:jc w:val="center"/>
        <w:tblInd w:w="319" w:type="dxa"/>
        <w:tblLayout w:type="fixed"/>
        <w:tblLook w:val="0000" w:firstRow="0" w:lastRow="0" w:firstColumn="0" w:lastColumn="0" w:noHBand="0" w:noVBand="0"/>
      </w:tblPr>
      <w:tblGrid>
        <w:gridCol w:w="2840"/>
        <w:gridCol w:w="2369"/>
        <w:gridCol w:w="3387"/>
        <w:gridCol w:w="992"/>
        <w:gridCol w:w="3252"/>
        <w:gridCol w:w="1355"/>
      </w:tblGrid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69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776.00.000</w:t>
            </w: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69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3.06-05763814-201-2000</w:t>
            </w: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4625</w:t>
            </w: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69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15-776-01</w:t>
            </w: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69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69" w:type="dxa"/>
          </w:tcPr>
          <w:p w:rsidR="004C34E6" w:rsidRPr="00E87CB9" w:rsidRDefault="004C34E6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«КВСЗ»</w:t>
            </w: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69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8F54E4" w:rsidP="00FD2DAB">
            <w:pPr>
              <w:rPr>
                <w:b/>
                <w:i/>
                <w:sz w:val="16"/>
              </w:rPr>
            </w:pPr>
            <w:r w:rsidRPr="008F54E4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69" w:type="dxa"/>
          </w:tcPr>
          <w:p w:rsidR="004C34E6" w:rsidRPr="00A14A0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26,7</w:t>
            </w: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55" w:type="dxa"/>
          </w:tcPr>
          <w:p w:rsidR="004C34E6" w:rsidRPr="00E87CB9" w:rsidRDefault="004C34E6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налив верхний, </w:t>
            </w: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69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10774</w:t>
            </w: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нижний</w:t>
            </w: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69" w:type="dxa"/>
          </w:tcPr>
          <w:p w:rsidR="004C34E6" w:rsidRPr="00E87CB9" w:rsidRDefault="004C34E6" w:rsidP="00FD2DAB">
            <w:pPr>
              <w:ind w:left="-108" w:right="-108" w:firstLine="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227,3 (23,2)</w:t>
            </w: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Удельный объем, м</w:t>
            </w:r>
            <w:r w:rsidRPr="00E87CB9">
              <w:rPr>
                <w:b/>
                <w:i/>
                <w:sz w:val="16"/>
                <w:vertAlign w:val="superscript"/>
              </w:rPr>
              <w:t>3</w:t>
            </w:r>
            <w:r w:rsidRPr="00E87CB9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1.08</w:t>
            </w: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самотёком</w:t>
            </w: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69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Объем котла, м</w:t>
            </w:r>
            <w:r w:rsidRPr="00E87CB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369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73,1</w:t>
            </w: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69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69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69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клапана), МПа (кгс/см</w:t>
            </w:r>
            <w:r w:rsidRPr="00E87CB9">
              <w:rPr>
                <w:b/>
                <w:i/>
                <w:sz w:val="16"/>
                <w:vertAlign w:val="superscript"/>
              </w:rPr>
              <w:t>2</w:t>
            </w:r>
            <w:r w:rsidRPr="00E87CB9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0.15 (1,5)</w:t>
            </w: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загружаемого продукта, </w:t>
            </w:r>
            <w:r w:rsidRPr="00E87CB9">
              <w:rPr>
                <w:b/>
                <w:i/>
                <w:sz w:val="16"/>
              </w:rPr>
              <w:sym w:font="Symbol" w:char="F0B0"/>
            </w:r>
            <w:r w:rsidRPr="00E87CB9">
              <w:rPr>
                <w:b/>
                <w:i/>
                <w:sz w:val="16"/>
              </w:rPr>
              <w:t>С</w:t>
            </w: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69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ind w:left="317"/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69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4C34E6" w:rsidRPr="00E87CB9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гидравлическом испытании, МПа (кгс/см</w:t>
            </w:r>
            <w:r w:rsidRPr="00E87CB9">
              <w:rPr>
                <w:b/>
                <w:i/>
                <w:sz w:val="16"/>
                <w:vertAlign w:val="superscript"/>
              </w:rPr>
              <w:t>2</w:t>
            </w:r>
            <w:r w:rsidRPr="00E87CB9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0,55 (5,5)</w:t>
            </w: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1998</w:t>
            </w: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369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C34E6" w:rsidRPr="00E87CB9" w:rsidTr="00FD2DAB">
        <w:trPr>
          <w:jc w:val="center"/>
        </w:trPr>
        <w:tc>
          <w:tcPr>
            <w:tcW w:w="2840" w:type="dxa"/>
          </w:tcPr>
          <w:p w:rsidR="004C34E6" w:rsidRPr="00E87CB9" w:rsidRDefault="004C34E6" w:rsidP="00FD2DA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2369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55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</w:tbl>
    <w:p w:rsidR="004C34E6" w:rsidRDefault="004C34E6" w:rsidP="004C34E6"/>
    <w:p w:rsidR="004C34E6" w:rsidRPr="00E87CB9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4C34E6" w:rsidRPr="00E87CB9">
        <w:rPr>
          <w:b/>
          <w:i/>
          <w:sz w:val="32"/>
        </w:rPr>
        <w:lastRenderedPageBreak/>
        <w:t>4-осная цистерна для светлых нефтепродуктов, модель 15-777</w:t>
      </w:r>
    </w:p>
    <w:p w:rsidR="004C34E6" w:rsidRPr="00E87CB9" w:rsidRDefault="004C34E6" w:rsidP="004C34E6">
      <w:pPr>
        <w:rPr>
          <w:sz w:val="16"/>
          <w:szCs w:val="16"/>
        </w:rPr>
      </w:pPr>
    </w:p>
    <w:bookmarkStart w:id="10" w:name="_941613152"/>
    <w:bookmarkEnd w:id="10"/>
    <w:p w:rsidR="004C34E6" w:rsidRDefault="0073180D" w:rsidP="004C34E6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PhotoFinish "C:\\PHOTO\\РИС141.PCX" "" \a \p \* MERGEFORMAT </w:instrText>
      </w:r>
      <w:r>
        <w:rPr>
          <w:sz w:val="32"/>
        </w:rPr>
        <w:fldChar w:fldCharType="separate"/>
      </w:r>
      <w:r w:rsidR="00014D49">
        <w:rPr>
          <w:sz w:val="32"/>
        </w:rPr>
        <w:object w:dxaOrig="12787" w:dyaOrig="4343">
          <v:shape id="_x0000_i1049" type="#_x0000_t75" style="width:639.65pt;height:216.85pt">
            <v:imagedata r:id="rId38" o:title="" croptop="4878f" cropbottom="4485f" cropleft="766f" cropright="67f"/>
          </v:shape>
        </w:object>
      </w:r>
      <w:r>
        <w:rPr>
          <w:sz w:val="32"/>
        </w:rPr>
        <w:fldChar w:fldCharType="end"/>
      </w:r>
    </w:p>
    <w:p w:rsidR="004C34E6" w:rsidRPr="00E87CB9" w:rsidRDefault="004C34E6" w:rsidP="004C34E6">
      <w:pPr>
        <w:jc w:val="center"/>
        <w:rPr>
          <w:b/>
          <w:i/>
        </w:rPr>
      </w:pPr>
      <w:r w:rsidRPr="00E87CB9">
        <w:rPr>
          <w:b/>
          <w:i/>
        </w:rPr>
        <w:t xml:space="preserve">Назначение: для перевозки светлых нефтепродуктов </w:t>
      </w:r>
    </w:p>
    <w:p w:rsidR="004C34E6" w:rsidRPr="00E87CB9" w:rsidRDefault="004C34E6" w:rsidP="004C34E6">
      <w:pPr>
        <w:rPr>
          <w:sz w:val="16"/>
          <w:szCs w:val="16"/>
        </w:rPr>
      </w:pPr>
    </w:p>
    <w:tbl>
      <w:tblPr>
        <w:tblW w:w="0" w:type="auto"/>
        <w:jc w:val="center"/>
        <w:tblInd w:w="319" w:type="dxa"/>
        <w:tblLayout w:type="fixed"/>
        <w:tblLook w:val="0000" w:firstRow="0" w:lastRow="0" w:firstColumn="0" w:lastColumn="0" w:noHBand="0" w:noVBand="0"/>
      </w:tblPr>
      <w:tblGrid>
        <w:gridCol w:w="2896"/>
        <w:gridCol w:w="2077"/>
        <w:gridCol w:w="3321"/>
        <w:gridCol w:w="920"/>
        <w:gridCol w:w="3260"/>
        <w:gridCol w:w="1327"/>
      </w:tblGrid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777.00.00.000СБ</w:t>
            </w: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10800</w:t>
            </w: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нет</w:t>
            </w: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ТУ 3182-777-00210772-94</w:t>
            </w: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нет</w:t>
            </w: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15-777</w:t>
            </w: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4615</w:t>
            </w: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нет</w:t>
            </w: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4</w:t>
            </w: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нет</w:t>
            </w: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18-100</w:t>
            </w: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66</w:t>
            </w: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есть</w:t>
            </w: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8F54E4" w:rsidP="00FD2DAB">
            <w:pPr>
              <w:rPr>
                <w:b/>
                <w:i/>
                <w:sz w:val="16"/>
              </w:rPr>
            </w:pPr>
            <w:r w:rsidRPr="008F54E4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077" w:type="dxa"/>
          </w:tcPr>
          <w:p w:rsidR="004C34E6" w:rsidRPr="00E87CB9" w:rsidRDefault="008F54E4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26,0/</w:t>
            </w:r>
            <w:r w:rsidR="004C34E6" w:rsidRPr="00E87CB9">
              <w:rPr>
                <w:b/>
                <w:i/>
                <w:sz w:val="16"/>
              </w:rPr>
              <w:t>26,8</w:t>
            </w: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27" w:type="dxa"/>
          </w:tcPr>
          <w:p w:rsidR="004C34E6" w:rsidRPr="00E87CB9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налив верхний,</w:t>
            </w: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3000</w:t>
            </w: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слив нижний</w:t>
            </w: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ind w:left="-108" w:right="-108" w:firstLine="108"/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228 (23,2)</w:t>
            </w: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10770</w:t>
            </w: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самотеком</w:t>
            </w: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75,7 (7,72)</w:t>
            </w: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Удельный объем, м</w:t>
            </w:r>
            <w:r w:rsidRPr="00E87CB9">
              <w:rPr>
                <w:b/>
                <w:i/>
                <w:sz w:val="16"/>
                <w:vertAlign w:val="superscript"/>
              </w:rPr>
              <w:t>3</w:t>
            </w:r>
            <w:r w:rsidRPr="00E87CB9">
              <w:rPr>
                <w:b/>
                <w:i/>
                <w:sz w:val="16"/>
              </w:rPr>
              <w:t>/т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1,19</w:t>
            </w: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Объем котла, м</w:t>
            </w:r>
            <w:r w:rsidRPr="00E87CB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1</w:t>
            </w: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2</w:t>
            </w: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72,4</w:t>
            </w: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1</w:t>
            </w: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71,7</w:t>
            </w: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120</w:t>
            </w: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загружаемого продукта, </w:t>
            </w:r>
            <w:r w:rsidRPr="00E87CB9">
              <w:rPr>
                <w:b/>
                <w:i/>
                <w:sz w:val="16"/>
              </w:rPr>
              <w:sym w:font="Symbol" w:char="F0B0"/>
            </w:r>
            <w:r w:rsidRPr="00E87CB9">
              <w:rPr>
                <w:b/>
                <w:i/>
                <w:sz w:val="16"/>
              </w:rPr>
              <w:t>С</w:t>
            </w: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-</w:t>
            </w: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клапана), МПа (кгс/см</w:t>
            </w:r>
            <w:r w:rsidRPr="00E87CB9">
              <w:rPr>
                <w:b/>
                <w:i/>
                <w:sz w:val="16"/>
                <w:vertAlign w:val="superscript"/>
              </w:rPr>
              <w:t>2</w:t>
            </w:r>
            <w:r w:rsidRPr="00E87CB9">
              <w:rPr>
                <w:b/>
                <w:i/>
                <w:sz w:val="16"/>
              </w:rPr>
              <w:t>)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0,15 (1,5)</w:t>
            </w: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7800</w:t>
            </w: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1995</w:t>
            </w: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21" w:type="dxa"/>
          </w:tcPr>
          <w:p w:rsidR="004C34E6" w:rsidRPr="00E87CB9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гидравлическом испытании, МПа (кгс/см</w:t>
            </w:r>
            <w:r w:rsidRPr="00E87CB9">
              <w:rPr>
                <w:b/>
                <w:i/>
                <w:sz w:val="16"/>
                <w:vertAlign w:val="superscript"/>
              </w:rPr>
              <w:t>2</w:t>
            </w:r>
            <w:r w:rsidRPr="00E87CB9">
              <w:rPr>
                <w:b/>
                <w:i/>
                <w:sz w:val="16"/>
              </w:rPr>
              <w:t>)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0,5 (5,0)</w:t>
            </w: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C34E6" w:rsidRPr="00E87CB9" w:rsidTr="00FD2DAB">
        <w:trPr>
          <w:jc w:val="center"/>
        </w:trPr>
        <w:tc>
          <w:tcPr>
            <w:tcW w:w="2896" w:type="dxa"/>
          </w:tcPr>
          <w:p w:rsidR="004C34E6" w:rsidRPr="00E87CB9" w:rsidRDefault="004C34E6" w:rsidP="00FD2DAB">
            <w:pPr>
              <w:ind w:left="317"/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07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12020</w:t>
            </w:r>
          </w:p>
        </w:tc>
        <w:tc>
          <w:tcPr>
            <w:tcW w:w="3321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2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1</w:t>
            </w:r>
          </w:p>
        </w:tc>
        <w:tc>
          <w:tcPr>
            <w:tcW w:w="3260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27" w:type="dxa"/>
          </w:tcPr>
          <w:p w:rsidR="004C34E6" w:rsidRPr="00E87CB9" w:rsidRDefault="004C34E6" w:rsidP="00FD2DAB">
            <w:pPr>
              <w:rPr>
                <w:b/>
                <w:i/>
                <w:sz w:val="16"/>
              </w:rPr>
            </w:pPr>
            <w:r w:rsidRPr="00E87CB9">
              <w:rPr>
                <w:b/>
                <w:i/>
                <w:sz w:val="16"/>
              </w:rPr>
              <w:t>нет</w:t>
            </w:r>
          </w:p>
        </w:tc>
      </w:tr>
    </w:tbl>
    <w:p w:rsidR="004C34E6" w:rsidRDefault="004C34E6" w:rsidP="00E3513F"/>
    <w:p w:rsidR="004C34E6" w:rsidRDefault="004C34E6" w:rsidP="00E3513F"/>
    <w:p w:rsidR="004C34E6" w:rsidRPr="00191189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4C34E6" w:rsidRPr="00191189">
        <w:rPr>
          <w:b/>
          <w:i/>
          <w:sz w:val="32"/>
        </w:rPr>
        <w:lastRenderedPageBreak/>
        <w:t>4-осная цистерна для тяжелых порошкообразных грузов, модель 15-854</w:t>
      </w:r>
    </w:p>
    <w:p w:rsidR="004C34E6" w:rsidRDefault="004C34E6" w:rsidP="004C34E6"/>
    <w:bookmarkStart w:id="11" w:name="_942231974"/>
    <w:bookmarkEnd w:id="11"/>
    <w:p w:rsidR="004C34E6" w:rsidRDefault="0073180D" w:rsidP="004C34E6">
      <w:pPr>
        <w:jc w:val="center"/>
      </w:pPr>
      <w:r>
        <w:fldChar w:fldCharType="begin"/>
      </w:r>
      <w:r w:rsidR="00B31677">
        <w:instrText xml:space="preserve"> LINK Paint.Picture "C:\\PHOTO\\РИС175.BMP" "" \a \p \* MERGEFORMAT </w:instrText>
      </w:r>
      <w:r>
        <w:fldChar w:fldCharType="separate"/>
      </w:r>
      <w:r w:rsidR="00DE355C">
        <w:object w:dxaOrig="2371" w:dyaOrig="13546">
          <v:shape id="_x0000_i1050" type="#_x0000_t75" style="width:652.2pt;height:211.8pt">
            <v:imagedata r:id="rId39" o:title="" croptop="2922f" cropbottom="547f"/>
          </v:shape>
        </w:object>
      </w:r>
      <w:r>
        <w:fldChar w:fldCharType="end"/>
      </w:r>
    </w:p>
    <w:p w:rsidR="004C34E6" w:rsidRPr="00191189" w:rsidRDefault="004C34E6" w:rsidP="004C34E6">
      <w:pPr>
        <w:rPr>
          <w:sz w:val="16"/>
          <w:szCs w:val="16"/>
        </w:rPr>
      </w:pPr>
    </w:p>
    <w:p w:rsidR="004C34E6" w:rsidRPr="00191189" w:rsidRDefault="004C34E6" w:rsidP="004C34E6">
      <w:pPr>
        <w:jc w:val="center"/>
        <w:rPr>
          <w:b/>
          <w:i/>
        </w:rPr>
      </w:pPr>
      <w:r>
        <w:t xml:space="preserve"> </w:t>
      </w:r>
    </w:p>
    <w:p w:rsidR="004C34E6" w:rsidRPr="00734AAE" w:rsidRDefault="004C34E6" w:rsidP="004C34E6">
      <w:pPr>
        <w:jc w:val="center"/>
        <w:rPr>
          <w:b/>
          <w:i/>
        </w:rPr>
      </w:pPr>
      <w:r w:rsidRPr="00191189">
        <w:rPr>
          <w:b/>
          <w:i/>
        </w:rPr>
        <w:t>Назначение: для перевозки тяжелых порошкообразных грузов</w:t>
      </w:r>
    </w:p>
    <w:tbl>
      <w:tblPr>
        <w:tblW w:w="13514" w:type="dxa"/>
        <w:jc w:val="center"/>
        <w:tblInd w:w="1053" w:type="dxa"/>
        <w:tblLayout w:type="fixed"/>
        <w:tblLook w:val="0000" w:firstRow="0" w:lastRow="0" w:firstColumn="0" w:lastColumn="0" w:noHBand="0" w:noVBand="0"/>
      </w:tblPr>
      <w:tblGrid>
        <w:gridCol w:w="2835"/>
        <w:gridCol w:w="1622"/>
        <w:gridCol w:w="2977"/>
        <w:gridCol w:w="992"/>
        <w:gridCol w:w="3827"/>
        <w:gridCol w:w="1261"/>
      </w:tblGrid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854.00.000</w:t>
            </w: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10800</w:t>
            </w:r>
          </w:p>
        </w:tc>
        <w:tc>
          <w:tcPr>
            <w:tcW w:w="3827" w:type="dxa"/>
          </w:tcPr>
          <w:p w:rsidR="004C34E6" w:rsidRPr="00191189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Производительность выгрузки, т/ч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68</w:t>
            </w:r>
          </w:p>
        </w:tc>
      </w:tr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ТУ 24.00.6212-86</w:t>
            </w: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82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Количество, шт.: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15-854</w:t>
            </w: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4610</w:t>
            </w:r>
          </w:p>
        </w:tc>
        <w:tc>
          <w:tcPr>
            <w:tcW w:w="382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       загрузочных люков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2 и 1 лазовый</w:t>
            </w:r>
          </w:p>
        </w:tc>
      </w:tr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932</w:t>
            </w: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4</w:t>
            </w:r>
          </w:p>
        </w:tc>
        <w:tc>
          <w:tcPr>
            <w:tcW w:w="382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       аэролотков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нет</w:t>
            </w:r>
          </w:p>
        </w:tc>
      </w:tr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18-100</w:t>
            </w:r>
          </w:p>
        </w:tc>
        <w:tc>
          <w:tcPr>
            <w:tcW w:w="382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       аэроднищ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3</w:t>
            </w:r>
          </w:p>
        </w:tc>
      </w:tr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68</w:t>
            </w: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есть</w:t>
            </w:r>
          </w:p>
        </w:tc>
        <w:tc>
          <w:tcPr>
            <w:tcW w:w="382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       аэроплиток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нет</w:t>
            </w:r>
          </w:p>
        </w:tc>
      </w:tr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622" w:type="dxa"/>
          </w:tcPr>
          <w:p w:rsidR="004C34E6" w:rsidRPr="00191189" w:rsidRDefault="008F54E4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24,4/26,0</w:t>
            </w: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нет</w:t>
            </w:r>
          </w:p>
        </w:tc>
        <w:tc>
          <w:tcPr>
            <w:tcW w:w="382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Диаметр, мм: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есть</w:t>
            </w:r>
          </w:p>
        </w:tc>
        <w:tc>
          <w:tcPr>
            <w:tcW w:w="382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       лазового люка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575</w:t>
            </w:r>
          </w:p>
        </w:tc>
      </w:tr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226,9 (23,15)</w:t>
            </w: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8490</w:t>
            </w:r>
          </w:p>
        </w:tc>
        <w:tc>
          <w:tcPr>
            <w:tcW w:w="382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       загрузочного люка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400</w:t>
            </w:r>
          </w:p>
        </w:tc>
      </w:tr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75,58 (7,7)</w:t>
            </w: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Наличие смотрового люка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нет</w:t>
            </w:r>
          </w:p>
        </w:tc>
        <w:tc>
          <w:tcPr>
            <w:tcW w:w="382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       разгрузочного патрубка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150</w:t>
            </w:r>
          </w:p>
        </w:tc>
      </w:tr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Объем котла, м</w:t>
            </w:r>
            <w:r w:rsidRPr="0019118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3000</w:t>
            </w:r>
          </w:p>
        </w:tc>
        <w:tc>
          <w:tcPr>
            <w:tcW w:w="382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61</w:t>
            </w: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827" w:type="dxa"/>
          </w:tcPr>
          <w:p w:rsidR="004C34E6" w:rsidRPr="00191189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гидравлическом испытании, МПа (кгс/см</w:t>
            </w:r>
            <w:r w:rsidRPr="00191189">
              <w:rPr>
                <w:b/>
                <w:i/>
                <w:sz w:val="16"/>
                <w:vertAlign w:val="superscript"/>
              </w:rPr>
              <w:t>2</w:t>
            </w:r>
            <w:r w:rsidRPr="00191189">
              <w:rPr>
                <w:b/>
                <w:i/>
                <w:sz w:val="16"/>
              </w:rPr>
              <w:t>)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0,3 (3,0)</w:t>
            </w:r>
          </w:p>
        </w:tc>
      </w:tr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-</w:t>
            </w: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82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Допустимая температура загружаемого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120</w:t>
            </w: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клапана), МПа (кгс/см</w:t>
            </w:r>
            <w:r w:rsidRPr="00191189">
              <w:rPr>
                <w:b/>
                <w:i/>
                <w:sz w:val="16"/>
                <w:vertAlign w:val="superscript"/>
              </w:rPr>
              <w:t>2</w:t>
            </w:r>
            <w:r w:rsidRPr="00191189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0,2 (2,0)</w:t>
            </w:r>
          </w:p>
        </w:tc>
        <w:tc>
          <w:tcPr>
            <w:tcW w:w="382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продукта, </w:t>
            </w:r>
            <w:r w:rsidRPr="00191189">
              <w:rPr>
                <w:b/>
                <w:i/>
                <w:sz w:val="16"/>
              </w:rPr>
              <w:sym w:font="Symbol" w:char="F0B0"/>
            </w:r>
            <w:r w:rsidRPr="00191189">
              <w:rPr>
                <w:b/>
                <w:i/>
                <w:sz w:val="16"/>
              </w:rPr>
              <w:t>С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-</w:t>
            </w:r>
          </w:p>
        </w:tc>
      </w:tr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Удельный объем, м</w:t>
            </w:r>
            <w:r w:rsidRPr="00191189">
              <w:rPr>
                <w:b/>
                <w:i/>
                <w:sz w:val="16"/>
                <w:vertAlign w:val="superscript"/>
              </w:rPr>
              <w:t>3</w:t>
            </w:r>
            <w:r w:rsidRPr="00191189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0,897</w:t>
            </w:r>
          </w:p>
        </w:tc>
        <w:tc>
          <w:tcPr>
            <w:tcW w:w="382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1</w:t>
            </w:r>
          </w:p>
        </w:tc>
      </w:tr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7800</w:t>
            </w: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Давление в котле, МПа (кгс/см</w:t>
            </w:r>
            <w:r w:rsidRPr="00191189">
              <w:rPr>
                <w:b/>
                <w:i/>
                <w:sz w:val="16"/>
                <w:vertAlign w:val="superscript"/>
              </w:rPr>
              <w:t>2</w:t>
            </w:r>
            <w:r w:rsidRPr="00191189">
              <w:rPr>
                <w:b/>
                <w:i/>
                <w:sz w:val="16"/>
              </w:rPr>
              <w:t>):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82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Угол наклона бункеров к горизонту, град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50</w:t>
            </w:r>
          </w:p>
        </w:tc>
      </w:tr>
      <w:tr w:rsidR="004C34E6" w:rsidRPr="00191189" w:rsidTr="00FD2DAB">
        <w:trPr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      при загрузке 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0,2 (2,0)</w:t>
            </w:r>
          </w:p>
        </w:tc>
        <w:tc>
          <w:tcPr>
            <w:tcW w:w="382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5</w:t>
            </w:r>
          </w:p>
        </w:tc>
      </w:tr>
      <w:tr w:rsidR="004C34E6" w:rsidRPr="00191189" w:rsidTr="00FD2DAB">
        <w:trPr>
          <w:trHeight w:val="182"/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ind w:left="317"/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62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12020</w:t>
            </w:r>
          </w:p>
        </w:tc>
        <w:tc>
          <w:tcPr>
            <w:tcW w:w="2977" w:type="dxa"/>
          </w:tcPr>
          <w:p w:rsidR="004C34E6" w:rsidRPr="00191189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 xml:space="preserve">      при разгрузке</w:t>
            </w:r>
          </w:p>
        </w:tc>
        <w:tc>
          <w:tcPr>
            <w:tcW w:w="992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нет</w:t>
            </w:r>
          </w:p>
        </w:tc>
        <w:tc>
          <w:tcPr>
            <w:tcW w:w="3827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1" w:type="dxa"/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1991</w:t>
            </w:r>
          </w:p>
        </w:tc>
      </w:tr>
      <w:tr w:rsidR="004C34E6" w:rsidRPr="00191189" w:rsidTr="00FD2DAB">
        <w:trPr>
          <w:trHeight w:val="132"/>
          <w:jc w:val="center"/>
        </w:trPr>
        <w:tc>
          <w:tcPr>
            <w:tcW w:w="2835" w:type="dxa"/>
          </w:tcPr>
          <w:p w:rsidR="004C34E6" w:rsidRPr="00191189" w:rsidRDefault="004C34E6" w:rsidP="00FD2DA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622" w:type="dxa"/>
            <w:tcBorders>
              <w:left w:val="nil"/>
            </w:tcBorders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977" w:type="dxa"/>
            <w:tcBorders>
              <w:left w:val="nil"/>
            </w:tcBorders>
          </w:tcPr>
          <w:p w:rsidR="004C34E6" w:rsidRPr="00191189" w:rsidRDefault="004C34E6" w:rsidP="00FD2DAB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992" w:type="dxa"/>
            <w:tcBorders>
              <w:left w:val="nil"/>
            </w:tcBorders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827" w:type="dxa"/>
            <w:tcBorders>
              <w:left w:val="nil"/>
            </w:tcBorders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1" w:type="dxa"/>
            <w:tcBorders>
              <w:left w:val="nil"/>
            </w:tcBorders>
          </w:tcPr>
          <w:p w:rsidR="004C34E6" w:rsidRPr="00191189" w:rsidRDefault="004C34E6" w:rsidP="00FD2DAB">
            <w:pPr>
              <w:rPr>
                <w:b/>
                <w:i/>
                <w:sz w:val="16"/>
              </w:rPr>
            </w:pPr>
            <w:r w:rsidRPr="00191189">
              <w:rPr>
                <w:b/>
                <w:i/>
                <w:sz w:val="16"/>
              </w:rPr>
              <w:t>есть</w:t>
            </w:r>
          </w:p>
        </w:tc>
      </w:tr>
    </w:tbl>
    <w:p w:rsidR="004C34E6" w:rsidRDefault="004C34E6" w:rsidP="00E3513F"/>
    <w:p w:rsidR="004C34E6" w:rsidRDefault="0032246E" w:rsidP="0032246E">
      <w:pPr>
        <w:jc w:val="center"/>
        <w:rPr>
          <w:sz w:val="32"/>
        </w:rPr>
      </w:pPr>
      <w:r>
        <w:br w:type="column"/>
      </w:r>
      <w:r w:rsidR="004C34E6" w:rsidRPr="00C84D36">
        <w:rPr>
          <w:b/>
          <w:i/>
          <w:sz w:val="32"/>
        </w:rPr>
        <w:lastRenderedPageBreak/>
        <w:t>4</w:t>
      </w:r>
      <w:r w:rsidR="004C34E6" w:rsidRPr="00802A3C">
        <w:rPr>
          <w:b/>
          <w:i/>
          <w:sz w:val="32"/>
        </w:rPr>
        <w:t>-осная цистерна для ацетальдегида, модель 15-859</w:t>
      </w:r>
    </w:p>
    <w:p w:rsidR="004C34E6" w:rsidRDefault="004C34E6" w:rsidP="004C34E6"/>
    <w:bookmarkStart w:id="12" w:name="_942749582"/>
    <w:bookmarkEnd w:id="12"/>
    <w:p w:rsidR="004C34E6" w:rsidRDefault="0073180D" w:rsidP="004C34E6">
      <w:pPr>
        <w:jc w:val="center"/>
      </w:pPr>
      <w:r>
        <w:fldChar w:fldCharType="begin"/>
      </w:r>
      <w:r w:rsidR="00B31677">
        <w:instrText xml:space="preserve"> LINK Paint.Picture "C:\\PHOTO\\РИС201.BMP" "" \a \p \* MERGEFORMAT </w:instrText>
      </w:r>
      <w:r>
        <w:fldChar w:fldCharType="separate"/>
      </w:r>
      <w:r w:rsidR="00DE355C">
        <w:object w:dxaOrig="5491" w:dyaOrig="14026">
          <v:shape id="_x0000_i1051" type="#_x0000_t75" style="width:678.15pt;height:216.85pt">
            <v:imagedata r:id="rId40" o:title="" croptop="2463f"/>
          </v:shape>
        </w:object>
      </w:r>
      <w:r>
        <w:fldChar w:fldCharType="end"/>
      </w:r>
    </w:p>
    <w:p w:rsidR="004C34E6" w:rsidRPr="00802A3C" w:rsidRDefault="004C34E6" w:rsidP="004C34E6">
      <w:pPr>
        <w:jc w:val="center"/>
        <w:rPr>
          <w:b/>
          <w:i/>
        </w:rPr>
      </w:pPr>
      <w:r w:rsidRPr="00802A3C">
        <w:rPr>
          <w:b/>
          <w:i/>
        </w:rPr>
        <w:t>Назначение: для перевозки ацетальдегида</w:t>
      </w:r>
    </w:p>
    <w:p w:rsidR="004C34E6" w:rsidRDefault="004C34E6" w:rsidP="004C34E6">
      <w:r>
        <w:t xml:space="preserve"> </w:t>
      </w:r>
    </w:p>
    <w:tbl>
      <w:tblPr>
        <w:tblW w:w="12679" w:type="dxa"/>
        <w:jc w:val="center"/>
        <w:tblInd w:w="1541" w:type="dxa"/>
        <w:tblLayout w:type="fixed"/>
        <w:tblLook w:val="0000" w:firstRow="0" w:lastRow="0" w:firstColumn="0" w:lastColumn="0" w:noHBand="0" w:noVBand="0"/>
      </w:tblPr>
      <w:tblGrid>
        <w:gridCol w:w="2675"/>
        <w:gridCol w:w="1340"/>
        <w:gridCol w:w="3260"/>
        <w:gridCol w:w="920"/>
        <w:gridCol w:w="3232"/>
        <w:gridCol w:w="1252"/>
      </w:tblGrid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859.00.000-1</w:t>
            </w:r>
          </w:p>
        </w:tc>
        <w:tc>
          <w:tcPr>
            <w:tcW w:w="3260" w:type="dxa"/>
          </w:tcPr>
          <w:p w:rsidR="004C34E6" w:rsidRPr="00802A3C" w:rsidRDefault="004C34E6" w:rsidP="00FD2DAB">
            <w:pPr>
              <w:ind w:left="317"/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12020</w:t>
            </w: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1</w:t>
            </w: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ТУ 24-1-135-69</w:t>
            </w:r>
          </w:p>
        </w:tc>
        <w:tc>
          <w:tcPr>
            <w:tcW w:w="326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10800</w:t>
            </w: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нет</w:t>
            </w: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15-859 </w:t>
            </w:r>
          </w:p>
        </w:tc>
        <w:tc>
          <w:tcPr>
            <w:tcW w:w="326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нет</w:t>
            </w: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4627</w:t>
            </w: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есть</w:t>
            </w: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6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4</w:t>
            </w: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есть</w:t>
            </w: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46,1</w:t>
            </w:r>
          </w:p>
        </w:tc>
        <w:tc>
          <w:tcPr>
            <w:tcW w:w="326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18-100</w:t>
            </w: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23,9</w:t>
            </w:r>
          </w:p>
        </w:tc>
        <w:tc>
          <w:tcPr>
            <w:tcW w:w="326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нет</w:t>
            </w: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нет</w:t>
            </w: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есть</w:t>
            </w: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верхний - пере-</w:t>
            </w: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171,7 (17,5)</w:t>
            </w:r>
          </w:p>
        </w:tc>
        <w:tc>
          <w:tcPr>
            <w:tcW w:w="326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2800</w:t>
            </w: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давливанием</w:t>
            </w: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57,1 (5,82)</w:t>
            </w:r>
          </w:p>
        </w:tc>
        <w:tc>
          <w:tcPr>
            <w:tcW w:w="326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10690</w:t>
            </w: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Объем котла, м</w:t>
            </w:r>
            <w:r w:rsidRPr="00802A3C">
              <w:rPr>
                <w:b/>
                <w:i/>
                <w:sz w:val="16"/>
                <w:vertAlign w:val="superscript"/>
              </w:rPr>
              <w:t>3</w:t>
            </w:r>
            <w:r w:rsidRPr="00802A3C">
              <w:rPr>
                <w:b/>
                <w:i/>
                <w:sz w:val="16"/>
              </w:rPr>
              <w:t>: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Удельный объем, м</w:t>
            </w:r>
            <w:r w:rsidRPr="00802A3C">
              <w:rPr>
                <w:b/>
                <w:i/>
                <w:sz w:val="16"/>
                <w:vertAlign w:val="superscript"/>
              </w:rPr>
              <w:t>3</w:t>
            </w:r>
            <w:r w:rsidRPr="00802A3C">
              <w:rPr>
                <w:b/>
                <w:i/>
                <w:sz w:val="16"/>
              </w:rPr>
              <w:t>/т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1,24</w:t>
            </w: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2</w:t>
            </w: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63,4</w:t>
            </w:r>
          </w:p>
        </w:tc>
        <w:tc>
          <w:tcPr>
            <w:tcW w:w="326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1</w:t>
            </w: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нет</w:t>
            </w: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57,06</w:t>
            </w:r>
          </w:p>
        </w:tc>
        <w:tc>
          <w:tcPr>
            <w:tcW w:w="3260" w:type="dxa"/>
          </w:tcPr>
          <w:p w:rsidR="004C34E6" w:rsidRPr="00802A3C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есть</w:t>
            </w: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120</w:t>
            </w:r>
          </w:p>
        </w:tc>
        <w:tc>
          <w:tcPr>
            <w:tcW w:w="326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загружаемого продукта, </w:t>
            </w:r>
            <w:r w:rsidRPr="00802A3C">
              <w:rPr>
                <w:b/>
                <w:i/>
                <w:sz w:val="16"/>
              </w:rPr>
              <w:sym w:font="Symbol" w:char="F0B0"/>
            </w:r>
            <w:r w:rsidRPr="00802A3C">
              <w:rPr>
                <w:b/>
                <w:i/>
                <w:sz w:val="16"/>
              </w:rPr>
              <w:t>С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-</w:t>
            </w: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6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7800</w:t>
            </w:r>
          </w:p>
        </w:tc>
        <w:tc>
          <w:tcPr>
            <w:tcW w:w="326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клапана), МПа (кгс/см</w:t>
            </w:r>
            <w:r w:rsidRPr="00802A3C">
              <w:rPr>
                <w:b/>
                <w:i/>
                <w:sz w:val="16"/>
                <w:vertAlign w:val="superscript"/>
              </w:rPr>
              <w:t>2</w:t>
            </w:r>
            <w:r w:rsidRPr="00802A3C">
              <w:rPr>
                <w:b/>
                <w:i/>
                <w:sz w:val="16"/>
              </w:rPr>
              <w:t>)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0,3 (3,0)</w:t>
            </w: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1963</w:t>
            </w: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1976</w:t>
            </w:r>
          </w:p>
        </w:tc>
      </w:tr>
      <w:tr w:rsidR="004C34E6" w:rsidRPr="00802A3C" w:rsidTr="00FD2DAB">
        <w:trPr>
          <w:jc w:val="center"/>
        </w:trPr>
        <w:tc>
          <w:tcPr>
            <w:tcW w:w="2675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4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C34E6" w:rsidRPr="00802A3C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гидравлическом испытании, Мпа (кгс/см</w:t>
            </w:r>
            <w:r w:rsidRPr="00802A3C">
              <w:rPr>
                <w:b/>
                <w:i/>
                <w:sz w:val="16"/>
                <w:vertAlign w:val="superscript"/>
              </w:rPr>
              <w:t>2</w:t>
            </w:r>
            <w:r w:rsidRPr="00802A3C">
              <w:rPr>
                <w:b/>
                <w:i/>
                <w:sz w:val="16"/>
              </w:rPr>
              <w:t>)</w:t>
            </w:r>
          </w:p>
        </w:tc>
        <w:tc>
          <w:tcPr>
            <w:tcW w:w="920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0,87 (8,7)</w:t>
            </w:r>
          </w:p>
        </w:tc>
        <w:tc>
          <w:tcPr>
            <w:tcW w:w="323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52" w:type="dxa"/>
          </w:tcPr>
          <w:p w:rsidR="004C34E6" w:rsidRPr="00802A3C" w:rsidRDefault="004C34E6" w:rsidP="00FD2DAB">
            <w:pPr>
              <w:rPr>
                <w:b/>
                <w:i/>
                <w:sz w:val="16"/>
              </w:rPr>
            </w:pPr>
            <w:r w:rsidRPr="00802A3C">
              <w:rPr>
                <w:b/>
                <w:i/>
                <w:sz w:val="16"/>
              </w:rPr>
              <w:t>нет</w:t>
            </w:r>
          </w:p>
        </w:tc>
      </w:tr>
    </w:tbl>
    <w:p w:rsidR="004C34E6" w:rsidRDefault="004C34E6" w:rsidP="00E3513F"/>
    <w:p w:rsidR="004C34E6" w:rsidRDefault="004C34E6" w:rsidP="00E3513F"/>
    <w:p w:rsidR="00CE01C2" w:rsidRPr="00475CD4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CE01C2" w:rsidRPr="00475CD4">
        <w:rPr>
          <w:b/>
          <w:i/>
          <w:sz w:val="32"/>
        </w:rPr>
        <w:lastRenderedPageBreak/>
        <w:t>4-осная цистерна для бензина и светлых нефтепродуктов, модель 15-869</w:t>
      </w:r>
    </w:p>
    <w:p w:rsidR="00CE01C2" w:rsidRPr="00475CD4" w:rsidRDefault="00CE01C2" w:rsidP="00CE01C2">
      <w:pPr>
        <w:rPr>
          <w:sz w:val="16"/>
          <w:szCs w:val="16"/>
        </w:rPr>
      </w:pPr>
    </w:p>
    <w:p w:rsidR="00CE01C2" w:rsidRDefault="0073180D" w:rsidP="00CE01C2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Paint.Picture "C:\\PHOTO\\РИС124.BMP" "" \a \p \* MERGEFORMAT </w:instrText>
      </w:r>
      <w:r>
        <w:rPr>
          <w:sz w:val="32"/>
        </w:rPr>
        <w:fldChar w:fldCharType="separate"/>
      </w:r>
      <w:r w:rsidR="00DE355C">
        <w:rPr>
          <w:sz w:val="32"/>
        </w:rPr>
        <w:object w:dxaOrig="5986" w:dyaOrig="14985">
          <v:shape id="_x0000_i1052" type="#_x0000_t75" style="width:591.05pt;height:195.9pt">
            <v:imagedata r:id="rId41" o:title="" croptop="2200f"/>
          </v:shape>
        </w:object>
      </w:r>
      <w:r>
        <w:rPr>
          <w:sz w:val="32"/>
        </w:rPr>
        <w:fldChar w:fldCharType="end"/>
      </w:r>
    </w:p>
    <w:p w:rsidR="00CE01C2" w:rsidRPr="00475CD4" w:rsidRDefault="00CE01C2" w:rsidP="00CE01C2">
      <w:pPr>
        <w:rPr>
          <w:sz w:val="16"/>
          <w:szCs w:val="16"/>
        </w:rPr>
      </w:pPr>
    </w:p>
    <w:p w:rsidR="00CE01C2" w:rsidRPr="00475CD4" w:rsidRDefault="00CE01C2" w:rsidP="00CE01C2">
      <w:pPr>
        <w:jc w:val="center"/>
        <w:rPr>
          <w:b/>
          <w:i/>
        </w:rPr>
      </w:pPr>
      <w:r w:rsidRPr="00475CD4">
        <w:rPr>
          <w:b/>
          <w:i/>
        </w:rPr>
        <w:t>Назначение: для перевозки бензина и светлых нефтепродуктов</w:t>
      </w:r>
    </w:p>
    <w:p w:rsidR="00CE01C2" w:rsidRDefault="00CE01C2" w:rsidP="00CE01C2">
      <w:pPr>
        <w:rPr>
          <w:sz w:val="19"/>
        </w:rPr>
      </w:pPr>
    </w:p>
    <w:tbl>
      <w:tblPr>
        <w:tblW w:w="0" w:type="auto"/>
        <w:jc w:val="center"/>
        <w:tblInd w:w="633" w:type="dxa"/>
        <w:tblLayout w:type="fixed"/>
        <w:tblLook w:val="0000" w:firstRow="0" w:lastRow="0" w:firstColumn="0" w:lastColumn="0" w:noHBand="0" w:noVBand="0"/>
      </w:tblPr>
      <w:tblGrid>
        <w:gridCol w:w="2835"/>
        <w:gridCol w:w="1605"/>
        <w:gridCol w:w="3394"/>
        <w:gridCol w:w="924"/>
        <w:gridCol w:w="3286"/>
        <w:gridCol w:w="1268"/>
      </w:tblGrid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869.00.000</w:t>
            </w: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Наличие паро-обогревательной рубашки</w:t>
            </w: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нет</w:t>
            </w: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ТУ 24-1-14-151-77</w:t>
            </w: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4640</w:t>
            </w: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нет</w:t>
            </w: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15-869</w:t>
            </w: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4</w:t>
            </w: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нет</w:t>
            </w: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732</w:t>
            </w: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18-100</w:t>
            </w: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нет</w:t>
            </w: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05" w:type="dxa"/>
          </w:tcPr>
          <w:p w:rsidR="00CE01C2" w:rsidRPr="00475CD4" w:rsidRDefault="00CE01C2" w:rsidP="00CE01C2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нет</w:t>
            </w: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62</w:t>
            </w: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нет</w:t>
            </w: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есть</w:t>
            </w: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7836CC" w:rsidP="00CE01C2">
            <w:pPr>
              <w:rPr>
                <w:b/>
                <w:i/>
                <w:sz w:val="16"/>
              </w:rPr>
            </w:pPr>
            <w:r w:rsidRPr="007836CC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605" w:type="dxa"/>
          </w:tcPr>
          <w:p w:rsidR="00CE01C2" w:rsidRPr="00475CD4" w:rsidRDefault="007836CC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24,5/26,1</w:t>
            </w: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есть</w:t>
            </w: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68" w:type="dxa"/>
          </w:tcPr>
          <w:p w:rsidR="00CE01C2" w:rsidRPr="00475CD4" w:rsidRDefault="00CE01C2" w:rsidP="00CE01C2">
            <w:pPr>
              <w:ind w:right="-108"/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налив-верхний,</w:t>
            </w: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3000</w:t>
            </w: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слив-нижний</w:t>
            </w: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215,8 (22)</w:t>
            </w: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12950</w:t>
            </w: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самотеком</w:t>
            </w: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63,01 (6,43)</w:t>
            </w: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Удельный объем, м</w:t>
            </w:r>
            <w:r w:rsidRPr="00475CD4">
              <w:rPr>
                <w:b/>
                <w:i/>
                <w:sz w:val="16"/>
                <w:vertAlign w:val="superscript"/>
              </w:rPr>
              <w:t>3</w:t>
            </w:r>
            <w:r w:rsidRPr="00475CD4">
              <w:rPr>
                <w:b/>
                <w:i/>
                <w:sz w:val="16"/>
              </w:rPr>
              <w:t>/т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1,4</w:t>
            </w: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Объем котла, м</w:t>
            </w:r>
            <w:r w:rsidRPr="00475CD4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88,6</w:t>
            </w: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1</w:t>
            </w: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2</w:t>
            </w: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120</w:t>
            </w: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Наличие уклона котла к сливному</w:t>
            </w:r>
            <w:r>
              <w:rPr>
                <w:b/>
                <w:i/>
                <w:sz w:val="16"/>
              </w:rPr>
              <w:t xml:space="preserve"> прибору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есть</w:t>
            </w: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1</w:t>
            </w: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9350</w:t>
            </w: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 xml:space="preserve">загружаемого продукта, </w:t>
            </w:r>
            <w:r w:rsidRPr="00475CD4">
              <w:rPr>
                <w:b/>
                <w:i/>
                <w:sz w:val="16"/>
              </w:rPr>
              <w:sym w:font="Symbol" w:char="F0B0"/>
            </w:r>
            <w:r w:rsidRPr="00475CD4">
              <w:rPr>
                <w:b/>
                <w:i/>
                <w:sz w:val="16"/>
              </w:rPr>
              <w:t>С</w:t>
            </w: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-</w:t>
            </w: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клапана), МПа (кгс/см</w:t>
            </w:r>
            <w:r w:rsidRPr="00475CD4">
              <w:rPr>
                <w:b/>
                <w:i/>
                <w:sz w:val="16"/>
                <w:vertAlign w:val="superscript"/>
              </w:rPr>
              <w:t>2</w:t>
            </w:r>
            <w:r w:rsidRPr="00475CD4">
              <w:rPr>
                <w:b/>
                <w:i/>
                <w:sz w:val="16"/>
              </w:rPr>
              <w:t>)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0,15 (1,5)</w:t>
            </w: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ind w:left="317"/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13570</w:t>
            </w: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197</w:t>
            </w:r>
            <w:r>
              <w:rPr>
                <w:b/>
                <w:i/>
                <w:sz w:val="16"/>
              </w:rPr>
              <w:t>7</w:t>
            </w: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12350</w:t>
            </w:r>
          </w:p>
        </w:tc>
        <w:tc>
          <w:tcPr>
            <w:tcW w:w="3394" w:type="dxa"/>
          </w:tcPr>
          <w:p w:rsidR="00CE01C2" w:rsidRPr="00475CD4" w:rsidRDefault="00CE01C2" w:rsidP="00CE01C2">
            <w:pPr>
              <w:ind w:right="-108"/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гидравлическом испытании, МПа (кгс/см</w:t>
            </w:r>
            <w:r w:rsidRPr="00475CD4">
              <w:rPr>
                <w:b/>
                <w:i/>
                <w:sz w:val="16"/>
                <w:vertAlign w:val="superscript"/>
              </w:rPr>
              <w:t>2</w:t>
            </w:r>
            <w:r w:rsidRPr="00475CD4">
              <w:rPr>
                <w:b/>
                <w:i/>
                <w:sz w:val="16"/>
              </w:rPr>
              <w:t>)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0,4 (4,0)</w:t>
            </w: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1980</w:t>
            </w: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1</w:t>
            </w: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 w:rsidRPr="00475CD4">
              <w:rPr>
                <w:b/>
                <w:i/>
                <w:sz w:val="16"/>
              </w:rPr>
              <w:t>нет</w:t>
            </w:r>
          </w:p>
        </w:tc>
      </w:tr>
      <w:tr w:rsidR="00CE01C2" w:rsidRPr="00475CD4" w:rsidTr="00CE01C2">
        <w:trPr>
          <w:jc w:val="center"/>
        </w:trPr>
        <w:tc>
          <w:tcPr>
            <w:tcW w:w="283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605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39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24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64</w:t>
            </w:r>
          </w:p>
        </w:tc>
        <w:tc>
          <w:tcPr>
            <w:tcW w:w="3286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CE01C2" w:rsidRPr="00475CD4" w:rsidRDefault="00CE01C2" w:rsidP="00CE01C2">
            <w:pPr>
              <w:rPr>
                <w:b/>
                <w:i/>
                <w:sz w:val="16"/>
              </w:rPr>
            </w:pPr>
          </w:p>
        </w:tc>
      </w:tr>
    </w:tbl>
    <w:p w:rsidR="00CE01C2" w:rsidRPr="00475CD4" w:rsidRDefault="00CE01C2" w:rsidP="00CE01C2">
      <w:pPr>
        <w:rPr>
          <w:b/>
          <w:i/>
        </w:rPr>
      </w:pPr>
      <w:r>
        <w:t xml:space="preserve">         </w:t>
      </w:r>
      <w:r w:rsidRPr="00475CD4">
        <w:rPr>
          <w:b/>
          <w:i/>
          <w:sz w:val="16"/>
        </w:rPr>
        <w:t>Примечание: Изготовлено 50 шт.</w:t>
      </w:r>
    </w:p>
    <w:p w:rsidR="004C34E6" w:rsidRDefault="004C34E6" w:rsidP="00E3513F"/>
    <w:p w:rsidR="004C34E6" w:rsidRPr="00DC390B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4C34E6" w:rsidRPr="00DC390B">
        <w:rPr>
          <w:b/>
          <w:i/>
          <w:sz w:val="32"/>
        </w:rPr>
        <w:lastRenderedPageBreak/>
        <w:t>8-осная цистерна для бензина и светлых нефтепродуктов, модель 15-871</w:t>
      </w:r>
    </w:p>
    <w:p w:rsidR="004C34E6" w:rsidRDefault="004C34E6" w:rsidP="004C34E6">
      <w:pPr>
        <w:rPr>
          <w:sz w:val="32"/>
        </w:rPr>
      </w:pPr>
    </w:p>
    <w:p w:rsidR="004C34E6" w:rsidRPr="00DC390B" w:rsidRDefault="0073180D" w:rsidP="004C34E6">
      <w:pPr>
        <w:jc w:val="center"/>
        <w:rPr>
          <w:sz w:val="18"/>
          <w:szCs w:val="18"/>
        </w:rPr>
      </w:pPr>
      <w:r>
        <w:rPr>
          <w:sz w:val="32"/>
        </w:rPr>
        <w:fldChar w:fldCharType="begin"/>
      </w:r>
      <w:r w:rsidR="004C34E6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ноябрь2009\\PHOTO\\РИС120.PCX"  </w:instrText>
      </w:r>
      <w:r w:rsidR="004C34E6">
        <w:instrText xml:space="preserve">\a \p </w:instrText>
      </w:r>
      <w:bookmarkStart w:id="13" w:name="_941347219"/>
      <w:bookmarkEnd w:id="13"/>
      <w:r w:rsidR="004C34E6">
        <w:instrText xml:space="preserve"> \* MERGEFORMAT </w:instrText>
      </w:r>
      <w:r>
        <w:rPr>
          <w:noProof/>
        </w:rPr>
        <w:fldChar w:fldCharType="separate"/>
      </w:r>
      <w:r w:rsidR="00014D49">
        <w:rPr>
          <w:sz w:val="32"/>
        </w:rPr>
        <w:object w:dxaOrig="14100" w:dyaOrig="4020">
          <v:shape id="_x0000_i1053" type="#_x0000_t75" style="width:704.95pt;height:200.95pt">
            <v:imagedata r:id="rId42" o:title="" croptop="3222f" cropbottom="781f" cropleft="279f" cropright="1118f"/>
          </v:shape>
        </w:object>
      </w:r>
      <w:r>
        <w:rPr>
          <w:sz w:val="32"/>
        </w:rPr>
        <w:fldChar w:fldCharType="end"/>
      </w:r>
    </w:p>
    <w:p w:rsidR="004C34E6" w:rsidRPr="00DC390B" w:rsidRDefault="004C34E6" w:rsidP="004C34E6">
      <w:pPr>
        <w:jc w:val="center"/>
        <w:rPr>
          <w:b/>
          <w:i/>
        </w:rPr>
      </w:pPr>
      <w:r w:rsidRPr="00DC390B">
        <w:rPr>
          <w:b/>
          <w:i/>
        </w:rPr>
        <w:t>Назначение: для перевозки бензина и светлых нефтепродуктов</w:t>
      </w:r>
    </w:p>
    <w:p w:rsidR="004C34E6" w:rsidRDefault="004C34E6" w:rsidP="004C34E6">
      <w:pPr>
        <w:rPr>
          <w:sz w:val="19"/>
        </w:rPr>
      </w:pPr>
    </w:p>
    <w:tbl>
      <w:tblPr>
        <w:tblW w:w="12924" w:type="dxa"/>
        <w:jc w:val="center"/>
        <w:tblInd w:w="659" w:type="dxa"/>
        <w:tblLayout w:type="fixed"/>
        <w:tblLook w:val="0000" w:firstRow="0" w:lastRow="0" w:firstColumn="0" w:lastColumn="0" w:noHBand="0" w:noVBand="0"/>
      </w:tblPr>
      <w:tblGrid>
        <w:gridCol w:w="2824"/>
        <w:gridCol w:w="1356"/>
        <w:gridCol w:w="3252"/>
        <w:gridCol w:w="1000"/>
        <w:gridCol w:w="3232"/>
        <w:gridCol w:w="1260"/>
      </w:tblGrid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871.00.000-6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Наличие паро-обогревательной рубашки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нет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ТУ24.05.504-80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4790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нет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15-871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8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нет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794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Модель 4-осной тележки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18-101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нет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нет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120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нет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2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7836CC" w:rsidP="00FD2DAB">
            <w:pPr>
              <w:rPr>
                <w:b/>
                <w:i/>
                <w:sz w:val="16"/>
              </w:rPr>
            </w:pPr>
            <w:r w:rsidRPr="007836CC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56" w:type="dxa"/>
          </w:tcPr>
          <w:p w:rsidR="004C34E6" w:rsidRPr="000A23FE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6,1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50,2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есть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налив-верхний,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3000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слив-нижний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206,8 (21,1)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20226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самотеком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78,48 (8)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Удельный объем, м</w:t>
            </w:r>
            <w:r w:rsidRPr="00DC390B">
              <w:rPr>
                <w:b/>
                <w:i/>
                <w:sz w:val="16"/>
                <w:vertAlign w:val="superscript"/>
              </w:rPr>
              <w:t>3</w:t>
            </w:r>
            <w:r w:rsidRPr="00DC390B">
              <w:rPr>
                <w:b/>
                <w:i/>
                <w:sz w:val="16"/>
              </w:rPr>
              <w:t>/т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1,143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Объем котла, м</w:t>
            </w:r>
            <w:r w:rsidRPr="00DC390B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140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2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2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120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Наличие уклона котла к сливному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1-Т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прибору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есть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13790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загружаемого продукта, </w:t>
            </w:r>
            <w:r w:rsidRPr="00DC390B">
              <w:rPr>
                <w:b/>
                <w:i/>
                <w:sz w:val="16"/>
              </w:rPr>
              <w:sym w:font="Symbol" w:char="F0B0"/>
            </w:r>
            <w:r w:rsidRPr="00DC390B">
              <w:rPr>
                <w:b/>
                <w:i/>
                <w:sz w:val="16"/>
              </w:rPr>
              <w:t>С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-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ind w:left="317"/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21120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клапана), МПа (кгс/см</w:t>
            </w:r>
            <w:r w:rsidRPr="00DC390B">
              <w:rPr>
                <w:b/>
                <w:i/>
                <w:sz w:val="16"/>
                <w:vertAlign w:val="superscript"/>
              </w:rPr>
              <w:t>2</w:t>
            </w:r>
            <w:r w:rsidRPr="00DC390B">
              <w:rPr>
                <w:b/>
                <w:i/>
                <w:sz w:val="16"/>
              </w:rPr>
              <w:t>)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0,147 (1,5)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65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19990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1987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DC390B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гидравлическом испытании, МПа (кгс/см</w:t>
            </w:r>
            <w:r w:rsidRPr="00DC390B">
              <w:rPr>
                <w:b/>
                <w:i/>
                <w:sz w:val="16"/>
                <w:vertAlign w:val="superscript"/>
              </w:rPr>
              <w:t>2</w:t>
            </w:r>
            <w:r w:rsidRPr="00DC390B">
              <w:rPr>
                <w:b/>
                <w:i/>
                <w:sz w:val="16"/>
              </w:rPr>
              <w:t>)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0,39 (4,0)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нет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31 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</w:tr>
    </w:tbl>
    <w:p w:rsidR="0032246E" w:rsidRDefault="0032246E" w:rsidP="004C34E6"/>
    <w:p w:rsidR="004C34E6" w:rsidRPr="00DC390B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4C34E6" w:rsidRPr="00DC390B">
        <w:rPr>
          <w:b/>
          <w:i/>
          <w:sz w:val="32"/>
        </w:rPr>
        <w:lastRenderedPageBreak/>
        <w:t>8-осная цистерна для бензина и светлых нефтепродуктов, модель 15-871</w:t>
      </w:r>
      <w:r w:rsidR="004C34E6">
        <w:rPr>
          <w:b/>
          <w:i/>
          <w:sz w:val="32"/>
        </w:rPr>
        <w:t>-06</w:t>
      </w:r>
    </w:p>
    <w:p w:rsidR="004C34E6" w:rsidRDefault="004C34E6" w:rsidP="004C34E6">
      <w:pPr>
        <w:rPr>
          <w:sz w:val="32"/>
        </w:rPr>
      </w:pPr>
    </w:p>
    <w:p w:rsidR="004C34E6" w:rsidRPr="00DC390B" w:rsidRDefault="0073180D" w:rsidP="004C34E6">
      <w:pPr>
        <w:jc w:val="center"/>
        <w:rPr>
          <w:sz w:val="18"/>
          <w:szCs w:val="18"/>
        </w:rPr>
      </w:pPr>
      <w:r>
        <w:rPr>
          <w:sz w:val="32"/>
        </w:rPr>
        <w:fldChar w:fldCharType="begin"/>
      </w:r>
      <w:r w:rsidR="004C34E6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ноябрь2009\\PHOTO\\РИС120.PCX"  </w:instrText>
      </w:r>
      <w:r w:rsidR="004C34E6">
        <w:instrText xml:space="preserve">\a \p  \* MERGEFORMAT </w:instrText>
      </w:r>
      <w:r>
        <w:rPr>
          <w:noProof/>
        </w:rPr>
        <w:fldChar w:fldCharType="separate"/>
      </w:r>
      <w:r w:rsidR="00014D49">
        <w:rPr>
          <w:sz w:val="32"/>
        </w:rPr>
        <w:object w:dxaOrig="14100" w:dyaOrig="4020">
          <v:shape id="_x0000_i1054" type="#_x0000_t75" style="width:704.95pt;height:200.95pt">
            <v:imagedata r:id="rId42" o:title="" croptop="3222f" cropbottom="781f" cropleft="279f" cropright="1118f"/>
          </v:shape>
        </w:object>
      </w:r>
      <w:r>
        <w:rPr>
          <w:sz w:val="32"/>
        </w:rPr>
        <w:fldChar w:fldCharType="end"/>
      </w:r>
    </w:p>
    <w:p w:rsidR="004C34E6" w:rsidRPr="00DC390B" w:rsidRDefault="004C34E6" w:rsidP="004C34E6">
      <w:pPr>
        <w:jc w:val="center"/>
        <w:rPr>
          <w:b/>
          <w:i/>
        </w:rPr>
      </w:pPr>
      <w:r w:rsidRPr="00DC390B">
        <w:rPr>
          <w:b/>
          <w:i/>
        </w:rPr>
        <w:t>Назначение: для перевозки бензина и светлых нефтепродуктов</w:t>
      </w:r>
    </w:p>
    <w:p w:rsidR="004C34E6" w:rsidRDefault="004C34E6" w:rsidP="004C34E6">
      <w:pPr>
        <w:rPr>
          <w:sz w:val="19"/>
        </w:rPr>
      </w:pPr>
    </w:p>
    <w:tbl>
      <w:tblPr>
        <w:tblW w:w="12924" w:type="dxa"/>
        <w:jc w:val="center"/>
        <w:tblInd w:w="659" w:type="dxa"/>
        <w:tblLayout w:type="fixed"/>
        <w:tblLook w:val="0000" w:firstRow="0" w:lastRow="0" w:firstColumn="0" w:lastColumn="0" w:noHBand="0" w:noVBand="0"/>
      </w:tblPr>
      <w:tblGrid>
        <w:gridCol w:w="2824"/>
        <w:gridCol w:w="1356"/>
        <w:gridCol w:w="3252"/>
        <w:gridCol w:w="1000"/>
        <w:gridCol w:w="3232"/>
        <w:gridCol w:w="1260"/>
      </w:tblGrid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871.00.000-6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Наличие паро-обогревательной рубашки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нет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ТУ24.05.504-80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4790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нет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15-871</w:t>
            </w:r>
            <w:r w:rsidR="007836CC">
              <w:rPr>
                <w:b/>
                <w:i/>
                <w:sz w:val="16"/>
              </w:rPr>
              <w:t>-06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8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нет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794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Модель 4-осной тележки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18-101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нет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нет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120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нет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2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7836CC" w:rsidP="00FD2DAB">
            <w:pPr>
              <w:rPr>
                <w:b/>
                <w:i/>
                <w:sz w:val="16"/>
              </w:rPr>
            </w:pPr>
            <w:r w:rsidRPr="007836CC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56" w:type="dxa"/>
          </w:tcPr>
          <w:p w:rsidR="004C34E6" w:rsidRPr="000A23FE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6,1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49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есть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налив-верхний,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3000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слив-нижний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206,8 (21,1)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20226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самотеком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78,48 (8)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Удельный объем, м</w:t>
            </w:r>
            <w:r w:rsidRPr="00DC390B">
              <w:rPr>
                <w:b/>
                <w:i/>
                <w:sz w:val="16"/>
                <w:vertAlign w:val="superscript"/>
              </w:rPr>
              <w:t>3</w:t>
            </w:r>
            <w:r w:rsidRPr="00DC390B">
              <w:rPr>
                <w:b/>
                <w:i/>
                <w:sz w:val="16"/>
              </w:rPr>
              <w:t>/т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1,143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Объем котла, м</w:t>
            </w:r>
            <w:r w:rsidRPr="00DC390B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140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2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2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120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Наличие уклона котла к сливному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1-Т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прибору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есть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13790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загружаемого продукта, </w:t>
            </w:r>
            <w:r w:rsidRPr="00DC390B">
              <w:rPr>
                <w:b/>
                <w:i/>
                <w:sz w:val="16"/>
              </w:rPr>
              <w:sym w:font="Symbol" w:char="F0B0"/>
            </w:r>
            <w:r w:rsidRPr="00DC390B">
              <w:rPr>
                <w:b/>
                <w:i/>
                <w:sz w:val="16"/>
              </w:rPr>
              <w:t>С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-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ind w:left="317"/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21120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клапана), МПа (кгс/см</w:t>
            </w:r>
            <w:r w:rsidRPr="00DC390B">
              <w:rPr>
                <w:b/>
                <w:i/>
                <w:sz w:val="16"/>
                <w:vertAlign w:val="superscript"/>
              </w:rPr>
              <w:t>2</w:t>
            </w:r>
            <w:r w:rsidRPr="00DC390B">
              <w:rPr>
                <w:b/>
                <w:i/>
                <w:sz w:val="16"/>
              </w:rPr>
              <w:t>)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0,147 (1,5)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65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19990</w:t>
            </w: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1987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DC390B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гидравлическом испытании, МПа (кгс/см</w:t>
            </w:r>
            <w:r w:rsidRPr="00DC390B">
              <w:rPr>
                <w:b/>
                <w:i/>
                <w:sz w:val="16"/>
                <w:vertAlign w:val="superscript"/>
              </w:rPr>
              <w:t>2</w:t>
            </w:r>
            <w:r w:rsidRPr="00DC390B">
              <w:rPr>
                <w:b/>
                <w:i/>
                <w:sz w:val="16"/>
              </w:rPr>
              <w:t>)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0,39 (4,0)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нет</w:t>
            </w: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 w:rsidRPr="00DC390B">
              <w:rPr>
                <w:b/>
                <w:i/>
                <w:sz w:val="16"/>
              </w:rPr>
              <w:t>1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DC390B" w:rsidTr="00FD2DAB">
        <w:trPr>
          <w:jc w:val="center"/>
        </w:trPr>
        <w:tc>
          <w:tcPr>
            <w:tcW w:w="2824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56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0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</w:t>
            </w:r>
          </w:p>
        </w:tc>
        <w:tc>
          <w:tcPr>
            <w:tcW w:w="3232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0" w:type="dxa"/>
          </w:tcPr>
          <w:p w:rsidR="004C34E6" w:rsidRPr="00DC390B" w:rsidRDefault="004C34E6" w:rsidP="00FD2DAB">
            <w:pPr>
              <w:rPr>
                <w:b/>
                <w:i/>
                <w:sz w:val="16"/>
              </w:rPr>
            </w:pPr>
          </w:p>
        </w:tc>
      </w:tr>
    </w:tbl>
    <w:p w:rsidR="0032246E" w:rsidRDefault="0032246E" w:rsidP="004C34E6"/>
    <w:p w:rsidR="004C34E6" w:rsidRPr="007D56ED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4C34E6" w:rsidRPr="007D56ED">
        <w:rPr>
          <w:b/>
          <w:i/>
          <w:sz w:val="32"/>
        </w:rPr>
        <w:lastRenderedPageBreak/>
        <w:t>8-осная цистерна для нефтепродуктов, модель 15-880</w:t>
      </w:r>
    </w:p>
    <w:p w:rsidR="004C34E6" w:rsidRPr="007D56ED" w:rsidRDefault="004C34E6" w:rsidP="004C34E6">
      <w:pPr>
        <w:rPr>
          <w:sz w:val="16"/>
          <w:szCs w:val="16"/>
        </w:rPr>
      </w:pPr>
    </w:p>
    <w:p w:rsidR="004C34E6" w:rsidRDefault="0073180D" w:rsidP="004C34E6">
      <w:pPr>
        <w:jc w:val="center"/>
        <w:rPr>
          <w:sz w:val="32"/>
        </w:rPr>
      </w:pPr>
      <w:r>
        <w:rPr>
          <w:sz w:val="32"/>
        </w:rPr>
        <w:fldChar w:fldCharType="begin"/>
      </w:r>
      <w:r w:rsidR="004C34E6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ноябрь2009\\PHOTO\\РИС121.PCX"  </w:instrText>
      </w:r>
      <w:r w:rsidR="004C34E6">
        <w:instrText xml:space="preserve">\a \p </w:instrText>
      </w:r>
      <w:bookmarkStart w:id="14" w:name="_941345959"/>
      <w:bookmarkEnd w:id="14"/>
      <w:r w:rsidR="004C34E6">
        <w:instrText xml:space="preserve"> \* MERGEFORMAT </w:instrText>
      </w:r>
      <w:r>
        <w:rPr>
          <w:noProof/>
        </w:rPr>
        <w:fldChar w:fldCharType="separate"/>
      </w:r>
      <w:r w:rsidR="00014D49">
        <w:rPr>
          <w:sz w:val="32"/>
        </w:rPr>
        <w:object w:dxaOrig="12453" w:dyaOrig="3548">
          <v:shape id="_x0000_i1055" type="#_x0000_t75" style="width:622.9pt;height:177.5pt">
            <v:imagedata r:id="rId43" o:title="" croptop="3353f" cropleft="593f" cropright="984f"/>
          </v:shape>
        </w:object>
      </w:r>
      <w:r>
        <w:rPr>
          <w:sz w:val="32"/>
        </w:rPr>
        <w:fldChar w:fldCharType="end"/>
      </w:r>
    </w:p>
    <w:p w:rsidR="004C34E6" w:rsidRPr="007D56ED" w:rsidRDefault="004C34E6" w:rsidP="004C34E6">
      <w:pPr>
        <w:rPr>
          <w:sz w:val="16"/>
          <w:szCs w:val="16"/>
        </w:rPr>
      </w:pPr>
    </w:p>
    <w:p w:rsidR="004C34E6" w:rsidRDefault="004C34E6" w:rsidP="004C34E6">
      <w:pPr>
        <w:jc w:val="center"/>
        <w:rPr>
          <w:b/>
          <w:i/>
        </w:rPr>
      </w:pPr>
      <w:r w:rsidRPr="007D56ED">
        <w:rPr>
          <w:b/>
          <w:i/>
        </w:rPr>
        <w:t xml:space="preserve">Назначение: для перевозки нефтепродуктов на всех участках магистральных дорог, </w:t>
      </w:r>
    </w:p>
    <w:p w:rsidR="004C34E6" w:rsidRPr="007D56ED" w:rsidRDefault="004C34E6" w:rsidP="004C34E6">
      <w:pPr>
        <w:jc w:val="center"/>
        <w:rPr>
          <w:b/>
          <w:i/>
        </w:rPr>
      </w:pPr>
      <w:r>
        <w:rPr>
          <w:b/>
          <w:i/>
        </w:rPr>
        <w:t xml:space="preserve">                                      </w:t>
      </w:r>
      <w:r w:rsidRPr="007D56ED">
        <w:rPr>
          <w:b/>
          <w:i/>
        </w:rPr>
        <w:t>где допускается эксплуатация подвижного состава, построенного в габарите Т</w:t>
      </w:r>
    </w:p>
    <w:p w:rsidR="004C34E6" w:rsidRDefault="004C34E6" w:rsidP="004C34E6">
      <w:pPr>
        <w:rPr>
          <w:sz w:val="19"/>
        </w:rPr>
      </w:pPr>
    </w:p>
    <w:tbl>
      <w:tblPr>
        <w:tblW w:w="0" w:type="auto"/>
        <w:jc w:val="center"/>
        <w:tblInd w:w="868" w:type="dxa"/>
        <w:tblLayout w:type="fixed"/>
        <w:tblLook w:val="0000" w:firstRow="0" w:lastRow="0" w:firstColumn="0" w:lastColumn="0" w:noHBand="0" w:noVBand="0"/>
      </w:tblPr>
      <w:tblGrid>
        <w:gridCol w:w="2824"/>
        <w:gridCol w:w="1512"/>
        <w:gridCol w:w="3252"/>
        <w:gridCol w:w="920"/>
        <w:gridCol w:w="3232"/>
        <w:gridCol w:w="1260"/>
      </w:tblGrid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880.00.000</w:t>
            </w: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Наличие паро-обогревательной рубашки</w:t>
            </w: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нет</w:t>
            </w: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ТУ24-1-14-107-75</w:t>
            </w: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5175</w:t>
            </w: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нет</w:t>
            </w: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15-880</w:t>
            </w: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8</w:t>
            </w: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нет</w:t>
            </w: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790</w:t>
            </w: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Модель 4-осной тележки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18-101</w:t>
            </w: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нет</w:t>
            </w: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12" w:type="dxa"/>
          </w:tcPr>
          <w:p w:rsidR="004C34E6" w:rsidRPr="007D56ED" w:rsidRDefault="004C34E6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нет</w:t>
            </w: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125</w:t>
            </w: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нет</w:t>
            </w: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есть</w:t>
            </w: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7836CC" w:rsidP="00FD2DAB">
            <w:pPr>
              <w:rPr>
                <w:b/>
                <w:i/>
                <w:sz w:val="16"/>
              </w:rPr>
            </w:pPr>
            <w:r w:rsidRPr="007836CC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12" w:type="dxa"/>
          </w:tcPr>
          <w:p w:rsidR="004C34E6" w:rsidRPr="007D56ED" w:rsidRDefault="007836CC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49,5/</w:t>
            </w:r>
            <w:r w:rsidR="004C34E6" w:rsidRPr="007D56ED">
              <w:rPr>
                <w:b/>
                <w:i/>
                <w:sz w:val="16"/>
              </w:rPr>
              <w:t>51</w:t>
            </w: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есть</w:t>
            </w: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60" w:type="dxa"/>
          </w:tcPr>
          <w:p w:rsidR="004C34E6" w:rsidRPr="007D56ED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налив-верхний,</w:t>
            </w: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3400</w:t>
            </w: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слив-нижний</w:t>
            </w: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215,8 (22)</w:t>
            </w: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18090</w:t>
            </w: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самотеком</w:t>
            </w: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92,32 (9,42)</w:t>
            </w: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Удельный объем, м</w:t>
            </w:r>
            <w:r w:rsidRPr="007D56ED">
              <w:rPr>
                <w:b/>
                <w:i/>
                <w:sz w:val="16"/>
                <w:vertAlign w:val="superscript"/>
              </w:rPr>
              <w:t>3</w:t>
            </w:r>
            <w:r w:rsidRPr="007D56ED">
              <w:rPr>
                <w:b/>
                <w:i/>
                <w:sz w:val="16"/>
              </w:rPr>
              <w:t>/т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1,25</w:t>
            </w: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Объем котла, м</w:t>
            </w:r>
            <w:r w:rsidRPr="007D56ED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159,5</w:t>
            </w: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1</w:t>
            </w: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2</w:t>
            </w: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120</w:t>
            </w: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Наличие уклона котла к сливному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1</w:t>
            </w: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Т</w:t>
            </w: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прибору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есть</w:t>
            </w: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10520</w:t>
            </w: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 xml:space="preserve">загружаемого продукта, </w:t>
            </w:r>
            <w:r w:rsidRPr="007D56ED">
              <w:rPr>
                <w:b/>
                <w:i/>
                <w:sz w:val="16"/>
              </w:rPr>
              <w:sym w:font="Symbol" w:char="F0B0"/>
            </w:r>
            <w:r w:rsidRPr="007D56ED">
              <w:rPr>
                <w:b/>
                <w:i/>
                <w:sz w:val="16"/>
              </w:rPr>
              <w:t>С</w:t>
            </w: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-</w:t>
            </w: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ind w:left="317"/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18690</w:t>
            </w: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клапана), МПа (кгс/см</w:t>
            </w:r>
            <w:r w:rsidRPr="007D56ED">
              <w:rPr>
                <w:b/>
                <w:i/>
                <w:sz w:val="16"/>
                <w:vertAlign w:val="superscript"/>
              </w:rPr>
              <w:t>2</w:t>
            </w:r>
            <w:r w:rsidRPr="007D56ED">
              <w:rPr>
                <w:b/>
                <w:i/>
                <w:sz w:val="16"/>
              </w:rPr>
              <w:t>)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0,15 (1,5)</w:t>
            </w: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1975</w:t>
            </w: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17560</w:t>
            </w: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7D56ED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гидравлическом испытании, МПа (кгс/см</w:t>
            </w:r>
            <w:r w:rsidRPr="007D56ED">
              <w:rPr>
                <w:b/>
                <w:i/>
                <w:sz w:val="16"/>
                <w:vertAlign w:val="superscript"/>
              </w:rPr>
              <w:t>2</w:t>
            </w:r>
            <w:r w:rsidRPr="007D56ED">
              <w:rPr>
                <w:b/>
                <w:i/>
                <w:sz w:val="16"/>
              </w:rPr>
              <w:t>)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0,4 (4,0)</w:t>
            </w: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нет</w:t>
            </w: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 w:rsidRPr="007D56ED">
              <w:rPr>
                <w:b/>
                <w:i/>
                <w:sz w:val="16"/>
              </w:rPr>
              <w:t>1</w:t>
            </w: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7D56ED" w:rsidTr="00FD2DAB">
        <w:trPr>
          <w:jc w:val="center"/>
        </w:trPr>
        <w:tc>
          <w:tcPr>
            <w:tcW w:w="2824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51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2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3232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60" w:type="dxa"/>
          </w:tcPr>
          <w:p w:rsidR="004C34E6" w:rsidRPr="007D56ED" w:rsidRDefault="004C34E6" w:rsidP="00FD2DAB">
            <w:pPr>
              <w:rPr>
                <w:b/>
                <w:i/>
                <w:sz w:val="16"/>
              </w:rPr>
            </w:pPr>
          </w:p>
        </w:tc>
      </w:tr>
    </w:tbl>
    <w:p w:rsidR="004C34E6" w:rsidRPr="007D56ED" w:rsidRDefault="004C34E6" w:rsidP="004C34E6">
      <w:pPr>
        <w:rPr>
          <w:b/>
          <w:i/>
        </w:rPr>
      </w:pPr>
      <w:r>
        <w:rPr>
          <w:sz w:val="16"/>
        </w:rPr>
        <w:t xml:space="preserve">               </w:t>
      </w:r>
      <w:r w:rsidRPr="007D56ED">
        <w:rPr>
          <w:b/>
          <w:i/>
          <w:sz w:val="16"/>
        </w:rPr>
        <w:t>Примечание: Изготовлены 3 опытных образца</w:t>
      </w:r>
    </w:p>
    <w:p w:rsidR="004C34E6" w:rsidRDefault="004C34E6" w:rsidP="00E3513F"/>
    <w:p w:rsidR="004C34E6" w:rsidRPr="007F6A51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4C34E6" w:rsidRPr="007F6A51">
        <w:rPr>
          <w:b/>
          <w:i/>
          <w:sz w:val="32"/>
        </w:rPr>
        <w:lastRenderedPageBreak/>
        <w:t>4-осная цистерна для кальцинированной соды, модель 15-884</w:t>
      </w:r>
    </w:p>
    <w:p w:rsidR="004C34E6" w:rsidRPr="007F6A51" w:rsidRDefault="004C34E6" w:rsidP="004C34E6">
      <w:pPr>
        <w:rPr>
          <w:sz w:val="16"/>
          <w:szCs w:val="16"/>
        </w:rPr>
      </w:pPr>
    </w:p>
    <w:p w:rsidR="004C34E6" w:rsidRDefault="0073180D" w:rsidP="004C34E6">
      <w:pPr>
        <w:jc w:val="center"/>
        <w:rPr>
          <w:sz w:val="32"/>
        </w:rPr>
      </w:pPr>
      <w:r>
        <w:fldChar w:fldCharType="begin"/>
      </w:r>
      <w:r w:rsidR="004C34E6">
        <w:rPr>
          <w:sz w:val="32"/>
        </w:rPr>
        <w:instrText xml:space="preserve"> LINK </w:instrText>
      </w:r>
      <w:r w:rsidR="00830E1E">
        <w:rPr>
          <w:sz w:val="32"/>
        </w:rPr>
        <w:instrText xml:space="preserve"> "D:\\Мои Документы\\Романова\\ПКБ ЦВ\\Альбом-справочник 2009\\Альбом-справочник ноябрь2009\\PHOTO\\РИС172.PCX"  </w:instrText>
      </w:r>
      <w:r w:rsidR="004C34E6">
        <w:rPr>
          <w:sz w:val="32"/>
        </w:rPr>
        <w:instrText xml:space="preserve">\a \p </w:instrText>
      </w:r>
      <w:bookmarkStart w:id="15" w:name="_942211014"/>
      <w:bookmarkEnd w:id="15"/>
      <w:r w:rsidR="004C34E6">
        <w:rPr>
          <w:sz w:val="32"/>
        </w:rPr>
        <w:instrText xml:space="preserve"> \* MERGEFORMAT </w:instrText>
      </w:r>
      <w:r>
        <w:rPr>
          <w:noProof/>
        </w:rPr>
        <w:fldChar w:fldCharType="separate"/>
      </w:r>
      <w:r w:rsidR="00014D49">
        <w:object w:dxaOrig="13916" w:dyaOrig="4228">
          <v:shape id="_x0000_i1056" type="#_x0000_t75" style="width:695.7pt;height:211.8pt">
            <v:imagedata r:id="rId44" o:title="" croptop="3166f" cropbottom="2321f" cropleft="593f" cropright="296f"/>
          </v:shape>
        </w:object>
      </w:r>
      <w:r>
        <w:fldChar w:fldCharType="end"/>
      </w:r>
    </w:p>
    <w:p w:rsidR="004C34E6" w:rsidRPr="007F6A51" w:rsidRDefault="004C34E6" w:rsidP="004C34E6">
      <w:pPr>
        <w:rPr>
          <w:sz w:val="16"/>
          <w:szCs w:val="16"/>
        </w:rPr>
      </w:pPr>
    </w:p>
    <w:p w:rsidR="004C34E6" w:rsidRPr="007F6A51" w:rsidRDefault="004C34E6" w:rsidP="004C34E6">
      <w:pPr>
        <w:jc w:val="center"/>
        <w:rPr>
          <w:b/>
          <w:i/>
        </w:rPr>
      </w:pPr>
      <w:r w:rsidRPr="007F6A51">
        <w:rPr>
          <w:b/>
          <w:i/>
        </w:rPr>
        <w:t>Назначение: для бестарной перевозки порошкообразной кальцинированной соды</w:t>
      </w:r>
    </w:p>
    <w:p w:rsidR="004C34E6" w:rsidRPr="007F6A51" w:rsidRDefault="004C34E6" w:rsidP="004C34E6">
      <w:pPr>
        <w:rPr>
          <w:sz w:val="16"/>
          <w:szCs w:val="16"/>
        </w:rPr>
      </w:pPr>
      <w:r>
        <w:t xml:space="preserve"> </w:t>
      </w:r>
    </w:p>
    <w:tbl>
      <w:tblPr>
        <w:tblW w:w="13023" w:type="dxa"/>
        <w:jc w:val="center"/>
        <w:tblInd w:w="1065" w:type="dxa"/>
        <w:tblLayout w:type="fixed"/>
        <w:tblLook w:val="0000" w:firstRow="0" w:lastRow="0" w:firstColumn="0" w:lastColumn="0" w:noHBand="0" w:noVBand="0"/>
      </w:tblPr>
      <w:tblGrid>
        <w:gridCol w:w="2835"/>
        <w:gridCol w:w="1418"/>
        <w:gridCol w:w="3034"/>
        <w:gridCol w:w="995"/>
        <w:gridCol w:w="3423"/>
        <w:gridCol w:w="1318"/>
      </w:tblGrid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884.00.000-1</w:t>
            </w: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14500</w:t>
            </w:r>
          </w:p>
        </w:tc>
        <w:tc>
          <w:tcPr>
            <w:tcW w:w="3423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Количество загрузочных люков, шт.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5 и 1 лазовый </w:t>
            </w: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ТУ 24.00.120-82</w:t>
            </w: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23" w:type="dxa"/>
          </w:tcPr>
          <w:p w:rsidR="004C34E6" w:rsidRPr="007F6A51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Количество аэролотков, шт.: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15-884</w:t>
            </w: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4670</w:t>
            </w:r>
          </w:p>
        </w:tc>
        <w:tc>
          <w:tcPr>
            <w:tcW w:w="3423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 малых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4</w:t>
            </w: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970</w:t>
            </w: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4</w:t>
            </w:r>
          </w:p>
        </w:tc>
        <w:tc>
          <w:tcPr>
            <w:tcW w:w="3423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 больших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4</w:t>
            </w: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18-100</w:t>
            </w:r>
          </w:p>
        </w:tc>
        <w:tc>
          <w:tcPr>
            <w:tcW w:w="3423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Количество аэроплиток ,шт.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-</w:t>
            </w: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54</w:t>
            </w: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нет</w:t>
            </w:r>
          </w:p>
        </w:tc>
        <w:tc>
          <w:tcPr>
            <w:tcW w:w="3423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Диаметр лазового люка, мм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575</w:t>
            </w: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31,3</w:t>
            </w: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есть</w:t>
            </w:r>
          </w:p>
        </w:tc>
        <w:tc>
          <w:tcPr>
            <w:tcW w:w="3423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Диаметр, мм: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14690</w:t>
            </w:r>
          </w:p>
        </w:tc>
        <w:tc>
          <w:tcPr>
            <w:tcW w:w="3423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 загрузочного люка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400</w:t>
            </w: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208,9 (21,3)</w:t>
            </w: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Наличие смотрового люка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нет</w:t>
            </w:r>
          </w:p>
        </w:tc>
        <w:tc>
          <w:tcPr>
            <w:tcW w:w="3423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 разгрузочного патрубка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150</w:t>
            </w: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53,2 (5,4)</w:t>
            </w: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3000</w:t>
            </w:r>
          </w:p>
        </w:tc>
        <w:tc>
          <w:tcPr>
            <w:tcW w:w="3423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Объем котла, м</w:t>
            </w:r>
            <w:r w:rsidRPr="007F6A51">
              <w:rPr>
                <w:b/>
                <w:i/>
                <w:sz w:val="16"/>
                <w:vertAlign w:val="superscript"/>
              </w:rPr>
              <w:t>3</w:t>
            </w:r>
            <w:r w:rsidRPr="007F6A51">
              <w:rPr>
                <w:b/>
                <w:i/>
                <w:sz w:val="16"/>
              </w:rPr>
              <w:t>: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Удельный объем, м</w:t>
            </w:r>
            <w:r w:rsidRPr="007F6A51">
              <w:rPr>
                <w:b/>
                <w:i/>
                <w:sz w:val="16"/>
                <w:vertAlign w:val="superscript"/>
              </w:rPr>
              <w:t>3</w:t>
            </w:r>
            <w:r w:rsidRPr="007F6A51">
              <w:rPr>
                <w:b/>
                <w:i/>
                <w:sz w:val="16"/>
              </w:rPr>
              <w:t>/т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1,55</w:t>
            </w:r>
          </w:p>
        </w:tc>
        <w:tc>
          <w:tcPr>
            <w:tcW w:w="3423" w:type="dxa"/>
          </w:tcPr>
          <w:p w:rsidR="004C34E6" w:rsidRPr="007F6A51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гидравлическом испытании, МПа (кгс/см</w:t>
            </w:r>
            <w:r w:rsidRPr="007F6A51">
              <w:rPr>
                <w:b/>
                <w:i/>
                <w:sz w:val="16"/>
                <w:vertAlign w:val="superscript"/>
              </w:rPr>
              <w:t>2</w:t>
            </w:r>
            <w:r w:rsidRPr="007F6A51">
              <w:rPr>
                <w:b/>
                <w:i/>
                <w:sz w:val="16"/>
              </w:rPr>
              <w:t>)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0,3 (3,0)</w:t>
            </w: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101,6</w:t>
            </w: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Условное рабочее давление в котле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23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Допустимая температура загружаемого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83,6</w:t>
            </w:r>
          </w:p>
        </w:tc>
        <w:tc>
          <w:tcPr>
            <w:tcW w:w="3034" w:type="dxa"/>
          </w:tcPr>
          <w:p w:rsidR="004C34E6" w:rsidRPr="007F6A51" w:rsidRDefault="004C34E6" w:rsidP="00FD2DAB">
            <w:pPr>
              <w:ind w:right="-108"/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(по регулировке предохранительного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23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продукта, </w:t>
            </w:r>
            <w:r w:rsidRPr="007F6A51">
              <w:rPr>
                <w:b/>
                <w:i/>
                <w:sz w:val="16"/>
              </w:rPr>
              <w:sym w:font="Symbol" w:char="F0B0"/>
            </w:r>
            <w:r w:rsidRPr="007F6A51">
              <w:rPr>
                <w:b/>
                <w:i/>
                <w:sz w:val="16"/>
              </w:rPr>
              <w:t>С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+80</w:t>
            </w: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120</w:t>
            </w: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клапана), МПа (кгс/см</w:t>
            </w:r>
            <w:r w:rsidRPr="007F6A51">
              <w:rPr>
                <w:b/>
                <w:i/>
                <w:sz w:val="16"/>
                <w:vertAlign w:val="superscript"/>
              </w:rPr>
              <w:t>2</w:t>
            </w:r>
            <w:r w:rsidRPr="007F6A51">
              <w:rPr>
                <w:b/>
                <w:i/>
                <w:sz w:val="16"/>
              </w:rPr>
              <w:t xml:space="preserve">) 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0,22 (2,2)</w:t>
            </w:r>
          </w:p>
        </w:tc>
        <w:tc>
          <w:tcPr>
            <w:tcW w:w="3423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</w:t>
            </w: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1-ВМ (0-Т)</w:t>
            </w: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Давление в котле, МПа (кгс/см</w:t>
            </w:r>
            <w:r w:rsidRPr="007F6A51">
              <w:rPr>
                <w:b/>
                <w:i/>
                <w:sz w:val="16"/>
                <w:vertAlign w:val="superscript"/>
              </w:rPr>
              <w:t>2</w:t>
            </w:r>
            <w:r w:rsidRPr="007F6A51">
              <w:rPr>
                <w:b/>
                <w:i/>
                <w:sz w:val="16"/>
              </w:rPr>
              <w:t>):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23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Угол наклона откоса к горизонту, град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50</w:t>
            </w: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11500</w:t>
            </w: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 при разгрузке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0,2 (2,0)</w:t>
            </w:r>
          </w:p>
        </w:tc>
        <w:tc>
          <w:tcPr>
            <w:tcW w:w="3423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196</w:t>
            </w:r>
            <w:r>
              <w:rPr>
                <w:b/>
                <w:i/>
                <w:sz w:val="16"/>
              </w:rPr>
              <w:t>3</w:t>
            </w: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 при загрузке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нет</w:t>
            </w:r>
          </w:p>
        </w:tc>
        <w:tc>
          <w:tcPr>
            <w:tcW w:w="3423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4C34E6" w:rsidRPr="007F6A51" w:rsidTr="00FD2DAB">
        <w:trPr>
          <w:jc w:val="center"/>
        </w:trPr>
        <w:tc>
          <w:tcPr>
            <w:tcW w:w="2835" w:type="dxa"/>
          </w:tcPr>
          <w:p w:rsidR="004C34E6" w:rsidRPr="007F6A51" w:rsidRDefault="004C34E6" w:rsidP="00FD2DAB">
            <w:pPr>
              <w:ind w:left="317"/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15720</w:t>
            </w:r>
          </w:p>
        </w:tc>
        <w:tc>
          <w:tcPr>
            <w:tcW w:w="3034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Производительность выгрузки, т/ч</w:t>
            </w:r>
          </w:p>
        </w:tc>
        <w:tc>
          <w:tcPr>
            <w:tcW w:w="995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54</w:t>
            </w:r>
          </w:p>
        </w:tc>
        <w:tc>
          <w:tcPr>
            <w:tcW w:w="3423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18" w:type="dxa"/>
          </w:tcPr>
          <w:p w:rsidR="004C34E6" w:rsidRPr="007F6A51" w:rsidRDefault="004C34E6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нет</w:t>
            </w:r>
          </w:p>
        </w:tc>
      </w:tr>
    </w:tbl>
    <w:p w:rsidR="004C34E6" w:rsidRDefault="004C34E6" w:rsidP="004C34E6"/>
    <w:p w:rsidR="004C34E6" w:rsidRDefault="004C34E6" w:rsidP="00E3513F"/>
    <w:p w:rsidR="003A5435" w:rsidRPr="009F2541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3A5435" w:rsidRPr="009F2541">
        <w:rPr>
          <w:b/>
          <w:i/>
          <w:sz w:val="32"/>
        </w:rPr>
        <w:lastRenderedPageBreak/>
        <w:t>4-осная цистерна для молока, модель 15-886</w:t>
      </w:r>
    </w:p>
    <w:p w:rsidR="003A5435" w:rsidRDefault="003A5435" w:rsidP="003A5435"/>
    <w:p w:rsidR="003A5435" w:rsidRDefault="0073180D" w:rsidP="003A5435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Paint.Picture "C:\\PHOTO\\РИС149.BMP" "" \a \p \* MERGEFORMAT </w:instrText>
      </w:r>
      <w:r>
        <w:rPr>
          <w:sz w:val="32"/>
        </w:rPr>
        <w:fldChar w:fldCharType="separate"/>
      </w:r>
      <w:r w:rsidR="00DE355C">
        <w:rPr>
          <w:sz w:val="32"/>
        </w:rPr>
        <w:object w:dxaOrig="4366" w:dyaOrig="13784">
          <v:shape id="_x0000_i1057" type="#_x0000_t75" style="width:587.7pt;height:184.2pt">
            <v:imagedata r:id="rId45" o:title="" croptop="3832f" cropright="420f"/>
          </v:shape>
        </w:object>
      </w:r>
      <w:r>
        <w:rPr>
          <w:sz w:val="32"/>
        </w:rPr>
        <w:fldChar w:fldCharType="end"/>
      </w:r>
    </w:p>
    <w:p w:rsidR="003A5435" w:rsidRPr="009F2541" w:rsidRDefault="003A5435" w:rsidP="003A5435">
      <w:pPr>
        <w:jc w:val="center"/>
        <w:rPr>
          <w:b/>
          <w:i/>
        </w:rPr>
      </w:pPr>
      <w:r w:rsidRPr="009F2541">
        <w:rPr>
          <w:b/>
          <w:i/>
        </w:rPr>
        <w:t>Назначение: для перевозки молока</w:t>
      </w:r>
    </w:p>
    <w:p w:rsidR="003A5435" w:rsidRDefault="003A5435" w:rsidP="003A5435"/>
    <w:tbl>
      <w:tblPr>
        <w:tblW w:w="13960" w:type="dxa"/>
        <w:jc w:val="center"/>
        <w:tblInd w:w="1117" w:type="dxa"/>
        <w:tblLayout w:type="fixed"/>
        <w:tblLook w:val="0000" w:firstRow="0" w:lastRow="0" w:firstColumn="0" w:lastColumn="0" w:noHBand="0" w:noVBand="0"/>
      </w:tblPr>
      <w:tblGrid>
        <w:gridCol w:w="2835"/>
        <w:gridCol w:w="2108"/>
        <w:gridCol w:w="3347"/>
        <w:gridCol w:w="972"/>
        <w:gridCol w:w="3394"/>
        <w:gridCol w:w="1304"/>
      </w:tblGrid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886.00.000</w:t>
            </w: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110</w:t>
            </w:r>
            <w:r w:rsidRPr="009F2541">
              <w:rPr>
                <w:b/>
                <w:i/>
                <w:sz w:val="16"/>
              </w:rPr>
              <w:t>00</w:t>
            </w: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есть</w:t>
            </w: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ТУ 24.00.121-83</w:t>
            </w: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300</w:t>
            </w: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15-886</w:t>
            </w: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4475</w:t>
            </w: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нет</w:t>
            </w: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772</w:t>
            </w: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4</w:t>
            </w: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нет</w:t>
            </w: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«Ждановтяжмаш»</w:t>
            </w: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Тележки</w:t>
            </w:r>
          </w:p>
        </w:tc>
        <w:tc>
          <w:tcPr>
            <w:tcW w:w="972" w:type="dxa"/>
          </w:tcPr>
          <w:p w:rsidR="003A5435" w:rsidRDefault="003A5435" w:rsidP="00C143BF">
            <w:pPr>
              <w:rPr>
                <w:b/>
                <w:i/>
                <w:sz w:val="14"/>
                <w:szCs w:val="14"/>
              </w:rPr>
            </w:pPr>
            <w:r w:rsidRPr="009E7474">
              <w:rPr>
                <w:b/>
                <w:i/>
                <w:sz w:val="14"/>
                <w:szCs w:val="14"/>
              </w:rPr>
              <w:t>Тип 2</w:t>
            </w:r>
          </w:p>
          <w:p w:rsidR="003A5435" w:rsidRPr="009E7474" w:rsidRDefault="003A5435" w:rsidP="00C143BF">
            <w:pPr>
              <w:rPr>
                <w:b/>
                <w:i/>
                <w:sz w:val="16"/>
              </w:rPr>
            </w:pPr>
            <w:r w:rsidRPr="009E7474">
              <w:rPr>
                <w:b/>
                <w:i/>
                <w:sz w:val="14"/>
                <w:szCs w:val="14"/>
              </w:rPr>
              <w:t>ГОСТ 9246</w:t>
            </w: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31,2</w:t>
            </w: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нет</w:t>
            </w: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нет</w:t>
            </w: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2108" w:type="dxa"/>
          </w:tcPr>
          <w:p w:rsidR="003A5435" w:rsidRPr="009F2541" w:rsidRDefault="007836CC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22,6/</w:t>
            </w:r>
            <w:r w:rsidR="003A5435" w:rsidRPr="009F2541">
              <w:rPr>
                <w:b/>
                <w:i/>
                <w:sz w:val="16"/>
              </w:rPr>
              <w:t>23,3</w:t>
            </w: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есть</w:t>
            </w: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04" w:type="dxa"/>
          </w:tcPr>
          <w:p w:rsidR="003A5435" w:rsidRPr="009F2541" w:rsidRDefault="003A5435" w:rsidP="00C143BF">
            <w:pPr>
              <w:ind w:right="-108"/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налив-верхний,</w:t>
            </w: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2012</w:t>
            </w: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слив-нижний</w:t>
            </w: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127,5 (13</w:t>
            </w:r>
            <w:r w:rsidRPr="009F2541">
              <w:rPr>
                <w:b/>
                <w:i/>
                <w:sz w:val="16"/>
              </w:rPr>
              <w:t>)</w:t>
            </w: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10870</w:t>
            </w: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самотеком</w:t>
            </w: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42,18 (4,</w:t>
            </w:r>
            <w:r w:rsidRPr="009F2541">
              <w:rPr>
                <w:b/>
                <w:i/>
                <w:sz w:val="16"/>
              </w:rPr>
              <w:t>3)</w:t>
            </w: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Удельный объем, м</w:t>
            </w:r>
            <w:r w:rsidRPr="009F2541">
              <w:rPr>
                <w:b/>
                <w:i/>
                <w:sz w:val="16"/>
                <w:vertAlign w:val="superscript"/>
              </w:rPr>
              <w:t>3</w:t>
            </w:r>
            <w:r w:rsidRPr="009F2541">
              <w:rPr>
                <w:b/>
                <w:i/>
                <w:sz w:val="16"/>
              </w:rPr>
              <w:t>/т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0,97</w:t>
            </w: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Объем котла, м</w:t>
            </w:r>
            <w:r w:rsidRPr="009F2541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3</w:t>
            </w: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2</w:t>
            </w: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30,52</w:t>
            </w:r>
          </w:p>
        </w:tc>
        <w:tc>
          <w:tcPr>
            <w:tcW w:w="3347" w:type="dxa"/>
          </w:tcPr>
          <w:p w:rsidR="003A5435" w:rsidRPr="009F2541" w:rsidRDefault="003A5435" w:rsidP="00C143BF">
            <w:pPr>
              <w:ind w:right="-108"/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есть</w:t>
            </w: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нет</w:t>
            </w: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30,28 </w:t>
            </w: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120</w:t>
            </w: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 xml:space="preserve">загружаемого продукта, </w:t>
            </w:r>
            <w:r w:rsidRPr="009F2541">
              <w:rPr>
                <w:b/>
                <w:i/>
                <w:sz w:val="16"/>
              </w:rPr>
              <w:sym w:font="Symbol" w:char="F0B0"/>
            </w:r>
            <w:r w:rsidRPr="009F2541">
              <w:rPr>
                <w:b/>
                <w:i/>
                <w:sz w:val="16"/>
              </w:rPr>
              <w:t>С</w:t>
            </w: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  <w:r w:rsidRPr="009F2541">
              <w:rPr>
                <w:b/>
                <w:i/>
                <w:sz w:val="16"/>
              </w:rPr>
              <w:t>-ВМ (0-Т)</w:t>
            </w: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клапана), МПа (кгс/см</w:t>
            </w:r>
            <w:r w:rsidRPr="009F2541">
              <w:rPr>
                <w:b/>
                <w:i/>
                <w:sz w:val="16"/>
                <w:vertAlign w:val="superscript"/>
              </w:rPr>
              <w:t>2</w:t>
            </w:r>
            <w:r w:rsidRPr="009F2541">
              <w:rPr>
                <w:b/>
                <w:i/>
                <w:sz w:val="16"/>
              </w:rPr>
              <w:t>)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-</w:t>
            </w: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 xml:space="preserve">     зимой не менее</w:t>
            </w: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+6</w:t>
            </w: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</w:t>
            </w:r>
            <w:r w:rsidRPr="009F2541">
              <w:rPr>
                <w:b/>
                <w:i/>
                <w:sz w:val="16"/>
              </w:rPr>
              <w:t>0</w:t>
            </w: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 xml:space="preserve">     летом не более</w:t>
            </w: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+4</w:t>
            </w: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47" w:type="dxa"/>
          </w:tcPr>
          <w:p w:rsidR="003A5435" w:rsidRPr="009F2541" w:rsidRDefault="003A5435" w:rsidP="00C143BF">
            <w:pPr>
              <w:ind w:right="-108"/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гидравлическом испытании, МПа (кгс/см</w:t>
            </w:r>
            <w:r w:rsidRPr="009F2541">
              <w:rPr>
                <w:b/>
                <w:i/>
                <w:sz w:val="16"/>
                <w:vertAlign w:val="superscript"/>
              </w:rPr>
              <w:t>2</w:t>
            </w:r>
            <w:r w:rsidRPr="009F2541">
              <w:rPr>
                <w:b/>
                <w:i/>
                <w:sz w:val="16"/>
              </w:rPr>
              <w:t>)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0,2 (2)</w:t>
            </w: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1963</w:t>
            </w: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ind w:left="317"/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12020</w:t>
            </w: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3</w:t>
            </w: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04" w:type="dxa"/>
          </w:tcPr>
          <w:p w:rsidR="003A5435" w:rsidRPr="00E1604C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3A5435" w:rsidRPr="009F2541" w:rsidTr="008E032F">
        <w:trPr>
          <w:jc w:val="center"/>
        </w:trPr>
        <w:tc>
          <w:tcPr>
            <w:tcW w:w="2835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2108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47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72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нет</w:t>
            </w:r>
          </w:p>
        </w:tc>
        <w:tc>
          <w:tcPr>
            <w:tcW w:w="339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04" w:type="dxa"/>
          </w:tcPr>
          <w:p w:rsidR="003A5435" w:rsidRPr="009F2541" w:rsidRDefault="003A5435" w:rsidP="00C143BF">
            <w:pPr>
              <w:rPr>
                <w:b/>
                <w:i/>
                <w:sz w:val="16"/>
              </w:rPr>
            </w:pPr>
            <w:r w:rsidRPr="009F2541">
              <w:rPr>
                <w:b/>
                <w:i/>
                <w:sz w:val="16"/>
              </w:rPr>
              <w:t>нет</w:t>
            </w:r>
          </w:p>
        </w:tc>
      </w:tr>
    </w:tbl>
    <w:p w:rsidR="004C34E6" w:rsidRDefault="004C34E6" w:rsidP="00E3513F"/>
    <w:p w:rsidR="004C34E6" w:rsidRDefault="004C34E6" w:rsidP="00E3513F"/>
    <w:p w:rsidR="004C34E6" w:rsidRDefault="004C34E6" w:rsidP="00E3513F"/>
    <w:p w:rsidR="004857A6" w:rsidRPr="00E147BD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4857A6" w:rsidRPr="00E147BD">
        <w:rPr>
          <w:b/>
          <w:i/>
          <w:sz w:val="32"/>
        </w:rPr>
        <w:lastRenderedPageBreak/>
        <w:t>8-осная цистерна для суперфосфорной кислоты, модель 15-889</w:t>
      </w:r>
    </w:p>
    <w:p w:rsidR="004857A6" w:rsidRDefault="004857A6" w:rsidP="004857A6"/>
    <w:p w:rsidR="004857A6" w:rsidRDefault="0073180D" w:rsidP="004857A6">
      <w:pPr>
        <w:jc w:val="center"/>
      </w:pPr>
      <w:r>
        <w:fldChar w:fldCharType="begin"/>
      </w:r>
      <w:r w:rsidR="004857A6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ноябрь2009\\PHOTO\\РИС191.PCX"  </w:instrText>
      </w:r>
      <w:r w:rsidR="004857A6">
        <w:instrText xml:space="preserve">\a \p </w:instrText>
      </w:r>
      <w:bookmarkStart w:id="16" w:name="_942644010"/>
      <w:bookmarkEnd w:id="16"/>
      <w:r w:rsidR="004857A6">
        <w:instrText xml:space="preserve"> \* MERGEFORMAT </w:instrText>
      </w:r>
      <w:r>
        <w:rPr>
          <w:noProof/>
        </w:rPr>
        <w:fldChar w:fldCharType="separate"/>
      </w:r>
      <w:r w:rsidR="00014D49">
        <w:object w:dxaOrig="14124" w:dyaOrig="3387">
          <v:shape id="_x0000_i1058" type="#_x0000_t75" style="width:706.6pt;height:169.1pt">
            <v:imagedata r:id="rId46" o:title="" croptop="3920f" cropbottom="1313f" cropleft="1182f" cropright="593f"/>
          </v:shape>
        </w:object>
      </w:r>
      <w:r>
        <w:fldChar w:fldCharType="end"/>
      </w:r>
    </w:p>
    <w:p w:rsidR="004857A6" w:rsidRPr="00E147BD" w:rsidRDefault="004857A6" w:rsidP="004857A6">
      <w:pPr>
        <w:jc w:val="center"/>
        <w:rPr>
          <w:b/>
          <w:i/>
        </w:rPr>
      </w:pPr>
      <w:r w:rsidRPr="00E147BD">
        <w:rPr>
          <w:b/>
          <w:i/>
        </w:rPr>
        <w:t>Назначение: для перевозки суперфосфорной кислоты</w:t>
      </w:r>
    </w:p>
    <w:p w:rsidR="004857A6" w:rsidRPr="00E147BD" w:rsidRDefault="004857A6" w:rsidP="004857A6">
      <w:pPr>
        <w:jc w:val="center"/>
        <w:rPr>
          <w:b/>
          <w:i/>
        </w:rPr>
      </w:pPr>
    </w:p>
    <w:tbl>
      <w:tblPr>
        <w:tblW w:w="13479" w:type="dxa"/>
        <w:jc w:val="center"/>
        <w:tblInd w:w="1465" w:type="dxa"/>
        <w:tblLayout w:type="fixed"/>
        <w:tblLook w:val="0000" w:firstRow="0" w:lastRow="0" w:firstColumn="0" w:lastColumn="0" w:noHBand="0" w:noVBand="0"/>
      </w:tblPr>
      <w:tblGrid>
        <w:gridCol w:w="2989"/>
        <w:gridCol w:w="1339"/>
        <w:gridCol w:w="3261"/>
        <w:gridCol w:w="1119"/>
        <w:gridCol w:w="3322"/>
        <w:gridCol w:w="1449"/>
      </w:tblGrid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889.00.000</w:t>
            </w: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18380</w:t>
            </w: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есть</w:t>
            </w: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ТУ 24-5-399-77</w:t>
            </w: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есть</w:t>
            </w: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15-889 </w:t>
            </w: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4512</w:t>
            </w: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Толщина теплоизоляции, мм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200</w:t>
            </w: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-</w:t>
            </w: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8</w:t>
            </w: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нет</w:t>
            </w: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Модель 4-осной тележки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18-101</w:t>
            </w: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есть</w:t>
            </w: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120</w:t>
            </w: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нет</w:t>
            </w: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53</w:t>
            </w: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есть</w:t>
            </w: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есть</w:t>
            </w: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2300</w:t>
            </w: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ind w:right="-108"/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верхний пере-</w:t>
            </w: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212 (21,63)</w:t>
            </w: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16100</w:t>
            </w: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449" w:type="dxa"/>
          </w:tcPr>
          <w:p w:rsidR="004857A6" w:rsidRPr="00E147BD" w:rsidRDefault="004857A6" w:rsidP="00FD2DAB">
            <w:pPr>
              <w:ind w:right="-108"/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давливанием,</w:t>
            </w: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87 (8,87)</w:t>
            </w: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Удельный объем, м</w:t>
            </w:r>
            <w:r w:rsidRPr="00E147BD">
              <w:rPr>
                <w:b/>
                <w:i/>
                <w:sz w:val="16"/>
                <w:vertAlign w:val="superscript"/>
              </w:rPr>
              <w:t>3</w:t>
            </w:r>
            <w:r w:rsidRPr="00E147BD">
              <w:rPr>
                <w:b/>
                <w:i/>
                <w:sz w:val="16"/>
              </w:rPr>
              <w:t>/т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0,49</w:t>
            </w: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вакуум насосом</w:t>
            </w: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Объем котла, м</w:t>
            </w:r>
            <w:r w:rsidRPr="00E147BD">
              <w:rPr>
                <w:b/>
                <w:i/>
                <w:sz w:val="16"/>
                <w:vertAlign w:val="superscript"/>
              </w:rPr>
              <w:t>3</w:t>
            </w:r>
            <w:r w:rsidRPr="00E147BD">
              <w:rPr>
                <w:b/>
                <w:i/>
                <w:sz w:val="16"/>
              </w:rPr>
              <w:t>: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3</w:t>
            </w: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       полный 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63</w:t>
            </w:r>
          </w:p>
        </w:tc>
        <w:tc>
          <w:tcPr>
            <w:tcW w:w="3261" w:type="dxa"/>
          </w:tcPr>
          <w:p w:rsidR="004857A6" w:rsidRPr="00E147BD" w:rsidRDefault="004857A6" w:rsidP="00FD2DAB">
            <w:pPr>
              <w:ind w:right="-108"/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есть</w:t>
            </w: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2</w:t>
            </w: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62,9</w:t>
            </w: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нет</w:t>
            </w: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120</w:t>
            </w: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1-Т</w:t>
            </w: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клапана), МПа (кгс/см</w:t>
            </w:r>
            <w:r w:rsidRPr="00E147BD">
              <w:rPr>
                <w:b/>
                <w:i/>
                <w:sz w:val="16"/>
                <w:vertAlign w:val="superscript"/>
              </w:rPr>
              <w:t>2</w:t>
            </w:r>
            <w:r w:rsidRPr="00E147BD">
              <w:rPr>
                <w:b/>
                <w:i/>
                <w:sz w:val="16"/>
              </w:rPr>
              <w:t>)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0,065 (0,65)</w:t>
            </w: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загружаемого продукта, </w:t>
            </w:r>
            <w:r w:rsidRPr="00E147BD">
              <w:rPr>
                <w:b/>
                <w:i/>
                <w:sz w:val="16"/>
              </w:rPr>
              <w:sym w:font="Symbol" w:char="F0B0"/>
            </w:r>
            <w:r w:rsidRPr="00E147BD">
              <w:rPr>
                <w:b/>
                <w:i/>
                <w:sz w:val="16"/>
              </w:rPr>
              <w:t>С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+85</w:t>
            </w: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12180</w:t>
            </w: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1" w:type="dxa"/>
          </w:tcPr>
          <w:p w:rsidR="004857A6" w:rsidRPr="00E147BD" w:rsidRDefault="004857A6" w:rsidP="00FD2DAB">
            <w:pPr>
              <w:ind w:right="-108"/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гидравлическом испытании, Мпа (кгс/см</w:t>
            </w:r>
            <w:r w:rsidRPr="00E147BD">
              <w:rPr>
                <w:b/>
                <w:i/>
                <w:sz w:val="16"/>
                <w:vertAlign w:val="superscript"/>
              </w:rPr>
              <w:t>2</w:t>
            </w:r>
            <w:r w:rsidRPr="00E147BD">
              <w:rPr>
                <w:b/>
                <w:i/>
                <w:sz w:val="16"/>
              </w:rPr>
              <w:t>)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0,45 (4,5)</w:t>
            </w: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1977</w:t>
            </w: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ind w:left="317"/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19510</w:t>
            </w: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1</w:t>
            </w: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1978</w:t>
            </w:r>
          </w:p>
        </w:tc>
      </w:tr>
      <w:tr w:rsidR="004857A6" w:rsidRPr="00E147BD" w:rsidTr="00FD2DAB">
        <w:trPr>
          <w:jc w:val="center"/>
        </w:trPr>
        <w:tc>
          <w:tcPr>
            <w:tcW w:w="2989" w:type="dxa"/>
          </w:tcPr>
          <w:p w:rsidR="004857A6" w:rsidRPr="00E147BD" w:rsidRDefault="004857A6" w:rsidP="00FD2DA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33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1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11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22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49" w:type="dxa"/>
          </w:tcPr>
          <w:p w:rsidR="004857A6" w:rsidRPr="00E147BD" w:rsidRDefault="004857A6" w:rsidP="00FD2DAB">
            <w:pPr>
              <w:rPr>
                <w:b/>
                <w:i/>
                <w:sz w:val="16"/>
              </w:rPr>
            </w:pPr>
            <w:r w:rsidRPr="00E147BD">
              <w:rPr>
                <w:b/>
                <w:i/>
                <w:sz w:val="16"/>
              </w:rPr>
              <w:t>нет</w:t>
            </w:r>
          </w:p>
        </w:tc>
      </w:tr>
    </w:tbl>
    <w:p w:rsidR="004C34E6" w:rsidRDefault="004C34E6" w:rsidP="00E3513F"/>
    <w:p w:rsidR="004857A6" w:rsidRDefault="004857A6" w:rsidP="00E3513F"/>
    <w:p w:rsidR="004857A6" w:rsidRDefault="004857A6" w:rsidP="00E3513F"/>
    <w:p w:rsidR="004857A6" w:rsidRDefault="004857A6" w:rsidP="00E3513F"/>
    <w:p w:rsidR="003A5435" w:rsidRPr="0050122A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3A5435" w:rsidRPr="0050122A">
        <w:rPr>
          <w:b/>
          <w:i/>
          <w:sz w:val="32"/>
        </w:rPr>
        <w:lastRenderedPageBreak/>
        <w:t>4-осная цистерна для вязких нефтепродуктов, модель 15-897</w:t>
      </w:r>
      <w:r w:rsidR="003A5435">
        <w:rPr>
          <w:b/>
          <w:i/>
          <w:sz w:val="32"/>
        </w:rPr>
        <w:t xml:space="preserve"> и 15-897-Р</w:t>
      </w:r>
    </w:p>
    <w:p w:rsidR="003A5435" w:rsidRDefault="003A5435" w:rsidP="003A5435"/>
    <w:p w:rsidR="003A5435" w:rsidRDefault="0073180D" w:rsidP="003A5435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PhotoFinish "C:\\PHOTO\\РИС144.PCX" "" \a \p \* MERGEFORMAT </w:instrText>
      </w:r>
      <w:r>
        <w:rPr>
          <w:sz w:val="32"/>
        </w:rPr>
        <w:fldChar w:fldCharType="separate"/>
      </w:r>
      <w:r w:rsidR="00014D49">
        <w:rPr>
          <w:sz w:val="32"/>
        </w:rPr>
        <w:object w:dxaOrig="13686" w:dyaOrig="4136">
          <v:shape id="_x0000_i1059" type="#_x0000_t75" style="width:684pt;height:206.8pt">
            <v:imagedata r:id="rId47" o:title="" croptop="5792f" cropleft="938f" cropright="938f"/>
          </v:shape>
        </w:object>
      </w:r>
      <w:r>
        <w:rPr>
          <w:sz w:val="32"/>
        </w:rPr>
        <w:fldChar w:fldCharType="end"/>
      </w:r>
    </w:p>
    <w:p w:rsidR="003A5435" w:rsidRPr="0050122A" w:rsidRDefault="003A5435" w:rsidP="003A5435">
      <w:pPr>
        <w:jc w:val="center"/>
        <w:rPr>
          <w:b/>
          <w:i/>
        </w:rPr>
      </w:pPr>
      <w:r w:rsidRPr="0050122A">
        <w:rPr>
          <w:b/>
          <w:i/>
        </w:rPr>
        <w:t>Назначение: для перевозки вязких нефтепродуктов</w:t>
      </w:r>
    </w:p>
    <w:p w:rsidR="003A5435" w:rsidRDefault="003A5435" w:rsidP="003A5435"/>
    <w:tbl>
      <w:tblPr>
        <w:tblW w:w="13503" w:type="dxa"/>
        <w:jc w:val="center"/>
        <w:tblInd w:w="1230" w:type="dxa"/>
        <w:tblLayout w:type="fixed"/>
        <w:tblLook w:val="0000" w:firstRow="0" w:lastRow="0" w:firstColumn="0" w:lastColumn="0" w:noHBand="0" w:noVBand="0"/>
      </w:tblPr>
      <w:tblGrid>
        <w:gridCol w:w="2835"/>
        <w:gridCol w:w="1531"/>
        <w:gridCol w:w="3248"/>
        <w:gridCol w:w="1400"/>
        <w:gridCol w:w="3119"/>
        <w:gridCol w:w="1370"/>
      </w:tblGrid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31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897.00.000</w:t>
            </w:r>
          </w:p>
        </w:tc>
        <w:tc>
          <w:tcPr>
            <w:tcW w:w="3248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есть</w:t>
            </w: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31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ТУ 24-1-123-75</w:t>
            </w:r>
          </w:p>
        </w:tc>
        <w:tc>
          <w:tcPr>
            <w:tcW w:w="3248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рельсов</w:t>
            </w:r>
            <w:r>
              <w:rPr>
                <w:b/>
                <w:i/>
                <w:sz w:val="16"/>
              </w:rPr>
              <w:t xml:space="preserve"> </w:t>
            </w:r>
            <w:r w:rsidRPr="0050122A">
              <w:rPr>
                <w:b/>
                <w:i/>
                <w:sz w:val="16"/>
              </w:rPr>
              <w:t xml:space="preserve"> максимальная, мм 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4615</w:t>
            </w: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нет</w:t>
            </w: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31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15-897</w:t>
            </w:r>
            <w:r>
              <w:rPr>
                <w:b/>
                <w:i/>
                <w:sz w:val="16"/>
              </w:rPr>
              <w:t xml:space="preserve"> и </w:t>
            </w:r>
            <w:r w:rsidRPr="0050122A">
              <w:rPr>
                <w:b/>
                <w:i/>
                <w:sz w:val="16"/>
              </w:rPr>
              <w:t>15-897</w:t>
            </w:r>
            <w:r w:rsidR="008E032F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Р</w:t>
            </w:r>
          </w:p>
        </w:tc>
        <w:tc>
          <w:tcPr>
            <w:tcW w:w="3248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4</w:t>
            </w: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нет</w:t>
            </w: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31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704</w:t>
            </w:r>
          </w:p>
        </w:tc>
        <w:tc>
          <w:tcPr>
            <w:tcW w:w="3248" w:type="dxa"/>
          </w:tcPr>
          <w:p w:rsidR="003A5435" w:rsidRPr="000A6536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0A6536">
              <w:rPr>
                <w:b/>
                <w:i/>
                <w:sz w:val="16"/>
              </w:rPr>
              <w:t>ележки</w:t>
            </w:r>
          </w:p>
        </w:tc>
        <w:tc>
          <w:tcPr>
            <w:tcW w:w="1400" w:type="dxa"/>
          </w:tcPr>
          <w:p w:rsidR="003A5435" w:rsidRPr="003722B8" w:rsidRDefault="003A5435" w:rsidP="00C143BF">
            <w:pPr>
              <w:rPr>
                <w:b/>
                <w:i/>
                <w:spacing w:val="-10"/>
                <w:sz w:val="16"/>
              </w:rPr>
            </w:pPr>
            <w:r w:rsidRPr="003722B8">
              <w:rPr>
                <w:b/>
                <w:i/>
                <w:spacing w:val="-10"/>
                <w:sz w:val="16"/>
              </w:rPr>
              <w:t>Тип 2  ГОСТ 9246</w:t>
            </w: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E70B44" w:rsidRDefault="003A5435" w:rsidP="00C143BF">
            <w:pPr>
              <w:rPr>
                <w:b/>
                <w:i/>
                <w:sz w:val="16"/>
              </w:rPr>
            </w:pPr>
            <w:r w:rsidRPr="00E70B44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531" w:type="dxa"/>
          </w:tcPr>
          <w:p w:rsidR="003A5435" w:rsidRPr="00166354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711</w:t>
            </w:r>
          </w:p>
        </w:tc>
        <w:tc>
          <w:tcPr>
            <w:tcW w:w="3248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нет</w:t>
            </w: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31" w:type="dxa"/>
          </w:tcPr>
          <w:p w:rsidR="003A5435" w:rsidRPr="0050122A" w:rsidRDefault="003A5435" w:rsidP="00C143BF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48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нет</w:t>
            </w: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есть</w:t>
            </w: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31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60</w:t>
            </w:r>
          </w:p>
        </w:tc>
        <w:tc>
          <w:tcPr>
            <w:tcW w:w="3248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есть</w:t>
            </w: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70" w:type="dxa"/>
          </w:tcPr>
          <w:p w:rsidR="003A5435" w:rsidRPr="0050122A" w:rsidRDefault="003A5435" w:rsidP="00C143BF">
            <w:pPr>
              <w:ind w:right="-108"/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налив-верхний,</w:t>
            </w: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531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23,</w:t>
            </w: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3248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2800</w:t>
            </w: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слив-нижний</w:t>
            </w: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8E032F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3A5435" w:rsidRPr="0050122A">
              <w:rPr>
                <w:b/>
                <w:i/>
                <w:sz w:val="16"/>
              </w:rPr>
              <w:t>:</w:t>
            </w:r>
          </w:p>
        </w:tc>
        <w:tc>
          <w:tcPr>
            <w:tcW w:w="1531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248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10520</w:t>
            </w: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самотеком</w:t>
            </w: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 xml:space="preserve">      статическая осевая, кН</w:t>
            </w:r>
            <w:r>
              <w:rPr>
                <w:b/>
                <w:i/>
                <w:sz w:val="16"/>
              </w:rPr>
              <w:t xml:space="preserve"> </w:t>
            </w:r>
            <w:r w:rsidRPr="0050122A">
              <w:rPr>
                <w:b/>
                <w:i/>
                <w:sz w:val="16"/>
              </w:rPr>
              <w:t>(тс)</w:t>
            </w:r>
          </w:p>
        </w:tc>
        <w:tc>
          <w:tcPr>
            <w:tcW w:w="1531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10,9</w:t>
            </w:r>
            <w:r w:rsidRPr="0050122A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1</w:t>
            </w:r>
            <w:r w:rsidRPr="0050122A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50122A">
              <w:rPr>
                <w:b/>
                <w:i/>
                <w:sz w:val="16"/>
              </w:rPr>
              <w:t>)</w:t>
            </w:r>
          </w:p>
        </w:tc>
        <w:tc>
          <w:tcPr>
            <w:tcW w:w="3248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Удельный объем, м</w:t>
            </w:r>
            <w:r w:rsidRPr="0050122A">
              <w:rPr>
                <w:b/>
                <w:i/>
                <w:sz w:val="16"/>
                <w:vertAlign w:val="superscript"/>
              </w:rPr>
              <w:t>3</w:t>
            </w:r>
            <w:r w:rsidRPr="0050122A">
              <w:rPr>
                <w:b/>
                <w:i/>
                <w:sz w:val="16"/>
              </w:rPr>
              <w:t>/т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1</w:t>
            </w: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31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67,7 (6,9)</w:t>
            </w:r>
          </w:p>
        </w:tc>
        <w:tc>
          <w:tcPr>
            <w:tcW w:w="3248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1</w:t>
            </w: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2</w:t>
            </w: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Объем котла, м</w:t>
            </w:r>
            <w:r w:rsidRPr="0050122A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31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2</w:t>
            </w:r>
            <w:r w:rsidRPr="0050122A">
              <w:rPr>
                <w:b/>
                <w:i/>
                <w:sz w:val="16"/>
              </w:rPr>
              <w:t>,3</w:t>
            </w:r>
            <w:r>
              <w:rPr>
                <w:b/>
                <w:i/>
                <w:sz w:val="16"/>
              </w:rPr>
              <w:t>7</w:t>
            </w:r>
          </w:p>
        </w:tc>
        <w:tc>
          <w:tcPr>
            <w:tcW w:w="3248" w:type="dxa"/>
          </w:tcPr>
          <w:p w:rsidR="003A5435" w:rsidRPr="0050122A" w:rsidRDefault="003A5435" w:rsidP="00C143BF">
            <w:pPr>
              <w:ind w:right="-108"/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есть</w:t>
            </w: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1</w:t>
            </w: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2D7BDE" w:rsidRDefault="003A5435" w:rsidP="00C143BF">
            <w:pPr>
              <w:rPr>
                <w:b/>
                <w:i/>
                <w:spacing w:val="-12"/>
                <w:sz w:val="16"/>
              </w:rPr>
            </w:pPr>
            <w:r w:rsidRPr="002D7BDE">
              <w:rPr>
                <w:b/>
                <w:i/>
                <w:spacing w:val="-12"/>
                <w:sz w:val="16"/>
              </w:rPr>
              <w:t>Скорость конструкционная, м/с (км/ч)</w:t>
            </w:r>
          </w:p>
        </w:tc>
        <w:tc>
          <w:tcPr>
            <w:tcW w:w="1531" w:type="dxa"/>
          </w:tcPr>
          <w:p w:rsidR="003A5435" w:rsidRPr="00E70B44" w:rsidRDefault="003A5435" w:rsidP="00C143BF">
            <w:pPr>
              <w:rPr>
                <w:b/>
                <w:i/>
                <w:sz w:val="16"/>
              </w:rPr>
            </w:pPr>
            <w:r w:rsidRPr="00E70B44">
              <w:rPr>
                <w:b/>
                <w:i/>
                <w:sz w:val="16"/>
              </w:rPr>
              <w:t>33,3 (120)</w:t>
            </w:r>
          </w:p>
        </w:tc>
        <w:tc>
          <w:tcPr>
            <w:tcW w:w="3248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31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48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 xml:space="preserve">по регулировке предохранительного 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 xml:space="preserve">загружаемого продукта, </w:t>
            </w:r>
            <w:r w:rsidRPr="0050122A">
              <w:rPr>
                <w:b/>
                <w:i/>
                <w:sz w:val="16"/>
              </w:rPr>
              <w:sym w:font="Symbol" w:char="F0B0"/>
            </w:r>
            <w:r w:rsidRPr="0050122A">
              <w:rPr>
                <w:b/>
                <w:i/>
                <w:sz w:val="16"/>
              </w:rPr>
              <w:t>С</w:t>
            </w: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+70</w:t>
            </w: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База вагона,</w:t>
            </w:r>
            <w:r>
              <w:rPr>
                <w:b/>
                <w:i/>
                <w:sz w:val="16"/>
              </w:rPr>
              <w:t xml:space="preserve"> </w:t>
            </w:r>
            <w:r w:rsidRPr="0050122A">
              <w:rPr>
                <w:b/>
                <w:i/>
                <w:sz w:val="16"/>
              </w:rPr>
              <w:t xml:space="preserve"> мм</w:t>
            </w:r>
          </w:p>
        </w:tc>
        <w:tc>
          <w:tcPr>
            <w:tcW w:w="1531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7800</w:t>
            </w:r>
          </w:p>
        </w:tc>
        <w:tc>
          <w:tcPr>
            <w:tcW w:w="3248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клапана, МПа (кгс/см</w:t>
            </w:r>
            <w:r w:rsidRPr="0050122A">
              <w:rPr>
                <w:b/>
                <w:i/>
                <w:sz w:val="16"/>
                <w:vertAlign w:val="superscript"/>
              </w:rPr>
              <w:t>2</w:t>
            </w:r>
            <w:r w:rsidRPr="0050122A">
              <w:rPr>
                <w:b/>
                <w:i/>
                <w:sz w:val="16"/>
              </w:rPr>
              <w:t>)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0,15 (1,5)</w:t>
            </w: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3A5435" w:rsidP="00C143BF">
            <w:pPr>
              <w:ind w:left="317" w:hanging="300"/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Длина,</w:t>
            </w:r>
            <w:r>
              <w:rPr>
                <w:b/>
                <w:i/>
                <w:sz w:val="16"/>
              </w:rPr>
              <w:t xml:space="preserve"> </w:t>
            </w:r>
            <w:r w:rsidRPr="0050122A">
              <w:rPr>
                <w:b/>
                <w:i/>
                <w:sz w:val="16"/>
              </w:rPr>
              <w:t xml:space="preserve"> мм:</w:t>
            </w:r>
          </w:p>
        </w:tc>
        <w:tc>
          <w:tcPr>
            <w:tcW w:w="1531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248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196</w:t>
            </w:r>
            <w:r>
              <w:rPr>
                <w:b/>
                <w:i/>
                <w:sz w:val="16"/>
              </w:rPr>
              <w:t>4</w:t>
            </w: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3A5435" w:rsidP="00C143BF">
            <w:pPr>
              <w:ind w:left="317"/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31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12020</w:t>
            </w:r>
          </w:p>
        </w:tc>
        <w:tc>
          <w:tcPr>
            <w:tcW w:w="3248" w:type="dxa"/>
          </w:tcPr>
          <w:p w:rsidR="003A5435" w:rsidRPr="0050122A" w:rsidRDefault="003A5435" w:rsidP="00C143BF">
            <w:pPr>
              <w:ind w:right="-108"/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гидравлическом испытании, МПа (кгс/см</w:t>
            </w:r>
            <w:r w:rsidRPr="0050122A">
              <w:rPr>
                <w:b/>
                <w:i/>
                <w:sz w:val="16"/>
                <w:vertAlign w:val="superscript"/>
              </w:rPr>
              <w:t>2</w:t>
            </w:r>
            <w:r w:rsidRPr="0050122A">
              <w:rPr>
                <w:b/>
                <w:i/>
                <w:sz w:val="16"/>
              </w:rPr>
              <w:t>)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0,4 (4,0)</w:t>
            </w: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531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10800</w:t>
            </w:r>
          </w:p>
        </w:tc>
        <w:tc>
          <w:tcPr>
            <w:tcW w:w="3248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1</w:t>
            </w: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 w:rsidRPr="0050122A">
              <w:rPr>
                <w:b/>
                <w:i/>
                <w:sz w:val="16"/>
              </w:rPr>
              <w:t>нет</w:t>
            </w:r>
          </w:p>
        </w:tc>
      </w:tr>
      <w:tr w:rsidR="003A5435" w:rsidRPr="0050122A" w:rsidTr="008E032F">
        <w:trPr>
          <w:jc w:val="center"/>
        </w:trPr>
        <w:tc>
          <w:tcPr>
            <w:tcW w:w="2835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1531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248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40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 и 25а</w:t>
            </w:r>
          </w:p>
        </w:tc>
        <w:tc>
          <w:tcPr>
            <w:tcW w:w="3119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1370" w:type="dxa"/>
          </w:tcPr>
          <w:p w:rsidR="003A5435" w:rsidRPr="0050122A" w:rsidRDefault="003A5435" w:rsidP="00C143BF">
            <w:pPr>
              <w:rPr>
                <w:b/>
                <w:i/>
                <w:sz w:val="16"/>
              </w:rPr>
            </w:pPr>
          </w:p>
        </w:tc>
      </w:tr>
    </w:tbl>
    <w:p w:rsidR="0032246E" w:rsidRDefault="0032246E" w:rsidP="00E3513F"/>
    <w:p w:rsidR="00FD2DAB" w:rsidRPr="004814BB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FD2DAB" w:rsidRPr="004814BB">
        <w:rPr>
          <w:b/>
          <w:i/>
          <w:sz w:val="32"/>
        </w:rPr>
        <w:lastRenderedPageBreak/>
        <w:t>4-осная цистерна для фенола, модель 15-898</w:t>
      </w:r>
    </w:p>
    <w:p w:rsidR="00FD2DAB" w:rsidRDefault="00FD2DAB" w:rsidP="00FD2DAB"/>
    <w:p w:rsidR="00FD2DAB" w:rsidRDefault="0073180D" w:rsidP="00FD2DAB">
      <w:pPr>
        <w:jc w:val="center"/>
      </w:pPr>
      <w:r>
        <w:fldChar w:fldCharType="begin"/>
      </w:r>
      <w:r w:rsidR="00FD2DAB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ноябрь2009\\PHOTO\\РИС197.PCX"  </w:instrText>
      </w:r>
      <w:r w:rsidR="00FD2DAB">
        <w:instrText xml:space="preserve">\a \p </w:instrText>
      </w:r>
      <w:bookmarkStart w:id="17" w:name="_942739804"/>
      <w:bookmarkEnd w:id="17"/>
      <w:r w:rsidR="00FD2DAB">
        <w:instrText xml:space="preserve"> \* MERGEFORMAT </w:instrText>
      </w:r>
      <w:r>
        <w:rPr>
          <w:noProof/>
        </w:rPr>
        <w:fldChar w:fldCharType="separate"/>
      </w:r>
      <w:r w:rsidR="00014D49">
        <w:object w:dxaOrig="11255" w:dyaOrig="4136">
          <v:shape id="_x0000_i1060" type="#_x0000_t75" style="width:562.6pt;height:206.8pt">
            <v:imagedata r:id="rId48" o:title="" croptop="2234f"/>
          </v:shape>
        </w:object>
      </w:r>
      <w:r>
        <w:fldChar w:fldCharType="end"/>
      </w:r>
    </w:p>
    <w:p w:rsidR="00FD2DAB" w:rsidRPr="004814BB" w:rsidRDefault="00FD2DAB" w:rsidP="00FD2DAB">
      <w:pPr>
        <w:jc w:val="center"/>
        <w:rPr>
          <w:b/>
          <w:i/>
        </w:rPr>
      </w:pPr>
      <w:r w:rsidRPr="004814BB">
        <w:rPr>
          <w:b/>
          <w:i/>
        </w:rPr>
        <w:t>Назначение: для перевозки фенола</w:t>
      </w:r>
    </w:p>
    <w:p w:rsidR="00FD2DAB" w:rsidRDefault="00FD2DAB" w:rsidP="00FD2DAB"/>
    <w:tbl>
      <w:tblPr>
        <w:tblW w:w="13786" w:type="dxa"/>
        <w:jc w:val="center"/>
        <w:tblInd w:w="1017" w:type="dxa"/>
        <w:tblLayout w:type="fixed"/>
        <w:tblLook w:val="0000" w:firstRow="0" w:lastRow="0" w:firstColumn="0" w:lastColumn="0" w:noHBand="0" w:noVBand="0"/>
      </w:tblPr>
      <w:tblGrid>
        <w:gridCol w:w="2835"/>
        <w:gridCol w:w="1516"/>
        <w:gridCol w:w="3336"/>
        <w:gridCol w:w="1469"/>
        <w:gridCol w:w="3354"/>
        <w:gridCol w:w="1276"/>
      </w:tblGrid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898.00.000-1</w:t>
            </w:r>
          </w:p>
        </w:tc>
        <w:tc>
          <w:tcPr>
            <w:tcW w:w="333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10800</w:t>
            </w: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1</w:t>
            </w: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ТУ 24.00.124-83</w:t>
            </w:r>
          </w:p>
        </w:tc>
        <w:tc>
          <w:tcPr>
            <w:tcW w:w="333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есть</w:t>
            </w: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 xml:space="preserve">15-898 </w:t>
            </w:r>
          </w:p>
        </w:tc>
        <w:tc>
          <w:tcPr>
            <w:tcW w:w="333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4615</w:t>
            </w: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нет</w:t>
            </w: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-</w:t>
            </w:r>
          </w:p>
        </w:tc>
        <w:tc>
          <w:tcPr>
            <w:tcW w:w="333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4</w:t>
            </w: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нет</w:t>
            </w: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3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18-100</w:t>
            </w: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нет</w:t>
            </w: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62</w:t>
            </w:r>
          </w:p>
        </w:tc>
        <w:tc>
          <w:tcPr>
            <w:tcW w:w="333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нет</w:t>
            </w: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23,2</w:t>
            </w:r>
          </w:p>
        </w:tc>
        <w:tc>
          <w:tcPr>
            <w:tcW w:w="333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есть</w:t>
            </w: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есть</w:t>
            </w: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3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2800</w:t>
            </w: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FD2DAB" w:rsidRPr="004814BB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налив - верхний</w:t>
            </w: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209 (21,3)</w:t>
            </w:r>
          </w:p>
        </w:tc>
        <w:tc>
          <w:tcPr>
            <w:tcW w:w="333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10520</w:t>
            </w: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D2DAB" w:rsidRPr="004814BB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слив - нижний</w:t>
            </w: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69,5 (7,09)</w:t>
            </w:r>
          </w:p>
        </w:tc>
        <w:tc>
          <w:tcPr>
            <w:tcW w:w="333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Удельный объем, м</w:t>
            </w:r>
            <w:r w:rsidRPr="004814BB">
              <w:rPr>
                <w:b/>
                <w:i/>
                <w:sz w:val="16"/>
                <w:vertAlign w:val="superscript"/>
              </w:rPr>
              <w:t>3</w:t>
            </w:r>
            <w:r w:rsidRPr="004814BB">
              <w:rPr>
                <w:b/>
                <w:i/>
                <w:sz w:val="16"/>
              </w:rPr>
              <w:t>/т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0,932</w:t>
            </w: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самотеком</w:t>
            </w: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Объем котла, м</w:t>
            </w:r>
            <w:r w:rsidRPr="004814BB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3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 люк-лаз и 2 </w:t>
            </w: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62,4</w:t>
            </w:r>
          </w:p>
        </w:tc>
        <w:tc>
          <w:tcPr>
            <w:tcW w:w="333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технологических</w:t>
            </w: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2</w:t>
            </w: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57,8</w:t>
            </w:r>
          </w:p>
        </w:tc>
        <w:tc>
          <w:tcPr>
            <w:tcW w:w="3336" w:type="dxa"/>
          </w:tcPr>
          <w:p w:rsidR="00FD2DAB" w:rsidRPr="004814BB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есть</w:t>
            </w: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1</w:t>
            </w: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120</w:t>
            </w:r>
          </w:p>
        </w:tc>
        <w:tc>
          <w:tcPr>
            <w:tcW w:w="333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3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 xml:space="preserve">загружаемого продукта, </w:t>
            </w:r>
            <w:r w:rsidRPr="004814BB">
              <w:rPr>
                <w:b/>
                <w:i/>
                <w:sz w:val="16"/>
              </w:rPr>
              <w:sym w:font="Symbol" w:char="F0B0"/>
            </w:r>
            <w:r w:rsidRPr="004814BB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+60</w:t>
            </w: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7800</w:t>
            </w:r>
          </w:p>
        </w:tc>
        <w:tc>
          <w:tcPr>
            <w:tcW w:w="333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клапана), МПа (кгс/см</w:t>
            </w:r>
            <w:r w:rsidRPr="004814BB">
              <w:rPr>
                <w:b/>
                <w:i/>
                <w:sz w:val="16"/>
                <w:vertAlign w:val="superscript"/>
              </w:rPr>
              <w:t>2</w:t>
            </w:r>
            <w:r w:rsidRPr="004814BB">
              <w:rPr>
                <w:b/>
                <w:i/>
                <w:sz w:val="16"/>
              </w:rPr>
              <w:t>)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0,15 (1,5)</w:t>
            </w: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64</w:t>
            </w: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3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1986</w:t>
            </w: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ind w:left="317"/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12020</w:t>
            </w:r>
          </w:p>
        </w:tc>
        <w:tc>
          <w:tcPr>
            <w:tcW w:w="3336" w:type="dxa"/>
          </w:tcPr>
          <w:p w:rsidR="00FD2DAB" w:rsidRPr="004814BB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гидравлическом испытании, Мпа (кгс/см</w:t>
            </w:r>
            <w:r w:rsidRPr="004814BB">
              <w:rPr>
                <w:b/>
                <w:i/>
                <w:sz w:val="16"/>
                <w:vertAlign w:val="superscript"/>
              </w:rPr>
              <w:t>2</w:t>
            </w:r>
            <w:r w:rsidRPr="004814BB">
              <w:rPr>
                <w:b/>
                <w:i/>
                <w:sz w:val="16"/>
              </w:rPr>
              <w:t>)</w:t>
            </w: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0,39 (4,0)</w:t>
            </w: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  <w:r w:rsidRPr="004814BB">
              <w:rPr>
                <w:b/>
                <w:i/>
                <w:sz w:val="16"/>
              </w:rPr>
              <w:t>нет</w:t>
            </w:r>
          </w:p>
        </w:tc>
      </w:tr>
      <w:tr w:rsidR="00FD2DAB" w:rsidRPr="004814BB" w:rsidTr="00FD2DAB">
        <w:trPr>
          <w:jc w:val="center"/>
        </w:trPr>
        <w:tc>
          <w:tcPr>
            <w:tcW w:w="2835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51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36" w:type="dxa"/>
          </w:tcPr>
          <w:p w:rsidR="00FD2DAB" w:rsidRPr="004814BB" w:rsidRDefault="00FD2DAB" w:rsidP="00FD2DAB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469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54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D2DAB" w:rsidRPr="004814BB" w:rsidRDefault="00FD2DAB" w:rsidP="00FD2DAB">
            <w:pPr>
              <w:rPr>
                <w:b/>
                <w:i/>
                <w:sz w:val="16"/>
              </w:rPr>
            </w:pPr>
          </w:p>
        </w:tc>
      </w:tr>
    </w:tbl>
    <w:p w:rsidR="00FD2DAB" w:rsidRPr="004814BB" w:rsidRDefault="00FD2DAB" w:rsidP="00FD2DAB">
      <w:pPr>
        <w:rPr>
          <w:b/>
          <w:i/>
        </w:rPr>
      </w:pPr>
      <w:r>
        <w:rPr>
          <w:b/>
          <w:i/>
          <w:sz w:val="16"/>
        </w:rPr>
        <w:t xml:space="preserve">    </w:t>
      </w:r>
      <w:r w:rsidRPr="004814BB">
        <w:rPr>
          <w:b/>
          <w:i/>
          <w:sz w:val="16"/>
        </w:rPr>
        <w:t>Примечание: Допускаемое давление при разгрузке продукта, МПа (кгс/см</w:t>
      </w:r>
      <w:r w:rsidRPr="004814BB">
        <w:rPr>
          <w:b/>
          <w:i/>
          <w:sz w:val="16"/>
          <w:vertAlign w:val="superscript"/>
        </w:rPr>
        <w:t>2</w:t>
      </w:r>
      <w:r w:rsidRPr="004814BB">
        <w:rPr>
          <w:b/>
          <w:i/>
          <w:sz w:val="16"/>
        </w:rPr>
        <w:t>), 0,069 (0,70)</w:t>
      </w:r>
    </w:p>
    <w:p w:rsidR="00FD2DAB" w:rsidRDefault="00FD2DAB" w:rsidP="00E3513F"/>
    <w:p w:rsidR="00FD2DAB" w:rsidRPr="006339D6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FD2DAB" w:rsidRPr="00C46F79">
        <w:rPr>
          <w:b/>
          <w:i/>
          <w:sz w:val="32"/>
        </w:rPr>
        <w:lastRenderedPageBreak/>
        <w:t>4-осная цистерна для сжиженного газа пропана-бутана, модель 15-903</w:t>
      </w:r>
      <w:r w:rsidR="00FD2DAB" w:rsidRPr="00C46F79">
        <w:rPr>
          <w:b/>
          <w:i/>
          <w:sz w:val="32"/>
          <w:lang w:val="en-US"/>
        </w:rPr>
        <w:t>R</w:t>
      </w:r>
    </w:p>
    <w:bookmarkStart w:id="18" w:name="_952236324"/>
    <w:bookmarkEnd w:id="18"/>
    <w:p w:rsidR="00FD2DAB" w:rsidRDefault="0073180D" w:rsidP="00FD2DAB">
      <w:pPr>
        <w:jc w:val="center"/>
      </w:pPr>
      <w:r>
        <w:fldChar w:fldCharType="begin"/>
      </w:r>
      <w:r w:rsidR="00B31677">
        <w:instrText xml:space="preserve"> LINK PhotoFinish "C:\\PHOTO\\РИС903.PCX" "" \a \p </w:instrText>
      </w:r>
      <w:r>
        <w:fldChar w:fldCharType="separate"/>
      </w:r>
      <w:r w:rsidR="00014D49">
        <w:object w:dxaOrig="13951" w:dyaOrig="4527">
          <v:shape id="_x0000_i1061" type="#_x0000_t75" style="width:697.4pt;height:226.05pt">
            <v:imagedata r:id="rId49" o:title="" croptop="4987f"/>
          </v:shape>
        </w:object>
      </w:r>
      <w:r>
        <w:fldChar w:fldCharType="end"/>
      </w:r>
    </w:p>
    <w:p w:rsidR="00FD2DAB" w:rsidRPr="00C46F79" w:rsidRDefault="00FD2DAB" w:rsidP="00FD2DAB">
      <w:pPr>
        <w:jc w:val="center"/>
        <w:rPr>
          <w:sz w:val="16"/>
          <w:szCs w:val="16"/>
        </w:rPr>
      </w:pPr>
    </w:p>
    <w:p w:rsidR="00FD2DAB" w:rsidRDefault="00FD2DAB" w:rsidP="00FD2DAB">
      <w:pPr>
        <w:jc w:val="center"/>
      </w:pPr>
      <w:r w:rsidRPr="00C46F79">
        <w:rPr>
          <w:b/>
          <w:i/>
        </w:rPr>
        <w:t>Назначение: для перевозки сжиженного газа пропана-бутана</w:t>
      </w:r>
      <w:r>
        <w:t>.</w:t>
      </w:r>
    </w:p>
    <w:p w:rsidR="00FD2DAB" w:rsidRPr="00C46F79" w:rsidRDefault="00FD2DAB" w:rsidP="00FD2DAB">
      <w:pPr>
        <w:rPr>
          <w:sz w:val="16"/>
          <w:szCs w:val="16"/>
        </w:rPr>
      </w:pPr>
      <w:r>
        <w:t xml:space="preserve"> </w:t>
      </w:r>
    </w:p>
    <w:tbl>
      <w:tblPr>
        <w:tblW w:w="13056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433"/>
        <w:gridCol w:w="3260"/>
        <w:gridCol w:w="992"/>
        <w:gridCol w:w="3402"/>
        <w:gridCol w:w="1276"/>
      </w:tblGrid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3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9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FD2DAB" w:rsidRPr="00C46F79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76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1</w:t>
            </w:r>
          </w:p>
        </w:tc>
      </w:tr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3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FD2DAB" w:rsidRPr="00C46F79" w:rsidRDefault="00FD2DAB" w:rsidP="00FD2DAB">
            <w:pPr>
              <w:ind w:left="317"/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нет</w:t>
            </w:r>
          </w:p>
        </w:tc>
      </w:tr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3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15-903</w:t>
            </w:r>
            <w:r w:rsidRPr="00C46F79">
              <w:rPr>
                <w:b/>
                <w:i/>
                <w:sz w:val="16"/>
                <w:lang w:val="en-US"/>
              </w:rPr>
              <w:t>R</w:t>
            </w:r>
            <w:r w:rsidRPr="00C46F79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3260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FD2DAB" w:rsidRPr="00C46F79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нет</w:t>
            </w:r>
          </w:p>
        </w:tc>
      </w:tr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3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276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-</w:t>
            </w:r>
          </w:p>
        </w:tc>
      </w:tr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33" w:type="dxa"/>
          </w:tcPr>
          <w:p w:rsidR="00FD2DAB" w:rsidRPr="00C46F79" w:rsidRDefault="00FD2DAB" w:rsidP="00FD2DAB">
            <w:pPr>
              <w:ind w:right="-186"/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Польша</w:t>
            </w:r>
          </w:p>
        </w:tc>
        <w:tc>
          <w:tcPr>
            <w:tcW w:w="3260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4591</w:t>
            </w:r>
          </w:p>
        </w:tc>
        <w:tc>
          <w:tcPr>
            <w:tcW w:w="340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нет</w:t>
            </w:r>
          </w:p>
        </w:tc>
      </w:tr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3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22,9</w:t>
            </w:r>
          </w:p>
        </w:tc>
        <w:tc>
          <w:tcPr>
            <w:tcW w:w="3260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FD2DAB" w:rsidRPr="00C46F79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76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есть</w:t>
            </w:r>
          </w:p>
        </w:tc>
      </w:tr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43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31</w:t>
            </w:r>
          </w:p>
        </w:tc>
        <w:tc>
          <w:tcPr>
            <w:tcW w:w="3260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FD2DAB" w:rsidRPr="00C46F79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верхний пере-</w:t>
            </w:r>
          </w:p>
        </w:tc>
      </w:tr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3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давливанием</w:t>
            </w:r>
          </w:p>
        </w:tc>
      </w:tr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3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132,0 (13,47)</w:t>
            </w:r>
          </w:p>
        </w:tc>
        <w:tc>
          <w:tcPr>
            <w:tcW w:w="3260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FD2DAB" w:rsidRPr="00C46F79" w:rsidRDefault="00FD2DAB" w:rsidP="00FD2DAB">
            <w:pPr>
              <w:ind w:right="-108"/>
              <w:rPr>
                <w:b/>
                <w:i/>
                <w:sz w:val="16"/>
              </w:rPr>
            </w:pPr>
          </w:p>
        </w:tc>
      </w:tr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3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 xml:space="preserve"> 43,9 (4,48)</w:t>
            </w:r>
          </w:p>
        </w:tc>
        <w:tc>
          <w:tcPr>
            <w:tcW w:w="3260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2600</w:t>
            </w:r>
          </w:p>
        </w:tc>
        <w:tc>
          <w:tcPr>
            <w:tcW w:w="340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276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2</w:t>
            </w:r>
          </w:p>
        </w:tc>
      </w:tr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Объем котла, м</w:t>
            </w:r>
            <w:r w:rsidRPr="00C46F79">
              <w:rPr>
                <w:b/>
                <w:i/>
                <w:sz w:val="16"/>
                <w:vertAlign w:val="superscript"/>
              </w:rPr>
              <w:t>3</w:t>
            </w:r>
            <w:r w:rsidRPr="00C46F79">
              <w:rPr>
                <w:b/>
                <w:i/>
                <w:sz w:val="16"/>
              </w:rPr>
              <w:t>:</w:t>
            </w:r>
          </w:p>
        </w:tc>
        <w:tc>
          <w:tcPr>
            <w:tcW w:w="143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276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1</w:t>
            </w:r>
          </w:p>
        </w:tc>
      </w:tr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3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54</w:t>
            </w:r>
          </w:p>
        </w:tc>
        <w:tc>
          <w:tcPr>
            <w:tcW w:w="3260" w:type="dxa"/>
          </w:tcPr>
          <w:p w:rsidR="00FD2DAB" w:rsidRPr="00C46F79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3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45,2</w:t>
            </w:r>
          </w:p>
        </w:tc>
        <w:tc>
          <w:tcPr>
            <w:tcW w:w="3260" w:type="dxa"/>
          </w:tcPr>
          <w:p w:rsidR="00FD2DAB" w:rsidRPr="00C46F79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 xml:space="preserve">загружаемого продукта, </w:t>
            </w:r>
            <w:r w:rsidRPr="00C46F79">
              <w:rPr>
                <w:b/>
                <w:i/>
                <w:sz w:val="16"/>
              </w:rPr>
              <w:sym w:font="Symbol" w:char="F0B0"/>
            </w:r>
            <w:r w:rsidRPr="00C46F79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-40 +65</w:t>
            </w:r>
          </w:p>
        </w:tc>
      </w:tr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3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120</w:t>
            </w:r>
          </w:p>
        </w:tc>
        <w:tc>
          <w:tcPr>
            <w:tcW w:w="3260" w:type="dxa"/>
          </w:tcPr>
          <w:p w:rsidR="00FD2DAB" w:rsidRPr="00C46F79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МПа (кгс/см</w:t>
            </w:r>
            <w:r w:rsidRPr="00C46F79">
              <w:rPr>
                <w:b/>
                <w:i/>
                <w:sz w:val="16"/>
                <w:vertAlign w:val="superscript"/>
              </w:rPr>
              <w:t>2</w:t>
            </w:r>
            <w:r w:rsidRPr="00C46F79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2,0 (20,0)</w:t>
            </w:r>
          </w:p>
        </w:tc>
        <w:tc>
          <w:tcPr>
            <w:tcW w:w="340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1980</w:t>
            </w:r>
          </w:p>
        </w:tc>
      </w:tr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3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60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FD2DAB" w:rsidRPr="00C46F79" w:rsidRDefault="00FD2DAB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FD2DAB" w:rsidRPr="000530E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3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7800</w:t>
            </w:r>
          </w:p>
        </w:tc>
        <w:tc>
          <w:tcPr>
            <w:tcW w:w="3260" w:type="dxa"/>
          </w:tcPr>
          <w:p w:rsidR="00FD2DAB" w:rsidRPr="00C46F79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гидравлическом испытании, МПа (кгс/см</w:t>
            </w:r>
            <w:r w:rsidRPr="00C46F79">
              <w:rPr>
                <w:b/>
                <w:i/>
                <w:sz w:val="16"/>
                <w:vertAlign w:val="superscript"/>
              </w:rPr>
              <w:t>2</w:t>
            </w:r>
            <w:r w:rsidRPr="00C46F79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3,0 (30,0)</w:t>
            </w:r>
          </w:p>
        </w:tc>
        <w:tc>
          <w:tcPr>
            <w:tcW w:w="340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  <w:r w:rsidRPr="00C46F79">
              <w:rPr>
                <w:b/>
                <w:i/>
                <w:sz w:val="16"/>
              </w:rPr>
              <w:t>нет</w:t>
            </w:r>
          </w:p>
        </w:tc>
      </w:tr>
      <w:tr w:rsidR="00FD2DAB" w:rsidRPr="00C46F79" w:rsidTr="00FD2DAB">
        <w:trPr>
          <w:jc w:val="center"/>
        </w:trPr>
        <w:tc>
          <w:tcPr>
            <w:tcW w:w="269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433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FD2DAB" w:rsidRPr="00C46F79" w:rsidRDefault="00FD2DAB" w:rsidP="00FD2DAB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D2DAB" w:rsidRPr="00C46F79" w:rsidRDefault="00FD2DAB" w:rsidP="00FD2DAB">
            <w:pPr>
              <w:rPr>
                <w:b/>
                <w:i/>
                <w:sz w:val="16"/>
              </w:rPr>
            </w:pPr>
          </w:p>
        </w:tc>
      </w:tr>
    </w:tbl>
    <w:p w:rsidR="00FD2DAB" w:rsidRDefault="00FD2DAB" w:rsidP="00E3513F"/>
    <w:p w:rsidR="00FD2DAB" w:rsidRDefault="00FD2DAB" w:rsidP="00E3513F"/>
    <w:p w:rsidR="00FD2DAB" w:rsidRPr="00FD2DAB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FD2DAB" w:rsidRPr="00601224">
        <w:rPr>
          <w:b/>
          <w:i/>
          <w:sz w:val="32"/>
        </w:rPr>
        <w:lastRenderedPageBreak/>
        <w:t>4</w:t>
      </w:r>
      <w:r w:rsidR="00FD2DAB" w:rsidRPr="00950675">
        <w:rPr>
          <w:b/>
          <w:i/>
          <w:sz w:val="32"/>
        </w:rPr>
        <w:t>-осная цистерна для сжиженных углеводородных газов и легкого углеводородного сырья,</w:t>
      </w:r>
      <w:r w:rsidR="00FD2DAB">
        <w:rPr>
          <w:b/>
          <w:i/>
          <w:sz w:val="32"/>
        </w:rPr>
        <w:br/>
      </w:r>
      <w:r w:rsidR="00FD2DAB" w:rsidRPr="00950675">
        <w:rPr>
          <w:b/>
          <w:i/>
          <w:sz w:val="32"/>
        </w:rPr>
        <w:t xml:space="preserve"> модель 15-908</w:t>
      </w:r>
      <w:r w:rsidR="00FD2DAB" w:rsidRPr="00950675">
        <w:rPr>
          <w:b/>
          <w:i/>
          <w:sz w:val="32"/>
          <w:lang w:val="en-US"/>
        </w:rPr>
        <w:t>R</w:t>
      </w:r>
    </w:p>
    <w:bookmarkStart w:id="19" w:name="_952157433"/>
    <w:bookmarkEnd w:id="19"/>
    <w:p w:rsidR="00FD2DAB" w:rsidRDefault="0073180D" w:rsidP="00FD2DAB">
      <w:pPr>
        <w:jc w:val="center"/>
        <w:rPr>
          <w:sz w:val="32"/>
        </w:rPr>
      </w:pPr>
      <w:r w:rsidRPr="00950675">
        <w:rPr>
          <w:sz w:val="32"/>
        </w:rPr>
        <w:fldChar w:fldCharType="begin"/>
      </w:r>
      <w:r w:rsidR="00B31677" w:rsidRPr="00950675">
        <w:rPr>
          <w:sz w:val="32"/>
        </w:rPr>
        <w:instrText xml:space="preserve"> LINK Paint.Picture "C:\\PHOTO\\РИС908.BMP" "" \a \p \* MERGEFORMAT </w:instrText>
      </w:r>
      <w:r w:rsidRPr="00950675">
        <w:rPr>
          <w:sz w:val="32"/>
        </w:rPr>
        <w:fldChar w:fldCharType="separate"/>
      </w:r>
      <w:r w:rsidR="00DE355C">
        <w:rPr>
          <w:sz w:val="32"/>
        </w:rPr>
        <w:object w:dxaOrig="3735" w:dyaOrig="13784">
          <v:shape id="_x0000_i1062" type="#_x0000_t75" style="width:648.85pt;height:217.65pt">
            <v:imagedata r:id="rId50" o:title="" cropleft="246f"/>
          </v:shape>
        </w:object>
      </w:r>
      <w:r w:rsidRPr="00950675">
        <w:rPr>
          <w:sz w:val="32"/>
        </w:rPr>
        <w:fldChar w:fldCharType="end"/>
      </w:r>
    </w:p>
    <w:p w:rsidR="00FD2DAB" w:rsidRPr="00950675" w:rsidRDefault="00FD2DAB" w:rsidP="00FD2DAB">
      <w:pPr>
        <w:jc w:val="center"/>
        <w:rPr>
          <w:sz w:val="16"/>
          <w:szCs w:val="16"/>
        </w:rPr>
      </w:pPr>
    </w:p>
    <w:p w:rsidR="00FD2DAB" w:rsidRPr="00950675" w:rsidRDefault="00FD2DAB" w:rsidP="00FD2DAB">
      <w:pPr>
        <w:jc w:val="center"/>
        <w:rPr>
          <w:b/>
          <w:i/>
        </w:rPr>
      </w:pPr>
      <w:r w:rsidRPr="00950675">
        <w:rPr>
          <w:b/>
          <w:i/>
        </w:rPr>
        <w:t>Назначение: для перевозки сжиженных углеводородных газов и легкого углеводородного сырья.</w:t>
      </w:r>
    </w:p>
    <w:p w:rsidR="00FD2DAB" w:rsidRDefault="00FD2DAB" w:rsidP="00FD2DAB">
      <w:r>
        <w:t xml:space="preserve"> </w:t>
      </w:r>
    </w:p>
    <w:tbl>
      <w:tblPr>
        <w:tblW w:w="0" w:type="auto"/>
        <w:jc w:val="center"/>
        <w:tblInd w:w="355" w:type="dxa"/>
        <w:tblLayout w:type="fixed"/>
        <w:tblLook w:val="0000" w:firstRow="0" w:lastRow="0" w:firstColumn="0" w:lastColumn="0" w:noHBand="0" w:noVBand="0"/>
      </w:tblPr>
      <w:tblGrid>
        <w:gridCol w:w="2693"/>
        <w:gridCol w:w="1418"/>
        <w:gridCol w:w="3256"/>
        <w:gridCol w:w="932"/>
        <w:gridCol w:w="3389"/>
        <w:gridCol w:w="1528"/>
      </w:tblGrid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-</w:t>
            </w:r>
          </w:p>
        </w:tc>
        <w:tc>
          <w:tcPr>
            <w:tcW w:w="3256" w:type="dxa"/>
          </w:tcPr>
          <w:p w:rsidR="00FD2DAB" w:rsidRPr="00950675" w:rsidRDefault="00FD2DAB" w:rsidP="00FD2DAB">
            <w:pPr>
              <w:ind w:left="317"/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32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FD2DAB" w:rsidRPr="00950675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52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1</w:t>
            </w:r>
          </w:p>
        </w:tc>
      </w:tr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-</w:t>
            </w:r>
          </w:p>
        </w:tc>
        <w:tc>
          <w:tcPr>
            <w:tcW w:w="3256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52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нет</w:t>
            </w:r>
          </w:p>
        </w:tc>
      </w:tr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15-908</w:t>
            </w:r>
            <w:r w:rsidRPr="00950675">
              <w:rPr>
                <w:b/>
                <w:i/>
                <w:sz w:val="16"/>
                <w:lang w:val="en-US"/>
              </w:rPr>
              <w:t>R</w:t>
            </w:r>
            <w:r w:rsidRPr="0095067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3256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D2DAB" w:rsidRPr="00950675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52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нет</w:t>
            </w:r>
          </w:p>
        </w:tc>
      </w:tr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-</w:t>
            </w:r>
          </w:p>
        </w:tc>
        <w:tc>
          <w:tcPr>
            <w:tcW w:w="3256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4980</w:t>
            </w:r>
          </w:p>
        </w:tc>
        <w:tc>
          <w:tcPr>
            <w:tcW w:w="3389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52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-</w:t>
            </w:r>
          </w:p>
        </w:tc>
      </w:tr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ind w:right="-186"/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Польша</w:t>
            </w:r>
          </w:p>
        </w:tc>
        <w:tc>
          <w:tcPr>
            <w:tcW w:w="3256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52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нет</w:t>
            </w:r>
          </w:p>
        </w:tc>
      </w:tr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43,75</w:t>
            </w:r>
          </w:p>
        </w:tc>
        <w:tc>
          <w:tcPr>
            <w:tcW w:w="3256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FD2DAB" w:rsidRPr="00950675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52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есть</w:t>
            </w:r>
          </w:p>
        </w:tc>
      </w:tr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37,1</w:t>
            </w:r>
          </w:p>
        </w:tc>
        <w:tc>
          <w:tcPr>
            <w:tcW w:w="3256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528" w:type="dxa"/>
          </w:tcPr>
          <w:p w:rsidR="00FD2DAB" w:rsidRPr="00950675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верхний пере-</w:t>
            </w:r>
          </w:p>
        </w:tc>
      </w:tr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6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давливанием</w:t>
            </w:r>
          </w:p>
        </w:tc>
      </w:tr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198,058 (20,21)</w:t>
            </w:r>
          </w:p>
        </w:tc>
        <w:tc>
          <w:tcPr>
            <w:tcW w:w="3256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528" w:type="dxa"/>
          </w:tcPr>
          <w:p w:rsidR="00FD2DAB" w:rsidRPr="00950675" w:rsidRDefault="00FD2DAB" w:rsidP="00FD2DAB">
            <w:pPr>
              <w:ind w:right="-108"/>
              <w:rPr>
                <w:b/>
                <w:i/>
                <w:sz w:val="16"/>
              </w:rPr>
            </w:pPr>
          </w:p>
        </w:tc>
      </w:tr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65,954 (6,73)</w:t>
            </w:r>
          </w:p>
        </w:tc>
        <w:tc>
          <w:tcPr>
            <w:tcW w:w="3256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10980</w:t>
            </w:r>
          </w:p>
        </w:tc>
        <w:tc>
          <w:tcPr>
            <w:tcW w:w="3389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52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2</w:t>
            </w:r>
          </w:p>
        </w:tc>
      </w:tr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Объем котла, м</w:t>
            </w:r>
            <w:r w:rsidRPr="00950675">
              <w:rPr>
                <w:b/>
                <w:i/>
                <w:sz w:val="16"/>
                <w:vertAlign w:val="superscript"/>
              </w:rPr>
              <w:t>3</w:t>
            </w:r>
            <w:r w:rsidRPr="00950675">
              <w:rPr>
                <w:b/>
                <w:i/>
                <w:sz w:val="16"/>
              </w:rPr>
              <w:t>: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6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52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1</w:t>
            </w:r>
          </w:p>
        </w:tc>
      </w:tr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73,6</w:t>
            </w:r>
          </w:p>
        </w:tc>
        <w:tc>
          <w:tcPr>
            <w:tcW w:w="3256" w:type="dxa"/>
          </w:tcPr>
          <w:p w:rsidR="00FD2DAB" w:rsidRPr="00950675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32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52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62,5</w:t>
            </w:r>
          </w:p>
        </w:tc>
        <w:tc>
          <w:tcPr>
            <w:tcW w:w="3256" w:type="dxa"/>
          </w:tcPr>
          <w:p w:rsidR="00FD2DAB" w:rsidRPr="00950675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32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 xml:space="preserve">загружаемого продукта, </w:t>
            </w:r>
            <w:r w:rsidRPr="00950675">
              <w:rPr>
                <w:b/>
                <w:i/>
                <w:sz w:val="16"/>
              </w:rPr>
              <w:sym w:font="Symbol" w:char="F0B0"/>
            </w:r>
            <w:r w:rsidRPr="00950675">
              <w:rPr>
                <w:b/>
                <w:i/>
                <w:sz w:val="16"/>
              </w:rPr>
              <w:t>С</w:t>
            </w:r>
          </w:p>
        </w:tc>
        <w:tc>
          <w:tcPr>
            <w:tcW w:w="152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-40 +65</w:t>
            </w:r>
          </w:p>
        </w:tc>
      </w:tr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120</w:t>
            </w:r>
          </w:p>
        </w:tc>
        <w:tc>
          <w:tcPr>
            <w:tcW w:w="3256" w:type="dxa"/>
          </w:tcPr>
          <w:p w:rsidR="00FD2DAB" w:rsidRPr="00950675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Мпа (кгс/см</w:t>
            </w:r>
            <w:r w:rsidRPr="00950675">
              <w:rPr>
                <w:b/>
                <w:i/>
                <w:sz w:val="16"/>
                <w:vertAlign w:val="superscript"/>
              </w:rPr>
              <w:t>2</w:t>
            </w:r>
            <w:r w:rsidRPr="00950675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2,0 (20,0)</w:t>
            </w:r>
          </w:p>
        </w:tc>
        <w:tc>
          <w:tcPr>
            <w:tcW w:w="3389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52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1984</w:t>
            </w:r>
          </w:p>
        </w:tc>
      </w:tr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1-Т</w:t>
            </w:r>
          </w:p>
        </w:tc>
        <w:tc>
          <w:tcPr>
            <w:tcW w:w="3256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FD2DAB" w:rsidRPr="00950675" w:rsidRDefault="00FD2DAB" w:rsidP="00FD2DA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528" w:type="dxa"/>
          </w:tcPr>
          <w:p w:rsidR="00FD2DAB" w:rsidRPr="004C6A57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7800</w:t>
            </w:r>
          </w:p>
        </w:tc>
        <w:tc>
          <w:tcPr>
            <w:tcW w:w="3256" w:type="dxa"/>
          </w:tcPr>
          <w:p w:rsidR="00FD2DAB" w:rsidRPr="00950675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гидравлическом испытании, Мпа (кгс/см</w:t>
            </w:r>
            <w:r w:rsidRPr="00950675">
              <w:rPr>
                <w:b/>
                <w:i/>
                <w:sz w:val="16"/>
                <w:vertAlign w:val="superscript"/>
              </w:rPr>
              <w:t>2</w:t>
            </w:r>
            <w:r w:rsidRPr="00950675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3,0 (30,0)</w:t>
            </w:r>
          </w:p>
        </w:tc>
        <w:tc>
          <w:tcPr>
            <w:tcW w:w="3389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52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нет</w:t>
            </w:r>
          </w:p>
        </w:tc>
      </w:tr>
      <w:tr w:rsidR="00FD2DAB" w:rsidRPr="00950675" w:rsidTr="00FD2DAB">
        <w:trPr>
          <w:jc w:val="center"/>
        </w:trPr>
        <w:tc>
          <w:tcPr>
            <w:tcW w:w="2693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  <w:r w:rsidRPr="0095067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256" w:type="dxa"/>
          </w:tcPr>
          <w:p w:rsidR="00FD2DAB" w:rsidRPr="00950675" w:rsidRDefault="00FD2DAB" w:rsidP="00FD2DAB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932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FD2DAB" w:rsidRPr="00950675" w:rsidRDefault="00FD2DAB" w:rsidP="00FD2DAB">
            <w:pPr>
              <w:rPr>
                <w:b/>
                <w:i/>
                <w:sz w:val="16"/>
              </w:rPr>
            </w:pPr>
          </w:p>
        </w:tc>
      </w:tr>
    </w:tbl>
    <w:p w:rsidR="00FD2DAB" w:rsidRDefault="00FD2DAB" w:rsidP="00E3513F"/>
    <w:p w:rsidR="00FD2DAB" w:rsidRPr="008C374C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FD2DAB" w:rsidRPr="007F6A51">
        <w:rPr>
          <w:b/>
          <w:i/>
          <w:sz w:val="32"/>
        </w:rPr>
        <w:lastRenderedPageBreak/>
        <w:t xml:space="preserve">4-осная цистерна для </w:t>
      </w:r>
      <w:r w:rsidR="00FD2DAB">
        <w:rPr>
          <w:b/>
          <w:i/>
          <w:sz w:val="32"/>
        </w:rPr>
        <w:t>светлых нефтепродуктов</w:t>
      </w:r>
      <w:r w:rsidR="00FD2DAB" w:rsidRPr="007F6A51">
        <w:rPr>
          <w:b/>
          <w:i/>
          <w:sz w:val="32"/>
        </w:rPr>
        <w:t>, модель 15-</w:t>
      </w:r>
      <w:r w:rsidR="00FD2DAB">
        <w:rPr>
          <w:b/>
          <w:i/>
          <w:sz w:val="32"/>
        </w:rPr>
        <w:t>956</w:t>
      </w:r>
    </w:p>
    <w:p w:rsidR="00FD2DAB" w:rsidRPr="008C374C" w:rsidRDefault="00E47A18" w:rsidP="00FD2DAB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7226300" cy="3340100"/>
            <wp:effectExtent l="19050" t="0" r="0" b="0"/>
            <wp:docPr id="71" name="Рисунок 71" descr="15-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15-95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334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DAB" w:rsidRPr="008C374C" w:rsidRDefault="00FD2DAB" w:rsidP="00FD2DAB">
      <w:pPr>
        <w:jc w:val="center"/>
        <w:rPr>
          <w:b/>
          <w:i/>
        </w:rPr>
      </w:pPr>
      <w:r w:rsidRPr="007F6A51">
        <w:rPr>
          <w:b/>
          <w:i/>
        </w:rPr>
        <w:t xml:space="preserve">Назначение: для перевозки </w:t>
      </w:r>
      <w:r>
        <w:rPr>
          <w:b/>
          <w:i/>
        </w:rPr>
        <w:t>светлых нефтепродуктов</w:t>
      </w:r>
    </w:p>
    <w:tbl>
      <w:tblPr>
        <w:tblW w:w="14533" w:type="dxa"/>
        <w:jc w:val="center"/>
        <w:tblInd w:w="-24" w:type="dxa"/>
        <w:tblLayout w:type="fixed"/>
        <w:tblLook w:val="0000" w:firstRow="0" w:lastRow="0" w:firstColumn="0" w:lastColumn="0" w:noHBand="0" w:noVBand="0"/>
      </w:tblPr>
      <w:tblGrid>
        <w:gridCol w:w="2932"/>
        <w:gridCol w:w="2367"/>
        <w:gridCol w:w="3384"/>
        <w:gridCol w:w="1109"/>
        <w:gridCol w:w="3423"/>
        <w:gridCol w:w="1318"/>
      </w:tblGrid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956</w:t>
            </w:r>
            <w:r w:rsidRPr="007F6A51">
              <w:rPr>
                <w:b/>
                <w:i/>
                <w:sz w:val="16"/>
              </w:rPr>
              <w:t>.00.000-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Давление создаваемое в котле при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ТУ </w:t>
            </w:r>
            <w:r>
              <w:rPr>
                <w:b/>
                <w:i/>
                <w:sz w:val="16"/>
              </w:rPr>
              <w:t>У 35.2-00210890-006-2003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рельсов</w:t>
            </w:r>
            <w:r>
              <w:rPr>
                <w:b/>
                <w:i/>
                <w:sz w:val="16"/>
              </w:rPr>
              <w:t>, мм: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23" w:type="dxa"/>
          </w:tcPr>
          <w:p w:rsidR="00FD2DAB" w:rsidRPr="00BB3543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гидравлическом испытании, Мпа (кгс/см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0,53 (5,3)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15-</w:t>
            </w:r>
            <w:r>
              <w:rPr>
                <w:b/>
                <w:i/>
                <w:sz w:val="16"/>
              </w:rPr>
              <w:t>956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максимальная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4690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ВСЗ»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оси автосцепок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1040…1080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4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26,2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18-100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нет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слив-нижний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</w:t>
            </w:r>
            <w:r w:rsidRPr="007F6A51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7F6A51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</w:t>
            </w:r>
            <w:r w:rsidRPr="007F6A51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7F6A51">
              <w:rPr>
                <w:b/>
                <w:i/>
                <w:sz w:val="16"/>
              </w:rPr>
              <w:t>)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есть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самотеком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7F6A51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64</w:t>
            </w:r>
            <w:r w:rsidRPr="007F6A51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7F6A51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82</w:t>
            </w:r>
            <w:r w:rsidRPr="007F6A51">
              <w:rPr>
                <w:b/>
                <w:i/>
                <w:sz w:val="16"/>
              </w:rPr>
              <w:t>)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11194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Объем котла, м</w:t>
            </w:r>
            <w:r w:rsidRPr="007F6A51">
              <w:rPr>
                <w:b/>
                <w:i/>
                <w:sz w:val="16"/>
                <w:vertAlign w:val="superscript"/>
              </w:rPr>
              <w:t>3</w:t>
            </w:r>
            <w:r w:rsidRPr="007F6A51">
              <w:rPr>
                <w:b/>
                <w:i/>
                <w:sz w:val="16"/>
              </w:rPr>
              <w:t>: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85,56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Наличие смотрового люка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нет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лестниц, шт</w:t>
            </w:r>
            <w:r w:rsidR="008E032F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120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200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наружных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1-ВМ (0-Т)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Удельный объем, м</w:t>
            </w:r>
            <w:r w:rsidRPr="007F6A51">
              <w:rPr>
                <w:b/>
                <w:i/>
                <w:sz w:val="16"/>
                <w:vertAlign w:val="superscript"/>
              </w:rPr>
              <w:t>3</w:t>
            </w:r>
            <w:r w:rsidRPr="007F6A51">
              <w:rPr>
                <w:b/>
                <w:i/>
                <w:sz w:val="16"/>
              </w:rPr>
              <w:t>/т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1,277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Условное рабочее давление в котле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4" w:type="dxa"/>
          </w:tcPr>
          <w:p w:rsidR="00FD2DAB" w:rsidRPr="007F6A51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(по регулировке предохранительного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ind w:left="317"/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клапана), МПа (кгс/см</w:t>
            </w:r>
            <w:r w:rsidRPr="007F6A51">
              <w:rPr>
                <w:b/>
                <w:i/>
                <w:sz w:val="16"/>
                <w:vertAlign w:val="superscript"/>
              </w:rPr>
              <w:t>2</w:t>
            </w:r>
            <w:r w:rsidRPr="007F6A51">
              <w:rPr>
                <w:b/>
                <w:i/>
                <w:sz w:val="16"/>
              </w:rPr>
              <w:t xml:space="preserve">) 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15</w:t>
            </w:r>
            <w:r w:rsidRPr="007F6A51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</w:t>
            </w:r>
            <w:r w:rsidRPr="007F6A51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7F6A51">
              <w:rPr>
                <w:b/>
                <w:i/>
                <w:sz w:val="16"/>
              </w:rPr>
              <w:t>)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нет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84" w:type="dxa"/>
          </w:tcPr>
          <w:p w:rsidR="00FD2DAB" w:rsidRPr="00BB3543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</w:tr>
    </w:tbl>
    <w:p w:rsidR="00FD2DAB" w:rsidRDefault="00FD2DAB" w:rsidP="00E3513F"/>
    <w:p w:rsidR="00FD2DAB" w:rsidRPr="006147FD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FD2DAB" w:rsidRPr="007F6A51">
        <w:rPr>
          <w:b/>
          <w:i/>
          <w:sz w:val="32"/>
        </w:rPr>
        <w:lastRenderedPageBreak/>
        <w:t xml:space="preserve">4-осная цистерна для </w:t>
      </w:r>
      <w:r w:rsidR="00FD2DAB">
        <w:rPr>
          <w:b/>
          <w:i/>
          <w:sz w:val="32"/>
        </w:rPr>
        <w:t>светлых нефтепродуктов</w:t>
      </w:r>
      <w:r w:rsidR="00FD2DAB" w:rsidRPr="007F6A51">
        <w:rPr>
          <w:b/>
          <w:i/>
          <w:sz w:val="32"/>
        </w:rPr>
        <w:t>, модель 15-</w:t>
      </w:r>
      <w:r w:rsidR="00FD2DAB">
        <w:rPr>
          <w:b/>
          <w:i/>
          <w:sz w:val="32"/>
        </w:rPr>
        <w:t>957</w:t>
      </w:r>
    </w:p>
    <w:p w:rsidR="00FD2DAB" w:rsidRPr="006147FD" w:rsidRDefault="00E47A18" w:rsidP="00FD2DAB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7454900" cy="3403600"/>
            <wp:effectExtent l="19050" t="0" r="0" b="0"/>
            <wp:docPr id="72" name="Рисунок 72" descr="15-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15-95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900" cy="340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DAB" w:rsidRPr="006147FD" w:rsidRDefault="00FD2DAB" w:rsidP="00FD2DAB">
      <w:pPr>
        <w:jc w:val="center"/>
        <w:rPr>
          <w:b/>
          <w:i/>
        </w:rPr>
      </w:pPr>
      <w:r w:rsidRPr="007F6A51">
        <w:rPr>
          <w:b/>
          <w:i/>
        </w:rPr>
        <w:t xml:space="preserve">Назначение: для перевозки </w:t>
      </w:r>
      <w:r>
        <w:rPr>
          <w:b/>
          <w:i/>
        </w:rPr>
        <w:t>светлых нефтепродуктов</w:t>
      </w:r>
    </w:p>
    <w:tbl>
      <w:tblPr>
        <w:tblW w:w="14533" w:type="dxa"/>
        <w:jc w:val="center"/>
        <w:tblInd w:w="-24" w:type="dxa"/>
        <w:tblLayout w:type="fixed"/>
        <w:tblLook w:val="0000" w:firstRow="0" w:lastRow="0" w:firstColumn="0" w:lastColumn="0" w:noHBand="0" w:noVBand="0"/>
      </w:tblPr>
      <w:tblGrid>
        <w:gridCol w:w="2932"/>
        <w:gridCol w:w="2367"/>
        <w:gridCol w:w="3384"/>
        <w:gridCol w:w="1109"/>
        <w:gridCol w:w="3423"/>
        <w:gridCol w:w="1318"/>
      </w:tblGrid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957</w:t>
            </w:r>
            <w:r w:rsidRPr="007F6A51">
              <w:rPr>
                <w:b/>
                <w:i/>
                <w:sz w:val="16"/>
              </w:rPr>
              <w:t>.00.000-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23" w:type="dxa"/>
          </w:tcPr>
          <w:p w:rsidR="00FD2DAB" w:rsidRPr="00BB3543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верхних люков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ТУ </w:t>
            </w:r>
            <w:r>
              <w:rPr>
                <w:b/>
                <w:i/>
                <w:sz w:val="16"/>
              </w:rPr>
              <w:t>У 35.2-00210890-005-2003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рельсов</w:t>
            </w:r>
            <w:r>
              <w:rPr>
                <w:b/>
                <w:i/>
                <w:sz w:val="16"/>
              </w:rPr>
              <w:t>, мм: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15-</w:t>
            </w:r>
            <w:r>
              <w:rPr>
                <w:b/>
                <w:i/>
                <w:sz w:val="16"/>
              </w:rPr>
              <w:t>957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максимальная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4625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«Стахановский ВСЗ»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до оси автосцепок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1040…1080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4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25,3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18-100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слив-нижний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нет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самотеком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</w:t>
            </w:r>
            <w:r w:rsidRPr="007F6A51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7F6A51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3</w:t>
            </w:r>
            <w:r w:rsidRPr="007F6A51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7F6A51">
              <w:rPr>
                <w:b/>
                <w:i/>
                <w:sz w:val="16"/>
              </w:rPr>
              <w:t>)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есть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7F6A51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64</w:t>
            </w:r>
            <w:r w:rsidRPr="007F6A51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7F6A51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82</w:t>
            </w:r>
            <w:r w:rsidRPr="007F6A51">
              <w:rPr>
                <w:b/>
                <w:i/>
                <w:sz w:val="16"/>
              </w:rPr>
              <w:t>)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11024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лестниц, шт: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Объем котла, м</w:t>
            </w:r>
            <w:r w:rsidRPr="007F6A51">
              <w:rPr>
                <w:b/>
                <w:i/>
                <w:sz w:val="16"/>
                <w:vertAlign w:val="superscript"/>
              </w:rPr>
              <w:t>3</w:t>
            </w:r>
            <w:r w:rsidRPr="007F6A51">
              <w:rPr>
                <w:b/>
                <w:i/>
                <w:sz w:val="16"/>
              </w:rPr>
              <w:t>: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74,9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000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наружных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120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Удельный объем, м</w:t>
            </w:r>
            <w:r w:rsidRPr="007F6A51">
              <w:rPr>
                <w:b/>
                <w:i/>
                <w:sz w:val="16"/>
                <w:vertAlign w:val="superscript"/>
              </w:rPr>
              <w:t>3</w:t>
            </w:r>
            <w:r w:rsidRPr="007F6A51">
              <w:rPr>
                <w:b/>
                <w:i/>
                <w:sz w:val="16"/>
              </w:rPr>
              <w:t>/т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1,1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</w:t>
            </w:r>
            <w:r w:rsidRPr="007F6A51">
              <w:rPr>
                <w:b/>
                <w:i/>
                <w:sz w:val="16"/>
              </w:rPr>
              <w:t>-ВМ (0</w:t>
            </w:r>
            <w:r>
              <w:rPr>
                <w:b/>
                <w:i/>
                <w:sz w:val="16"/>
              </w:rPr>
              <w:t>2</w:t>
            </w:r>
            <w:r w:rsidRPr="007F6A51">
              <w:rPr>
                <w:b/>
                <w:i/>
                <w:sz w:val="16"/>
              </w:rPr>
              <w:t>-Т)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Условное рабочее давление в котле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(по регулировке предохранительного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клапана), МПа (кгс/см</w:t>
            </w:r>
            <w:r w:rsidRPr="007F6A51">
              <w:rPr>
                <w:b/>
                <w:i/>
                <w:sz w:val="16"/>
                <w:vertAlign w:val="superscript"/>
              </w:rPr>
              <w:t>2</w:t>
            </w:r>
            <w:r w:rsidRPr="007F6A51">
              <w:rPr>
                <w:b/>
                <w:i/>
                <w:sz w:val="16"/>
              </w:rPr>
              <w:t xml:space="preserve">) 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15</w:t>
            </w:r>
            <w:r w:rsidRPr="007F6A51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</w:t>
            </w:r>
            <w:r w:rsidRPr="007F6A51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7F6A51">
              <w:rPr>
                <w:b/>
                <w:i/>
                <w:sz w:val="16"/>
              </w:rPr>
              <w:t>)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нет</w:t>
            </w: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ind w:left="317"/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84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Давление создаваемое в котле при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 w:rsidRPr="007F6A51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367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84" w:type="dxa"/>
          </w:tcPr>
          <w:p w:rsidR="00FD2DAB" w:rsidRPr="00BB3543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гидравлическом испытании, Мпа (кгс/см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109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0,57 (5,7)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7F6A51" w:rsidTr="00FD2DAB">
        <w:trPr>
          <w:jc w:val="center"/>
        </w:trPr>
        <w:tc>
          <w:tcPr>
            <w:tcW w:w="2932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367" w:type="dxa"/>
          </w:tcPr>
          <w:p w:rsidR="00FD2DAB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4" w:type="dxa"/>
          </w:tcPr>
          <w:p w:rsidR="00FD2DAB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109" w:type="dxa"/>
          </w:tcPr>
          <w:p w:rsidR="00FD2DAB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89</w:t>
            </w:r>
          </w:p>
        </w:tc>
        <w:tc>
          <w:tcPr>
            <w:tcW w:w="3423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318" w:type="dxa"/>
          </w:tcPr>
          <w:p w:rsidR="00FD2DAB" w:rsidRPr="007F6A51" w:rsidRDefault="00FD2DAB" w:rsidP="00FD2DAB">
            <w:pPr>
              <w:rPr>
                <w:b/>
                <w:i/>
                <w:sz w:val="16"/>
              </w:rPr>
            </w:pPr>
          </w:p>
        </w:tc>
      </w:tr>
    </w:tbl>
    <w:p w:rsidR="00FD2DAB" w:rsidRPr="007718AE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FD2DAB">
        <w:rPr>
          <w:b/>
          <w:i/>
          <w:sz w:val="32"/>
        </w:rPr>
        <w:lastRenderedPageBreak/>
        <w:t>Ц</w:t>
      </w:r>
      <w:r w:rsidR="00FD2DAB" w:rsidRPr="007718AE">
        <w:rPr>
          <w:b/>
          <w:i/>
          <w:sz w:val="32"/>
        </w:rPr>
        <w:t>истерна</w:t>
      </w:r>
      <w:r w:rsidR="00FD2DAB">
        <w:rPr>
          <w:b/>
          <w:i/>
          <w:sz w:val="32"/>
        </w:rPr>
        <w:t xml:space="preserve"> нефтебензиновая с универсальным сливным прибором, модели 15-1001</w:t>
      </w:r>
    </w:p>
    <w:p w:rsidR="00FD2DAB" w:rsidRPr="007718AE" w:rsidRDefault="00FD2DAB" w:rsidP="00FD2DAB">
      <w:pPr>
        <w:rPr>
          <w:sz w:val="16"/>
          <w:szCs w:val="16"/>
        </w:rPr>
      </w:pPr>
    </w:p>
    <w:bookmarkStart w:id="20" w:name="_941460090"/>
    <w:bookmarkEnd w:id="20"/>
    <w:p w:rsidR="00FD2DAB" w:rsidRDefault="0073180D" w:rsidP="00FD2DAB">
      <w:pPr>
        <w:jc w:val="center"/>
      </w:pPr>
      <w:r>
        <w:fldChar w:fldCharType="begin"/>
      </w:r>
      <w:r w:rsidR="00B31677">
        <w:instrText xml:space="preserve"> LINK PhotoFinish "C:\\PHOTO\\РИС135.PCX" "" \a \p \* MERGEFORMAT </w:instrText>
      </w:r>
      <w:r>
        <w:fldChar w:fldCharType="separate"/>
      </w:r>
      <w:r w:rsidR="00014D49">
        <w:object w:dxaOrig="11727" w:dyaOrig="4078">
          <v:shape id="_x0000_i1063" type="#_x0000_t75" style="width:586.05pt;height:204.3pt">
            <v:imagedata r:id="rId53" o:title="" croptop="7578f" cropleft="1189f" cropright="893f"/>
          </v:shape>
        </w:object>
      </w:r>
      <w:r>
        <w:fldChar w:fldCharType="end"/>
      </w:r>
    </w:p>
    <w:p w:rsidR="00FD2DAB" w:rsidRPr="007718AE" w:rsidRDefault="00FD2DAB" w:rsidP="00FD2DAB">
      <w:pPr>
        <w:rPr>
          <w:sz w:val="16"/>
          <w:szCs w:val="16"/>
        </w:rPr>
      </w:pPr>
    </w:p>
    <w:p w:rsidR="00FD2DAB" w:rsidRPr="007718AE" w:rsidRDefault="00FD2DAB" w:rsidP="00FD2DAB">
      <w:pPr>
        <w:jc w:val="center"/>
        <w:rPr>
          <w:b/>
          <w:i/>
        </w:rPr>
      </w:pPr>
      <w:r w:rsidRPr="007718AE">
        <w:rPr>
          <w:b/>
          <w:i/>
        </w:rPr>
        <w:t xml:space="preserve">Назначение: для перевозки нефтепродуктов </w:t>
      </w:r>
    </w:p>
    <w:p w:rsidR="00FD2DAB" w:rsidRPr="007718AE" w:rsidRDefault="00FD2DAB" w:rsidP="00FD2DAB">
      <w:pPr>
        <w:rPr>
          <w:sz w:val="16"/>
          <w:szCs w:val="16"/>
        </w:rPr>
      </w:pPr>
      <w:r>
        <w:rPr>
          <w:sz w:val="32"/>
        </w:rPr>
        <w:t xml:space="preserve">   </w:t>
      </w:r>
    </w:p>
    <w:tbl>
      <w:tblPr>
        <w:tblW w:w="0" w:type="auto"/>
        <w:jc w:val="center"/>
        <w:tblInd w:w="-287" w:type="dxa"/>
        <w:tblLayout w:type="fixed"/>
        <w:tblLook w:val="0000" w:firstRow="0" w:lastRow="0" w:firstColumn="0" w:lastColumn="0" w:noHBand="0" w:noVBand="0"/>
      </w:tblPr>
      <w:tblGrid>
        <w:gridCol w:w="2840"/>
        <w:gridCol w:w="1971"/>
        <w:gridCol w:w="3387"/>
        <w:gridCol w:w="932"/>
        <w:gridCol w:w="3389"/>
        <w:gridCol w:w="1256"/>
      </w:tblGrid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71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1001.00.000</w:t>
            </w: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нет</w:t>
            </w: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71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ТУ 32-916-010-93</w:t>
            </w: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Наличие экрана днища</w:t>
            </w: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нет</w:t>
            </w: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71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15-1001 </w:t>
            </w: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4615</w:t>
            </w: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нет</w:t>
            </w: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71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нет</w:t>
            </w: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71" w:type="dxa"/>
          </w:tcPr>
          <w:p w:rsidR="00FD2DAB" w:rsidRPr="007718AE" w:rsidRDefault="00FD2DAB" w:rsidP="00FD2DA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«Завод</w:t>
            </w: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971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металлоконструкций»</w:t>
            </w: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есть</w:t>
            </w: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71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60</w:t>
            </w: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56" w:type="dxa"/>
          </w:tcPr>
          <w:p w:rsidR="00FD2DAB" w:rsidRPr="007718AE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налив верхний,</w:t>
            </w: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6C764D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Масса тары вагона, т</w:t>
            </w:r>
            <w:r w:rsidRPr="006C764D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6C764D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6C764D">
              <w:rPr>
                <w:b/>
                <w:i/>
                <w:sz w:val="16"/>
              </w:rPr>
              <w:t>)</w:t>
            </w:r>
          </w:p>
        </w:tc>
        <w:tc>
          <w:tcPr>
            <w:tcW w:w="1971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23,8/</w:t>
            </w:r>
            <w:r w:rsidRPr="007718AE">
              <w:rPr>
                <w:b/>
                <w:i/>
                <w:sz w:val="16"/>
              </w:rPr>
              <w:t>24,</w:t>
            </w:r>
            <w:r>
              <w:rPr>
                <w:b/>
                <w:i/>
                <w:sz w:val="16"/>
              </w:rPr>
              <w:t>5</w:t>
            </w: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слив нижний</w:t>
            </w: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971" w:type="dxa"/>
          </w:tcPr>
          <w:p w:rsidR="00FD2DAB" w:rsidRPr="007718AE" w:rsidRDefault="00FD2DAB" w:rsidP="00FD2DA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10770</w:t>
            </w: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самотеком</w:t>
            </w: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71" w:type="dxa"/>
          </w:tcPr>
          <w:p w:rsidR="00FD2DAB" w:rsidRPr="007718AE" w:rsidRDefault="00FD2DAB" w:rsidP="00FD2DA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210,9 (21,</w:t>
            </w:r>
            <w:r>
              <w:rPr>
                <w:b/>
                <w:i/>
                <w:sz w:val="16"/>
              </w:rPr>
              <w:t>12</w:t>
            </w:r>
            <w:r w:rsidRPr="007718AE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71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68,9 (7,04)</w:t>
            </w: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2</w:t>
            </w: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Объем котла, м</w:t>
            </w:r>
            <w:r w:rsidRPr="007718AE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971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</w:t>
            </w: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71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120</w:t>
            </w: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71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клапана), МПа (кгс/см</w:t>
            </w:r>
            <w:r w:rsidRPr="007718AE">
              <w:rPr>
                <w:b/>
                <w:i/>
                <w:sz w:val="16"/>
                <w:vertAlign w:val="superscript"/>
              </w:rPr>
              <w:t>2</w:t>
            </w:r>
            <w:r w:rsidRPr="007718AE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загружаемого продукта, </w:t>
            </w:r>
            <w:r w:rsidRPr="007718AE">
              <w:rPr>
                <w:b/>
                <w:i/>
                <w:sz w:val="16"/>
              </w:rPr>
              <w:sym w:font="Symbol" w:char="F0B0"/>
            </w:r>
            <w:r w:rsidRPr="007718AE">
              <w:rPr>
                <w:b/>
                <w:i/>
                <w:sz w:val="16"/>
              </w:rPr>
              <w:t>С</w:t>
            </w: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-</w:t>
            </w: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71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7800</w:t>
            </w: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1993</w:t>
            </w:r>
            <w:r>
              <w:rPr>
                <w:b/>
                <w:i/>
                <w:sz w:val="16"/>
              </w:rPr>
              <w:t xml:space="preserve">     </w:t>
            </w: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71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FD2DAB" w:rsidRPr="007718AE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гидравлическом испытании, МПа (кгс/см</w:t>
            </w:r>
            <w:r w:rsidRPr="007718AE">
              <w:rPr>
                <w:b/>
                <w:i/>
                <w:sz w:val="16"/>
                <w:vertAlign w:val="superscript"/>
              </w:rPr>
              <w:t>2</w:t>
            </w:r>
            <w:r w:rsidRPr="007718AE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0,4 (4)</w:t>
            </w: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1994   </w:t>
            </w: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ind w:left="317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971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нет</w:t>
            </w:r>
          </w:p>
        </w:tc>
      </w:tr>
      <w:tr w:rsidR="00FD2DAB" w:rsidRPr="007718AE" w:rsidTr="00FD2DAB">
        <w:trPr>
          <w:jc w:val="center"/>
        </w:trPr>
        <w:tc>
          <w:tcPr>
            <w:tcW w:w="2840" w:type="dxa"/>
          </w:tcPr>
          <w:p w:rsidR="00FD2DAB" w:rsidRPr="007718AE" w:rsidRDefault="00FD2DAB" w:rsidP="00FD2DA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971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389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</w:tr>
    </w:tbl>
    <w:p w:rsidR="00FD2DAB" w:rsidRDefault="00FD2DAB" w:rsidP="00E3513F"/>
    <w:p w:rsidR="00FD2DAB" w:rsidRDefault="00FD2DAB" w:rsidP="00E3513F"/>
    <w:p w:rsidR="00FD2DAB" w:rsidRDefault="00FD2DAB" w:rsidP="00E3513F"/>
    <w:p w:rsidR="00FD2DAB" w:rsidRPr="007718AE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FD2DAB">
        <w:rPr>
          <w:b/>
          <w:i/>
          <w:sz w:val="32"/>
        </w:rPr>
        <w:lastRenderedPageBreak/>
        <w:t>Ц</w:t>
      </w:r>
      <w:r w:rsidR="00FD2DAB" w:rsidRPr="007718AE">
        <w:rPr>
          <w:b/>
          <w:i/>
          <w:sz w:val="32"/>
        </w:rPr>
        <w:t>истерна</w:t>
      </w:r>
      <w:r w:rsidR="00FD2DAB">
        <w:rPr>
          <w:b/>
          <w:i/>
          <w:sz w:val="32"/>
        </w:rPr>
        <w:t xml:space="preserve"> нефтебензиновая с универсальным сливным прибором</w:t>
      </w:r>
      <w:r w:rsidR="00FD2DAB" w:rsidRPr="007718AE">
        <w:rPr>
          <w:b/>
          <w:i/>
          <w:sz w:val="32"/>
        </w:rPr>
        <w:t>, модели 15-1001-01</w:t>
      </w:r>
    </w:p>
    <w:p w:rsidR="00FD2DAB" w:rsidRPr="007718AE" w:rsidRDefault="00FD2DAB" w:rsidP="00FD2DAB">
      <w:pPr>
        <w:rPr>
          <w:sz w:val="16"/>
          <w:szCs w:val="16"/>
        </w:rPr>
      </w:pPr>
    </w:p>
    <w:p w:rsidR="00FD2DAB" w:rsidRDefault="0073180D" w:rsidP="00FD2DAB">
      <w:pPr>
        <w:jc w:val="center"/>
      </w:pPr>
      <w:r>
        <w:fldChar w:fldCharType="begin"/>
      </w:r>
      <w:r w:rsidR="00B31677">
        <w:instrText xml:space="preserve"> LINK PhotoFinish "C:\\PHOTO\\РИС135.PCX" "" \a \p \* MERGEFORMAT </w:instrText>
      </w:r>
      <w:r>
        <w:fldChar w:fldCharType="separate"/>
      </w:r>
      <w:r w:rsidR="00014D49">
        <w:object w:dxaOrig="11727" w:dyaOrig="4078">
          <v:shape id="_x0000_i1064" type="#_x0000_t75" style="width:586.05pt;height:204.3pt">
            <v:imagedata r:id="rId53" o:title="" croptop="7578f" cropleft="1189f" cropright="893f"/>
          </v:shape>
        </w:object>
      </w:r>
      <w:r>
        <w:fldChar w:fldCharType="end"/>
      </w:r>
    </w:p>
    <w:p w:rsidR="00FD2DAB" w:rsidRPr="007718AE" w:rsidRDefault="00FD2DAB" w:rsidP="00FD2DAB">
      <w:pPr>
        <w:jc w:val="center"/>
        <w:rPr>
          <w:b/>
          <w:i/>
        </w:rPr>
      </w:pPr>
      <w:r w:rsidRPr="007718AE">
        <w:rPr>
          <w:b/>
          <w:i/>
        </w:rPr>
        <w:t xml:space="preserve">Назначение: для перевозки нефтепродуктов </w:t>
      </w:r>
    </w:p>
    <w:p w:rsidR="00FD2DAB" w:rsidRPr="007718AE" w:rsidRDefault="00FD2DAB" w:rsidP="00FD2DAB">
      <w:pPr>
        <w:rPr>
          <w:sz w:val="16"/>
          <w:szCs w:val="16"/>
        </w:rPr>
      </w:pPr>
      <w:r>
        <w:rPr>
          <w:sz w:val="32"/>
        </w:rPr>
        <w:t xml:space="preserve">   </w:t>
      </w:r>
    </w:p>
    <w:tbl>
      <w:tblPr>
        <w:tblW w:w="0" w:type="auto"/>
        <w:jc w:val="center"/>
        <w:tblInd w:w="202" w:type="dxa"/>
        <w:tblLayout w:type="fixed"/>
        <w:tblLook w:val="0000" w:firstRow="0" w:lastRow="0" w:firstColumn="0" w:lastColumn="0" w:noHBand="0" w:noVBand="0"/>
      </w:tblPr>
      <w:tblGrid>
        <w:gridCol w:w="2835"/>
        <w:gridCol w:w="2057"/>
        <w:gridCol w:w="3346"/>
        <w:gridCol w:w="992"/>
        <w:gridCol w:w="3402"/>
        <w:gridCol w:w="1177"/>
      </w:tblGrid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57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1001.00.000</w:t>
            </w: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нет</w:t>
            </w: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57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ТУ 3182-002-1395963-94</w:t>
            </w: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Наличие экрана днища</w:t>
            </w: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нет</w:t>
            </w: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57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15-1001-01</w:t>
            </w: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4615</w:t>
            </w: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нет</w:t>
            </w: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57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нет</w:t>
            </w: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57" w:type="dxa"/>
          </w:tcPr>
          <w:p w:rsidR="00FD2DAB" w:rsidRPr="007718AE" w:rsidRDefault="00FD2DAB" w:rsidP="00FD2DA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«Завод</w:t>
            </w: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2057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Металлоконструкций»</w:t>
            </w: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есть</w:t>
            </w: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57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60</w:t>
            </w: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177" w:type="dxa"/>
          </w:tcPr>
          <w:p w:rsidR="00FD2DAB" w:rsidRPr="007718AE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налив верхний,</w:t>
            </w: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2E1060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Масса тары вагона, т</w:t>
            </w:r>
            <w:r w:rsidRPr="002E1060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2E1060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2E1060">
              <w:rPr>
                <w:b/>
                <w:i/>
                <w:sz w:val="16"/>
              </w:rPr>
              <w:t>)</w:t>
            </w:r>
          </w:p>
        </w:tc>
        <w:tc>
          <w:tcPr>
            <w:tcW w:w="2057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26,2/</w:t>
            </w:r>
            <w:r w:rsidRPr="007718AE">
              <w:rPr>
                <w:b/>
                <w:i/>
                <w:sz w:val="16"/>
              </w:rPr>
              <w:t>27</w:t>
            </w: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3000</w:t>
            </w: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слив нижний</w:t>
            </w: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57" w:type="dxa"/>
          </w:tcPr>
          <w:p w:rsidR="00FD2DAB" w:rsidRPr="007718AE" w:rsidRDefault="00FD2DAB" w:rsidP="00FD2DA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10770</w:t>
            </w: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самотеком</w:t>
            </w: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57" w:type="dxa"/>
          </w:tcPr>
          <w:p w:rsidR="00FD2DAB" w:rsidRPr="007718AE" w:rsidRDefault="00FD2DAB" w:rsidP="00FD2DA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213,1 (21,7</w:t>
            </w:r>
            <w:r>
              <w:rPr>
                <w:b/>
                <w:i/>
                <w:sz w:val="16"/>
              </w:rPr>
              <w:t>5</w:t>
            </w:r>
            <w:r w:rsidRPr="007718AE">
              <w:rPr>
                <w:b/>
                <w:i/>
                <w:sz w:val="16"/>
              </w:rPr>
              <w:t>)</w:t>
            </w: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57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70,9 (7,24)</w:t>
            </w: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2</w:t>
            </w: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Объем котла, м</w:t>
            </w:r>
            <w:r w:rsidRPr="007718AE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057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3</w:t>
            </w: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</w:t>
            </w: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57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120</w:t>
            </w: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57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клапана), МПа (кгс/см</w:t>
            </w:r>
            <w:r w:rsidRPr="007718AE">
              <w:rPr>
                <w:b/>
                <w:i/>
                <w:sz w:val="16"/>
                <w:vertAlign w:val="superscript"/>
              </w:rPr>
              <w:t>2</w:t>
            </w:r>
            <w:r w:rsidRPr="007718AE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0,15 (1,5)</w:t>
            </w: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загружаемого продукта, </w:t>
            </w:r>
            <w:r w:rsidRPr="007718AE">
              <w:rPr>
                <w:b/>
                <w:i/>
                <w:sz w:val="16"/>
              </w:rPr>
              <w:sym w:font="Symbol" w:char="F0B0"/>
            </w:r>
            <w:r w:rsidRPr="007718AE">
              <w:rPr>
                <w:b/>
                <w:i/>
                <w:sz w:val="16"/>
              </w:rPr>
              <w:t>С</w:t>
            </w: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-</w:t>
            </w: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057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7800</w:t>
            </w: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1993</w:t>
            </w: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057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46" w:type="dxa"/>
          </w:tcPr>
          <w:p w:rsidR="00FD2DAB" w:rsidRPr="007718AE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гидравлическом испытании, МПа (кгс/см</w:t>
            </w:r>
            <w:r w:rsidRPr="007718AE">
              <w:rPr>
                <w:b/>
                <w:i/>
                <w:sz w:val="16"/>
                <w:vertAlign w:val="superscript"/>
              </w:rPr>
              <w:t>2</w:t>
            </w:r>
            <w:r w:rsidRPr="007718AE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0,4 (4)</w:t>
            </w: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ind w:left="317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057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12020</w:t>
            </w: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 w:rsidRPr="007718AE">
              <w:rPr>
                <w:b/>
                <w:i/>
                <w:sz w:val="16"/>
              </w:rPr>
              <w:t>нет</w:t>
            </w:r>
          </w:p>
        </w:tc>
      </w:tr>
      <w:tr w:rsidR="00FD2DAB" w:rsidRPr="007718AE" w:rsidTr="00FD2DAB">
        <w:trPr>
          <w:jc w:val="center"/>
        </w:trPr>
        <w:tc>
          <w:tcPr>
            <w:tcW w:w="2835" w:type="dxa"/>
          </w:tcPr>
          <w:p w:rsidR="00FD2DAB" w:rsidRPr="007718AE" w:rsidRDefault="00FD2DAB" w:rsidP="00FD2DA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2057" w:type="dxa"/>
          </w:tcPr>
          <w:p w:rsidR="00FD2DAB" w:rsidRPr="007718AE" w:rsidRDefault="00FD2DAB" w:rsidP="00FD2DA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46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9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402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177" w:type="dxa"/>
          </w:tcPr>
          <w:p w:rsidR="00FD2DAB" w:rsidRPr="007718AE" w:rsidRDefault="00FD2DAB" w:rsidP="00FD2DAB">
            <w:pPr>
              <w:rPr>
                <w:b/>
                <w:i/>
                <w:sz w:val="16"/>
              </w:rPr>
            </w:pPr>
          </w:p>
        </w:tc>
      </w:tr>
    </w:tbl>
    <w:p w:rsidR="00FD2DAB" w:rsidRDefault="00FD2DAB" w:rsidP="00E3513F"/>
    <w:p w:rsidR="00FD2DAB" w:rsidRDefault="00FD2DAB" w:rsidP="00E3513F"/>
    <w:p w:rsidR="00FD2DAB" w:rsidRDefault="00FD2DAB" w:rsidP="00E3513F"/>
    <w:p w:rsidR="00FD2DAB" w:rsidRDefault="0032246E" w:rsidP="0032246E">
      <w:pPr>
        <w:jc w:val="center"/>
        <w:rPr>
          <w:b/>
          <w:i/>
          <w:sz w:val="32"/>
        </w:rPr>
      </w:pPr>
      <w:r>
        <w:br w:type="column"/>
      </w:r>
      <w:r w:rsidR="00FD2DAB">
        <w:rPr>
          <w:b/>
          <w:i/>
          <w:sz w:val="32"/>
        </w:rPr>
        <w:lastRenderedPageBreak/>
        <w:t>Ц</w:t>
      </w:r>
      <w:r w:rsidR="00FD2DAB" w:rsidRPr="009F1F4F">
        <w:rPr>
          <w:b/>
          <w:i/>
          <w:sz w:val="32"/>
        </w:rPr>
        <w:t>исте</w:t>
      </w:r>
      <w:r w:rsidR="00FD2DAB">
        <w:rPr>
          <w:b/>
          <w:i/>
          <w:sz w:val="32"/>
        </w:rPr>
        <w:t>рна нефтебензиновая с универсальным сливным прибором,</w:t>
      </w:r>
    </w:p>
    <w:p w:rsidR="00FD2DAB" w:rsidRPr="009F1F4F" w:rsidRDefault="00FD2DAB" w:rsidP="00FD2DAB">
      <w:pPr>
        <w:jc w:val="center"/>
        <w:rPr>
          <w:b/>
          <w:i/>
          <w:sz w:val="32"/>
        </w:rPr>
      </w:pPr>
      <w:r>
        <w:rPr>
          <w:b/>
          <w:i/>
          <w:sz w:val="32"/>
        </w:rPr>
        <w:t xml:space="preserve">модель </w:t>
      </w:r>
      <w:r w:rsidRPr="009F1F4F">
        <w:rPr>
          <w:b/>
          <w:i/>
          <w:sz w:val="32"/>
        </w:rPr>
        <w:t>15-1002</w:t>
      </w:r>
    </w:p>
    <w:p w:rsidR="00FD2DAB" w:rsidRPr="009F1F4F" w:rsidRDefault="00FD2DAB" w:rsidP="00FD2DAB">
      <w:pPr>
        <w:rPr>
          <w:sz w:val="16"/>
          <w:szCs w:val="16"/>
        </w:rPr>
      </w:pPr>
    </w:p>
    <w:p w:rsidR="00FD2DAB" w:rsidRDefault="0073180D" w:rsidP="00FD2DAB">
      <w:pPr>
        <w:jc w:val="center"/>
        <w:rPr>
          <w:sz w:val="32"/>
        </w:rPr>
      </w:pPr>
      <w:r>
        <w:rPr>
          <w:sz w:val="32"/>
        </w:rPr>
        <w:fldChar w:fldCharType="begin"/>
      </w:r>
      <w:r w:rsidR="00FD2DAB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ноябрь2009\\PHOTO\\РИС136.PCX"  </w:instrText>
      </w:r>
      <w:r w:rsidR="00FD2DAB">
        <w:instrText xml:space="preserve">\a \p </w:instrText>
      </w:r>
      <w:bookmarkStart w:id="21" w:name="_941519526"/>
      <w:bookmarkEnd w:id="21"/>
      <w:r w:rsidR="00FD2DAB">
        <w:instrText xml:space="preserve"> \* MERGEFORMAT </w:instrText>
      </w:r>
      <w:r>
        <w:rPr>
          <w:noProof/>
        </w:rPr>
        <w:fldChar w:fldCharType="separate"/>
      </w:r>
      <w:r w:rsidR="00014D49">
        <w:rPr>
          <w:sz w:val="32"/>
        </w:rPr>
        <w:object w:dxaOrig="12476" w:dyaOrig="4136">
          <v:shape id="_x0000_i1065" type="#_x0000_t75" style="width:623.7pt;height:206.8pt">
            <v:imagedata r:id="rId54" o:title="" croptop="3512f" cropbottom="1949f" cropleft="586f" cropright="1168f"/>
          </v:shape>
        </w:object>
      </w:r>
      <w:r>
        <w:rPr>
          <w:sz w:val="32"/>
        </w:rPr>
        <w:fldChar w:fldCharType="end"/>
      </w:r>
    </w:p>
    <w:p w:rsidR="00FD2DAB" w:rsidRPr="009F1F4F" w:rsidRDefault="00FD2DAB" w:rsidP="00FD2DAB">
      <w:pPr>
        <w:rPr>
          <w:sz w:val="16"/>
          <w:szCs w:val="16"/>
        </w:rPr>
      </w:pPr>
    </w:p>
    <w:p w:rsidR="00FD2DAB" w:rsidRPr="009F1F4F" w:rsidRDefault="00FD2DAB" w:rsidP="00FD2DAB">
      <w:pPr>
        <w:jc w:val="center"/>
        <w:rPr>
          <w:b/>
          <w:i/>
        </w:rPr>
      </w:pPr>
      <w:r w:rsidRPr="009F1F4F">
        <w:rPr>
          <w:b/>
          <w:i/>
        </w:rPr>
        <w:t xml:space="preserve">Назначение: для перевозки нефтепродуктов </w:t>
      </w:r>
    </w:p>
    <w:p w:rsidR="00FD2DAB" w:rsidRPr="009F1F4F" w:rsidRDefault="00FD2DAB" w:rsidP="00FD2DAB">
      <w:pPr>
        <w:rPr>
          <w:sz w:val="16"/>
          <w:szCs w:val="16"/>
        </w:rPr>
      </w:pPr>
      <w:r>
        <w:rPr>
          <w:sz w:val="32"/>
        </w:rPr>
        <w:t xml:space="preserve">   </w:t>
      </w:r>
    </w:p>
    <w:tbl>
      <w:tblPr>
        <w:tblW w:w="13745" w:type="dxa"/>
        <w:jc w:val="center"/>
        <w:tblInd w:w="474" w:type="dxa"/>
        <w:tblLayout w:type="fixed"/>
        <w:tblLook w:val="0000" w:firstRow="0" w:lastRow="0" w:firstColumn="0" w:lastColumn="0" w:noHBand="0" w:noVBand="0"/>
      </w:tblPr>
      <w:tblGrid>
        <w:gridCol w:w="2889"/>
        <w:gridCol w:w="1957"/>
        <w:gridCol w:w="3361"/>
        <w:gridCol w:w="927"/>
        <w:gridCol w:w="3363"/>
        <w:gridCol w:w="1248"/>
      </w:tblGrid>
      <w:tr w:rsidR="00FD2DAB" w:rsidRPr="009F1F4F" w:rsidTr="00FD2DAB">
        <w:trPr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1002.00.000</w:t>
            </w: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нет</w:t>
            </w:r>
          </w:p>
        </w:tc>
      </w:tr>
      <w:tr w:rsidR="00FD2DAB" w:rsidRPr="009F1F4F" w:rsidTr="00FD2DAB">
        <w:trPr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-</w:t>
            </w: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4615</w:t>
            </w: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нет</w:t>
            </w:r>
          </w:p>
        </w:tc>
      </w:tr>
      <w:tr w:rsidR="00FD2DAB" w:rsidRPr="009F1F4F" w:rsidTr="00FD2DAB">
        <w:trPr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15-1002</w:t>
            </w: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4</w:t>
            </w: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нет</w:t>
            </w:r>
          </w:p>
        </w:tc>
      </w:tr>
      <w:tr w:rsidR="00FD2DAB" w:rsidRPr="009F1F4F" w:rsidTr="00FD2DAB">
        <w:trPr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18-100</w:t>
            </w: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нет</w:t>
            </w:r>
          </w:p>
        </w:tc>
      </w:tr>
      <w:tr w:rsidR="00FD2DAB" w:rsidRPr="009F1F4F" w:rsidTr="00FD2DAB">
        <w:trPr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«Завод</w:t>
            </w: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нет</w:t>
            </w: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9F1F4F" w:rsidTr="00FD2DAB">
        <w:trPr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95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металлоконструкций»</w:t>
            </w: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есть</w:t>
            </w: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есть</w:t>
            </w:r>
          </w:p>
        </w:tc>
      </w:tr>
      <w:tr w:rsidR="00FD2DAB" w:rsidRPr="009F1F4F" w:rsidTr="00FD2DAB">
        <w:trPr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66</w:t>
            </w: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3000</w:t>
            </w: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48" w:type="dxa"/>
          </w:tcPr>
          <w:p w:rsidR="00FD2DAB" w:rsidRPr="009F1F4F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налив верхний,</w:t>
            </w:r>
          </w:p>
        </w:tc>
      </w:tr>
      <w:tr w:rsidR="00FD2DAB" w:rsidRPr="009F1F4F" w:rsidTr="00FD2DAB">
        <w:trPr>
          <w:jc w:val="center"/>
        </w:trPr>
        <w:tc>
          <w:tcPr>
            <w:tcW w:w="2889" w:type="dxa"/>
          </w:tcPr>
          <w:p w:rsidR="00FD2DAB" w:rsidRPr="00333DE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Масса тары вагона, т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333DEF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333DEF">
              <w:rPr>
                <w:b/>
                <w:i/>
                <w:sz w:val="16"/>
              </w:rPr>
              <w:t>)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25,5</w:t>
            </w:r>
            <w:r>
              <w:rPr>
                <w:b/>
                <w:i/>
                <w:sz w:val="16"/>
                <w:lang w:val="en-US"/>
              </w:rPr>
              <w:t>/</w:t>
            </w:r>
            <w:r w:rsidRPr="009F1F4F">
              <w:rPr>
                <w:b/>
                <w:i/>
                <w:sz w:val="16"/>
              </w:rPr>
              <w:t>27,5</w:t>
            </w: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10770</w:t>
            </w: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слив нижний</w:t>
            </w:r>
          </w:p>
        </w:tc>
      </w:tr>
      <w:tr w:rsidR="00FD2DAB" w:rsidRPr="009F1F4F" w:rsidTr="00FD2DAB">
        <w:trPr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ind w:left="-108" w:right="-108" w:firstLine="108"/>
              <w:rPr>
                <w:b/>
                <w:i/>
                <w:sz w:val="16"/>
              </w:rPr>
            </w:pP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Удельный объем, м</w:t>
            </w:r>
            <w:r w:rsidRPr="009F1F4F">
              <w:rPr>
                <w:b/>
                <w:i/>
                <w:sz w:val="16"/>
                <w:vertAlign w:val="superscript"/>
              </w:rPr>
              <w:t>3</w:t>
            </w:r>
            <w:r w:rsidRPr="009F1F4F">
              <w:rPr>
                <w:b/>
                <w:i/>
                <w:sz w:val="16"/>
              </w:rPr>
              <w:t>/т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1,109</w:t>
            </w: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самотеком</w:t>
            </w:r>
          </w:p>
        </w:tc>
      </w:tr>
      <w:tr w:rsidR="00FD2DAB" w:rsidRPr="009F1F4F" w:rsidTr="00FD2DAB">
        <w:trPr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ind w:left="-108" w:right="-108" w:firstLine="108"/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229,3  (23,37)</w:t>
            </w: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1</w:t>
            </w: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9F1F4F" w:rsidTr="00FD2DAB">
        <w:trPr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73,18 (7,7)</w:t>
            </w: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есть</w:t>
            </w: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2</w:t>
            </w:r>
          </w:p>
        </w:tc>
      </w:tr>
      <w:tr w:rsidR="00FD2DAB" w:rsidRPr="009F1F4F" w:rsidTr="00FD2DAB">
        <w:trPr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Объем котла, м</w:t>
            </w:r>
            <w:r w:rsidRPr="009F1F4F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73,1</w:t>
            </w: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1</w:t>
            </w:r>
          </w:p>
        </w:tc>
      </w:tr>
      <w:tr w:rsidR="00FD2DAB" w:rsidRPr="009F1F4F" w:rsidTr="00FD2DAB">
        <w:trPr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120</w:t>
            </w: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</w:p>
        </w:tc>
      </w:tr>
      <w:tr w:rsidR="00FD2DAB" w:rsidRPr="009F1F4F" w:rsidTr="00FD2DAB">
        <w:trPr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клапана), МПа (кгс/см</w:t>
            </w:r>
            <w:r w:rsidRPr="009F1F4F">
              <w:rPr>
                <w:b/>
                <w:i/>
                <w:sz w:val="16"/>
                <w:vertAlign w:val="superscript"/>
              </w:rPr>
              <w:t>2</w:t>
            </w:r>
            <w:r w:rsidRPr="009F1F4F">
              <w:rPr>
                <w:b/>
                <w:i/>
                <w:sz w:val="16"/>
              </w:rPr>
              <w:t>)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0,15 (1,5)</w:t>
            </w: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 xml:space="preserve">загружаемого продукта, </w:t>
            </w:r>
            <w:r w:rsidRPr="009F1F4F">
              <w:rPr>
                <w:b/>
                <w:i/>
                <w:sz w:val="16"/>
              </w:rPr>
              <w:sym w:font="Symbol" w:char="F0B0"/>
            </w:r>
            <w:r w:rsidRPr="009F1F4F">
              <w:rPr>
                <w:b/>
                <w:i/>
                <w:sz w:val="16"/>
              </w:rPr>
              <w:t>С</w:t>
            </w: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-</w:t>
            </w:r>
          </w:p>
        </w:tc>
      </w:tr>
      <w:tr w:rsidR="00FD2DAB" w:rsidRPr="009F1F4F" w:rsidTr="00FD2DAB">
        <w:trPr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7800</w:t>
            </w: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199</w:t>
            </w:r>
            <w:r>
              <w:rPr>
                <w:b/>
                <w:i/>
                <w:sz w:val="16"/>
              </w:rPr>
              <w:t>7</w:t>
            </w:r>
          </w:p>
        </w:tc>
      </w:tr>
      <w:tr w:rsidR="00FD2DAB" w:rsidRPr="009F1F4F" w:rsidTr="00FD2DAB">
        <w:trPr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3361" w:type="dxa"/>
          </w:tcPr>
          <w:p w:rsidR="00FD2DAB" w:rsidRPr="009F1F4F" w:rsidRDefault="00FD2DAB" w:rsidP="00FD2DAB">
            <w:pPr>
              <w:ind w:right="-108"/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гидравлическом испытании, МПа (кгс/см</w:t>
            </w:r>
            <w:r w:rsidRPr="009F1F4F">
              <w:rPr>
                <w:b/>
                <w:i/>
                <w:sz w:val="16"/>
                <w:vertAlign w:val="superscript"/>
              </w:rPr>
              <w:t>2</w:t>
            </w:r>
            <w:r w:rsidRPr="009F1F4F">
              <w:rPr>
                <w:b/>
                <w:i/>
                <w:sz w:val="16"/>
              </w:rPr>
              <w:t>)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0,5 (5)</w:t>
            </w: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FD2DAB" w:rsidRPr="009F1F4F" w:rsidTr="00FD2DAB">
        <w:trPr>
          <w:trHeight w:val="200"/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ind w:left="317"/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12020</w:t>
            </w: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1</w:t>
            </w: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нет</w:t>
            </w:r>
          </w:p>
        </w:tc>
      </w:tr>
      <w:tr w:rsidR="00FD2DAB" w:rsidRPr="009F1F4F" w:rsidTr="00FD2DAB">
        <w:trPr>
          <w:trHeight w:val="170"/>
          <w:jc w:val="center"/>
        </w:trPr>
        <w:tc>
          <w:tcPr>
            <w:tcW w:w="2889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95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 w:rsidRPr="009F1F4F">
              <w:rPr>
                <w:b/>
                <w:i/>
                <w:sz w:val="16"/>
              </w:rPr>
              <w:t>10800</w:t>
            </w:r>
          </w:p>
        </w:tc>
        <w:tc>
          <w:tcPr>
            <w:tcW w:w="3361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27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363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FD2DAB" w:rsidRPr="009F1F4F" w:rsidRDefault="00FD2DAB" w:rsidP="00FD2DAB">
            <w:pPr>
              <w:rPr>
                <w:b/>
                <w:i/>
                <w:sz w:val="16"/>
              </w:rPr>
            </w:pPr>
          </w:p>
        </w:tc>
      </w:tr>
    </w:tbl>
    <w:p w:rsidR="00FD2DAB" w:rsidRDefault="00FD2DAB" w:rsidP="00E3513F"/>
    <w:p w:rsidR="00FD2DAB" w:rsidRPr="00C635A4" w:rsidRDefault="0032246E" w:rsidP="0032246E">
      <w:pPr>
        <w:jc w:val="center"/>
        <w:rPr>
          <w:b/>
          <w:i/>
          <w:sz w:val="32"/>
          <w:szCs w:val="32"/>
        </w:rPr>
      </w:pPr>
      <w:r>
        <w:br w:type="column"/>
      </w:r>
      <w:r w:rsidR="00FD2DAB">
        <w:rPr>
          <w:b/>
          <w:i/>
          <w:sz w:val="32"/>
          <w:szCs w:val="32"/>
        </w:rPr>
        <w:lastRenderedPageBreak/>
        <w:t>Ц</w:t>
      </w:r>
      <w:r w:rsidR="00FD2DAB" w:rsidRPr="00C635A4">
        <w:rPr>
          <w:b/>
          <w:i/>
          <w:sz w:val="32"/>
          <w:szCs w:val="32"/>
        </w:rPr>
        <w:t xml:space="preserve">истерна </w:t>
      </w:r>
      <w:r w:rsidR="00FD2DAB">
        <w:rPr>
          <w:b/>
          <w:i/>
          <w:sz w:val="32"/>
          <w:szCs w:val="32"/>
        </w:rPr>
        <w:t>с верхним сливом для химических грузов</w:t>
      </w:r>
      <w:r w:rsidR="00FD2DAB" w:rsidRPr="00C635A4">
        <w:rPr>
          <w:b/>
          <w:i/>
          <w:sz w:val="32"/>
          <w:szCs w:val="32"/>
        </w:rPr>
        <w:t>, модель 15-1010</w:t>
      </w:r>
    </w:p>
    <w:p w:rsidR="00FD2DAB" w:rsidRDefault="00E47A18" w:rsidP="00FD2DAB">
      <w:pPr>
        <w:jc w:val="center"/>
        <w:rPr>
          <w:i/>
          <w:sz w:val="32"/>
          <w:szCs w:val="32"/>
        </w:rPr>
      </w:pPr>
      <w:r>
        <w:rPr>
          <w:noProof/>
        </w:rPr>
        <w:drawing>
          <wp:inline distT="0" distB="0" distL="0" distR="0">
            <wp:extent cx="7340600" cy="3340100"/>
            <wp:effectExtent l="19050" t="0" r="0" b="0"/>
            <wp:docPr id="76" name="Рисунок 76" descr="7B119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7B11940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r="1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0600" cy="334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DAB" w:rsidRPr="00C635A4" w:rsidRDefault="00FD2DAB" w:rsidP="00FD2DAB">
      <w:pPr>
        <w:jc w:val="center"/>
        <w:rPr>
          <w:b/>
          <w:i/>
        </w:rPr>
      </w:pPr>
      <w:r w:rsidRPr="00C635A4">
        <w:rPr>
          <w:b/>
          <w:i/>
        </w:rPr>
        <w:t>Назначение: для перевозки альфаолеиновых фракций и других грузов</w:t>
      </w:r>
    </w:p>
    <w:p w:rsidR="00FD2DAB" w:rsidRPr="00476E50" w:rsidRDefault="00FD2DAB" w:rsidP="00FD2DAB">
      <w:pPr>
        <w:jc w:val="center"/>
        <w:rPr>
          <w:i/>
          <w:sz w:val="16"/>
          <w:szCs w:val="16"/>
        </w:rPr>
      </w:pPr>
    </w:p>
    <w:tbl>
      <w:tblPr>
        <w:tblW w:w="14868" w:type="dxa"/>
        <w:tblLook w:val="01E0" w:firstRow="1" w:lastRow="1" w:firstColumn="1" w:lastColumn="1" w:noHBand="0" w:noVBand="0"/>
      </w:tblPr>
      <w:tblGrid>
        <w:gridCol w:w="2866"/>
        <w:gridCol w:w="2998"/>
        <w:gridCol w:w="3597"/>
        <w:gridCol w:w="960"/>
        <w:gridCol w:w="3597"/>
        <w:gridCol w:w="850"/>
      </w:tblGrid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998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1010.00.000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 xml:space="preserve">       по концевым балкам рамы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Количество секций котла, шт.</w:t>
            </w: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998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ТУ 32-916.024-94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998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15-1010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4630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998" w:type="dxa"/>
            <w:shd w:val="clear" w:color="auto" w:fill="auto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1441E6">
              <w:rPr>
                <w:b/>
                <w:i/>
                <w:color w:val="000000"/>
                <w:sz w:val="16"/>
                <w:szCs w:val="16"/>
              </w:rPr>
              <w:t>7</w:t>
            </w:r>
            <w:r>
              <w:rPr>
                <w:b/>
                <w:i/>
                <w:color w:val="000000"/>
                <w:sz w:val="16"/>
                <w:szCs w:val="16"/>
              </w:rPr>
              <w:t>21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998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ОАО «Завод металлоконструкций»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1441E6">
              <w:rPr>
                <w:b/>
                <w:i/>
                <w:color w:val="000000"/>
                <w:sz w:val="16"/>
                <w:szCs w:val="16"/>
              </w:rPr>
              <w:t>18-100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Наличие предохранительного клапана</w:t>
            </w: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998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63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1441E6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 xml:space="preserve">Наличие предохранительно - впускного </w:t>
            </w: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0C0A0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0C0A0B">
              <w:rPr>
                <w:b/>
                <w:i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2998" w:type="dxa"/>
          </w:tcPr>
          <w:p w:rsidR="00FD2DAB" w:rsidRPr="00455BA2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  <w:lang w:val="en-US"/>
              </w:rPr>
            </w:pPr>
            <w:r>
              <w:rPr>
                <w:b/>
                <w:i/>
                <w:sz w:val="16"/>
                <w:szCs w:val="16"/>
              </w:rPr>
              <w:t>26,2</w:t>
            </w:r>
            <w:r w:rsidRPr="00455BA2">
              <w:rPr>
                <w:b/>
                <w:i/>
                <w:sz w:val="16"/>
                <w:szCs w:val="16"/>
              </w:rPr>
              <w:t>/</w:t>
            </w:r>
            <w:r w:rsidRPr="001441E6">
              <w:rPr>
                <w:b/>
                <w:i/>
                <w:sz w:val="16"/>
                <w:szCs w:val="16"/>
              </w:rPr>
              <w:t>27</w:t>
            </w:r>
            <w:r>
              <w:rPr>
                <w:b/>
                <w:i/>
                <w:sz w:val="16"/>
                <w:szCs w:val="16"/>
              </w:rPr>
              <w:t>,0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998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2800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верхний</w:t>
            </w: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 xml:space="preserve">       статическая осевая, кН (тс)</w:t>
            </w:r>
          </w:p>
        </w:tc>
        <w:tc>
          <w:tcPr>
            <w:tcW w:w="2998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220,7 (22,5)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10740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 xml:space="preserve">       погонная, кН/м (тс/м)</w:t>
            </w:r>
          </w:p>
        </w:tc>
        <w:tc>
          <w:tcPr>
            <w:tcW w:w="2998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1441E6">
              <w:rPr>
                <w:b/>
                <w:i/>
                <w:color w:val="000000"/>
                <w:sz w:val="16"/>
                <w:szCs w:val="16"/>
              </w:rPr>
              <w:t>73,43 (7,49)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Удельный объем, м</w:t>
            </w:r>
            <w:r w:rsidRPr="001441E6">
              <w:rPr>
                <w:b/>
                <w:i/>
                <w:sz w:val="16"/>
                <w:szCs w:val="16"/>
                <w:vertAlign w:val="superscript"/>
              </w:rPr>
              <w:t>3</w:t>
            </w:r>
            <w:r w:rsidRPr="001441E6">
              <w:rPr>
                <w:b/>
                <w:i/>
                <w:sz w:val="16"/>
                <w:szCs w:val="16"/>
              </w:rPr>
              <w:t>/т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1,006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ind w:firstLine="492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наружных</w:t>
            </w: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1441E6">
              <w:rPr>
                <w:b/>
                <w:i/>
                <w:color w:val="000000"/>
                <w:sz w:val="16"/>
                <w:szCs w:val="16"/>
              </w:rPr>
              <w:t>2</w:t>
            </w: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Объем котла, м</w:t>
            </w:r>
            <w:r w:rsidRPr="001441E6">
              <w:rPr>
                <w:b/>
                <w:i/>
                <w:sz w:val="16"/>
                <w:szCs w:val="16"/>
                <w:vertAlign w:val="superscript"/>
              </w:rPr>
              <w:t>3</w:t>
            </w:r>
            <w:r w:rsidRPr="001441E6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2998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ind w:firstLine="492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внутренних</w:t>
            </w: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1441E6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 xml:space="preserve">       полный</w:t>
            </w:r>
          </w:p>
        </w:tc>
        <w:tc>
          <w:tcPr>
            <w:tcW w:w="2998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1441E6">
              <w:rPr>
                <w:b/>
                <w:i/>
                <w:color w:val="000000"/>
                <w:sz w:val="16"/>
                <w:szCs w:val="16"/>
              </w:rPr>
              <w:t>63,4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Наличие уклона котла к сливному прибору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Максимально допустимая температура</w:t>
            </w: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998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597" w:type="dxa"/>
            <w:shd w:val="clear" w:color="auto" w:fill="auto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Условное рабочее давление в котле (по</w:t>
            </w:r>
          </w:p>
        </w:tc>
        <w:tc>
          <w:tcPr>
            <w:tcW w:w="960" w:type="dxa"/>
            <w:shd w:val="clear" w:color="auto" w:fill="auto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загружаемого продукта, ºС</w:t>
            </w: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998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регулировке предохранительного клапана),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1994</w:t>
            </w: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998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МПа (кгс/см</w:t>
            </w:r>
            <w:r w:rsidRPr="001441E6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1441E6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1441E6">
              <w:rPr>
                <w:b/>
                <w:i/>
                <w:color w:val="000000"/>
                <w:sz w:val="16"/>
                <w:szCs w:val="16"/>
              </w:rPr>
              <w:t>0,25 (2,5)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998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 xml:space="preserve">       по осям сцепления автосцепок</w:t>
            </w:r>
          </w:p>
        </w:tc>
        <w:tc>
          <w:tcPr>
            <w:tcW w:w="2998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1441E6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1441E6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1441E6">
              <w:rPr>
                <w:b/>
                <w:i/>
                <w:color w:val="000000"/>
                <w:sz w:val="16"/>
                <w:szCs w:val="16"/>
              </w:rPr>
              <w:t>0,5 (5,0)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FD2DAB" w:rsidRPr="001441E6" w:rsidTr="00FD2DAB">
        <w:tc>
          <w:tcPr>
            <w:tcW w:w="2866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998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1441E6"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6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1441E6">
              <w:rPr>
                <w:b/>
                <w:i/>
                <w:color w:val="000000"/>
                <w:sz w:val="16"/>
                <w:szCs w:val="16"/>
              </w:rPr>
              <w:t>75</w:t>
            </w:r>
          </w:p>
        </w:tc>
        <w:tc>
          <w:tcPr>
            <w:tcW w:w="3597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850" w:type="dxa"/>
          </w:tcPr>
          <w:p w:rsidR="00FD2DAB" w:rsidRPr="001441E6" w:rsidRDefault="00FD2DAB" w:rsidP="00A71310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</w:tbl>
    <w:p w:rsidR="00FD2DAB" w:rsidRPr="00C635A4" w:rsidRDefault="0032246E" w:rsidP="00FD2DAB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FD2DAB">
        <w:rPr>
          <w:b/>
          <w:i/>
          <w:sz w:val="32"/>
          <w:szCs w:val="32"/>
        </w:rPr>
        <w:lastRenderedPageBreak/>
        <w:t>Ц</w:t>
      </w:r>
      <w:r w:rsidR="00FD2DAB" w:rsidRPr="00C635A4">
        <w:rPr>
          <w:b/>
          <w:i/>
          <w:sz w:val="32"/>
          <w:szCs w:val="32"/>
        </w:rPr>
        <w:t>истерна</w:t>
      </w:r>
      <w:r w:rsidR="00FD2DAB">
        <w:rPr>
          <w:b/>
          <w:i/>
          <w:sz w:val="32"/>
          <w:szCs w:val="32"/>
        </w:rPr>
        <w:t xml:space="preserve"> с верхним сливом для химических грузов</w:t>
      </w:r>
      <w:r w:rsidR="00FD2DAB" w:rsidRPr="00C635A4">
        <w:rPr>
          <w:b/>
          <w:i/>
          <w:sz w:val="32"/>
          <w:szCs w:val="32"/>
        </w:rPr>
        <w:t>, модель 15-1010</w:t>
      </w:r>
      <w:r w:rsidR="00FD2DAB">
        <w:rPr>
          <w:b/>
          <w:i/>
          <w:sz w:val="32"/>
          <w:szCs w:val="32"/>
        </w:rPr>
        <w:t>Т</w:t>
      </w:r>
    </w:p>
    <w:p w:rsidR="00FD2DAB" w:rsidRDefault="00E47A18" w:rsidP="00FD2DAB">
      <w:pPr>
        <w:jc w:val="center"/>
        <w:rPr>
          <w:i/>
          <w:sz w:val="32"/>
          <w:szCs w:val="32"/>
        </w:rPr>
      </w:pPr>
      <w:r>
        <w:rPr>
          <w:noProof/>
        </w:rPr>
        <w:drawing>
          <wp:inline distT="0" distB="0" distL="0" distR="0">
            <wp:extent cx="7219950" cy="3287434"/>
            <wp:effectExtent l="19050" t="0" r="0" b="0"/>
            <wp:docPr id="77" name="Рисунок 77" descr="7B119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7B11940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r="1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3287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DAB" w:rsidRDefault="00FD2DAB" w:rsidP="00FD2DAB">
      <w:pPr>
        <w:jc w:val="center"/>
        <w:rPr>
          <w:b/>
          <w:i/>
        </w:rPr>
      </w:pPr>
      <w:r w:rsidRPr="00C635A4">
        <w:rPr>
          <w:b/>
          <w:i/>
        </w:rPr>
        <w:t xml:space="preserve">Назначение: для перевозки </w:t>
      </w:r>
      <w:r>
        <w:rPr>
          <w:b/>
          <w:i/>
        </w:rPr>
        <w:t>метанола</w:t>
      </w:r>
    </w:p>
    <w:tbl>
      <w:tblPr>
        <w:tblW w:w="14868" w:type="dxa"/>
        <w:tblLook w:val="01E0" w:firstRow="1" w:lastRow="1" w:firstColumn="1" w:lastColumn="1" w:noHBand="0" w:noVBand="0"/>
      </w:tblPr>
      <w:tblGrid>
        <w:gridCol w:w="2866"/>
        <w:gridCol w:w="2998"/>
        <w:gridCol w:w="3597"/>
        <w:gridCol w:w="960"/>
        <w:gridCol w:w="3597"/>
        <w:gridCol w:w="850"/>
      </w:tblGrid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 xml:space="preserve">       по концевым балкам рамы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Количество секций котла, шт.</w:t>
            </w: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15-1010Т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4630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998" w:type="dxa"/>
            <w:shd w:val="clear" w:color="auto" w:fill="auto"/>
          </w:tcPr>
          <w:p w:rsidR="007751B6" w:rsidRPr="00D05761" w:rsidRDefault="007751B6" w:rsidP="00A75D2A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05761">
              <w:rPr>
                <w:b/>
                <w:i/>
                <w:color w:val="000000"/>
                <w:sz w:val="16"/>
                <w:szCs w:val="16"/>
              </w:rPr>
              <w:t>7</w:t>
            </w:r>
            <w:r>
              <w:rPr>
                <w:b/>
                <w:i/>
                <w:color w:val="000000"/>
                <w:sz w:val="16"/>
                <w:szCs w:val="16"/>
              </w:rPr>
              <w:t>21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ОАО «Волгоцеммаш»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05761">
              <w:rPr>
                <w:b/>
                <w:i/>
                <w:color w:val="000000"/>
                <w:sz w:val="16"/>
                <w:szCs w:val="16"/>
              </w:rPr>
              <w:t>18-100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Наличие предохранительного клапана</w:t>
            </w: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4</w:t>
            </w:r>
            <w:r w:rsidRPr="00D05761">
              <w:rPr>
                <w:b/>
                <w:i/>
                <w:sz w:val="16"/>
                <w:szCs w:val="16"/>
              </w:rPr>
              <w:t>8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05761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 xml:space="preserve">Наличие предохранительно - впускного </w:t>
            </w: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Масса тары вагона (</w:t>
            </w:r>
            <w:r w:rsidRPr="00D05761">
              <w:rPr>
                <w:b/>
                <w:i/>
                <w:sz w:val="16"/>
                <w:szCs w:val="16"/>
                <w:lang w:val="en-US"/>
              </w:rPr>
              <w:t>min</w:t>
            </w:r>
            <w:r w:rsidRPr="00D05761">
              <w:rPr>
                <w:b/>
                <w:i/>
                <w:sz w:val="16"/>
                <w:szCs w:val="16"/>
              </w:rPr>
              <w:t>/</w:t>
            </w:r>
            <w:r w:rsidRPr="00D05761"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D05761"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26,2/28,0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2800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верхний</w:t>
            </w: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 xml:space="preserve">       статическая осевая, кН (тс)</w:t>
            </w: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184,2</w:t>
            </w:r>
            <w:r w:rsidRPr="00D05761">
              <w:rPr>
                <w:b/>
                <w:i/>
                <w:sz w:val="16"/>
                <w:szCs w:val="16"/>
              </w:rPr>
              <w:t xml:space="preserve"> (</w:t>
            </w:r>
            <w:r>
              <w:rPr>
                <w:b/>
                <w:i/>
                <w:sz w:val="16"/>
                <w:szCs w:val="16"/>
              </w:rPr>
              <w:t>18,8</w:t>
            </w:r>
            <w:r w:rsidRPr="00D05761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10740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 xml:space="preserve">       погонная, кН/м (тс/м)</w:t>
            </w: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61</w:t>
            </w:r>
            <w:r w:rsidRPr="00D05761">
              <w:rPr>
                <w:b/>
                <w:i/>
                <w:color w:val="000000"/>
                <w:sz w:val="16"/>
                <w:szCs w:val="16"/>
              </w:rPr>
              <w:t>,</w:t>
            </w:r>
            <w:r>
              <w:rPr>
                <w:b/>
                <w:i/>
                <w:color w:val="000000"/>
                <w:sz w:val="16"/>
                <w:szCs w:val="16"/>
              </w:rPr>
              <w:t>47(6,26</w:t>
            </w:r>
            <w:r w:rsidRPr="00D05761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Удельный объем, м</w:t>
            </w:r>
            <w:r w:rsidRPr="00D05761">
              <w:rPr>
                <w:b/>
                <w:i/>
                <w:sz w:val="16"/>
                <w:szCs w:val="16"/>
                <w:vertAlign w:val="superscript"/>
              </w:rPr>
              <w:t>3</w:t>
            </w:r>
            <w:r w:rsidRPr="00D05761">
              <w:rPr>
                <w:b/>
                <w:i/>
                <w:sz w:val="16"/>
                <w:szCs w:val="16"/>
              </w:rPr>
              <w:t>/т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1,006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ind w:firstLine="492"/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наружных</w:t>
            </w: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05761">
              <w:rPr>
                <w:b/>
                <w:i/>
                <w:color w:val="000000"/>
                <w:sz w:val="16"/>
                <w:szCs w:val="16"/>
              </w:rPr>
              <w:t>2</w:t>
            </w: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Объем котла, м</w:t>
            </w:r>
            <w:r w:rsidRPr="00D05761">
              <w:rPr>
                <w:b/>
                <w:i/>
                <w:sz w:val="16"/>
                <w:szCs w:val="16"/>
                <w:vertAlign w:val="superscript"/>
              </w:rPr>
              <w:t>3</w:t>
            </w:r>
            <w:r w:rsidRPr="00D05761">
              <w:rPr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ind w:firstLine="492"/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внутренних</w:t>
            </w: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05761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 xml:space="preserve">       полный</w:t>
            </w: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05761">
              <w:rPr>
                <w:b/>
                <w:i/>
                <w:color w:val="000000"/>
                <w:sz w:val="16"/>
                <w:szCs w:val="16"/>
              </w:rPr>
              <w:t>62,4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Наличие уклона котла к сливному прибору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Максимально допустимая температура</w:t>
            </w: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597" w:type="dxa"/>
            <w:shd w:val="clear" w:color="auto" w:fill="auto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Условное рабочее давление в котле (по</w:t>
            </w:r>
          </w:p>
        </w:tc>
        <w:tc>
          <w:tcPr>
            <w:tcW w:w="960" w:type="dxa"/>
            <w:shd w:val="clear" w:color="auto" w:fill="auto"/>
          </w:tcPr>
          <w:p w:rsidR="007751B6" w:rsidRPr="00D05761" w:rsidRDefault="007751B6" w:rsidP="00A75D2A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загружаемого продукта, ºС</w:t>
            </w: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регулировке предохранительного клапана),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2001</w:t>
            </w: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МПа (кгс/см</w:t>
            </w:r>
            <w:r w:rsidRPr="00D05761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D05761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05761">
              <w:rPr>
                <w:b/>
                <w:i/>
                <w:color w:val="000000"/>
                <w:sz w:val="16"/>
                <w:szCs w:val="16"/>
              </w:rPr>
              <w:t>0,25 (2,5)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2006</w:t>
            </w: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 xml:space="preserve">       по осям сцепления автосцепок</w:t>
            </w: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D05761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D05761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05761">
              <w:rPr>
                <w:b/>
                <w:i/>
                <w:color w:val="000000"/>
                <w:sz w:val="16"/>
                <w:szCs w:val="16"/>
              </w:rPr>
              <w:t>0,5 (5,0)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</w:p>
        </w:tc>
      </w:tr>
      <w:tr w:rsidR="007751B6" w:rsidRPr="00D05761" w:rsidTr="007751B6">
        <w:tc>
          <w:tcPr>
            <w:tcW w:w="2866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998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  <w:r w:rsidRPr="00D05761"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60" w:type="dxa"/>
          </w:tcPr>
          <w:p w:rsidR="007751B6" w:rsidRPr="00D05761" w:rsidRDefault="007751B6" w:rsidP="00A75D2A">
            <w:pPr>
              <w:rPr>
                <w:b/>
                <w:i/>
                <w:color w:val="000000"/>
                <w:sz w:val="16"/>
                <w:szCs w:val="16"/>
              </w:rPr>
            </w:pPr>
            <w:r w:rsidRPr="00D05761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597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850" w:type="dxa"/>
          </w:tcPr>
          <w:p w:rsidR="007751B6" w:rsidRPr="00D05761" w:rsidRDefault="007751B6" w:rsidP="00A75D2A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FD2DAB" w:rsidRDefault="007751B6" w:rsidP="00FD2DAB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FD2DAB">
        <w:rPr>
          <w:b/>
          <w:i/>
          <w:sz w:val="32"/>
        </w:rPr>
        <w:lastRenderedPageBreak/>
        <w:t>Ц</w:t>
      </w:r>
      <w:r w:rsidR="00FD2DAB" w:rsidRPr="00831D55">
        <w:rPr>
          <w:b/>
          <w:i/>
          <w:sz w:val="32"/>
        </w:rPr>
        <w:t xml:space="preserve">истерна </w:t>
      </w:r>
      <w:r w:rsidR="00FD2DAB">
        <w:rPr>
          <w:b/>
          <w:i/>
          <w:sz w:val="32"/>
        </w:rPr>
        <w:t>с верхним сливом с парообогревательной рубашкой для химических грузов</w:t>
      </w:r>
      <w:r w:rsidR="00FD2DAB" w:rsidRPr="00831D55">
        <w:rPr>
          <w:b/>
          <w:i/>
          <w:sz w:val="32"/>
        </w:rPr>
        <w:t>,</w:t>
      </w:r>
    </w:p>
    <w:p w:rsidR="00FD2DAB" w:rsidRDefault="00FD2DAB" w:rsidP="00FD2DAB">
      <w:pPr>
        <w:jc w:val="center"/>
        <w:rPr>
          <w:sz w:val="32"/>
        </w:rPr>
      </w:pPr>
      <w:r w:rsidRPr="00831D55">
        <w:rPr>
          <w:b/>
          <w:i/>
          <w:sz w:val="32"/>
        </w:rPr>
        <w:t xml:space="preserve"> модель 15-1012</w:t>
      </w:r>
    </w:p>
    <w:p w:rsidR="00FD2DAB" w:rsidRDefault="00FD2DAB" w:rsidP="00FD2DAB">
      <w:pPr>
        <w:jc w:val="center"/>
      </w:pPr>
      <w:r>
        <w:t xml:space="preserve"> </w:t>
      </w:r>
      <w:r w:rsidR="0073180D">
        <w:fldChar w:fldCharType="begin"/>
      </w:r>
      <w:r w:rsidR="00B31677">
        <w:instrText xml:space="preserve"> LINK Paint.Picture "C:\\PHOTO\\РИС204.BMP" "" \a \p </w:instrText>
      </w:r>
      <w:r w:rsidR="0073180D">
        <w:fldChar w:fldCharType="separate"/>
      </w:r>
      <w:r w:rsidR="00DE355C">
        <w:object w:dxaOrig="3361" w:dyaOrig="14264">
          <v:shape id="_x0000_i1066" type="#_x0000_t75" style="width:671.45pt;height:228.55pt">
            <v:imagedata r:id="rId57" o:title="" croptop="3349f" cropleft="351f"/>
          </v:shape>
        </w:object>
      </w:r>
      <w:r w:rsidR="0073180D">
        <w:fldChar w:fldCharType="end"/>
      </w:r>
    </w:p>
    <w:p w:rsidR="00FD2DAB" w:rsidRDefault="00FD2DAB" w:rsidP="00FD2DAB">
      <w:pPr>
        <w:jc w:val="center"/>
        <w:rPr>
          <w:b/>
          <w:i/>
        </w:rPr>
      </w:pPr>
      <w:r w:rsidRPr="00831D55">
        <w:rPr>
          <w:b/>
          <w:i/>
        </w:rPr>
        <w:t>Назначение: для перевозки альфа-олефинов фракций С14-С28</w:t>
      </w:r>
    </w:p>
    <w:p w:rsidR="007751B6" w:rsidRDefault="007751B6" w:rsidP="00FD2DAB">
      <w:pPr>
        <w:jc w:val="center"/>
        <w:rPr>
          <w:b/>
          <w:i/>
        </w:rPr>
      </w:pPr>
    </w:p>
    <w:tbl>
      <w:tblPr>
        <w:tblW w:w="0" w:type="auto"/>
        <w:jc w:val="center"/>
        <w:tblInd w:w="503" w:type="dxa"/>
        <w:tblLayout w:type="fixed"/>
        <w:tblLook w:val="0000" w:firstRow="0" w:lastRow="0" w:firstColumn="0" w:lastColumn="0" w:noHBand="0" w:noVBand="0"/>
      </w:tblPr>
      <w:tblGrid>
        <w:gridCol w:w="2741"/>
        <w:gridCol w:w="1971"/>
        <w:gridCol w:w="3279"/>
        <w:gridCol w:w="932"/>
        <w:gridCol w:w="3389"/>
        <w:gridCol w:w="1253"/>
      </w:tblGrid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1012.00.000</w:t>
            </w:r>
          </w:p>
        </w:tc>
        <w:tc>
          <w:tcPr>
            <w:tcW w:w="3279" w:type="dxa"/>
          </w:tcPr>
          <w:p w:rsidR="007751B6" w:rsidRPr="00831D55" w:rsidRDefault="007751B6" w:rsidP="00A75D2A">
            <w:pPr>
              <w:ind w:left="317"/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ТУ 32-916.024-94</w:t>
            </w: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7751B6" w:rsidRPr="00831D55" w:rsidRDefault="007751B6" w:rsidP="00A75D2A">
            <w:pPr>
              <w:ind w:right="-108"/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гидравлическом испытании, Мпа (кгс/см</w:t>
            </w:r>
            <w:r w:rsidRPr="00831D55">
              <w:rPr>
                <w:b/>
                <w:i/>
                <w:sz w:val="16"/>
                <w:vertAlign w:val="superscript"/>
              </w:rPr>
              <w:t>2</w:t>
            </w:r>
            <w:r w:rsidRPr="00831D55">
              <w:rPr>
                <w:b/>
                <w:i/>
                <w:sz w:val="16"/>
              </w:rPr>
              <w:t>)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0,65 (6,5)</w:t>
            </w: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15-1012</w:t>
            </w: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3100</w:t>
            </w: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1</w:t>
            </w: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743</w:t>
            </w: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есть</w:t>
            </w: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«Завод</w:t>
            </w: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4630</w:t>
            </w: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нет</w:t>
            </w: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металлоконструкций»</w:t>
            </w: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-</w:t>
            </w: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63,0</w:t>
            </w: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нет</w:t>
            </w: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0C0A0B" w:rsidP="00A75D2A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26,2</w:t>
            </w:r>
            <w:r>
              <w:rPr>
                <w:b/>
                <w:i/>
                <w:sz w:val="16"/>
                <w:lang w:val="en-US"/>
              </w:rPr>
              <w:t>/</w:t>
            </w:r>
            <w:r w:rsidRPr="00831D55">
              <w:rPr>
                <w:b/>
                <w:i/>
                <w:sz w:val="16"/>
              </w:rPr>
              <w:t>27,0</w:t>
            </w: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нет</w:t>
            </w: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220,5 (22,5)</w:t>
            </w: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есть</w:t>
            </w: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73,5 (7,5)</w:t>
            </w: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2800</w:t>
            </w: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ind w:right="-108"/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верхний пере-</w:t>
            </w: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Объем котла, м</w:t>
            </w:r>
            <w:r w:rsidRPr="00831D55">
              <w:rPr>
                <w:b/>
                <w:i/>
                <w:sz w:val="16"/>
                <w:vertAlign w:val="superscript"/>
              </w:rPr>
              <w:t>3</w:t>
            </w:r>
            <w:r w:rsidRPr="00831D55">
              <w:rPr>
                <w:b/>
                <w:i/>
                <w:sz w:val="16"/>
              </w:rPr>
              <w:t>: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 xml:space="preserve">Длина котла наружная, с парообогрева- 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давливанием,</w:t>
            </w: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63,4</w:t>
            </w: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тельной рубашкой, мм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10785</w:t>
            </w: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2</w:t>
            </w: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7751B6" w:rsidRPr="00831D55" w:rsidRDefault="007751B6" w:rsidP="00A75D2A">
            <w:pPr>
              <w:ind w:right="-108"/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1</w:t>
            </w: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199</w:t>
            </w:r>
            <w:r>
              <w:rPr>
                <w:b/>
                <w:i/>
                <w:sz w:val="16"/>
              </w:rPr>
              <w:t>4</w:t>
            </w: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клапана), МПа (кгс/см</w:t>
            </w:r>
            <w:r w:rsidRPr="00831D55">
              <w:rPr>
                <w:b/>
                <w:i/>
                <w:sz w:val="16"/>
                <w:vertAlign w:val="superscript"/>
              </w:rPr>
              <w:t>2</w:t>
            </w:r>
            <w:r w:rsidRPr="00831D55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0,25 (2,5)</w:t>
            </w: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 w:rsidRPr="00831D55">
              <w:rPr>
                <w:b/>
                <w:i/>
                <w:sz w:val="16"/>
              </w:rPr>
              <w:t>есть</w:t>
            </w:r>
          </w:p>
        </w:tc>
      </w:tr>
      <w:tr w:rsidR="007751B6" w:rsidRPr="00831D55" w:rsidTr="00A75D2A">
        <w:trPr>
          <w:jc w:val="center"/>
        </w:trPr>
        <w:tc>
          <w:tcPr>
            <w:tcW w:w="274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971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2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</w:t>
            </w:r>
          </w:p>
        </w:tc>
        <w:tc>
          <w:tcPr>
            <w:tcW w:w="3389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253" w:type="dxa"/>
          </w:tcPr>
          <w:p w:rsidR="007751B6" w:rsidRPr="00831D55" w:rsidRDefault="007751B6" w:rsidP="00A75D2A">
            <w:pPr>
              <w:rPr>
                <w:b/>
                <w:i/>
                <w:sz w:val="16"/>
              </w:rPr>
            </w:pPr>
          </w:p>
        </w:tc>
      </w:tr>
    </w:tbl>
    <w:p w:rsidR="00FD2DAB" w:rsidRPr="00ED46D3" w:rsidRDefault="007751B6" w:rsidP="00FD2DAB">
      <w:pPr>
        <w:jc w:val="center"/>
        <w:rPr>
          <w:b/>
          <w:i/>
          <w:color w:val="000000"/>
          <w:sz w:val="32"/>
          <w:szCs w:val="32"/>
        </w:rPr>
      </w:pPr>
      <w:r>
        <w:rPr>
          <w:b/>
          <w:i/>
        </w:rPr>
        <w:br w:type="column"/>
      </w:r>
      <w:r w:rsidR="00FD2DAB">
        <w:rPr>
          <w:b/>
          <w:i/>
          <w:color w:val="000000"/>
          <w:sz w:val="32"/>
          <w:szCs w:val="32"/>
        </w:rPr>
        <w:lastRenderedPageBreak/>
        <w:t>Ц</w:t>
      </w:r>
      <w:r w:rsidR="00FD2DAB" w:rsidRPr="00ED46D3">
        <w:rPr>
          <w:b/>
          <w:i/>
          <w:color w:val="000000"/>
          <w:sz w:val="32"/>
          <w:szCs w:val="32"/>
        </w:rPr>
        <w:t>истерна</w:t>
      </w:r>
      <w:r w:rsidR="00FD2DAB">
        <w:rPr>
          <w:b/>
          <w:i/>
          <w:color w:val="000000"/>
          <w:sz w:val="32"/>
          <w:szCs w:val="32"/>
        </w:rPr>
        <w:t xml:space="preserve"> с верхним сливом парообогревающей рубашкой, предохранительным клапаном кислотная</w:t>
      </w:r>
      <w:r w:rsidR="00FD2DAB" w:rsidRPr="00ED46D3">
        <w:rPr>
          <w:b/>
          <w:i/>
          <w:color w:val="000000"/>
          <w:sz w:val="32"/>
          <w:szCs w:val="32"/>
        </w:rPr>
        <w:t>, модель 15-1014</w:t>
      </w:r>
    </w:p>
    <w:p w:rsidR="00FD2DAB" w:rsidRDefault="00E47A18" w:rsidP="00FD2DAB">
      <w:pPr>
        <w:jc w:val="center"/>
        <w:rPr>
          <w:i/>
          <w:sz w:val="32"/>
          <w:szCs w:val="32"/>
        </w:rPr>
      </w:pPr>
      <w:r>
        <w:rPr>
          <w:noProof/>
        </w:rPr>
        <w:drawing>
          <wp:inline distT="0" distB="0" distL="0" distR="0">
            <wp:extent cx="7772400" cy="3009900"/>
            <wp:effectExtent l="19050" t="0" r="0" b="0"/>
            <wp:docPr id="79" name="Рисунок 79" descr="15-1014 с размер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15-1014 с размерами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DAB" w:rsidRDefault="00FD2DAB" w:rsidP="00FD2DAB">
      <w:pPr>
        <w:jc w:val="center"/>
        <w:rPr>
          <w:i/>
          <w:sz w:val="28"/>
          <w:szCs w:val="28"/>
        </w:rPr>
      </w:pPr>
      <w:r w:rsidRPr="00ED46D3">
        <w:rPr>
          <w:b/>
          <w:i/>
        </w:rPr>
        <w:t>Назначение: для перевозки фенола</w:t>
      </w:r>
    </w:p>
    <w:p w:rsidR="00FD2DAB" w:rsidRPr="00476E50" w:rsidRDefault="00FD2DAB" w:rsidP="00FD2DAB">
      <w:pPr>
        <w:jc w:val="center"/>
        <w:rPr>
          <w:i/>
          <w:sz w:val="16"/>
          <w:szCs w:val="16"/>
        </w:rPr>
      </w:pPr>
    </w:p>
    <w:tbl>
      <w:tblPr>
        <w:tblW w:w="14680" w:type="dxa"/>
        <w:tblLook w:val="01E0" w:firstRow="1" w:lastRow="1" w:firstColumn="1" w:lastColumn="1" w:noHBand="0" w:noVBand="0"/>
      </w:tblPr>
      <w:tblGrid>
        <w:gridCol w:w="2863"/>
        <w:gridCol w:w="2765"/>
        <w:gridCol w:w="3360"/>
        <w:gridCol w:w="840"/>
        <w:gridCol w:w="3354"/>
        <w:gridCol w:w="1498"/>
      </w:tblGrid>
      <w:tr w:rsidR="00FD2DAB" w:rsidRPr="007A0FF0" w:rsidTr="00FD2DAB">
        <w:tc>
          <w:tcPr>
            <w:tcW w:w="2863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Номер проекта</w:t>
            </w: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1014.00.000</w:t>
            </w:r>
          </w:p>
        </w:tc>
        <w:tc>
          <w:tcPr>
            <w:tcW w:w="3360" w:type="dxa"/>
          </w:tcPr>
          <w:p w:rsidR="00FD2DAB" w:rsidRPr="007A0FF0" w:rsidRDefault="00FD2DAB" w:rsidP="00FD2DAB">
            <w:pPr>
              <w:ind w:firstLine="492"/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по концевым балкам рамы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10800</w:t>
            </w:r>
          </w:p>
        </w:tc>
        <w:tc>
          <w:tcPr>
            <w:tcW w:w="3354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1498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</w:tr>
      <w:tr w:rsidR="00FD2DAB" w:rsidRPr="007A0FF0" w:rsidTr="00FD2DAB">
        <w:trPr>
          <w:trHeight w:val="81"/>
        </w:trPr>
        <w:tc>
          <w:tcPr>
            <w:tcW w:w="2863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ТУ 3182.014.01395963-97</w:t>
            </w:r>
          </w:p>
        </w:tc>
        <w:tc>
          <w:tcPr>
            <w:tcW w:w="336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54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Наличие теплоизоляции</w:t>
            </w:r>
          </w:p>
        </w:tc>
        <w:tc>
          <w:tcPr>
            <w:tcW w:w="1498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FD2DAB" w:rsidRPr="007A0FF0" w:rsidTr="00FD2DAB">
        <w:tc>
          <w:tcPr>
            <w:tcW w:w="2863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15-1014</w:t>
            </w:r>
          </w:p>
        </w:tc>
        <w:tc>
          <w:tcPr>
            <w:tcW w:w="336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рельсов максимальная, мм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4410</w:t>
            </w:r>
          </w:p>
        </w:tc>
        <w:tc>
          <w:tcPr>
            <w:tcW w:w="3354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Наличие теневой защиты</w:t>
            </w:r>
          </w:p>
        </w:tc>
        <w:tc>
          <w:tcPr>
            <w:tcW w:w="1498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FD2DAB" w:rsidRPr="007A0FF0" w:rsidTr="00FD2DAB">
        <w:tc>
          <w:tcPr>
            <w:tcW w:w="2863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Тип вагона</w:t>
            </w:r>
          </w:p>
        </w:tc>
        <w:tc>
          <w:tcPr>
            <w:tcW w:w="2765" w:type="dxa"/>
            <w:shd w:val="clear" w:color="auto" w:fill="auto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730</w:t>
            </w:r>
          </w:p>
        </w:tc>
        <w:tc>
          <w:tcPr>
            <w:tcW w:w="336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Количество осей, шт.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4</w:t>
            </w:r>
          </w:p>
        </w:tc>
        <w:tc>
          <w:tcPr>
            <w:tcW w:w="3354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Наличие предохранительного клапана</w:t>
            </w:r>
          </w:p>
        </w:tc>
        <w:tc>
          <w:tcPr>
            <w:tcW w:w="1498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FD2DAB" w:rsidRPr="007A0FF0" w:rsidTr="00FD2DAB">
        <w:tc>
          <w:tcPr>
            <w:tcW w:w="2863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ОАО «Завод металлоконструкций»</w:t>
            </w:r>
          </w:p>
        </w:tc>
        <w:tc>
          <w:tcPr>
            <w:tcW w:w="336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Модель 2-осной тележки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18-100</w:t>
            </w:r>
          </w:p>
        </w:tc>
        <w:tc>
          <w:tcPr>
            <w:tcW w:w="3354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 xml:space="preserve">Наличие предохранительно - впускного </w:t>
            </w:r>
          </w:p>
        </w:tc>
        <w:tc>
          <w:tcPr>
            <w:tcW w:w="1498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FD2DAB" w:rsidRPr="007A0FF0" w:rsidTr="00FD2DAB">
        <w:tc>
          <w:tcPr>
            <w:tcW w:w="2863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58,5</w:t>
            </w:r>
          </w:p>
        </w:tc>
        <w:tc>
          <w:tcPr>
            <w:tcW w:w="336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354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клапана</w:t>
            </w:r>
          </w:p>
        </w:tc>
        <w:tc>
          <w:tcPr>
            <w:tcW w:w="1498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</w:tr>
      <w:tr w:rsidR="00FD2DAB" w:rsidRPr="007A0FF0" w:rsidTr="00FD2DAB">
        <w:tc>
          <w:tcPr>
            <w:tcW w:w="2863" w:type="dxa"/>
          </w:tcPr>
          <w:p w:rsidR="00FD2DAB" w:rsidRPr="007A0FF0" w:rsidRDefault="000C0A0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C0A0B">
              <w:rPr>
                <w:b/>
                <w:i/>
                <w:color w:val="000000"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26,2</w:t>
            </w:r>
            <w:r>
              <w:rPr>
                <w:b/>
                <w:i/>
                <w:color w:val="000000"/>
                <w:sz w:val="16"/>
                <w:szCs w:val="16"/>
                <w:lang w:val="en-US"/>
              </w:rPr>
              <w:t>/</w:t>
            </w:r>
            <w:r w:rsidRPr="007A0FF0">
              <w:rPr>
                <w:b/>
                <w:i/>
                <w:color w:val="000000"/>
                <w:sz w:val="16"/>
                <w:szCs w:val="16"/>
              </w:rPr>
              <w:t>27</w:t>
            </w:r>
            <w:r>
              <w:rPr>
                <w:b/>
                <w:i/>
                <w:color w:val="000000"/>
                <w:sz w:val="16"/>
                <w:szCs w:val="16"/>
              </w:rPr>
              <w:t>,0</w:t>
            </w:r>
          </w:p>
        </w:tc>
        <w:tc>
          <w:tcPr>
            <w:tcW w:w="336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  <w:tc>
          <w:tcPr>
            <w:tcW w:w="3354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Способ налива и слива</w:t>
            </w:r>
          </w:p>
        </w:tc>
        <w:tc>
          <w:tcPr>
            <w:tcW w:w="1498" w:type="dxa"/>
          </w:tcPr>
          <w:p w:rsidR="00FD2DAB" w:rsidRPr="007A0FF0" w:rsidRDefault="00FD2DAB" w:rsidP="00FD2DAB">
            <w:pPr>
              <w:ind w:left="-25" w:right="-101"/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верхний (передав-</w:t>
            </w:r>
          </w:p>
        </w:tc>
      </w:tr>
      <w:tr w:rsidR="00FD2DAB" w:rsidRPr="007A0FF0" w:rsidTr="00FD2DAB">
        <w:tc>
          <w:tcPr>
            <w:tcW w:w="2863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Нагрузка:</w:t>
            </w: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6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2800</w:t>
            </w:r>
          </w:p>
        </w:tc>
        <w:tc>
          <w:tcPr>
            <w:tcW w:w="3354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1498" w:type="dxa"/>
          </w:tcPr>
          <w:p w:rsidR="00FD2DAB" w:rsidRPr="007A0FF0" w:rsidRDefault="00FD2DAB" w:rsidP="00FD2DAB">
            <w:pPr>
              <w:ind w:left="-25" w:right="-101"/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 xml:space="preserve">ливанием или </w:t>
            </w:r>
          </w:p>
        </w:tc>
      </w:tr>
      <w:tr w:rsidR="00FD2DAB" w:rsidRPr="007A0FF0" w:rsidTr="00FD2DAB">
        <w:tc>
          <w:tcPr>
            <w:tcW w:w="2863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 xml:space="preserve">       статическая осевая, кН (тс)</w:t>
            </w: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216,97 (22,12)</w:t>
            </w:r>
          </w:p>
        </w:tc>
        <w:tc>
          <w:tcPr>
            <w:tcW w:w="336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Длина котла наружная, мм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10300</w:t>
            </w:r>
          </w:p>
        </w:tc>
        <w:tc>
          <w:tcPr>
            <w:tcW w:w="3354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1498" w:type="dxa"/>
          </w:tcPr>
          <w:p w:rsidR="00FD2DAB" w:rsidRPr="007A0FF0" w:rsidRDefault="00FD2DAB" w:rsidP="00FD2DAB">
            <w:pPr>
              <w:ind w:left="-25"/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сифонированием</w:t>
            </w:r>
          </w:p>
        </w:tc>
      </w:tr>
      <w:tr w:rsidR="00FD2DAB" w:rsidRPr="007A0FF0" w:rsidTr="00FD2DAB">
        <w:tc>
          <w:tcPr>
            <w:tcW w:w="2863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 xml:space="preserve">       погонная, кН/м (тс/м)</w:t>
            </w: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72,204 (7,36)</w:t>
            </w:r>
          </w:p>
        </w:tc>
        <w:tc>
          <w:tcPr>
            <w:tcW w:w="336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Удельный объем, м</w:t>
            </w:r>
            <w:r w:rsidRPr="007A0FF0">
              <w:rPr>
                <w:b/>
                <w:i/>
                <w:color w:val="000000"/>
                <w:sz w:val="16"/>
                <w:szCs w:val="16"/>
                <w:vertAlign w:val="superscript"/>
              </w:rPr>
              <w:t>3</w:t>
            </w:r>
            <w:r w:rsidRPr="007A0FF0">
              <w:rPr>
                <w:b/>
                <w:i/>
                <w:color w:val="000000"/>
                <w:sz w:val="16"/>
                <w:szCs w:val="16"/>
              </w:rPr>
              <w:t>/т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0,984</w:t>
            </w:r>
          </w:p>
        </w:tc>
        <w:tc>
          <w:tcPr>
            <w:tcW w:w="3354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Количество лестниц, шт.:</w:t>
            </w:r>
          </w:p>
        </w:tc>
        <w:tc>
          <w:tcPr>
            <w:tcW w:w="1498" w:type="dxa"/>
          </w:tcPr>
          <w:p w:rsidR="00FD2DAB" w:rsidRPr="007A0FF0" w:rsidRDefault="00FD2DAB" w:rsidP="00FD2DAB">
            <w:pPr>
              <w:ind w:left="-25" w:right="-101"/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FD2DAB" w:rsidRPr="007A0FF0" w:rsidTr="00FD2DAB">
        <w:tc>
          <w:tcPr>
            <w:tcW w:w="2863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Объем котла, м</w:t>
            </w:r>
            <w:r w:rsidRPr="007A0FF0">
              <w:rPr>
                <w:b/>
                <w:i/>
                <w:color w:val="000000"/>
                <w:sz w:val="16"/>
                <w:szCs w:val="16"/>
                <w:vertAlign w:val="superscript"/>
              </w:rPr>
              <w:t>3</w:t>
            </w:r>
            <w:r w:rsidRPr="007A0FF0">
              <w:rPr>
                <w:b/>
                <w:i/>
                <w:color w:val="000000"/>
                <w:sz w:val="16"/>
                <w:szCs w:val="16"/>
              </w:rPr>
              <w:t>:</w:t>
            </w: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6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3</w:t>
            </w:r>
          </w:p>
        </w:tc>
        <w:tc>
          <w:tcPr>
            <w:tcW w:w="3354" w:type="dxa"/>
          </w:tcPr>
          <w:p w:rsidR="00FD2DAB" w:rsidRPr="007A0FF0" w:rsidRDefault="00FD2DAB" w:rsidP="00FD2DAB">
            <w:pPr>
              <w:ind w:firstLine="492"/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наружных</w:t>
            </w:r>
          </w:p>
        </w:tc>
        <w:tc>
          <w:tcPr>
            <w:tcW w:w="1498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2</w:t>
            </w:r>
          </w:p>
        </w:tc>
      </w:tr>
      <w:tr w:rsidR="00FD2DAB" w:rsidRPr="007A0FF0" w:rsidTr="00FD2DAB">
        <w:tc>
          <w:tcPr>
            <w:tcW w:w="2863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 xml:space="preserve">       полный</w:t>
            </w: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60,5</w:t>
            </w:r>
          </w:p>
        </w:tc>
        <w:tc>
          <w:tcPr>
            <w:tcW w:w="336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Наличие уклона котла к сливному прибору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354" w:type="dxa"/>
          </w:tcPr>
          <w:p w:rsidR="00FD2DAB" w:rsidRPr="007A0FF0" w:rsidRDefault="00FD2DAB" w:rsidP="00FD2DAB">
            <w:pPr>
              <w:ind w:firstLine="492"/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внутренних</w:t>
            </w:r>
          </w:p>
        </w:tc>
        <w:tc>
          <w:tcPr>
            <w:tcW w:w="1498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</w:tr>
      <w:tr w:rsidR="00FD2DAB" w:rsidRPr="007A0FF0" w:rsidTr="00FD2DAB">
        <w:tc>
          <w:tcPr>
            <w:tcW w:w="2863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120</w:t>
            </w:r>
          </w:p>
        </w:tc>
        <w:tc>
          <w:tcPr>
            <w:tcW w:w="336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Условное рабочее давление в котле (по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54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Максимально допустимая температура</w:t>
            </w:r>
          </w:p>
        </w:tc>
        <w:tc>
          <w:tcPr>
            <w:tcW w:w="1498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FD2DAB" w:rsidRPr="007A0FF0" w:rsidTr="00FD2DAB">
        <w:tc>
          <w:tcPr>
            <w:tcW w:w="2863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Габарит</w:t>
            </w: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02-ВМ</w:t>
            </w:r>
          </w:p>
        </w:tc>
        <w:tc>
          <w:tcPr>
            <w:tcW w:w="336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регулировке предохранительного клапана),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54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загружаемого продукта, ºС</w:t>
            </w:r>
          </w:p>
        </w:tc>
        <w:tc>
          <w:tcPr>
            <w:tcW w:w="1498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+60</w:t>
            </w:r>
          </w:p>
        </w:tc>
      </w:tr>
      <w:tr w:rsidR="00FD2DAB" w:rsidRPr="007A0FF0" w:rsidTr="00FD2DAB">
        <w:tc>
          <w:tcPr>
            <w:tcW w:w="2863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База вагона, мм</w:t>
            </w: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7800</w:t>
            </w:r>
          </w:p>
        </w:tc>
        <w:tc>
          <w:tcPr>
            <w:tcW w:w="3360" w:type="dxa"/>
            <w:shd w:val="clear" w:color="auto" w:fill="auto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МПа (кгс/см</w:t>
            </w:r>
            <w:r w:rsidRPr="007A0FF0">
              <w:rPr>
                <w:b/>
                <w:i/>
                <w:color w:val="000000"/>
                <w:sz w:val="16"/>
                <w:szCs w:val="16"/>
                <w:vertAlign w:val="superscript"/>
              </w:rPr>
              <w:t>2</w:t>
            </w:r>
            <w:r w:rsidRPr="007A0FF0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840" w:type="dxa"/>
            <w:shd w:val="clear" w:color="auto" w:fill="auto"/>
          </w:tcPr>
          <w:p w:rsidR="00FD2DAB" w:rsidRPr="007A0FF0" w:rsidRDefault="00FD2DAB" w:rsidP="00FD2DAB">
            <w:pPr>
              <w:ind w:left="-85" w:right="-125"/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0,25 (2,5)</w:t>
            </w:r>
          </w:p>
        </w:tc>
        <w:tc>
          <w:tcPr>
            <w:tcW w:w="3354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498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1997</w:t>
            </w:r>
          </w:p>
        </w:tc>
      </w:tr>
      <w:tr w:rsidR="00FD2DAB" w:rsidRPr="007A0FF0" w:rsidTr="00FD2DAB">
        <w:tc>
          <w:tcPr>
            <w:tcW w:w="2863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Длина, мм:</w:t>
            </w: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6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54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498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</w:tr>
      <w:tr w:rsidR="00FD2DAB" w:rsidRPr="007A0FF0" w:rsidTr="00FD2DAB">
        <w:tc>
          <w:tcPr>
            <w:tcW w:w="2863" w:type="dxa"/>
          </w:tcPr>
          <w:p w:rsidR="00FD2DAB" w:rsidRPr="007A0FF0" w:rsidRDefault="00FD2DAB" w:rsidP="00FD2DAB">
            <w:pPr>
              <w:ind w:firstLine="240"/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12020</w:t>
            </w:r>
          </w:p>
        </w:tc>
        <w:tc>
          <w:tcPr>
            <w:tcW w:w="336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гидравлическом испытании, МПа (кгс/см</w:t>
            </w:r>
            <w:r w:rsidRPr="007A0FF0">
              <w:rPr>
                <w:b/>
                <w:i/>
                <w:color w:val="000000"/>
                <w:sz w:val="16"/>
                <w:szCs w:val="16"/>
                <w:vertAlign w:val="superscript"/>
              </w:rPr>
              <w:t>2</w:t>
            </w:r>
            <w:r w:rsidRPr="007A0FF0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ind w:left="-85" w:right="-125"/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0,5 (5,0)</w:t>
            </w:r>
          </w:p>
        </w:tc>
        <w:tc>
          <w:tcPr>
            <w:tcW w:w="3354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498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</w:tr>
      <w:tr w:rsidR="00FD2DAB" w:rsidRPr="007A0FF0" w:rsidTr="00FD2DAB">
        <w:tc>
          <w:tcPr>
            <w:tcW w:w="2863" w:type="dxa"/>
          </w:tcPr>
          <w:p w:rsidR="00FD2DAB" w:rsidRPr="007A0FF0" w:rsidRDefault="00FD2DAB" w:rsidP="00FD2DAB">
            <w:pPr>
              <w:ind w:firstLine="240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765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6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Количество секций котла, шт.</w:t>
            </w:r>
          </w:p>
        </w:tc>
        <w:tc>
          <w:tcPr>
            <w:tcW w:w="840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7A0FF0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354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1498" w:type="dxa"/>
          </w:tcPr>
          <w:p w:rsidR="00FD2DAB" w:rsidRPr="007A0FF0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</w:tr>
    </w:tbl>
    <w:p w:rsidR="00FD2DAB" w:rsidRPr="005B584D" w:rsidRDefault="007751B6" w:rsidP="00FD2DAB">
      <w:pPr>
        <w:jc w:val="center"/>
        <w:rPr>
          <w:b/>
          <w:i/>
          <w:color w:val="000000"/>
          <w:sz w:val="32"/>
          <w:szCs w:val="32"/>
        </w:rPr>
      </w:pPr>
      <w:r>
        <w:rPr>
          <w:b/>
          <w:i/>
          <w:color w:val="000000"/>
          <w:sz w:val="32"/>
          <w:szCs w:val="32"/>
        </w:rPr>
        <w:br w:type="column"/>
      </w:r>
      <w:r w:rsidR="00FD2DAB">
        <w:rPr>
          <w:b/>
          <w:i/>
          <w:color w:val="000000"/>
          <w:sz w:val="32"/>
          <w:szCs w:val="32"/>
        </w:rPr>
        <w:lastRenderedPageBreak/>
        <w:t>Ц</w:t>
      </w:r>
      <w:r w:rsidR="00FD2DAB" w:rsidRPr="005B584D">
        <w:rPr>
          <w:b/>
          <w:i/>
          <w:color w:val="000000"/>
          <w:sz w:val="32"/>
          <w:szCs w:val="32"/>
        </w:rPr>
        <w:t>истерна</w:t>
      </w:r>
      <w:r w:rsidR="00FD2DAB">
        <w:rPr>
          <w:b/>
          <w:i/>
          <w:color w:val="000000"/>
          <w:sz w:val="32"/>
          <w:szCs w:val="32"/>
        </w:rPr>
        <w:t xml:space="preserve"> с верхним сливом, защитным кожухом для </w:t>
      </w:r>
      <w:r w:rsidR="00FD2DAB" w:rsidRPr="005B584D">
        <w:rPr>
          <w:b/>
          <w:i/>
          <w:color w:val="000000"/>
          <w:sz w:val="32"/>
          <w:szCs w:val="32"/>
        </w:rPr>
        <w:t xml:space="preserve"> химических </w:t>
      </w:r>
      <w:r w:rsidR="00FD2DAB">
        <w:rPr>
          <w:b/>
          <w:i/>
          <w:color w:val="000000"/>
          <w:sz w:val="32"/>
          <w:szCs w:val="32"/>
        </w:rPr>
        <w:t>груз</w:t>
      </w:r>
      <w:r w:rsidR="00FD2DAB" w:rsidRPr="005B584D">
        <w:rPr>
          <w:b/>
          <w:i/>
          <w:color w:val="000000"/>
          <w:sz w:val="32"/>
          <w:szCs w:val="32"/>
        </w:rPr>
        <w:t>ов, модель 15-1018</w:t>
      </w:r>
    </w:p>
    <w:p w:rsidR="00FD2DAB" w:rsidRDefault="00E47A18" w:rsidP="00FD2DAB">
      <w:pPr>
        <w:jc w:val="center"/>
        <w:rPr>
          <w:i/>
          <w:sz w:val="32"/>
          <w:szCs w:val="32"/>
        </w:rPr>
      </w:pPr>
      <w:r>
        <w:rPr>
          <w:noProof/>
        </w:rPr>
        <w:drawing>
          <wp:inline distT="0" distB="0" distL="0" distR="0">
            <wp:extent cx="8051800" cy="2705100"/>
            <wp:effectExtent l="19050" t="0" r="6350" b="0"/>
            <wp:docPr id="80" name="Рисунок 80" descr="15-1018 с размер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15-1018 с размерами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t="3448" r="554" b="2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18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DAB" w:rsidRDefault="00FD2DAB" w:rsidP="00FD2DAB">
      <w:pPr>
        <w:jc w:val="center"/>
        <w:rPr>
          <w:i/>
          <w:sz w:val="28"/>
          <w:szCs w:val="28"/>
        </w:rPr>
      </w:pPr>
      <w:r w:rsidRPr="005B584D">
        <w:rPr>
          <w:b/>
          <w:i/>
        </w:rPr>
        <w:t>Назначение: для перевозки нитрила акриловой кислоты и других жидких химических продуктов</w:t>
      </w:r>
    </w:p>
    <w:p w:rsidR="00FD2DAB" w:rsidRPr="00476E50" w:rsidRDefault="00FD2DAB" w:rsidP="00FD2DAB">
      <w:pPr>
        <w:jc w:val="center"/>
        <w:rPr>
          <w:i/>
          <w:sz w:val="16"/>
          <w:szCs w:val="16"/>
        </w:rPr>
      </w:pPr>
    </w:p>
    <w:tbl>
      <w:tblPr>
        <w:tblW w:w="14868" w:type="dxa"/>
        <w:tblLook w:val="01E0" w:firstRow="1" w:lastRow="1" w:firstColumn="1" w:lastColumn="1" w:noHBand="0" w:noVBand="0"/>
      </w:tblPr>
      <w:tblGrid>
        <w:gridCol w:w="2866"/>
        <w:gridCol w:w="2762"/>
        <w:gridCol w:w="3360"/>
        <w:gridCol w:w="960"/>
        <w:gridCol w:w="3360"/>
        <w:gridCol w:w="1560"/>
      </w:tblGrid>
      <w:tr w:rsidR="00FD2DAB" w:rsidRPr="0031266D" w:rsidTr="00FD2DAB">
        <w:tc>
          <w:tcPr>
            <w:tcW w:w="2866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Номер проекта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1018.00.000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ind w:firstLine="240"/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по концевым балкам рамы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10800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15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FD2DAB" w:rsidRPr="0031266D" w:rsidTr="00FD2DAB">
        <w:tc>
          <w:tcPr>
            <w:tcW w:w="2866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ТУ 3182-018-01395963-98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Наличие теплоизоляции</w:t>
            </w:r>
          </w:p>
        </w:tc>
        <w:tc>
          <w:tcPr>
            <w:tcW w:w="15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FD2DAB" w:rsidRPr="0031266D" w:rsidTr="00FD2DAB">
        <w:tc>
          <w:tcPr>
            <w:tcW w:w="2866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15-1018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рельсов максимальная, мм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4280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Наличие теневой защиты</w:t>
            </w:r>
          </w:p>
        </w:tc>
        <w:tc>
          <w:tcPr>
            <w:tcW w:w="15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FD2DAB" w:rsidRPr="0031266D" w:rsidTr="00FD2DAB">
        <w:tc>
          <w:tcPr>
            <w:tcW w:w="2866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Тип вагона</w:t>
            </w:r>
          </w:p>
        </w:tc>
        <w:tc>
          <w:tcPr>
            <w:tcW w:w="2762" w:type="dxa"/>
            <w:shd w:val="clear" w:color="auto" w:fill="auto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744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Количество осей, шт.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4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Наличие предохранительного клапана</w:t>
            </w:r>
          </w:p>
        </w:tc>
        <w:tc>
          <w:tcPr>
            <w:tcW w:w="15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FD2DAB" w:rsidRPr="0031266D" w:rsidTr="00FD2DAB">
        <w:tc>
          <w:tcPr>
            <w:tcW w:w="2866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ОАО «Завод металлоконструкций»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Модель 2-осной тележки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18-100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 xml:space="preserve">Наличие предохранительного впускного </w:t>
            </w:r>
          </w:p>
        </w:tc>
        <w:tc>
          <w:tcPr>
            <w:tcW w:w="1560" w:type="dxa"/>
          </w:tcPr>
          <w:p w:rsidR="00FD2DAB" w:rsidRPr="0031266D" w:rsidRDefault="00FD2DAB" w:rsidP="00FD2DAB">
            <w:pPr>
              <w:ind w:left="-89" w:right="-108"/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FD2DAB" w:rsidRPr="0031266D" w:rsidTr="00FD2DAB">
        <w:tc>
          <w:tcPr>
            <w:tcW w:w="2866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47,8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клапана</w:t>
            </w:r>
          </w:p>
        </w:tc>
        <w:tc>
          <w:tcPr>
            <w:tcW w:w="15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</w:tr>
      <w:tr w:rsidR="00FD2DAB" w:rsidRPr="0031266D" w:rsidTr="00FD2DAB">
        <w:tc>
          <w:tcPr>
            <w:tcW w:w="2866" w:type="dxa"/>
          </w:tcPr>
          <w:p w:rsidR="00FD2DAB" w:rsidRPr="0031266D" w:rsidRDefault="000C0A0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C0A0B">
              <w:rPr>
                <w:b/>
                <w:i/>
                <w:color w:val="000000"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28,1</w:t>
            </w:r>
            <w:r>
              <w:rPr>
                <w:b/>
                <w:i/>
                <w:color w:val="000000"/>
                <w:sz w:val="16"/>
                <w:szCs w:val="16"/>
                <w:lang w:val="en-US"/>
              </w:rPr>
              <w:t>/</w:t>
            </w:r>
            <w:r w:rsidRPr="0031266D">
              <w:rPr>
                <w:b/>
                <w:i/>
                <w:color w:val="000000"/>
                <w:sz w:val="16"/>
                <w:szCs w:val="16"/>
              </w:rPr>
              <w:t>29</w:t>
            </w:r>
            <w:r>
              <w:rPr>
                <w:b/>
                <w:i/>
                <w:color w:val="000000"/>
                <w:sz w:val="16"/>
                <w:szCs w:val="16"/>
              </w:rPr>
              <w:t>,0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Способ налива и слива</w:t>
            </w:r>
          </w:p>
        </w:tc>
        <w:tc>
          <w:tcPr>
            <w:tcW w:w="1560" w:type="dxa"/>
          </w:tcPr>
          <w:p w:rsidR="00FD2DAB" w:rsidRPr="0031266D" w:rsidRDefault="00FD2DAB" w:rsidP="00FD2DAB">
            <w:pPr>
              <w:ind w:left="-89" w:right="-108"/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верхний закрытый;</w:t>
            </w:r>
          </w:p>
        </w:tc>
      </w:tr>
      <w:tr w:rsidR="00FD2DAB" w:rsidRPr="0031266D" w:rsidTr="00FD2DAB">
        <w:tc>
          <w:tcPr>
            <w:tcW w:w="2866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Нагрузка: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2600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1560" w:type="dxa"/>
          </w:tcPr>
          <w:p w:rsidR="00FD2DAB" w:rsidRPr="0031266D" w:rsidRDefault="00FD2DAB" w:rsidP="00FD2DAB">
            <w:pPr>
              <w:ind w:left="-89" w:right="-108"/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слив – передавли-</w:t>
            </w:r>
          </w:p>
        </w:tc>
      </w:tr>
      <w:tr w:rsidR="00FD2DAB" w:rsidRPr="0031266D" w:rsidTr="00FD2DAB">
        <w:tc>
          <w:tcPr>
            <w:tcW w:w="2866" w:type="dxa"/>
          </w:tcPr>
          <w:p w:rsidR="00FD2DAB" w:rsidRPr="0031266D" w:rsidRDefault="00FD2DAB" w:rsidP="00FD2DAB">
            <w:pPr>
              <w:ind w:firstLine="480"/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статическая осевая, кН (тс)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188,2 (19,2</w:t>
            </w:r>
            <w:r>
              <w:rPr>
                <w:b/>
                <w:i/>
                <w:color w:val="000000"/>
                <w:sz w:val="16"/>
                <w:szCs w:val="16"/>
              </w:rPr>
              <w:t>5</w:t>
            </w:r>
            <w:r w:rsidRPr="0031266D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Длина котла наружная, мм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9400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1560" w:type="dxa"/>
          </w:tcPr>
          <w:p w:rsidR="00FD2DAB" w:rsidRPr="0031266D" w:rsidRDefault="00FD2DAB" w:rsidP="00FD2DAB">
            <w:pPr>
              <w:ind w:left="-89" w:right="-108"/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 xml:space="preserve">ванием, </w:t>
            </w:r>
          </w:p>
        </w:tc>
      </w:tr>
      <w:tr w:rsidR="00FD2DAB" w:rsidRPr="0031266D" w:rsidTr="00FD2DAB">
        <w:trPr>
          <w:trHeight w:val="99"/>
        </w:trPr>
        <w:tc>
          <w:tcPr>
            <w:tcW w:w="2866" w:type="dxa"/>
          </w:tcPr>
          <w:p w:rsidR="00FD2DAB" w:rsidRPr="0031266D" w:rsidRDefault="00FD2DAB" w:rsidP="00FD2DAB">
            <w:pPr>
              <w:ind w:firstLine="480"/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погонная, кН/м (тс/м)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62,66 (6,39)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Удельный объем, м</w:t>
            </w:r>
            <w:r w:rsidRPr="0031266D">
              <w:rPr>
                <w:b/>
                <w:i/>
                <w:color w:val="000000"/>
                <w:sz w:val="16"/>
                <w:szCs w:val="16"/>
                <w:vertAlign w:val="superscript"/>
              </w:rPr>
              <w:t>3</w:t>
            </w:r>
            <w:r w:rsidRPr="0031266D">
              <w:rPr>
                <w:b/>
                <w:i/>
                <w:color w:val="000000"/>
                <w:sz w:val="16"/>
                <w:szCs w:val="16"/>
              </w:rPr>
              <w:t>/т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0,994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Количество лестниц, шт.:</w:t>
            </w:r>
          </w:p>
        </w:tc>
        <w:tc>
          <w:tcPr>
            <w:tcW w:w="1560" w:type="dxa"/>
          </w:tcPr>
          <w:p w:rsidR="00FD2DAB" w:rsidRPr="0031266D" w:rsidRDefault="00FD2DAB" w:rsidP="00FD2DAB">
            <w:pPr>
              <w:ind w:left="-54" w:right="-108"/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FD2DAB" w:rsidRPr="0031266D" w:rsidTr="00FD2DAB">
        <w:trPr>
          <w:trHeight w:val="142"/>
        </w:trPr>
        <w:tc>
          <w:tcPr>
            <w:tcW w:w="2866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Объем котла, м</w:t>
            </w:r>
            <w:r w:rsidRPr="0031266D">
              <w:rPr>
                <w:b/>
                <w:i/>
                <w:color w:val="000000"/>
                <w:sz w:val="16"/>
                <w:szCs w:val="16"/>
                <w:vertAlign w:val="superscript"/>
              </w:rPr>
              <w:t>3</w:t>
            </w:r>
            <w:r w:rsidRPr="0031266D">
              <w:rPr>
                <w:b/>
                <w:i/>
                <w:color w:val="000000"/>
                <w:sz w:val="16"/>
                <w:szCs w:val="16"/>
              </w:rPr>
              <w:t>: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ind w:firstLine="492"/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наружных</w:t>
            </w:r>
          </w:p>
        </w:tc>
        <w:tc>
          <w:tcPr>
            <w:tcW w:w="15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2</w:t>
            </w:r>
          </w:p>
        </w:tc>
      </w:tr>
      <w:tr w:rsidR="00FD2DAB" w:rsidRPr="0031266D" w:rsidTr="00FD2DAB">
        <w:tc>
          <w:tcPr>
            <w:tcW w:w="2866" w:type="dxa"/>
          </w:tcPr>
          <w:p w:rsidR="00FD2DAB" w:rsidRPr="0031266D" w:rsidRDefault="00FD2DAB" w:rsidP="00FD2DAB">
            <w:pPr>
              <w:ind w:firstLine="480"/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полный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48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Наличие уклона котла к сливному прибору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ind w:firstLine="492"/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внутренних</w:t>
            </w:r>
          </w:p>
        </w:tc>
        <w:tc>
          <w:tcPr>
            <w:tcW w:w="15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</w:tr>
      <w:tr w:rsidR="00FD2DAB" w:rsidRPr="0031266D" w:rsidTr="00FD2DAB">
        <w:tc>
          <w:tcPr>
            <w:tcW w:w="2866" w:type="dxa"/>
          </w:tcPr>
          <w:p w:rsidR="00FD2DAB" w:rsidRPr="0031266D" w:rsidRDefault="00FD2DAB" w:rsidP="00FD2DAB">
            <w:pPr>
              <w:ind w:firstLine="480"/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полезный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45,6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Давление настройки предохранительно-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Максимально допустимая температура</w:t>
            </w:r>
          </w:p>
        </w:tc>
        <w:tc>
          <w:tcPr>
            <w:tcW w:w="15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FD2DAB" w:rsidRPr="0031266D" w:rsidTr="00FD2DAB">
        <w:trPr>
          <w:trHeight w:val="81"/>
        </w:trPr>
        <w:tc>
          <w:tcPr>
            <w:tcW w:w="2866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120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впускного клапана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загружаемого продукта, ºС</w:t>
            </w:r>
          </w:p>
        </w:tc>
        <w:tc>
          <w:tcPr>
            <w:tcW w:w="15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</w:tr>
      <w:tr w:rsidR="00FD2DAB" w:rsidRPr="0031266D" w:rsidTr="00FD2DAB">
        <w:tc>
          <w:tcPr>
            <w:tcW w:w="2866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Габарит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03-ВМ</w:t>
            </w:r>
          </w:p>
        </w:tc>
        <w:tc>
          <w:tcPr>
            <w:tcW w:w="3360" w:type="dxa"/>
            <w:shd w:val="clear" w:color="auto" w:fill="auto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МПа (кгс/см</w:t>
            </w:r>
            <w:r w:rsidRPr="0031266D">
              <w:rPr>
                <w:b/>
                <w:i/>
                <w:color w:val="000000"/>
                <w:sz w:val="16"/>
                <w:szCs w:val="16"/>
                <w:vertAlign w:val="superscript"/>
              </w:rPr>
              <w:t>2</w:t>
            </w:r>
            <w:r w:rsidRPr="0031266D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960" w:type="dxa"/>
            <w:shd w:val="clear" w:color="auto" w:fill="auto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0,32 (3,2)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5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1999</w:t>
            </w:r>
          </w:p>
        </w:tc>
      </w:tr>
      <w:tr w:rsidR="00FD2DAB" w:rsidRPr="0031266D" w:rsidTr="00FD2DAB">
        <w:tc>
          <w:tcPr>
            <w:tcW w:w="2866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База вагона, мм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7800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5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2000</w:t>
            </w:r>
          </w:p>
        </w:tc>
      </w:tr>
      <w:tr w:rsidR="00FD2DAB" w:rsidRPr="0031266D" w:rsidTr="00FD2DAB">
        <w:tc>
          <w:tcPr>
            <w:tcW w:w="2866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Длина, мм: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360" w:type="dxa"/>
            <w:vAlign w:val="center"/>
          </w:tcPr>
          <w:p w:rsidR="00FD2DAB" w:rsidRPr="0031266D" w:rsidRDefault="00FD2DAB" w:rsidP="00FD2DAB">
            <w:pPr>
              <w:ind w:left="-108" w:right="-101"/>
              <w:jc w:val="center"/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гидравлическом испытании, МПа (кгс/см</w:t>
            </w:r>
            <w:r w:rsidRPr="0031266D">
              <w:rPr>
                <w:b/>
                <w:i/>
                <w:color w:val="000000"/>
                <w:sz w:val="16"/>
                <w:szCs w:val="16"/>
                <w:vertAlign w:val="superscript"/>
              </w:rPr>
              <w:t>2</w:t>
            </w:r>
            <w:r w:rsidRPr="0031266D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0,65 (6,5)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5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</w:tr>
      <w:tr w:rsidR="00FD2DAB" w:rsidRPr="0031266D" w:rsidTr="00FD2DAB">
        <w:tc>
          <w:tcPr>
            <w:tcW w:w="2866" w:type="dxa"/>
          </w:tcPr>
          <w:p w:rsidR="00FD2DAB" w:rsidRPr="0031266D" w:rsidRDefault="00FD2DAB" w:rsidP="00FD2DAB">
            <w:pPr>
              <w:ind w:firstLine="240"/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2762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12020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Количество секций котла, шт.</w:t>
            </w:r>
          </w:p>
        </w:tc>
        <w:tc>
          <w:tcPr>
            <w:tcW w:w="9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  <w:r w:rsidRPr="0031266D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3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1560" w:type="dxa"/>
          </w:tcPr>
          <w:p w:rsidR="00FD2DAB" w:rsidRPr="0031266D" w:rsidRDefault="00FD2DAB" w:rsidP="00FD2DAB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</w:tr>
    </w:tbl>
    <w:p w:rsidR="00FD2DAB" w:rsidRDefault="00FD2DAB" w:rsidP="00E3513F"/>
    <w:p w:rsidR="00FD2DAB" w:rsidRDefault="00FD2DAB" w:rsidP="00E3513F"/>
    <w:p w:rsidR="00FD2DAB" w:rsidRDefault="00FD2DAB" w:rsidP="00E3513F"/>
    <w:p w:rsidR="0076636C" w:rsidRPr="003F63F6" w:rsidRDefault="007751B6" w:rsidP="007751B6">
      <w:pPr>
        <w:jc w:val="center"/>
        <w:rPr>
          <w:b/>
          <w:i/>
          <w:sz w:val="32"/>
        </w:rPr>
      </w:pPr>
      <w:r>
        <w:br w:type="column"/>
      </w:r>
      <w:r w:rsidR="0076636C">
        <w:rPr>
          <w:b/>
          <w:i/>
          <w:sz w:val="32"/>
        </w:rPr>
        <w:lastRenderedPageBreak/>
        <w:t>Ц</w:t>
      </w:r>
      <w:r w:rsidR="0076636C" w:rsidRPr="003F63F6">
        <w:rPr>
          <w:b/>
          <w:i/>
          <w:sz w:val="32"/>
        </w:rPr>
        <w:t>истерна</w:t>
      </w:r>
      <w:r w:rsidR="0076636C">
        <w:rPr>
          <w:b/>
          <w:i/>
          <w:sz w:val="32"/>
        </w:rPr>
        <w:t xml:space="preserve"> с верхним сливом, предохранительным клапаном, впускным клапаном, кислотная</w:t>
      </w:r>
      <w:r w:rsidR="0076636C" w:rsidRPr="003F63F6">
        <w:rPr>
          <w:b/>
          <w:i/>
          <w:sz w:val="32"/>
        </w:rPr>
        <w:t>, модель 15-1020</w:t>
      </w:r>
    </w:p>
    <w:bookmarkStart w:id="22" w:name="_942576884"/>
    <w:bookmarkEnd w:id="22"/>
    <w:p w:rsidR="0076636C" w:rsidRDefault="0073180D" w:rsidP="0076636C">
      <w:pPr>
        <w:jc w:val="center"/>
      </w:pPr>
      <w:r>
        <w:fldChar w:fldCharType="begin"/>
      </w:r>
      <w:r w:rsidR="00B31677">
        <w:instrText xml:space="preserve"> LINK PhotoFinish "C:\\PHOTO\\РИС188.PCX" "" \a \p \* MERGEFORMAT </w:instrText>
      </w:r>
      <w:r>
        <w:fldChar w:fldCharType="separate"/>
      </w:r>
      <w:r w:rsidR="00014D49">
        <w:object w:dxaOrig="12488" w:dyaOrig="4401">
          <v:shape id="_x0000_i1067" type="#_x0000_t75" style="width:624.55pt;height:220.2pt">
            <v:imagedata r:id="rId60" o:title="" croptop="1547f" cropbottom="687f"/>
          </v:shape>
        </w:object>
      </w:r>
      <w:r>
        <w:fldChar w:fldCharType="end"/>
      </w:r>
    </w:p>
    <w:p w:rsidR="0076636C" w:rsidRPr="003F63F6" w:rsidRDefault="0076636C" w:rsidP="0076636C">
      <w:pPr>
        <w:rPr>
          <w:sz w:val="16"/>
          <w:szCs w:val="16"/>
        </w:rPr>
      </w:pPr>
    </w:p>
    <w:p w:rsidR="0076636C" w:rsidRDefault="0076636C" w:rsidP="0076636C">
      <w:pPr>
        <w:jc w:val="center"/>
        <w:rPr>
          <w:b/>
          <w:i/>
        </w:rPr>
      </w:pPr>
      <w:r w:rsidRPr="003F63F6">
        <w:rPr>
          <w:b/>
          <w:i/>
        </w:rPr>
        <w:t>Назначение: для перевозки соляной кислоты</w:t>
      </w:r>
    </w:p>
    <w:p w:rsidR="00B61DA7" w:rsidRDefault="00B61DA7" w:rsidP="0076636C">
      <w:pPr>
        <w:jc w:val="center"/>
        <w:rPr>
          <w:b/>
          <w:i/>
        </w:rPr>
      </w:pPr>
    </w:p>
    <w:tbl>
      <w:tblPr>
        <w:tblW w:w="14021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2127"/>
        <w:gridCol w:w="3067"/>
        <w:gridCol w:w="1469"/>
        <w:gridCol w:w="3389"/>
        <w:gridCol w:w="1276"/>
      </w:tblGrid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2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1020.00.000</w:t>
            </w:r>
          </w:p>
        </w:tc>
        <w:tc>
          <w:tcPr>
            <w:tcW w:w="3067" w:type="dxa"/>
          </w:tcPr>
          <w:p w:rsidR="00B61DA7" w:rsidRPr="003F63F6" w:rsidRDefault="00B61DA7" w:rsidP="00A75D2A">
            <w:pPr>
              <w:ind w:left="317"/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</w:p>
        </w:tc>
      </w:tr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2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ТУ 8251.992.01395963.95</w:t>
            </w:r>
          </w:p>
        </w:tc>
        <w:tc>
          <w:tcPr>
            <w:tcW w:w="306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B61DA7" w:rsidRPr="003F63F6" w:rsidRDefault="00B61DA7" w:rsidP="00A75D2A">
            <w:pPr>
              <w:ind w:right="-108"/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гидравлическом испытании, МПа (кгс/см</w:t>
            </w:r>
            <w:r w:rsidRPr="003F63F6">
              <w:rPr>
                <w:b/>
                <w:i/>
                <w:sz w:val="16"/>
                <w:vertAlign w:val="superscript"/>
              </w:rPr>
              <w:t>2</w:t>
            </w:r>
            <w:r w:rsidRPr="003F63F6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0,6 (6,0)</w:t>
            </w:r>
          </w:p>
        </w:tc>
      </w:tr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2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15-1020</w:t>
            </w:r>
          </w:p>
        </w:tc>
        <w:tc>
          <w:tcPr>
            <w:tcW w:w="306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76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1</w:t>
            </w:r>
          </w:p>
        </w:tc>
      </w:tr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2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733</w:t>
            </w:r>
          </w:p>
        </w:tc>
        <w:tc>
          <w:tcPr>
            <w:tcW w:w="306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4600</w:t>
            </w:r>
          </w:p>
        </w:tc>
        <w:tc>
          <w:tcPr>
            <w:tcW w:w="338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нет</w:t>
            </w:r>
          </w:p>
        </w:tc>
      </w:tr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27" w:type="dxa"/>
          </w:tcPr>
          <w:p w:rsidR="00B61DA7" w:rsidRPr="003F63F6" w:rsidRDefault="00B61DA7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«Завод</w:t>
            </w:r>
          </w:p>
        </w:tc>
        <w:tc>
          <w:tcPr>
            <w:tcW w:w="306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нет</w:t>
            </w:r>
          </w:p>
        </w:tc>
      </w:tr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12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металлоконструкций»</w:t>
            </w:r>
          </w:p>
        </w:tc>
        <w:tc>
          <w:tcPr>
            <w:tcW w:w="306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нет</w:t>
            </w:r>
          </w:p>
        </w:tc>
      </w:tr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2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67</w:t>
            </w:r>
          </w:p>
        </w:tc>
        <w:tc>
          <w:tcPr>
            <w:tcW w:w="306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276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есть</w:t>
            </w:r>
          </w:p>
        </w:tc>
      </w:tr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0C0A0B" w:rsidP="00A75D2A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12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25,2</w:t>
            </w:r>
            <w:r>
              <w:rPr>
                <w:b/>
                <w:i/>
                <w:sz w:val="16"/>
                <w:lang w:val="en-US"/>
              </w:rPr>
              <w:t>/</w:t>
            </w:r>
            <w:r w:rsidRPr="003F63F6">
              <w:rPr>
                <w:b/>
                <w:i/>
                <w:sz w:val="16"/>
              </w:rPr>
              <w:t>26</w:t>
            </w:r>
            <w:r>
              <w:rPr>
                <w:b/>
                <w:i/>
                <w:sz w:val="16"/>
              </w:rPr>
              <w:t>,0</w:t>
            </w:r>
          </w:p>
        </w:tc>
        <w:tc>
          <w:tcPr>
            <w:tcW w:w="306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Наличие впускного клапана</w:t>
            </w:r>
          </w:p>
        </w:tc>
        <w:tc>
          <w:tcPr>
            <w:tcW w:w="1276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есть</w:t>
            </w:r>
          </w:p>
        </w:tc>
      </w:tr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2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06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2800</w:t>
            </w:r>
          </w:p>
        </w:tc>
        <w:tc>
          <w:tcPr>
            <w:tcW w:w="338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B61DA7" w:rsidRPr="003F63F6" w:rsidRDefault="00B61DA7" w:rsidP="00A75D2A">
            <w:pPr>
              <w:ind w:right="-108"/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верхний пере-</w:t>
            </w:r>
          </w:p>
        </w:tc>
      </w:tr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2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228 (23,25)</w:t>
            </w:r>
          </w:p>
        </w:tc>
        <w:tc>
          <w:tcPr>
            <w:tcW w:w="306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10714</w:t>
            </w:r>
          </w:p>
        </w:tc>
        <w:tc>
          <w:tcPr>
            <w:tcW w:w="338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B61DA7" w:rsidRPr="003F63F6" w:rsidRDefault="00B61DA7" w:rsidP="00A75D2A">
            <w:pPr>
              <w:ind w:right="-108"/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давливанием</w:t>
            </w:r>
          </w:p>
        </w:tc>
      </w:tr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2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75,8 (7,74)</w:t>
            </w:r>
          </w:p>
        </w:tc>
        <w:tc>
          <w:tcPr>
            <w:tcW w:w="306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Удельный объем, м</w:t>
            </w:r>
            <w:r w:rsidRPr="003F63F6">
              <w:rPr>
                <w:b/>
                <w:i/>
                <w:sz w:val="16"/>
                <w:vertAlign w:val="superscript"/>
              </w:rPr>
              <w:t>3</w:t>
            </w:r>
            <w:r w:rsidRPr="003F63F6">
              <w:rPr>
                <w:b/>
                <w:i/>
                <w:sz w:val="16"/>
              </w:rPr>
              <w:t>/т</w:t>
            </w: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0,9</w:t>
            </w:r>
          </w:p>
        </w:tc>
        <w:tc>
          <w:tcPr>
            <w:tcW w:w="338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</w:p>
        </w:tc>
      </w:tr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Объем котла, м</w:t>
            </w:r>
            <w:r w:rsidRPr="003F63F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12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63</w:t>
            </w:r>
          </w:p>
        </w:tc>
        <w:tc>
          <w:tcPr>
            <w:tcW w:w="306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1 люк-лаз и 2</w:t>
            </w:r>
          </w:p>
        </w:tc>
        <w:tc>
          <w:tcPr>
            <w:tcW w:w="338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2</w:t>
            </w:r>
          </w:p>
        </w:tc>
      </w:tr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2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120</w:t>
            </w:r>
          </w:p>
        </w:tc>
        <w:tc>
          <w:tcPr>
            <w:tcW w:w="3067" w:type="dxa"/>
          </w:tcPr>
          <w:p w:rsidR="00B61DA7" w:rsidRPr="003F63F6" w:rsidRDefault="00B61DA7" w:rsidP="00A75D2A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технологических</w:t>
            </w:r>
          </w:p>
        </w:tc>
        <w:tc>
          <w:tcPr>
            <w:tcW w:w="338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1</w:t>
            </w:r>
          </w:p>
        </w:tc>
      </w:tr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2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067" w:type="dxa"/>
          </w:tcPr>
          <w:p w:rsidR="00B61DA7" w:rsidRPr="003F63F6" w:rsidRDefault="00B61DA7" w:rsidP="00A75D2A">
            <w:pPr>
              <w:ind w:right="-108"/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</w:p>
        </w:tc>
      </w:tr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2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7800</w:t>
            </w:r>
          </w:p>
        </w:tc>
        <w:tc>
          <w:tcPr>
            <w:tcW w:w="306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 xml:space="preserve">загружаемого продукта, </w:t>
            </w:r>
            <w:r w:rsidRPr="003F63F6">
              <w:rPr>
                <w:b/>
                <w:i/>
                <w:sz w:val="16"/>
              </w:rPr>
              <w:sym w:font="Symbol" w:char="F0B0"/>
            </w:r>
            <w:r w:rsidRPr="003F63F6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+40</w:t>
            </w:r>
          </w:p>
        </w:tc>
      </w:tr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2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06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1995</w:t>
            </w:r>
          </w:p>
        </w:tc>
      </w:tr>
      <w:tr w:rsidR="00B61DA7" w:rsidRPr="003F63F6" w:rsidTr="00A75D2A">
        <w:trPr>
          <w:jc w:val="center"/>
        </w:trPr>
        <w:tc>
          <w:tcPr>
            <w:tcW w:w="2693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12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067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клапана), МПа (кгс/см</w:t>
            </w:r>
            <w:r w:rsidRPr="003F63F6">
              <w:rPr>
                <w:b/>
                <w:i/>
                <w:sz w:val="16"/>
                <w:vertAlign w:val="superscript"/>
              </w:rPr>
              <w:t>2</w:t>
            </w:r>
            <w:r w:rsidRPr="003F63F6">
              <w:rPr>
                <w:b/>
                <w:i/>
                <w:sz w:val="16"/>
              </w:rPr>
              <w:t>)</w:t>
            </w:r>
          </w:p>
        </w:tc>
        <w:tc>
          <w:tcPr>
            <w:tcW w:w="146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 w:rsidRPr="003F63F6">
              <w:rPr>
                <w:b/>
                <w:i/>
                <w:sz w:val="16"/>
              </w:rPr>
              <w:t>0,3 (3,0)</w:t>
            </w:r>
          </w:p>
        </w:tc>
        <w:tc>
          <w:tcPr>
            <w:tcW w:w="3389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B61DA7" w:rsidRPr="003F63F6" w:rsidRDefault="00B61DA7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</w:tbl>
    <w:p w:rsidR="0076636C" w:rsidRPr="0045361C" w:rsidRDefault="00B61DA7" w:rsidP="0076636C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76636C">
        <w:rPr>
          <w:b/>
          <w:i/>
          <w:sz w:val="32"/>
        </w:rPr>
        <w:lastRenderedPageBreak/>
        <w:t>Ц</w:t>
      </w:r>
      <w:r w:rsidR="0076636C" w:rsidRPr="0045361C">
        <w:rPr>
          <w:b/>
          <w:i/>
          <w:sz w:val="32"/>
        </w:rPr>
        <w:t>истерна</w:t>
      </w:r>
      <w:r w:rsidR="0076636C">
        <w:rPr>
          <w:b/>
          <w:i/>
          <w:sz w:val="32"/>
        </w:rPr>
        <w:t xml:space="preserve"> с верхним сливом, предохранительным клапаном,</w:t>
      </w:r>
      <w:r w:rsidR="0076636C" w:rsidRPr="0045361C">
        <w:rPr>
          <w:b/>
          <w:i/>
          <w:sz w:val="32"/>
        </w:rPr>
        <w:t xml:space="preserve"> кислот</w:t>
      </w:r>
      <w:r w:rsidR="0076636C">
        <w:rPr>
          <w:b/>
          <w:i/>
          <w:sz w:val="32"/>
        </w:rPr>
        <w:t>ная</w:t>
      </w:r>
      <w:r w:rsidR="0076636C" w:rsidRPr="0045361C">
        <w:rPr>
          <w:b/>
          <w:i/>
          <w:sz w:val="32"/>
        </w:rPr>
        <w:t>, модель 15-1022</w:t>
      </w:r>
    </w:p>
    <w:p w:rsidR="0076636C" w:rsidRPr="0045361C" w:rsidRDefault="0076636C" w:rsidP="0076636C">
      <w:pPr>
        <w:rPr>
          <w:sz w:val="16"/>
          <w:szCs w:val="16"/>
        </w:rPr>
      </w:pPr>
    </w:p>
    <w:bookmarkStart w:id="23" w:name="_942127881"/>
    <w:bookmarkEnd w:id="23"/>
    <w:p w:rsidR="0076636C" w:rsidRDefault="0073180D" w:rsidP="0076636C">
      <w:pPr>
        <w:jc w:val="center"/>
      </w:pPr>
      <w:r>
        <w:fldChar w:fldCharType="begin"/>
      </w:r>
      <w:r w:rsidR="00B31677">
        <w:instrText xml:space="preserve"> LINK PhotoFinish "C:\\PHOTO\\РИС167.PCX" "" \a \p \* MERGEFORMAT </w:instrText>
      </w:r>
      <w:r>
        <w:fldChar w:fldCharType="separate"/>
      </w:r>
      <w:r w:rsidR="00014D49">
        <w:object w:dxaOrig="13824" w:dyaOrig="4378">
          <v:shape id="_x0000_i1068" type="#_x0000_t75" style="width:691.55pt;height:218.5pt">
            <v:imagedata r:id="rId61" o:title="" croptop="1375f" cropbottom="346f" cropright="1369f"/>
          </v:shape>
        </w:object>
      </w:r>
      <w:r>
        <w:fldChar w:fldCharType="end"/>
      </w:r>
    </w:p>
    <w:p w:rsidR="0076636C" w:rsidRPr="0045361C" w:rsidRDefault="0076636C" w:rsidP="0076636C">
      <w:pPr>
        <w:rPr>
          <w:sz w:val="16"/>
          <w:szCs w:val="16"/>
        </w:rPr>
      </w:pPr>
    </w:p>
    <w:p w:rsidR="0076636C" w:rsidRPr="0045361C" w:rsidRDefault="0076636C" w:rsidP="0076636C">
      <w:pPr>
        <w:jc w:val="center"/>
        <w:rPr>
          <w:b/>
          <w:i/>
        </w:rPr>
      </w:pPr>
      <w:r w:rsidRPr="0045361C">
        <w:rPr>
          <w:b/>
          <w:i/>
        </w:rPr>
        <w:t>Назначение: для перевозки улучшенной серной кислоты</w:t>
      </w:r>
    </w:p>
    <w:p w:rsidR="0076636C" w:rsidRPr="0045361C" w:rsidRDefault="0076636C" w:rsidP="0076636C">
      <w:pPr>
        <w:rPr>
          <w:sz w:val="16"/>
          <w:szCs w:val="16"/>
        </w:rPr>
      </w:pPr>
    </w:p>
    <w:tbl>
      <w:tblPr>
        <w:tblW w:w="13877" w:type="dxa"/>
        <w:jc w:val="center"/>
        <w:tblInd w:w="690" w:type="dxa"/>
        <w:tblLayout w:type="fixed"/>
        <w:tblLook w:val="0000" w:firstRow="0" w:lastRow="0" w:firstColumn="0" w:lastColumn="0" w:noHBand="0" w:noVBand="0"/>
      </w:tblPr>
      <w:tblGrid>
        <w:gridCol w:w="2820"/>
        <w:gridCol w:w="2127"/>
        <w:gridCol w:w="3212"/>
        <w:gridCol w:w="1040"/>
        <w:gridCol w:w="3320"/>
        <w:gridCol w:w="1358"/>
      </w:tblGrid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1022.00.000</w:t>
            </w: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10800</w:t>
            </w: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</w:p>
        </w:tc>
      </w:tr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ТУ 3182.990.01395963.96</w:t>
            </w: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3100</w:t>
            </w:r>
          </w:p>
        </w:tc>
        <w:tc>
          <w:tcPr>
            <w:tcW w:w="3320" w:type="dxa"/>
          </w:tcPr>
          <w:p w:rsidR="0076636C" w:rsidRPr="0045361C" w:rsidRDefault="0076636C" w:rsidP="00381DAD">
            <w:pPr>
              <w:ind w:right="-108"/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гидравлическом испытании, МПа (кгс/см</w:t>
            </w:r>
            <w:r w:rsidRPr="0045361C">
              <w:rPr>
                <w:b/>
                <w:i/>
                <w:sz w:val="16"/>
                <w:vertAlign w:val="superscript"/>
              </w:rPr>
              <w:t>2</w:t>
            </w:r>
            <w:r w:rsidRPr="0045361C">
              <w:rPr>
                <w:b/>
                <w:i/>
                <w:sz w:val="16"/>
              </w:rPr>
              <w:t>)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0,77 (7,7)</w:t>
            </w:r>
          </w:p>
        </w:tc>
      </w:tr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15-1022</w:t>
            </w: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1</w:t>
            </w:r>
          </w:p>
        </w:tc>
      </w:tr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734</w:t>
            </w: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4050</w:t>
            </w: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нет</w:t>
            </w:r>
          </w:p>
        </w:tc>
      </w:tr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«Завод</w:t>
            </w: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4</w:t>
            </w: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нет</w:t>
            </w:r>
          </w:p>
        </w:tc>
      </w:tr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металлоконструкций»</w:t>
            </w: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18-100</w:t>
            </w: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-</w:t>
            </w:r>
          </w:p>
        </w:tc>
      </w:tr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68</w:t>
            </w: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нет</w:t>
            </w: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нет</w:t>
            </w:r>
          </w:p>
        </w:tc>
      </w:tr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0C0A0B" w:rsidP="00381DAD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24,3</w:t>
            </w:r>
            <w:r>
              <w:rPr>
                <w:b/>
                <w:i/>
                <w:sz w:val="16"/>
                <w:lang w:val="en-US"/>
              </w:rPr>
              <w:t>/</w:t>
            </w:r>
            <w:r w:rsidRPr="0045361C">
              <w:rPr>
                <w:b/>
                <w:i/>
                <w:sz w:val="16"/>
              </w:rPr>
              <w:t>25</w:t>
            </w:r>
            <w:r>
              <w:rPr>
                <w:b/>
                <w:i/>
                <w:sz w:val="16"/>
              </w:rPr>
              <w:t>,0</w:t>
            </w: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нет</w:t>
            </w: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нет</w:t>
            </w:r>
          </w:p>
        </w:tc>
      </w:tr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есть</w:t>
            </w: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</w:p>
        </w:tc>
      </w:tr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228 (23,25)</w:t>
            </w: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2200</w:t>
            </w: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есть</w:t>
            </w:r>
          </w:p>
        </w:tc>
      </w:tr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76 (7,74)</w:t>
            </w: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10434</w:t>
            </w: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ind w:right="-108"/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верхний передав-</w:t>
            </w:r>
          </w:p>
        </w:tc>
      </w:tr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Объем котла, м</w:t>
            </w:r>
            <w:r w:rsidRPr="0045361C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Удельный объем, м</w:t>
            </w:r>
            <w:r w:rsidRPr="0045361C">
              <w:rPr>
                <w:b/>
                <w:i/>
                <w:sz w:val="16"/>
                <w:vertAlign w:val="superscript"/>
              </w:rPr>
              <w:t>3</w:t>
            </w:r>
            <w:r w:rsidRPr="0045361C">
              <w:rPr>
                <w:b/>
                <w:i/>
                <w:sz w:val="16"/>
              </w:rPr>
              <w:t>/т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0,544</w:t>
            </w: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ливанием или</w:t>
            </w:r>
          </w:p>
        </w:tc>
      </w:tr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</w:t>
            </w: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вакуумнасосом</w:t>
            </w:r>
          </w:p>
        </w:tc>
      </w:tr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37</w:t>
            </w:r>
          </w:p>
        </w:tc>
        <w:tc>
          <w:tcPr>
            <w:tcW w:w="3212" w:type="dxa"/>
          </w:tcPr>
          <w:p w:rsidR="0076636C" w:rsidRPr="0045361C" w:rsidRDefault="0076636C" w:rsidP="00381DAD">
            <w:pPr>
              <w:ind w:right="-108"/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есть</w:t>
            </w: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</w:p>
        </w:tc>
      </w:tr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120</w:t>
            </w: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2</w:t>
            </w:r>
          </w:p>
        </w:tc>
      </w:tr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нет</w:t>
            </w:r>
          </w:p>
        </w:tc>
      </w:tr>
      <w:tr w:rsidR="0076636C" w:rsidRPr="0045361C" w:rsidTr="00381DAD">
        <w:trPr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7800</w:t>
            </w: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клапана), МПа (кгс/см</w:t>
            </w:r>
            <w:r w:rsidRPr="0045361C">
              <w:rPr>
                <w:b/>
                <w:i/>
                <w:sz w:val="16"/>
                <w:vertAlign w:val="superscript"/>
              </w:rPr>
              <w:t>2</w:t>
            </w:r>
            <w:r w:rsidRPr="0045361C">
              <w:rPr>
                <w:b/>
                <w:i/>
                <w:sz w:val="16"/>
              </w:rPr>
              <w:t>)</w:t>
            </w: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0,35 (3,5)</w:t>
            </w: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Год начала выпуска опытного образца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1996</w:t>
            </w:r>
          </w:p>
        </w:tc>
      </w:tr>
      <w:tr w:rsidR="0076636C" w:rsidRPr="0045361C" w:rsidTr="00381DAD">
        <w:trPr>
          <w:trHeight w:val="111"/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6636C" w:rsidRPr="0045361C" w:rsidTr="00381DAD">
        <w:trPr>
          <w:trHeight w:val="50"/>
          <w:jc w:val="center"/>
        </w:trPr>
        <w:tc>
          <w:tcPr>
            <w:tcW w:w="2820" w:type="dxa"/>
          </w:tcPr>
          <w:p w:rsidR="0076636C" w:rsidRPr="0045361C" w:rsidRDefault="0076636C" w:rsidP="00381DAD">
            <w:pPr>
              <w:ind w:left="317"/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127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12020</w:t>
            </w:r>
          </w:p>
        </w:tc>
        <w:tc>
          <w:tcPr>
            <w:tcW w:w="3212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04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20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58" w:type="dxa"/>
          </w:tcPr>
          <w:p w:rsidR="0076636C" w:rsidRPr="0045361C" w:rsidRDefault="0076636C" w:rsidP="00381DAD">
            <w:pPr>
              <w:rPr>
                <w:b/>
                <w:i/>
                <w:sz w:val="16"/>
              </w:rPr>
            </w:pPr>
            <w:r w:rsidRPr="0045361C">
              <w:rPr>
                <w:b/>
                <w:i/>
                <w:sz w:val="16"/>
              </w:rPr>
              <w:t>есть</w:t>
            </w:r>
          </w:p>
        </w:tc>
      </w:tr>
    </w:tbl>
    <w:p w:rsidR="00FD2DAB" w:rsidRDefault="00FD2DAB" w:rsidP="00E3513F"/>
    <w:p w:rsidR="0076636C" w:rsidRPr="00AE4530" w:rsidRDefault="00B61DA7" w:rsidP="00B61DA7">
      <w:pPr>
        <w:jc w:val="center"/>
        <w:rPr>
          <w:b/>
          <w:i/>
          <w:sz w:val="32"/>
        </w:rPr>
      </w:pPr>
      <w:r>
        <w:br w:type="column"/>
      </w:r>
      <w:r w:rsidR="0076636C">
        <w:rPr>
          <w:b/>
          <w:i/>
          <w:sz w:val="32"/>
        </w:rPr>
        <w:lastRenderedPageBreak/>
        <w:t>Ц</w:t>
      </w:r>
      <w:r w:rsidR="0076636C" w:rsidRPr="00AE4530">
        <w:rPr>
          <w:b/>
          <w:i/>
          <w:sz w:val="32"/>
        </w:rPr>
        <w:t>истерна</w:t>
      </w:r>
      <w:r w:rsidR="0076636C">
        <w:rPr>
          <w:b/>
          <w:i/>
          <w:sz w:val="32"/>
        </w:rPr>
        <w:t xml:space="preserve"> с верхним сливом, экраном днища</w:t>
      </w:r>
      <w:r w:rsidR="0076636C" w:rsidRPr="00AE4530">
        <w:rPr>
          <w:b/>
          <w:i/>
          <w:sz w:val="32"/>
        </w:rPr>
        <w:t>, модель 15-1024</w:t>
      </w:r>
    </w:p>
    <w:p w:rsidR="0076636C" w:rsidRPr="00AE4530" w:rsidRDefault="0076636C" w:rsidP="0076636C">
      <w:pPr>
        <w:rPr>
          <w:sz w:val="16"/>
          <w:szCs w:val="16"/>
        </w:rPr>
      </w:pPr>
    </w:p>
    <w:p w:rsidR="0076636C" w:rsidRDefault="0073180D" w:rsidP="0076636C">
      <w:pPr>
        <w:jc w:val="center"/>
      </w:pPr>
      <w:r>
        <w:fldChar w:fldCharType="begin"/>
      </w:r>
      <w:r w:rsidR="00B31677">
        <w:instrText xml:space="preserve"> LINK Paint.Picture "C:\\PHOTO\\РИС185.BMP" "" \a \p \* MERGEFORMAT </w:instrText>
      </w:r>
      <w:r>
        <w:fldChar w:fldCharType="separate"/>
      </w:r>
      <w:r w:rsidR="00DE355C">
        <w:object w:dxaOrig="2611" w:dyaOrig="13304">
          <v:shape id="_x0000_i1069" type="#_x0000_t75" style="width:687.35pt;height:211.8pt">
            <v:imagedata r:id="rId62" o:title="" croptop="2921f" cropbottom="911f"/>
          </v:shape>
        </w:object>
      </w:r>
      <w:r>
        <w:fldChar w:fldCharType="end"/>
      </w:r>
    </w:p>
    <w:p w:rsidR="0076636C" w:rsidRPr="00AE4530" w:rsidRDefault="0076636C" w:rsidP="0076636C">
      <w:pPr>
        <w:rPr>
          <w:sz w:val="16"/>
          <w:szCs w:val="16"/>
        </w:rPr>
      </w:pPr>
    </w:p>
    <w:p w:rsidR="0076636C" w:rsidRPr="00AE4530" w:rsidRDefault="0076636C" w:rsidP="0076636C">
      <w:pPr>
        <w:jc w:val="center"/>
        <w:rPr>
          <w:b/>
          <w:i/>
        </w:rPr>
      </w:pPr>
      <w:r w:rsidRPr="00AE4530">
        <w:rPr>
          <w:b/>
          <w:i/>
        </w:rPr>
        <w:t>Назначение: для перевозки крепкой азотной кислоты</w:t>
      </w:r>
    </w:p>
    <w:p w:rsidR="0076636C" w:rsidRPr="00AE4530" w:rsidRDefault="0076636C" w:rsidP="0076636C">
      <w:pPr>
        <w:rPr>
          <w:sz w:val="16"/>
          <w:szCs w:val="16"/>
        </w:rPr>
      </w:pPr>
    </w:p>
    <w:tbl>
      <w:tblPr>
        <w:tblW w:w="13877" w:type="dxa"/>
        <w:jc w:val="center"/>
        <w:tblInd w:w="690" w:type="dxa"/>
        <w:tblLayout w:type="fixed"/>
        <w:tblLook w:val="0000" w:firstRow="0" w:lastRow="0" w:firstColumn="0" w:lastColumn="0" w:noHBand="0" w:noVBand="0"/>
      </w:tblPr>
      <w:tblGrid>
        <w:gridCol w:w="2820"/>
        <w:gridCol w:w="1937"/>
        <w:gridCol w:w="3257"/>
        <w:gridCol w:w="995"/>
        <w:gridCol w:w="3450"/>
        <w:gridCol w:w="1418"/>
      </w:tblGrid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201.95115.00.000</w:t>
            </w:r>
          </w:p>
        </w:tc>
        <w:tc>
          <w:tcPr>
            <w:tcW w:w="325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нет</w:t>
            </w: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ТУ 3182.999.0139963.95</w:t>
            </w:r>
          </w:p>
        </w:tc>
        <w:tc>
          <w:tcPr>
            <w:tcW w:w="325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4580</w:t>
            </w: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нет</w:t>
            </w: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15-1024</w:t>
            </w:r>
          </w:p>
        </w:tc>
        <w:tc>
          <w:tcPr>
            <w:tcW w:w="325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4</w:t>
            </w: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нет</w:t>
            </w: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732</w:t>
            </w:r>
          </w:p>
        </w:tc>
        <w:tc>
          <w:tcPr>
            <w:tcW w:w="325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18-100</w:t>
            </w: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Наличие экрана днища</w:t>
            </w: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есть</w:t>
            </w: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«Завод</w:t>
            </w:r>
          </w:p>
        </w:tc>
        <w:tc>
          <w:tcPr>
            <w:tcW w:w="325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нет</w:t>
            </w: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металлоконструкций»</w:t>
            </w:r>
          </w:p>
        </w:tc>
        <w:tc>
          <w:tcPr>
            <w:tcW w:w="325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есть</w:t>
            </w: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57,5</w:t>
            </w:r>
          </w:p>
        </w:tc>
        <w:tc>
          <w:tcPr>
            <w:tcW w:w="325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2200</w:t>
            </w: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есть</w:t>
            </w: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0C0A0B" w:rsidP="00381DAD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23,3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24,0</w:t>
            </w:r>
          </w:p>
        </w:tc>
        <w:tc>
          <w:tcPr>
            <w:tcW w:w="325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10350</w:t>
            </w: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8" w:type="dxa"/>
          </w:tcPr>
          <w:p w:rsidR="0076636C" w:rsidRPr="00AE4530" w:rsidRDefault="0076636C" w:rsidP="00381DAD">
            <w:pPr>
              <w:ind w:right="-108"/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верхний пере-</w:t>
            </w: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5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Удельный объем, м</w:t>
            </w:r>
            <w:r w:rsidRPr="00AE4530">
              <w:rPr>
                <w:b/>
                <w:i/>
                <w:sz w:val="16"/>
                <w:vertAlign w:val="superscript"/>
              </w:rPr>
              <w:t>3</w:t>
            </w:r>
            <w:r w:rsidRPr="00AE4530">
              <w:rPr>
                <w:b/>
                <w:i/>
                <w:sz w:val="16"/>
              </w:rPr>
              <w:t>/т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0,59</w:t>
            </w: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давливанием</w:t>
            </w: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196 (20</w:t>
            </w:r>
            <w:r>
              <w:rPr>
                <w:b/>
                <w:i/>
                <w:sz w:val="16"/>
              </w:rPr>
              <w:t>,37</w:t>
            </w:r>
            <w:r w:rsidRPr="00AE4530">
              <w:rPr>
                <w:b/>
                <w:i/>
                <w:sz w:val="16"/>
              </w:rPr>
              <w:t>)</w:t>
            </w:r>
          </w:p>
        </w:tc>
        <w:tc>
          <w:tcPr>
            <w:tcW w:w="325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46,88 (4,78)</w:t>
            </w:r>
          </w:p>
        </w:tc>
        <w:tc>
          <w:tcPr>
            <w:tcW w:w="3257" w:type="dxa"/>
          </w:tcPr>
          <w:p w:rsidR="0076636C" w:rsidRPr="00AE4530" w:rsidRDefault="0076636C" w:rsidP="00381DAD">
            <w:pPr>
              <w:ind w:right="-108"/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есть</w:t>
            </w: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2</w:t>
            </w: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Объем котла, м</w:t>
            </w:r>
            <w:r w:rsidRPr="00AE4530">
              <w:rPr>
                <w:b/>
                <w:i/>
                <w:sz w:val="16"/>
                <w:vertAlign w:val="superscript"/>
              </w:rPr>
              <w:t>3</w:t>
            </w:r>
            <w:r w:rsidRPr="00AE4530">
              <w:rPr>
                <w:b/>
                <w:i/>
                <w:sz w:val="16"/>
              </w:rPr>
              <w:t>: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</w:t>
            </w:r>
          </w:p>
        </w:tc>
        <w:tc>
          <w:tcPr>
            <w:tcW w:w="325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1</w:t>
            </w: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120</w:t>
            </w:r>
          </w:p>
        </w:tc>
        <w:tc>
          <w:tcPr>
            <w:tcW w:w="325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5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клапана), МПа (кгс/см</w:t>
            </w:r>
            <w:r w:rsidRPr="00AE4530">
              <w:rPr>
                <w:b/>
                <w:i/>
                <w:sz w:val="16"/>
                <w:vertAlign w:val="superscript"/>
              </w:rPr>
              <w:t>2</w:t>
            </w:r>
            <w:r w:rsidRPr="00AE4530">
              <w:rPr>
                <w:b/>
                <w:i/>
                <w:sz w:val="16"/>
              </w:rPr>
              <w:t>)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0,28 (2,8)</w:t>
            </w: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 xml:space="preserve">загружаемого продукта, </w:t>
            </w:r>
            <w:r w:rsidRPr="00AE4530">
              <w:rPr>
                <w:b/>
                <w:i/>
                <w:sz w:val="16"/>
              </w:rPr>
              <w:sym w:font="Symbol" w:char="F0B0"/>
            </w:r>
            <w:r w:rsidRPr="00AE4530">
              <w:rPr>
                <w:b/>
                <w:i/>
                <w:sz w:val="16"/>
              </w:rPr>
              <w:t>С</w:t>
            </w: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+50</w:t>
            </w: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7800</w:t>
            </w:r>
          </w:p>
        </w:tc>
        <w:tc>
          <w:tcPr>
            <w:tcW w:w="325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57" w:type="dxa"/>
          </w:tcPr>
          <w:p w:rsidR="0076636C" w:rsidRPr="00AE4530" w:rsidRDefault="0076636C" w:rsidP="00381DAD">
            <w:pPr>
              <w:ind w:right="-108"/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гидравлическом испытании, МПа (кгс/см</w:t>
            </w:r>
            <w:r w:rsidRPr="00AE4530">
              <w:rPr>
                <w:b/>
                <w:i/>
                <w:sz w:val="16"/>
                <w:vertAlign w:val="superscript"/>
              </w:rPr>
              <w:t>2</w:t>
            </w:r>
            <w:r w:rsidRPr="00AE4530">
              <w:rPr>
                <w:b/>
                <w:i/>
                <w:sz w:val="16"/>
              </w:rPr>
              <w:t>)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0,36 (3,6)</w:t>
            </w: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-</w:t>
            </w: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ind w:left="317"/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12020</w:t>
            </w:r>
          </w:p>
        </w:tc>
        <w:tc>
          <w:tcPr>
            <w:tcW w:w="325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1</w:t>
            </w: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есть</w:t>
            </w:r>
          </w:p>
        </w:tc>
      </w:tr>
      <w:tr w:rsidR="0076636C" w:rsidRPr="00AE4530" w:rsidTr="00381DAD">
        <w:trPr>
          <w:jc w:val="center"/>
        </w:trPr>
        <w:tc>
          <w:tcPr>
            <w:tcW w:w="282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93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  <w:r w:rsidRPr="00AE4530">
              <w:rPr>
                <w:b/>
                <w:i/>
                <w:sz w:val="16"/>
              </w:rPr>
              <w:t>10800</w:t>
            </w:r>
          </w:p>
        </w:tc>
        <w:tc>
          <w:tcPr>
            <w:tcW w:w="3257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995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50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76636C" w:rsidRPr="00AE4530" w:rsidRDefault="0076636C" w:rsidP="00381DAD">
            <w:pPr>
              <w:rPr>
                <w:b/>
                <w:i/>
                <w:sz w:val="16"/>
              </w:rPr>
            </w:pPr>
          </w:p>
        </w:tc>
      </w:tr>
    </w:tbl>
    <w:p w:rsidR="0076636C" w:rsidRPr="00AE4530" w:rsidRDefault="0076636C" w:rsidP="0076636C">
      <w:pPr>
        <w:rPr>
          <w:b/>
          <w:i/>
        </w:rPr>
      </w:pPr>
      <w:r>
        <w:t xml:space="preserve"> </w:t>
      </w:r>
      <w:r w:rsidRPr="00AE4530">
        <w:rPr>
          <w:b/>
          <w:i/>
          <w:sz w:val="16"/>
        </w:rPr>
        <w:t>Примечание: на виде с торца не показан экран днища</w:t>
      </w:r>
    </w:p>
    <w:p w:rsidR="0076636C" w:rsidRDefault="0076636C" w:rsidP="00E3513F"/>
    <w:p w:rsidR="00C51B75" w:rsidRPr="0047658A" w:rsidRDefault="00B61DA7" w:rsidP="00B61DA7">
      <w:pPr>
        <w:jc w:val="center"/>
        <w:rPr>
          <w:b/>
          <w:i/>
          <w:sz w:val="32"/>
        </w:rPr>
      </w:pPr>
      <w:r>
        <w:br w:type="column"/>
      </w:r>
      <w:r w:rsidR="00C51B75">
        <w:rPr>
          <w:b/>
          <w:i/>
          <w:sz w:val="32"/>
        </w:rPr>
        <w:lastRenderedPageBreak/>
        <w:t>Ц</w:t>
      </w:r>
      <w:r w:rsidR="00C51B75" w:rsidRPr="0047658A">
        <w:rPr>
          <w:b/>
          <w:i/>
          <w:sz w:val="32"/>
        </w:rPr>
        <w:t xml:space="preserve">истерна </w:t>
      </w:r>
      <w:r w:rsidR="00C51B75">
        <w:rPr>
          <w:b/>
          <w:i/>
          <w:sz w:val="32"/>
        </w:rPr>
        <w:t>с верхним сливом, предохранительным клапаном, экраном днища, защитными дугами, газовая</w:t>
      </w:r>
      <w:r w:rsidR="00C51B75" w:rsidRPr="0047658A">
        <w:rPr>
          <w:b/>
          <w:i/>
          <w:sz w:val="32"/>
        </w:rPr>
        <w:t>, модель 15-1030</w:t>
      </w:r>
    </w:p>
    <w:p w:rsidR="00C51B75" w:rsidRPr="0047658A" w:rsidRDefault="00C51B75" w:rsidP="00C51B75">
      <w:pPr>
        <w:rPr>
          <w:sz w:val="16"/>
          <w:szCs w:val="16"/>
        </w:rPr>
      </w:pPr>
    </w:p>
    <w:p w:rsidR="00C51B75" w:rsidRDefault="0073180D" w:rsidP="00C51B75">
      <w:pPr>
        <w:jc w:val="center"/>
      </w:pPr>
      <w:r>
        <w:fldChar w:fldCharType="begin"/>
      </w:r>
      <w:r w:rsidR="00B31677">
        <w:instrText xml:space="preserve"> LINK Paint.Picture "C:\\PHOTO\\РИС232.BMP" "" \a \p \* MERGEFORMAT </w:instrText>
      </w:r>
      <w:r>
        <w:fldChar w:fldCharType="separate"/>
      </w:r>
      <w:r w:rsidR="00DE355C">
        <w:object w:dxaOrig="18090" w:dyaOrig="6960">
          <v:shape id="_x0000_i1070" type="#_x0000_t75" style="width:600.3pt;height:231.05pt">
            <v:imagedata r:id="rId63" o:title="" croptop="3884f" cropright="1223f"/>
          </v:shape>
        </w:object>
      </w:r>
      <w:r>
        <w:fldChar w:fldCharType="end"/>
      </w:r>
    </w:p>
    <w:p w:rsidR="00C51B75" w:rsidRDefault="00C51B75" w:rsidP="00C51B75">
      <w:pPr>
        <w:jc w:val="center"/>
        <w:rPr>
          <w:b/>
          <w:i/>
        </w:rPr>
      </w:pPr>
      <w:r w:rsidRPr="0047658A">
        <w:rPr>
          <w:b/>
          <w:i/>
        </w:rPr>
        <w:t>Назначение: для перевозки аммиака</w:t>
      </w:r>
    </w:p>
    <w:p w:rsidR="00E87828" w:rsidRDefault="00E87828" w:rsidP="00C51B75">
      <w:pPr>
        <w:jc w:val="center"/>
        <w:rPr>
          <w:b/>
          <w:i/>
        </w:rPr>
      </w:pPr>
    </w:p>
    <w:tbl>
      <w:tblPr>
        <w:tblW w:w="13689" w:type="dxa"/>
        <w:jc w:val="center"/>
        <w:tblInd w:w="690" w:type="dxa"/>
        <w:tblLayout w:type="fixed"/>
        <w:tblLook w:val="0000" w:firstRow="0" w:lastRow="0" w:firstColumn="0" w:lastColumn="0" w:noHBand="0" w:noVBand="0"/>
      </w:tblPr>
      <w:tblGrid>
        <w:gridCol w:w="3104"/>
        <w:gridCol w:w="1984"/>
        <w:gridCol w:w="3402"/>
        <w:gridCol w:w="968"/>
        <w:gridCol w:w="3402"/>
        <w:gridCol w:w="829"/>
      </w:tblGrid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8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1030.00.000 ТО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ind w:right="-108"/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1</w:t>
            </w:r>
          </w:p>
        </w:tc>
      </w:tr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8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3182.030.01395963-96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нет</w:t>
            </w:r>
          </w:p>
        </w:tc>
      </w:tr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8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 xml:space="preserve">15-1030 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5200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ind w:right="-108"/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нет</w:t>
            </w:r>
          </w:p>
        </w:tc>
      </w:tr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8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762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ind w:right="-108"/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Наличие экранов днищ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есть</w:t>
            </w:r>
          </w:p>
        </w:tc>
      </w:tr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84" w:type="dxa"/>
          </w:tcPr>
          <w:p w:rsidR="00E87828" w:rsidRPr="0047658A" w:rsidRDefault="00E87828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ОАО «Завод 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ind w:right="-108"/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Наличие защитных дуг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есть</w:t>
            </w:r>
          </w:p>
        </w:tc>
      </w:tr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98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металлоконструкций»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ind w:right="-108"/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есть</w:t>
            </w:r>
          </w:p>
        </w:tc>
      </w:tr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8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43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ind w:right="-108"/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 xml:space="preserve"> -</w:t>
            </w:r>
            <w:r w:rsidRPr="0047658A">
              <w:rPr>
                <w:b/>
                <w:i/>
                <w:sz w:val="16"/>
              </w:rPr>
              <w:t xml:space="preserve"> впускного-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</w:p>
        </w:tc>
      </w:tr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0C0A0B" w:rsidP="00A75D2A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98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38,4</w:t>
            </w:r>
            <w:r>
              <w:rPr>
                <w:b/>
                <w:i/>
                <w:sz w:val="16"/>
                <w:lang w:val="en-US"/>
              </w:rPr>
              <w:t>/</w:t>
            </w:r>
            <w:r w:rsidRPr="0047658A">
              <w:rPr>
                <w:b/>
                <w:i/>
                <w:sz w:val="16"/>
              </w:rPr>
              <w:t>39,6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3000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клапана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ind w:right="-108"/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нет</w:t>
            </w:r>
          </w:p>
        </w:tc>
      </w:tr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98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10680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ind w:right="-108"/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 xml:space="preserve">верхний </w:t>
            </w:r>
          </w:p>
        </w:tc>
      </w:tr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8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202,37 (20,65)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Удельный объем, м</w:t>
            </w:r>
            <w:r w:rsidRPr="0047658A">
              <w:rPr>
                <w:b/>
                <w:i/>
                <w:sz w:val="16"/>
                <w:vertAlign w:val="superscript"/>
              </w:rPr>
              <w:t>3</w:t>
            </w:r>
            <w:r w:rsidRPr="0047658A">
              <w:rPr>
                <w:b/>
                <w:i/>
                <w:sz w:val="16"/>
              </w:rPr>
              <w:t>/т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1,76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8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67,34 (6,87)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2</w:t>
            </w:r>
          </w:p>
        </w:tc>
      </w:tr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Объем котла, м</w:t>
            </w:r>
            <w:r w:rsidRPr="0047658A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98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71,7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ind w:right="-108"/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-</w:t>
            </w:r>
          </w:p>
        </w:tc>
      </w:tr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8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ind w:right="-108"/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</w:p>
        </w:tc>
      </w:tr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8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1-Т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ind w:right="-108"/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 xml:space="preserve">загружаемого продукта, </w:t>
            </w:r>
            <w:r w:rsidRPr="0047658A">
              <w:rPr>
                <w:b/>
                <w:i/>
                <w:sz w:val="16"/>
              </w:rPr>
              <w:sym w:font="Symbol" w:char="F0B0"/>
            </w:r>
            <w:r w:rsidRPr="0047658A">
              <w:rPr>
                <w:b/>
                <w:i/>
                <w:sz w:val="16"/>
              </w:rPr>
              <w:t>С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-</w:t>
            </w:r>
          </w:p>
        </w:tc>
      </w:tr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8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ind w:right="-108"/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Мпа (кгс/см</w:t>
            </w:r>
            <w:r w:rsidRPr="0047658A">
              <w:rPr>
                <w:b/>
                <w:i/>
                <w:sz w:val="16"/>
                <w:vertAlign w:val="superscript"/>
              </w:rPr>
              <w:t>2</w:t>
            </w:r>
            <w:r w:rsidRPr="0047658A">
              <w:rPr>
                <w:b/>
                <w:i/>
                <w:sz w:val="16"/>
              </w:rPr>
              <w:t>)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2,23 (22,3)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199</w:t>
            </w:r>
            <w:r>
              <w:rPr>
                <w:b/>
                <w:i/>
                <w:sz w:val="16"/>
              </w:rPr>
              <w:t>6</w:t>
            </w:r>
          </w:p>
        </w:tc>
      </w:tr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8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87828" w:rsidRPr="0047658A" w:rsidTr="00A75D2A">
        <w:trPr>
          <w:jc w:val="center"/>
        </w:trPr>
        <w:tc>
          <w:tcPr>
            <w:tcW w:w="3104" w:type="dxa"/>
          </w:tcPr>
          <w:p w:rsidR="00E87828" w:rsidRPr="0047658A" w:rsidRDefault="00E87828" w:rsidP="00A75D2A">
            <w:pPr>
              <w:ind w:left="317"/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984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ind w:right="-108"/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гидравлическом испытании, Мпа (кгс/см</w:t>
            </w:r>
            <w:r w:rsidRPr="0047658A">
              <w:rPr>
                <w:b/>
                <w:i/>
                <w:sz w:val="16"/>
                <w:vertAlign w:val="superscript"/>
              </w:rPr>
              <w:t>2</w:t>
            </w:r>
            <w:r w:rsidRPr="0047658A">
              <w:rPr>
                <w:b/>
                <w:i/>
                <w:sz w:val="16"/>
              </w:rPr>
              <w:t>)</w:t>
            </w:r>
          </w:p>
        </w:tc>
        <w:tc>
          <w:tcPr>
            <w:tcW w:w="968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3,0 (30,0)</w:t>
            </w:r>
          </w:p>
        </w:tc>
        <w:tc>
          <w:tcPr>
            <w:tcW w:w="3402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29" w:type="dxa"/>
          </w:tcPr>
          <w:p w:rsidR="00E87828" w:rsidRPr="0047658A" w:rsidRDefault="00E87828" w:rsidP="00A75D2A">
            <w:pPr>
              <w:rPr>
                <w:b/>
                <w:i/>
                <w:sz w:val="16"/>
              </w:rPr>
            </w:pPr>
            <w:r w:rsidRPr="0047658A">
              <w:rPr>
                <w:b/>
                <w:i/>
                <w:sz w:val="16"/>
              </w:rPr>
              <w:t>нет</w:t>
            </w:r>
          </w:p>
        </w:tc>
      </w:tr>
    </w:tbl>
    <w:p w:rsidR="00C51B75" w:rsidRPr="0047658A" w:rsidRDefault="00E87828" w:rsidP="00E87828">
      <w:pPr>
        <w:jc w:val="center"/>
        <w:rPr>
          <w:sz w:val="16"/>
          <w:szCs w:val="16"/>
        </w:rPr>
      </w:pPr>
      <w:r>
        <w:rPr>
          <w:b/>
          <w:i/>
        </w:rPr>
        <w:br w:type="column"/>
      </w:r>
    </w:p>
    <w:p w:rsidR="00C51B75" w:rsidRPr="00B50AC3" w:rsidRDefault="00C51B75" w:rsidP="00C51B75">
      <w:pPr>
        <w:jc w:val="center"/>
        <w:rPr>
          <w:b/>
          <w:i/>
          <w:color w:val="000000"/>
          <w:sz w:val="32"/>
          <w:szCs w:val="32"/>
        </w:rPr>
      </w:pPr>
      <w:r>
        <w:rPr>
          <w:b/>
          <w:i/>
          <w:color w:val="000000"/>
          <w:sz w:val="32"/>
          <w:szCs w:val="32"/>
        </w:rPr>
        <w:t>Ц</w:t>
      </w:r>
      <w:r w:rsidRPr="00B50AC3">
        <w:rPr>
          <w:b/>
          <w:i/>
          <w:color w:val="000000"/>
          <w:sz w:val="32"/>
          <w:szCs w:val="32"/>
        </w:rPr>
        <w:t>истерна</w:t>
      </w:r>
      <w:r>
        <w:rPr>
          <w:b/>
          <w:i/>
          <w:color w:val="000000"/>
          <w:sz w:val="32"/>
          <w:szCs w:val="32"/>
        </w:rPr>
        <w:t xml:space="preserve"> с верхним сливом, предохранительным клапаном, защитными дугами,экраном днища, предохранительной мембраной для химических грузов</w:t>
      </w:r>
      <w:r w:rsidRPr="00B50AC3">
        <w:rPr>
          <w:b/>
          <w:i/>
          <w:color w:val="000000"/>
          <w:sz w:val="32"/>
          <w:szCs w:val="32"/>
        </w:rPr>
        <w:t>, модель 15-1031</w:t>
      </w:r>
    </w:p>
    <w:p w:rsidR="00C51B75" w:rsidRDefault="00E47A18" w:rsidP="00C51B75">
      <w:pPr>
        <w:jc w:val="center"/>
        <w:rPr>
          <w:i/>
          <w:sz w:val="32"/>
          <w:szCs w:val="32"/>
        </w:rPr>
      </w:pPr>
      <w:r>
        <w:rPr>
          <w:noProof/>
        </w:rPr>
        <w:drawing>
          <wp:inline distT="0" distB="0" distL="0" distR="0">
            <wp:extent cx="8534400" cy="2743200"/>
            <wp:effectExtent l="19050" t="0" r="0" b="0"/>
            <wp:docPr id="85" name="Рисунок 85" descr="15-1031 с размерами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15-1031 с размерами 2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B75" w:rsidRDefault="00C51B75" w:rsidP="00C51B75">
      <w:pPr>
        <w:jc w:val="center"/>
        <w:rPr>
          <w:i/>
          <w:sz w:val="28"/>
          <w:szCs w:val="28"/>
        </w:rPr>
      </w:pPr>
      <w:r w:rsidRPr="00B50AC3">
        <w:rPr>
          <w:b/>
          <w:i/>
        </w:rPr>
        <w:t>Назначение: для перевозки сжиженного газа - аммиака</w:t>
      </w:r>
    </w:p>
    <w:p w:rsidR="00C51B75" w:rsidRPr="00476E50" w:rsidRDefault="00C51B75" w:rsidP="00C51B75">
      <w:pPr>
        <w:jc w:val="center"/>
        <w:rPr>
          <w:i/>
          <w:sz w:val="16"/>
          <w:szCs w:val="16"/>
        </w:rPr>
      </w:pPr>
    </w:p>
    <w:tbl>
      <w:tblPr>
        <w:tblW w:w="14569" w:type="dxa"/>
        <w:tblLook w:val="01E0" w:firstRow="1" w:lastRow="1" w:firstColumn="1" w:lastColumn="1" w:noHBand="0" w:noVBand="0"/>
      </w:tblPr>
      <w:tblGrid>
        <w:gridCol w:w="3019"/>
        <w:gridCol w:w="2831"/>
        <w:gridCol w:w="3480"/>
        <w:gridCol w:w="787"/>
        <w:gridCol w:w="3595"/>
        <w:gridCol w:w="857"/>
      </w:tblGrid>
      <w:tr w:rsidR="00C51B75" w:rsidRPr="000221B5" w:rsidTr="00381DAD">
        <w:tc>
          <w:tcPr>
            <w:tcW w:w="3019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Номер проекта</w:t>
            </w:r>
          </w:p>
        </w:tc>
        <w:tc>
          <w:tcPr>
            <w:tcW w:w="2831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1031.00.000</w:t>
            </w:r>
          </w:p>
        </w:tc>
        <w:tc>
          <w:tcPr>
            <w:tcW w:w="3480" w:type="dxa"/>
          </w:tcPr>
          <w:p w:rsidR="00C51B75" w:rsidRPr="000221B5" w:rsidRDefault="00C51B75" w:rsidP="00381DAD">
            <w:pPr>
              <w:ind w:firstLine="492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по концевым балкам рамы</w:t>
            </w:r>
          </w:p>
        </w:tc>
        <w:tc>
          <w:tcPr>
            <w:tcW w:w="78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10800</w:t>
            </w:r>
          </w:p>
        </w:tc>
        <w:tc>
          <w:tcPr>
            <w:tcW w:w="3595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Количество секций котла, шт.</w:t>
            </w: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</w:tr>
      <w:tr w:rsidR="00C51B75" w:rsidRPr="000221B5" w:rsidTr="00381DAD">
        <w:tc>
          <w:tcPr>
            <w:tcW w:w="3019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831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ТУ 3182.030.01395963-96</w:t>
            </w:r>
          </w:p>
        </w:tc>
        <w:tc>
          <w:tcPr>
            <w:tcW w:w="3480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78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95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C51B75" w:rsidRPr="000221B5" w:rsidTr="00381DAD">
        <w:tc>
          <w:tcPr>
            <w:tcW w:w="3019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Тип</w:t>
            </w:r>
            <w:r w:rsidRPr="000221B5">
              <w:rPr>
                <w:b/>
                <w:i/>
                <w:color w:val="000000"/>
                <w:sz w:val="16"/>
                <w:szCs w:val="16"/>
              </w:rPr>
              <w:t xml:space="preserve"> вагона</w:t>
            </w:r>
          </w:p>
        </w:tc>
        <w:tc>
          <w:tcPr>
            <w:tcW w:w="2831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772</w:t>
            </w:r>
          </w:p>
        </w:tc>
        <w:tc>
          <w:tcPr>
            <w:tcW w:w="3480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рельсов максимальная, мм</w:t>
            </w:r>
          </w:p>
        </w:tc>
        <w:tc>
          <w:tcPr>
            <w:tcW w:w="78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4580</w:t>
            </w:r>
          </w:p>
        </w:tc>
        <w:tc>
          <w:tcPr>
            <w:tcW w:w="3595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Наличие теплоизоляции</w:t>
            </w: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C51B75" w:rsidRPr="000221B5" w:rsidTr="00381DAD">
        <w:tc>
          <w:tcPr>
            <w:tcW w:w="3019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831" w:type="dxa"/>
            <w:shd w:val="clear" w:color="auto" w:fill="auto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ОАО «Завод металлоконструкций»</w:t>
            </w:r>
          </w:p>
        </w:tc>
        <w:tc>
          <w:tcPr>
            <w:tcW w:w="3480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Количество осей, шт.</w:t>
            </w:r>
          </w:p>
        </w:tc>
        <w:tc>
          <w:tcPr>
            <w:tcW w:w="78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4</w:t>
            </w:r>
          </w:p>
        </w:tc>
        <w:tc>
          <w:tcPr>
            <w:tcW w:w="3595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Наличие теневой защиты</w:t>
            </w: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C51B75" w:rsidRPr="000221B5" w:rsidTr="00381DAD">
        <w:tc>
          <w:tcPr>
            <w:tcW w:w="3019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831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30,8</w:t>
            </w:r>
          </w:p>
        </w:tc>
        <w:tc>
          <w:tcPr>
            <w:tcW w:w="3480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Модель 2-осной тележки</w:t>
            </w:r>
          </w:p>
        </w:tc>
        <w:tc>
          <w:tcPr>
            <w:tcW w:w="78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18-100</w:t>
            </w:r>
          </w:p>
        </w:tc>
        <w:tc>
          <w:tcPr>
            <w:tcW w:w="3595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Наличие предохранительного клапана</w:t>
            </w: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</w:tr>
      <w:tr w:rsidR="00C51B75" w:rsidRPr="000221B5" w:rsidTr="00381DAD">
        <w:tc>
          <w:tcPr>
            <w:tcW w:w="3019" w:type="dxa"/>
          </w:tcPr>
          <w:p w:rsidR="00C51B75" w:rsidRPr="000221B5" w:rsidRDefault="000C0A0B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C0A0B">
              <w:rPr>
                <w:b/>
                <w:i/>
                <w:color w:val="000000"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2831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34,4</w:t>
            </w:r>
            <w:r>
              <w:rPr>
                <w:b/>
                <w:i/>
                <w:color w:val="000000"/>
                <w:sz w:val="16"/>
                <w:szCs w:val="16"/>
                <w:lang w:val="en-US"/>
              </w:rPr>
              <w:t>/</w:t>
            </w:r>
            <w:r w:rsidRPr="000221B5">
              <w:rPr>
                <w:b/>
                <w:i/>
                <w:color w:val="000000"/>
                <w:sz w:val="16"/>
                <w:szCs w:val="16"/>
              </w:rPr>
              <w:t>35,5</w:t>
            </w:r>
          </w:p>
        </w:tc>
        <w:tc>
          <w:tcPr>
            <w:tcW w:w="3480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78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595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 xml:space="preserve">Наличие предохранительно - впускного </w:t>
            </w: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C51B75" w:rsidRPr="000221B5" w:rsidTr="00381DAD">
        <w:tc>
          <w:tcPr>
            <w:tcW w:w="3019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Нагрузка:</w:t>
            </w:r>
          </w:p>
        </w:tc>
        <w:tc>
          <w:tcPr>
            <w:tcW w:w="2831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480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78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  <w:tc>
          <w:tcPr>
            <w:tcW w:w="3595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клапана</w:t>
            </w: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C51B75" w:rsidRPr="000221B5" w:rsidTr="00381DAD">
        <w:tc>
          <w:tcPr>
            <w:tcW w:w="3019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 xml:space="preserve">       статическая осевая, кН (тс)</w:t>
            </w:r>
          </w:p>
        </w:tc>
        <w:tc>
          <w:tcPr>
            <w:tcW w:w="2831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162,79 (16,6)</w:t>
            </w:r>
          </w:p>
        </w:tc>
        <w:tc>
          <w:tcPr>
            <w:tcW w:w="3480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78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2600</w:t>
            </w:r>
          </w:p>
        </w:tc>
        <w:tc>
          <w:tcPr>
            <w:tcW w:w="3595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Способ налива и слива</w:t>
            </w: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верхний</w:t>
            </w:r>
          </w:p>
        </w:tc>
      </w:tr>
      <w:tr w:rsidR="00C51B75" w:rsidRPr="000221B5" w:rsidTr="00381DAD">
        <w:tc>
          <w:tcPr>
            <w:tcW w:w="3019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 xml:space="preserve">       погонная, кН/м (тс/м)</w:t>
            </w:r>
          </w:p>
        </w:tc>
        <w:tc>
          <w:tcPr>
            <w:tcW w:w="2831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54,1 (5,52)</w:t>
            </w:r>
          </w:p>
        </w:tc>
        <w:tc>
          <w:tcPr>
            <w:tcW w:w="3480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Длина котла наружная, мм</w:t>
            </w:r>
          </w:p>
        </w:tc>
        <w:tc>
          <w:tcPr>
            <w:tcW w:w="78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10700</w:t>
            </w:r>
          </w:p>
        </w:tc>
        <w:tc>
          <w:tcPr>
            <w:tcW w:w="3595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Количество лестниц, шт.:</w:t>
            </w: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C51B75" w:rsidRPr="000221B5" w:rsidTr="00381DAD">
        <w:tc>
          <w:tcPr>
            <w:tcW w:w="3019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Объем котла, м</w:t>
            </w:r>
            <w:r w:rsidRPr="000221B5">
              <w:rPr>
                <w:b/>
                <w:i/>
                <w:color w:val="000000"/>
                <w:sz w:val="16"/>
                <w:szCs w:val="16"/>
                <w:vertAlign w:val="superscript"/>
              </w:rPr>
              <w:t>3</w:t>
            </w:r>
            <w:r w:rsidRPr="000221B5">
              <w:rPr>
                <w:b/>
                <w:i/>
                <w:color w:val="000000"/>
                <w:sz w:val="16"/>
                <w:szCs w:val="16"/>
              </w:rPr>
              <w:t>:</w:t>
            </w:r>
          </w:p>
        </w:tc>
        <w:tc>
          <w:tcPr>
            <w:tcW w:w="2831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480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Удельный объем, м</w:t>
            </w:r>
            <w:r w:rsidRPr="000221B5">
              <w:rPr>
                <w:b/>
                <w:i/>
                <w:color w:val="000000"/>
                <w:sz w:val="16"/>
                <w:szCs w:val="16"/>
                <w:vertAlign w:val="superscript"/>
              </w:rPr>
              <w:t>3</w:t>
            </w:r>
            <w:r w:rsidRPr="000221B5">
              <w:rPr>
                <w:b/>
                <w:i/>
                <w:color w:val="000000"/>
                <w:sz w:val="16"/>
                <w:szCs w:val="16"/>
              </w:rPr>
              <w:t>/т</w:t>
            </w:r>
          </w:p>
        </w:tc>
        <w:tc>
          <w:tcPr>
            <w:tcW w:w="78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1,76</w:t>
            </w:r>
          </w:p>
        </w:tc>
        <w:tc>
          <w:tcPr>
            <w:tcW w:w="3595" w:type="dxa"/>
          </w:tcPr>
          <w:p w:rsidR="00C51B75" w:rsidRPr="000221B5" w:rsidRDefault="00C51B75" w:rsidP="00381DAD">
            <w:pPr>
              <w:ind w:firstLine="492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наружных</w:t>
            </w: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2</w:t>
            </w:r>
          </w:p>
        </w:tc>
      </w:tr>
      <w:tr w:rsidR="00C51B75" w:rsidRPr="000221B5" w:rsidTr="00381DAD">
        <w:tc>
          <w:tcPr>
            <w:tcW w:w="3019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 xml:space="preserve">       полный</w:t>
            </w:r>
          </w:p>
        </w:tc>
        <w:tc>
          <w:tcPr>
            <w:tcW w:w="2831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54,2</w:t>
            </w:r>
          </w:p>
        </w:tc>
        <w:tc>
          <w:tcPr>
            <w:tcW w:w="3480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78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595" w:type="dxa"/>
          </w:tcPr>
          <w:p w:rsidR="00C51B75" w:rsidRPr="000221B5" w:rsidRDefault="00C51B75" w:rsidP="00381DAD">
            <w:pPr>
              <w:ind w:firstLine="492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внутренних</w:t>
            </w: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C51B75" w:rsidRPr="000221B5" w:rsidTr="00381DAD">
        <w:tc>
          <w:tcPr>
            <w:tcW w:w="3019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 xml:space="preserve">       полезный</w:t>
            </w:r>
          </w:p>
        </w:tc>
        <w:tc>
          <w:tcPr>
            <w:tcW w:w="2831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46</w:t>
            </w:r>
          </w:p>
        </w:tc>
        <w:tc>
          <w:tcPr>
            <w:tcW w:w="3480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Наличие уклона котла к сливному прибору</w:t>
            </w:r>
          </w:p>
        </w:tc>
        <w:tc>
          <w:tcPr>
            <w:tcW w:w="78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595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Максимально допустимая температура</w:t>
            </w: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C51B75" w:rsidRPr="000221B5" w:rsidTr="00381DAD">
        <w:tc>
          <w:tcPr>
            <w:tcW w:w="3019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831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120</w:t>
            </w:r>
          </w:p>
        </w:tc>
        <w:tc>
          <w:tcPr>
            <w:tcW w:w="3480" w:type="dxa"/>
            <w:shd w:val="clear" w:color="auto" w:fill="auto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Условное рабочее давление в котле (по</w:t>
            </w:r>
          </w:p>
        </w:tc>
        <w:tc>
          <w:tcPr>
            <w:tcW w:w="787" w:type="dxa"/>
            <w:shd w:val="clear" w:color="auto" w:fill="auto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95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загружаемого продукта, ºС</w:t>
            </w: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+50</w:t>
            </w:r>
          </w:p>
        </w:tc>
      </w:tr>
      <w:tr w:rsidR="00C51B75" w:rsidRPr="000221B5" w:rsidTr="00381DAD">
        <w:tc>
          <w:tcPr>
            <w:tcW w:w="3019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Габарит</w:t>
            </w:r>
          </w:p>
        </w:tc>
        <w:tc>
          <w:tcPr>
            <w:tcW w:w="2831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02-ВМ</w:t>
            </w:r>
          </w:p>
        </w:tc>
        <w:tc>
          <w:tcPr>
            <w:tcW w:w="3480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 xml:space="preserve">регулировке предохранительного </w:t>
            </w:r>
          </w:p>
        </w:tc>
        <w:tc>
          <w:tcPr>
            <w:tcW w:w="787" w:type="dxa"/>
            <w:vAlign w:val="center"/>
          </w:tcPr>
          <w:p w:rsidR="00C51B75" w:rsidRPr="000221B5" w:rsidRDefault="00C51B75" w:rsidP="00381DAD">
            <w:pPr>
              <w:ind w:left="-101" w:right="-115"/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95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1997</w:t>
            </w:r>
          </w:p>
        </w:tc>
      </w:tr>
      <w:tr w:rsidR="00C51B75" w:rsidRPr="000221B5" w:rsidTr="00381DAD">
        <w:tc>
          <w:tcPr>
            <w:tcW w:w="3019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База вагона, мм</w:t>
            </w:r>
          </w:p>
        </w:tc>
        <w:tc>
          <w:tcPr>
            <w:tcW w:w="2831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7800</w:t>
            </w:r>
          </w:p>
        </w:tc>
        <w:tc>
          <w:tcPr>
            <w:tcW w:w="3480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клапана), МПа (кгс/см</w:t>
            </w:r>
            <w:r w:rsidRPr="000221B5">
              <w:rPr>
                <w:b/>
                <w:i/>
                <w:color w:val="000000"/>
                <w:sz w:val="16"/>
                <w:szCs w:val="16"/>
                <w:vertAlign w:val="superscript"/>
              </w:rPr>
              <w:t>2</w:t>
            </w:r>
            <w:r w:rsidRPr="000221B5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787" w:type="dxa"/>
            <w:vAlign w:val="center"/>
          </w:tcPr>
          <w:p w:rsidR="00C51B75" w:rsidRPr="000221B5" w:rsidRDefault="00C51B75" w:rsidP="00381DAD">
            <w:pPr>
              <w:ind w:left="-101" w:right="-115"/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2,23 (22,3)</w:t>
            </w:r>
          </w:p>
        </w:tc>
        <w:tc>
          <w:tcPr>
            <w:tcW w:w="3595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</w:tr>
      <w:tr w:rsidR="00C51B75" w:rsidRPr="000221B5" w:rsidTr="00381DAD">
        <w:trPr>
          <w:trHeight w:val="169"/>
        </w:trPr>
        <w:tc>
          <w:tcPr>
            <w:tcW w:w="3019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Длина, мм:</w:t>
            </w:r>
          </w:p>
        </w:tc>
        <w:tc>
          <w:tcPr>
            <w:tcW w:w="2831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480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78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95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</w:tr>
      <w:tr w:rsidR="00C51B75" w:rsidRPr="000221B5" w:rsidTr="00381DAD">
        <w:tc>
          <w:tcPr>
            <w:tcW w:w="3019" w:type="dxa"/>
          </w:tcPr>
          <w:p w:rsidR="00C51B75" w:rsidRPr="000221B5" w:rsidRDefault="00C51B75" w:rsidP="00381DAD">
            <w:pPr>
              <w:ind w:firstLine="492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2831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12020</w:t>
            </w:r>
          </w:p>
        </w:tc>
        <w:tc>
          <w:tcPr>
            <w:tcW w:w="3480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гидравлическом испытании, МПа (кгс/см</w:t>
            </w:r>
            <w:r w:rsidRPr="000221B5">
              <w:rPr>
                <w:b/>
                <w:i/>
                <w:color w:val="000000"/>
                <w:sz w:val="16"/>
                <w:szCs w:val="16"/>
                <w:vertAlign w:val="superscript"/>
              </w:rPr>
              <w:t>2</w:t>
            </w:r>
            <w:r w:rsidRPr="000221B5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78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0221B5">
              <w:rPr>
                <w:b/>
                <w:i/>
                <w:color w:val="000000"/>
                <w:sz w:val="16"/>
                <w:szCs w:val="16"/>
              </w:rPr>
              <w:t>3,0 (30)</w:t>
            </w:r>
          </w:p>
        </w:tc>
        <w:tc>
          <w:tcPr>
            <w:tcW w:w="3595" w:type="dxa"/>
          </w:tcPr>
          <w:p w:rsidR="00C51B75" w:rsidRPr="000221B5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857" w:type="dxa"/>
          </w:tcPr>
          <w:p w:rsidR="00C51B75" w:rsidRPr="000221B5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</w:tr>
    </w:tbl>
    <w:p w:rsidR="0076636C" w:rsidRDefault="0076636C" w:rsidP="00E3513F"/>
    <w:p w:rsidR="00C51B75" w:rsidRDefault="00C51B75" w:rsidP="00E3513F"/>
    <w:p w:rsidR="00C51B75" w:rsidRDefault="00E87828" w:rsidP="00E87828">
      <w:pPr>
        <w:jc w:val="center"/>
        <w:rPr>
          <w:b/>
          <w:i/>
          <w:color w:val="000000"/>
          <w:sz w:val="32"/>
          <w:szCs w:val="32"/>
        </w:rPr>
      </w:pPr>
      <w:r>
        <w:br w:type="column"/>
      </w:r>
      <w:r w:rsidR="00C51B75">
        <w:rPr>
          <w:b/>
          <w:i/>
          <w:color w:val="000000"/>
          <w:sz w:val="32"/>
          <w:szCs w:val="32"/>
        </w:rPr>
        <w:lastRenderedPageBreak/>
        <w:t>Ц</w:t>
      </w:r>
      <w:r w:rsidR="00C51B75" w:rsidRPr="00B50AC3">
        <w:rPr>
          <w:b/>
          <w:i/>
          <w:color w:val="000000"/>
          <w:sz w:val="32"/>
          <w:szCs w:val="32"/>
        </w:rPr>
        <w:t>истерна</w:t>
      </w:r>
      <w:r w:rsidR="00C51B75">
        <w:rPr>
          <w:b/>
          <w:i/>
          <w:color w:val="000000"/>
          <w:sz w:val="32"/>
          <w:szCs w:val="32"/>
        </w:rPr>
        <w:t xml:space="preserve"> с верхним сливом, предохранительным клапаном, защитными дугами,</w:t>
      </w:r>
    </w:p>
    <w:p w:rsidR="00C51B75" w:rsidRPr="00B50AC3" w:rsidRDefault="00C51B75" w:rsidP="00C51B75">
      <w:pPr>
        <w:jc w:val="center"/>
        <w:rPr>
          <w:b/>
          <w:i/>
          <w:color w:val="000000"/>
          <w:sz w:val="32"/>
          <w:szCs w:val="32"/>
        </w:rPr>
      </w:pPr>
      <w:r>
        <w:rPr>
          <w:b/>
          <w:i/>
          <w:color w:val="000000"/>
          <w:sz w:val="32"/>
          <w:szCs w:val="32"/>
        </w:rPr>
        <w:t>экраном днища, предохранителем мембран, для химических грузов</w:t>
      </w:r>
      <w:r w:rsidRPr="00B50AC3">
        <w:rPr>
          <w:b/>
          <w:i/>
          <w:color w:val="000000"/>
          <w:sz w:val="32"/>
          <w:szCs w:val="32"/>
        </w:rPr>
        <w:t>, модель 15-1031</w:t>
      </w:r>
      <w:r>
        <w:rPr>
          <w:b/>
          <w:i/>
          <w:color w:val="000000"/>
          <w:sz w:val="32"/>
          <w:szCs w:val="32"/>
        </w:rPr>
        <w:t>-01</w:t>
      </w:r>
    </w:p>
    <w:p w:rsidR="00C51B75" w:rsidRDefault="00E47A18" w:rsidP="00C51B75">
      <w:pPr>
        <w:jc w:val="center"/>
        <w:rPr>
          <w:i/>
          <w:sz w:val="32"/>
          <w:szCs w:val="32"/>
        </w:rPr>
      </w:pPr>
      <w:r>
        <w:rPr>
          <w:noProof/>
        </w:rPr>
        <w:drawing>
          <wp:inline distT="0" distB="0" distL="0" distR="0">
            <wp:extent cx="8534400" cy="2743200"/>
            <wp:effectExtent l="19050" t="0" r="0" b="0"/>
            <wp:docPr id="86" name="Рисунок 86" descr="15-1031 с размерами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15-1031 с размерами 2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B75" w:rsidRDefault="00C51B75" w:rsidP="00C51B75">
      <w:pPr>
        <w:jc w:val="center"/>
        <w:rPr>
          <w:i/>
          <w:sz w:val="28"/>
          <w:szCs w:val="28"/>
        </w:rPr>
      </w:pPr>
      <w:r w:rsidRPr="00B50AC3">
        <w:rPr>
          <w:b/>
          <w:i/>
        </w:rPr>
        <w:t>Назначение: для перевозки сжиженного газа - аммиака</w:t>
      </w:r>
    </w:p>
    <w:p w:rsidR="00C51B75" w:rsidRPr="00476E50" w:rsidRDefault="00C51B75" w:rsidP="00C51B75">
      <w:pPr>
        <w:jc w:val="center"/>
        <w:rPr>
          <w:i/>
          <w:sz w:val="16"/>
          <w:szCs w:val="16"/>
        </w:rPr>
      </w:pPr>
    </w:p>
    <w:tbl>
      <w:tblPr>
        <w:tblW w:w="14569" w:type="dxa"/>
        <w:tblLook w:val="01E0" w:firstRow="1" w:lastRow="1" w:firstColumn="1" w:lastColumn="1" w:noHBand="0" w:noVBand="0"/>
      </w:tblPr>
      <w:tblGrid>
        <w:gridCol w:w="3019"/>
        <w:gridCol w:w="2831"/>
        <w:gridCol w:w="3480"/>
        <w:gridCol w:w="787"/>
        <w:gridCol w:w="3595"/>
        <w:gridCol w:w="857"/>
      </w:tblGrid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Номер проекта</w:t>
            </w:r>
          </w:p>
        </w:tc>
        <w:tc>
          <w:tcPr>
            <w:tcW w:w="2831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480" w:type="dxa"/>
          </w:tcPr>
          <w:p w:rsidR="00C51B75" w:rsidRPr="00A7127A" w:rsidRDefault="00C51B75" w:rsidP="00381DAD">
            <w:pPr>
              <w:ind w:firstLine="492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по концевым балкам рамы</w:t>
            </w:r>
          </w:p>
        </w:tc>
        <w:tc>
          <w:tcPr>
            <w:tcW w:w="78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10800</w:t>
            </w:r>
          </w:p>
        </w:tc>
        <w:tc>
          <w:tcPr>
            <w:tcW w:w="3595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Количество секций котла, шт.</w:t>
            </w: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</w:tr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831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480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Высота от уровня верха головок</w:t>
            </w:r>
          </w:p>
        </w:tc>
        <w:tc>
          <w:tcPr>
            <w:tcW w:w="78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95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 xml:space="preserve">Тип </w:t>
            </w:r>
            <w:r w:rsidRPr="00A7127A">
              <w:rPr>
                <w:b/>
                <w:i/>
                <w:color w:val="000000"/>
                <w:sz w:val="16"/>
                <w:szCs w:val="16"/>
              </w:rPr>
              <w:t xml:space="preserve"> вагона</w:t>
            </w:r>
          </w:p>
        </w:tc>
        <w:tc>
          <w:tcPr>
            <w:tcW w:w="2831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772</w:t>
            </w:r>
          </w:p>
        </w:tc>
        <w:tc>
          <w:tcPr>
            <w:tcW w:w="3480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рельсов максимальная, мм</w:t>
            </w:r>
          </w:p>
        </w:tc>
        <w:tc>
          <w:tcPr>
            <w:tcW w:w="78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4580</w:t>
            </w:r>
          </w:p>
        </w:tc>
        <w:tc>
          <w:tcPr>
            <w:tcW w:w="3595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Наличие теплоизоляции</w:t>
            </w: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831" w:type="dxa"/>
            <w:shd w:val="clear" w:color="auto" w:fill="auto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ОАО «Завод металлоконструкций»</w:t>
            </w:r>
          </w:p>
        </w:tc>
        <w:tc>
          <w:tcPr>
            <w:tcW w:w="3480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Количество осей, шт.</w:t>
            </w:r>
          </w:p>
        </w:tc>
        <w:tc>
          <w:tcPr>
            <w:tcW w:w="78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4</w:t>
            </w:r>
          </w:p>
        </w:tc>
        <w:tc>
          <w:tcPr>
            <w:tcW w:w="3595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Наличие теневой защиты</w:t>
            </w: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831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30,7</w:t>
            </w:r>
          </w:p>
        </w:tc>
        <w:tc>
          <w:tcPr>
            <w:tcW w:w="3480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Модель 2-осной тележки</w:t>
            </w:r>
          </w:p>
        </w:tc>
        <w:tc>
          <w:tcPr>
            <w:tcW w:w="78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18-100</w:t>
            </w:r>
          </w:p>
        </w:tc>
        <w:tc>
          <w:tcPr>
            <w:tcW w:w="3595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Наличие предохранительного клапана</w:t>
            </w: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</w:tr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rPr>
                <w:b/>
                <w:i/>
                <w:sz w:val="16"/>
              </w:rPr>
            </w:pPr>
            <w:r w:rsidRPr="00A7127A">
              <w:rPr>
                <w:b/>
                <w:i/>
                <w:sz w:val="16"/>
              </w:rPr>
              <w:t>Масса тары вагона (</w:t>
            </w:r>
            <w:r w:rsidRPr="00A7127A">
              <w:rPr>
                <w:b/>
                <w:i/>
                <w:sz w:val="16"/>
                <w:lang w:val="en-US"/>
              </w:rPr>
              <w:t>min</w:t>
            </w:r>
            <w:r w:rsidRPr="00A7127A">
              <w:rPr>
                <w:b/>
                <w:i/>
                <w:sz w:val="16"/>
              </w:rPr>
              <w:t>/</w:t>
            </w:r>
            <w:r w:rsidRPr="00A7127A">
              <w:rPr>
                <w:b/>
                <w:i/>
                <w:sz w:val="16"/>
                <w:lang w:val="en-US"/>
              </w:rPr>
              <w:t>max</w:t>
            </w:r>
            <w:r w:rsidRPr="00A7127A">
              <w:rPr>
                <w:b/>
                <w:i/>
                <w:sz w:val="16"/>
              </w:rPr>
              <w:t>), т</w:t>
            </w:r>
          </w:p>
        </w:tc>
        <w:tc>
          <w:tcPr>
            <w:tcW w:w="2831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36,3/37,5</w:t>
            </w:r>
          </w:p>
        </w:tc>
        <w:tc>
          <w:tcPr>
            <w:tcW w:w="3480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78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595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 xml:space="preserve">Наличие предохранительно - впускного </w:t>
            </w: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Нагрузка:</w:t>
            </w:r>
          </w:p>
        </w:tc>
        <w:tc>
          <w:tcPr>
            <w:tcW w:w="2831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480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78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  <w:tc>
          <w:tcPr>
            <w:tcW w:w="3595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клапана</w:t>
            </w: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 xml:space="preserve">       статическая осевая, кН (тс)</w:t>
            </w:r>
          </w:p>
        </w:tc>
        <w:tc>
          <w:tcPr>
            <w:tcW w:w="2831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16</w:t>
            </w:r>
            <w:r>
              <w:rPr>
                <w:b/>
                <w:i/>
                <w:color w:val="000000"/>
                <w:sz w:val="16"/>
                <w:szCs w:val="16"/>
              </w:rPr>
              <w:t>7</w:t>
            </w:r>
            <w:r w:rsidRPr="00A7127A">
              <w:rPr>
                <w:b/>
                <w:i/>
                <w:color w:val="000000"/>
                <w:sz w:val="16"/>
                <w:szCs w:val="16"/>
              </w:rPr>
              <w:t>,7</w:t>
            </w:r>
            <w:r>
              <w:rPr>
                <w:b/>
                <w:i/>
                <w:color w:val="000000"/>
                <w:sz w:val="16"/>
                <w:szCs w:val="16"/>
              </w:rPr>
              <w:t>5</w:t>
            </w:r>
            <w:r w:rsidRPr="00A7127A">
              <w:rPr>
                <w:b/>
                <w:i/>
                <w:color w:val="000000"/>
                <w:sz w:val="16"/>
                <w:szCs w:val="16"/>
              </w:rPr>
              <w:t xml:space="preserve"> (1</w:t>
            </w:r>
            <w:r>
              <w:rPr>
                <w:b/>
                <w:i/>
                <w:color w:val="000000"/>
                <w:sz w:val="16"/>
                <w:szCs w:val="16"/>
              </w:rPr>
              <w:t>7</w:t>
            </w:r>
            <w:r w:rsidRPr="00A7127A">
              <w:rPr>
                <w:b/>
                <w:i/>
                <w:color w:val="000000"/>
                <w:sz w:val="16"/>
                <w:szCs w:val="16"/>
              </w:rPr>
              <w:t>,</w:t>
            </w:r>
            <w:r>
              <w:rPr>
                <w:b/>
                <w:i/>
                <w:color w:val="000000"/>
                <w:sz w:val="16"/>
                <w:szCs w:val="16"/>
              </w:rPr>
              <w:t>1</w:t>
            </w:r>
            <w:r w:rsidRPr="00A7127A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3480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78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2600</w:t>
            </w:r>
          </w:p>
        </w:tc>
        <w:tc>
          <w:tcPr>
            <w:tcW w:w="3595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Способ налива и слива</w:t>
            </w: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верхний</w:t>
            </w:r>
          </w:p>
        </w:tc>
      </w:tr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 xml:space="preserve">       погонная, кН/м (тс/м)</w:t>
            </w:r>
          </w:p>
        </w:tc>
        <w:tc>
          <w:tcPr>
            <w:tcW w:w="2831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>
              <w:rPr>
                <w:b/>
                <w:i/>
                <w:color w:val="000000"/>
                <w:sz w:val="16"/>
                <w:szCs w:val="16"/>
              </w:rPr>
              <w:t>55,9 (5,7</w:t>
            </w:r>
            <w:r w:rsidRPr="00A7127A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3480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Длина котла наружная, мм</w:t>
            </w:r>
          </w:p>
        </w:tc>
        <w:tc>
          <w:tcPr>
            <w:tcW w:w="78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10700</w:t>
            </w:r>
          </w:p>
        </w:tc>
        <w:tc>
          <w:tcPr>
            <w:tcW w:w="3595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Количество лестниц, шт.:</w:t>
            </w: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Объем котла, м</w:t>
            </w:r>
            <w:r w:rsidRPr="00A7127A">
              <w:rPr>
                <w:b/>
                <w:i/>
                <w:color w:val="000000"/>
                <w:sz w:val="16"/>
                <w:szCs w:val="16"/>
                <w:vertAlign w:val="superscript"/>
              </w:rPr>
              <w:t>3</w:t>
            </w:r>
            <w:r w:rsidRPr="00A7127A">
              <w:rPr>
                <w:b/>
                <w:i/>
                <w:color w:val="000000"/>
                <w:sz w:val="16"/>
                <w:szCs w:val="16"/>
              </w:rPr>
              <w:t>:</w:t>
            </w:r>
          </w:p>
        </w:tc>
        <w:tc>
          <w:tcPr>
            <w:tcW w:w="2831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480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Удельный объем, м</w:t>
            </w:r>
            <w:r w:rsidRPr="00A7127A">
              <w:rPr>
                <w:b/>
                <w:i/>
                <w:color w:val="000000"/>
                <w:sz w:val="16"/>
                <w:szCs w:val="16"/>
                <w:vertAlign w:val="superscript"/>
              </w:rPr>
              <w:t>3</w:t>
            </w:r>
            <w:r w:rsidRPr="00A7127A">
              <w:rPr>
                <w:b/>
                <w:i/>
                <w:color w:val="000000"/>
                <w:sz w:val="16"/>
                <w:szCs w:val="16"/>
              </w:rPr>
              <w:t>/т</w:t>
            </w:r>
          </w:p>
        </w:tc>
        <w:tc>
          <w:tcPr>
            <w:tcW w:w="78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1,76</w:t>
            </w:r>
          </w:p>
        </w:tc>
        <w:tc>
          <w:tcPr>
            <w:tcW w:w="3595" w:type="dxa"/>
          </w:tcPr>
          <w:p w:rsidR="00C51B75" w:rsidRPr="00A7127A" w:rsidRDefault="00C51B75" w:rsidP="00381DAD">
            <w:pPr>
              <w:ind w:firstLine="492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наружных</w:t>
            </w: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2</w:t>
            </w:r>
          </w:p>
        </w:tc>
      </w:tr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 xml:space="preserve">       полный</w:t>
            </w:r>
          </w:p>
        </w:tc>
        <w:tc>
          <w:tcPr>
            <w:tcW w:w="2831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54</w:t>
            </w:r>
          </w:p>
        </w:tc>
        <w:tc>
          <w:tcPr>
            <w:tcW w:w="3480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78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1</w:t>
            </w:r>
          </w:p>
        </w:tc>
        <w:tc>
          <w:tcPr>
            <w:tcW w:w="3595" w:type="dxa"/>
          </w:tcPr>
          <w:p w:rsidR="00C51B75" w:rsidRPr="00A7127A" w:rsidRDefault="00C51B75" w:rsidP="00381DAD">
            <w:pPr>
              <w:ind w:firstLine="492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внутренних</w:t>
            </w: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</w:tr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 xml:space="preserve">       полезный</w:t>
            </w:r>
          </w:p>
        </w:tc>
        <w:tc>
          <w:tcPr>
            <w:tcW w:w="2831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46</w:t>
            </w:r>
          </w:p>
        </w:tc>
        <w:tc>
          <w:tcPr>
            <w:tcW w:w="3480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Наличие уклона котла к сливному прибору</w:t>
            </w:r>
          </w:p>
        </w:tc>
        <w:tc>
          <w:tcPr>
            <w:tcW w:w="78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3595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Максимально допустимая температура</w:t>
            </w: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</w:tr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831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120</w:t>
            </w:r>
          </w:p>
        </w:tc>
        <w:tc>
          <w:tcPr>
            <w:tcW w:w="3480" w:type="dxa"/>
            <w:shd w:val="clear" w:color="auto" w:fill="auto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Условное рабочее давление в котле (по</w:t>
            </w:r>
          </w:p>
        </w:tc>
        <w:tc>
          <w:tcPr>
            <w:tcW w:w="787" w:type="dxa"/>
            <w:shd w:val="clear" w:color="auto" w:fill="auto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95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загружаемого продукта, ºС</w:t>
            </w: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+50</w:t>
            </w:r>
          </w:p>
        </w:tc>
      </w:tr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Габарит</w:t>
            </w:r>
          </w:p>
        </w:tc>
        <w:tc>
          <w:tcPr>
            <w:tcW w:w="2831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02-ВМ</w:t>
            </w:r>
          </w:p>
        </w:tc>
        <w:tc>
          <w:tcPr>
            <w:tcW w:w="3480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 xml:space="preserve">регулировке предохранительного </w:t>
            </w:r>
          </w:p>
        </w:tc>
        <w:tc>
          <w:tcPr>
            <w:tcW w:w="787" w:type="dxa"/>
            <w:vAlign w:val="center"/>
          </w:tcPr>
          <w:p w:rsidR="00C51B75" w:rsidRPr="00A7127A" w:rsidRDefault="00C51B75" w:rsidP="00381DAD">
            <w:pPr>
              <w:ind w:left="-101" w:right="-115"/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95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1997</w:t>
            </w:r>
          </w:p>
        </w:tc>
      </w:tr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База вагона, мм</w:t>
            </w:r>
          </w:p>
        </w:tc>
        <w:tc>
          <w:tcPr>
            <w:tcW w:w="2831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7800</w:t>
            </w:r>
          </w:p>
        </w:tc>
        <w:tc>
          <w:tcPr>
            <w:tcW w:w="3480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клапана), МПа (кгс/см</w:t>
            </w:r>
            <w:r w:rsidRPr="00A7127A">
              <w:rPr>
                <w:b/>
                <w:i/>
                <w:color w:val="000000"/>
                <w:sz w:val="16"/>
                <w:szCs w:val="16"/>
                <w:vertAlign w:val="superscript"/>
              </w:rPr>
              <w:t>2</w:t>
            </w:r>
            <w:r w:rsidRPr="00A7127A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787" w:type="dxa"/>
            <w:vAlign w:val="center"/>
          </w:tcPr>
          <w:p w:rsidR="00C51B75" w:rsidRPr="00A7127A" w:rsidRDefault="00C51B75" w:rsidP="00381DAD">
            <w:pPr>
              <w:ind w:left="-101" w:right="-115"/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2,23 (22,3)</w:t>
            </w:r>
          </w:p>
        </w:tc>
        <w:tc>
          <w:tcPr>
            <w:tcW w:w="3595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</w:tr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Длина, мм:</w:t>
            </w:r>
          </w:p>
        </w:tc>
        <w:tc>
          <w:tcPr>
            <w:tcW w:w="2831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480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78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3595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есть</w:t>
            </w:r>
          </w:p>
        </w:tc>
      </w:tr>
      <w:tr w:rsidR="00C51B75" w:rsidRPr="00A7127A" w:rsidTr="00381DAD">
        <w:tc>
          <w:tcPr>
            <w:tcW w:w="3019" w:type="dxa"/>
          </w:tcPr>
          <w:p w:rsidR="00C51B75" w:rsidRPr="00A7127A" w:rsidRDefault="00C51B75" w:rsidP="00381DAD">
            <w:pPr>
              <w:ind w:firstLine="492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2831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12020</w:t>
            </w:r>
          </w:p>
        </w:tc>
        <w:tc>
          <w:tcPr>
            <w:tcW w:w="3480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гидравлическом испытании, МПа (кгс/см</w:t>
            </w:r>
            <w:r w:rsidRPr="00A7127A">
              <w:rPr>
                <w:b/>
                <w:i/>
                <w:color w:val="000000"/>
                <w:sz w:val="16"/>
                <w:szCs w:val="16"/>
                <w:vertAlign w:val="superscript"/>
              </w:rPr>
              <w:t>2</w:t>
            </w:r>
            <w:r w:rsidRPr="00A7127A">
              <w:rPr>
                <w:b/>
                <w:i/>
                <w:color w:val="000000"/>
                <w:sz w:val="16"/>
                <w:szCs w:val="16"/>
              </w:rPr>
              <w:t>)</w:t>
            </w:r>
          </w:p>
        </w:tc>
        <w:tc>
          <w:tcPr>
            <w:tcW w:w="78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  <w:r w:rsidRPr="00A7127A">
              <w:rPr>
                <w:b/>
                <w:i/>
                <w:color w:val="000000"/>
                <w:sz w:val="16"/>
                <w:szCs w:val="16"/>
              </w:rPr>
              <w:t>3,0 (30)</w:t>
            </w:r>
          </w:p>
        </w:tc>
        <w:tc>
          <w:tcPr>
            <w:tcW w:w="3595" w:type="dxa"/>
          </w:tcPr>
          <w:p w:rsidR="00C51B75" w:rsidRPr="00A7127A" w:rsidRDefault="00C51B75" w:rsidP="00381DAD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857" w:type="dxa"/>
          </w:tcPr>
          <w:p w:rsidR="00C51B75" w:rsidRPr="00A7127A" w:rsidRDefault="00C51B75" w:rsidP="00381DAD">
            <w:pPr>
              <w:jc w:val="both"/>
              <w:rPr>
                <w:b/>
                <w:i/>
                <w:color w:val="000000"/>
                <w:sz w:val="16"/>
                <w:szCs w:val="16"/>
              </w:rPr>
            </w:pPr>
          </w:p>
        </w:tc>
      </w:tr>
    </w:tbl>
    <w:p w:rsidR="00C51B75" w:rsidRDefault="00C51B75" w:rsidP="00E3513F"/>
    <w:p w:rsidR="00C51B75" w:rsidRDefault="00C51B75" w:rsidP="00E3513F"/>
    <w:p w:rsidR="00C51B75" w:rsidRPr="00447C5F" w:rsidRDefault="00E87828" w:rsidP="00E87828">
      <w:pPr>
        <w:jc w:val="center"/>
        <w:rPr>
          <w:b/>
          <w:i/>
          <w:sz w:val="32"/>
        </w:rPr>
      </w:pPr>
      <w:r>
        <w:br w:type="column"/>
      </w:r>
      <w:r w:rsidR="00C51B75">
        <w:rPr>
          <w:b/>
          <w:i/>
          <w:sz w:val="32"/>
        </w:rPr>
        <w:lastRenderedPageBreak/>
        <w:t>Ц</w:t>
      </w:r>
      <w:r w:rsidR="00C51B75" w:rsidRPr="00447C5F">
        <w:rPr>
          <w:b/>
          <w:i/>
          <w:sz w:val="32"/>
        </w:rPr>
        <w:t>истерна</w:t>
      </w:r>
      <w:r w:rsidR="00C51B75">
        <w:rPr>
          <w:b/>
          <w:i/>
          <w:sz w:val="32"/>
        </w:rPr>
        <w:t xml:space="preserve"> нефтебензиновая с универсальным сливным прибором</w:t>
      </w:r>
      <w:r w:rsidR="00C51B75" w:rsidRPr="00447C5F">
        <w:rPr>
          <w:b/>
          <w:i/>
          <w:sz w:val="32"/>
        </w:rPr>
        <w:t>, модель 15-1100</w:t>
      </w:r>
    </w:p>
    <w:p w:rsidR="00C51B75" w:rsidRPr="00447C5F" w:rsidRDefault="00C51B75" w:rsidP="00C51B75">
      <w:pPr>
        <w:jc w:val="center"/>
        <w:rPr>
          <w:b/>
          <w:i/>
          <w:sz w:val="16"/>
          <w:szCs w:val="16"/>
        </w:rPr>
      </w:pPr>
    </w:p>
    <w:bookmarkStart w:id="24" w:name="_941540650"/>
    <w:bookmarkEnd w:id="24"/>
    <w:p w:rsidR="00C51B75" w:rsidRDefault="0073180D" w:rsidP="00C51B75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PhotoFinish "C:\\PHOTO\\РИС139.PCX" "" \a \p \* MERGEFORMAT </w:instrText>
      </w:r>
      <w:r>
        <w:rPr>
          <w:sz w:val="32"/>
        </w:rPr>
        <w:fldChar w:fldCharType="separate"/>
      </w:r>
      <w:r w:rsidR="00014D49">
        <w:rPr>
          <w:sz w:val="32"/>
        </w:rPr>
        <w:object w:dxaOrig="12096" w:dyaOrig="3848">
          <v:shape id="_x0000_i1071" type="#_x0000_t75" style="width:604.45pt;height:192.55pt">
            <v:imagedata r:id="rId65" o:title="" croptop="4617f" cropleft="1238f"/>
          </v:shape>
        </w:object>
      </w:r>
      <w:r>
        <w:rPr>
          <w:sz w:val="32"/>
        </w:rPr>
        <w:fldChar w:fldCharType="end"/>
      </w:r>
    </w:p>
    <w:p w:rsidR="00C51B75" w:rsidRPr="00447C5F" w:rsidRDefault="00C51B75" w:rsidP="00C51B75">
      <w:pPr>
        <w:jc w:val="center"/>
        <w:rPr>
          <w:b/>
          <w:i/>
        </w:rPr>
      </w:pPr>
      <w:r w:rsidRPr="00447C5F">
        <w:rPr>
          <w:b/>
          <w:i/>
        </w:rPr>
        <w:t xml:space="preserve">Назначение: для перевозки нефтепродуктов </w:t>
      </w:r>
    </w:p>
    <w:p w:rsidR="00C51B75" w:rsidRPr="00447C5F" w:rsidRDefault="00C51B75" w:rsidP="00C51B75">
      <w:pPr>
        <w:rPr>
          <w:sz w:val="16"/>
          <w:szCs w:val="16"/>
        </w:rPr>
      </w:pPr>
    </w:p>
    <w:tbl>
      <w:tblPr>
        <w:tblW w:w="13620" w:type="dxa"/>
        <w:jc w:val="center"/>
        <w:tblInd w:w="620" w:type="dxa"/>
        <w:tblLayout w:type="fixed"/>
        <w:tblLook w:val="0000" w:firstRow="0" w:lastRow="0" w:firstColumn="0" w:lastColumn="0" w:noHBand="0" w:noVBand="0"/>
      </w:tblPr>
      <w:tblGrid>
        <w:gridCol w:w="2890"/>
        <w:gridCol w:w="1843"/>
        <w:gridCol w:w="3387"/>
        <w:gridCol w:w="932"/>
        <w:gridCol w:w="3292"/>
        <w:gridCol w:w="1276"/>
      </w:tblGrid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1100.00.000-00СБ</w:t>
            </w: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нет</w:t>
            </w: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ТУ 24.05.001.085-94</w:t>
            </w: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4640</w:t>
            </w: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нет</w:t>
            </w: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15-1100</w:t>
            </w: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3200</w:t>
            </w: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нет</w:t>
            </w: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4</w:t>
            </w: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нет</w:t>
            </w: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ind w:right="-186"/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447C5F">
              <w:rPr>
                <w:b/>
                <w:i/>
                <w:sz w:val="16"/>
              </w:rPr>
              <w:t>Ижорский завод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18-100</w:t>
            </w: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66</w:t>
            </w: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нет</w:t>
            </w: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есть</w:t>
            </w: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0C0A0B" w:rsidP="00381DAD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27,2</w:t>
            </w:r>
            <w:r>
              <w:rPr>
                <w:b/>
                <w:i/>
                <w:sz w:val="16"/>
                <w:lang w:val="en-US"/>
              </w:rPr>
              <w:t>/</w:t>
            </w:r>
            <w:r w:rsidRPr="00447C5F">
              <w:rPr>
                <w:b/>
                <w:i/>
                <w:sz w:val="16"/>
              </w:rPr>
              <w:t>28</w:t>
            </w:r>
            <w:r>
              <w:rPr>
                <w:b/>
                <w:i/>
                <w:sz w:val="16"/>
              </w:rPr>
              <w:t>,0</w:t>
            </w: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3000</w:t>
            </w: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C51B75" w:rsidRPr="00447C5F" w:rsidRDefault="00C51B75" w:rsidP="00381DAD">
            <w:pPr>
              <w:ind w:right="-108"/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налив верхний,</w:t>
            </w: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10770</w:t>
            </w: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слив нижний</w:t>
            </w: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ind w:left="-108" w:right="-108" w:firstLine="108"/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235 (23,5)</w:t>
            </w: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Удельный объем, м</w:t>
            </w:r>
            <w:r w:rsidRPr="00447C5F">
              <w:rPr>
                <w:b/>
                <w:i/>
                <w:sz w:val="16"/>
                <w:vertAlign w:val="superscript"/>
              </w:rPr>
              <w:t>3</w:t>
            </w:r>
            <w:r w:rsidRPr="00447C5F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1,778</w:t>
            </w: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самотеком</w:t>
            </w: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78,2 (7,82)</w:t>
            </w: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1</w:t>
            </w: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Объем котла, м</w:t>
            </w:r>
            <w:r w:rsidRPr="00447C5F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есть</w:t>
            </w: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2</w:t>
            </w: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120</w:t>
            </w: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1</w:t>
            </w: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7800</w:t>
            </w: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клапана), МПа (кгс/см</w:t>
            </w:r>
            <w:r w:rsidRPr="00447C5F">
              <w:rPr>
                <w:b/>
                <w:i/>
                <w:sz w:val="16"/>
                <w:vertAlign w:val="superscript"/>
              </w:rPr>
              <w:t>2</w:t>
            </w:r>
            <w:r w:rsidRPr="00447C5F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0,15 (1,5)</w:t>
            </w: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 xml:space="preserve">загружаемого продукта, </w:t>
            </w:r>
            <w:r w:rsidRPr="00447C5F">
              <w:rPr>
                <w:b/>
                <w:i/>
                <w:sz w:val="16"/>
              </w:rPr>
              <w:sym w:font="Symbol" w:char="F0B0"/>
            </w:r>
            <w:r w:rsidRPr="00447C5F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+50</w:t>
            </w: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ind w:left="317"/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C51B75" w:rsidRPr="00447C5F" w:rsidRDefault="00C51B75" w:rsidP="00381DAD">
            <w:pPr>
              <w:ind w:right="-108"/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гидравлическом испытании, МПа (кгс/см</w:t>
            </w:r>
            <w:r w:rsidRPr="00447C5F">
              <w:rPr>
                <w:b/>
                <w:i/>
                <w:sz w:val="16"/>
                <w:vertAlign w:val="superscript"/>
              </w:rPr>
              <w:t>2</w:t>
            </w:r>
            <w:r w:rsidRPr="00447C5F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0,5 (5,0)</w:t>
            </w: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1995</w:t>
            </w: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1</w:t>
            </w: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  <w:r w:rsidRPr="00447C5F">
              <w:rPr>
                <w:b/>
                <w:i/>
                <w:sz w:val="16"/>
              </w:rPr>
              <w:t>нет</w:t>
            </w:r>
          </w:p>
        </w:tc>
      </w:tr>
      <w:tr w:rsidR="00C51B75" w:rsidRPr="00447C5F" w:rsidTr="00381DAD">
        <w:trPr>
          <w:jc w:val="center"/>
        </w:trPr>
        <w:tc>
          <w:tcPr>
            <w:tcW w:w="2890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843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93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92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C51B75" w:rsidRPr="00447C5F" w:rsidRDefault="00C51B75" w:rsidP="00381DAD">
            <w:pPr>
              <w:rPr>
                <w:b/>
                <w:i/>
                <w:sz w:val="16"/>
              </w:rPr>
            </w:pPr>
          </w:p>
        </w:tc>
      </w:tr>
    </w:tbl>
    <w:p w:rsidR="00C51B75" w:rsidRDefault="00C51B75" w:rsidP="00C51B75"/>
    <w:p w:rsidR="00C51B75" w:rsidRDefault="00C51B75" w:rsidP="00E3513F"/>
    <w:p w:rsidR="00C51B75" w:rsidRDefault="00C51B75" w:rsidP="00E3513F"/>
    <w:p w:rsidR="00C51B75" w:rsidRDefault="00C51B75" w:rsidP="00E3513F"/>
    <w:p w:rsidR="00C51B75" w:rsidRDefault="00E87828" w:rsidP="00E87828">
      <w:pPr>
        <w:jc w:val="center"/>
        <w:rPr>
          <w:b/>
          <w:i/>
          <w:sz w:val="32"/>
        </w:rPr>
      </w:pPr>
      <w:r>
        <w:br w:type="column"/>
      </w:r>
      <w:r w:rsidR="00C51B75">
        <w:rPr>
          <w:b/>
          <w:i/>
          <w:sz w:val="32"/>
        </w:rPr>
        <w:lastRenderedPageBreak/>
        <w:t>Ц</w:t>
      </w:r>
      <w:r w:rsidR="00C51B75" w:rsidRPr="003369F3">
        <w:rPr>
          <w:b/>
          <w:i/>
          <w:sz w:val="32"/>
        </w:rPr>
        <w:t>истерна</w:t>
      </w:r>
      <w:r w:rsidR="00C51B75">
        <w:rPr>
          <w:b/>
          <w:i/>
          <w:sz w:val="32"/>
        </w:rPr>
        <w:t xml:space="preserve"> с верхним сливом, экраном днища, предохранительным клапаном,</w:t>
      </w:r>
    </w:p>
    <w:p w:rsidR="00C51B75" w:rsidRPr="003369F3" w:rsidRDefault="00C51B75" w:rsidP="00C51B75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защитными дугами и кожухом, газовая</w:t>
      </w:r>
      <w:r w:rsidRPr="003369F3">
        <w:rPr>
          <w:b/>
          <w:i/>
          <w:sz w:val="32"/>
        </w:rPr>
        <w:t>, модель 15-1200</w:t>
      </w:r>
    </w:p>
    <w:p w:rsidR="00C51B75" w:rsidRPr="003369F3" w:rsidRDefault="00C51B75" w:rsidP="00C51B75">
      <w:pPr>
        <w:rPr>
          <w:sz w:val="16"/>
          <w:szCs w:val="16"/>
        </w:rPr>
      </w:pPr>
    </w:p>
    <w:bookmarkStart w:id="25" w:name="_944296296"/>
    <w:bookmarkEnd w:id="25"/>
    <w:p w:rsidR="00C51B75" w:rsidRDefault="0073180D" w:rsidP="00C51B75">
      <w:pPr>
        <w:jc w:val="center"/>
      </w:pPr>
      <w:r>
        <w:fldChar w:fldCharType="begin"/>
      </w:r>
      <w:r w:rsidR="00B31677">
        <w:instrText xml:space="preserve"> LINK PhotoFinish "C:\\PHOTO\\РИС224.PCX" "" \a \p \* MERGEFORMAT </w:instrText>
      </w:r>
      <w:r>
        <w:fldChar w:fldCharType="separate"/>
      </w:r>
      <w:r w:rsidR="00014D49">
        <w:object w:dxaOrig="13167" w:dyaOrig="4562">
          <v:shape id="_x0000_i1072" type="#_x0000_t75" style="width:658.05pt;height:227.7pt">
            <v:imagedata r:id="rId66" o:title="" croptop="2716f" cropleft="381f" cropright="631f"/>
          </v:shape>
        </w:object>
      </w:r>
      <w:r>
        <w:fldChar w:fldCharType="end"/>
      </w:r>
    </w:p>
    <w:p w:rsidR="00C51B75" w:rsidRPr="003369F3" w:rsidRDefault="00C51B75" w:rsidP="00C51B75">
      <w:pPr>
        <w:rPr>
          <w:sz w:val="16"/>
          <w:szCs w:val="16"/>
        </w:rPr>
      </w:pPr>
    </w:p>
    <w:p w:rsidR="00C51B75" w:rsidRPr="003369F3" w:rsidRDefault="00C51B75" w:rsidP="00C51B75">
      <w:pPr>
        <w:jc w:val="center"/>
        <w:rPr>
          <w:b/>
          <w:i/>
        </w:rPr>
      </w:pPr>
      <w:r w:rsidRPr="003369F3">
        <w:rPr>
          <w:b/>
          <w:i/>
        </w:rPr>
        <w:t xml:space="preserve">Назначение: для перевозки сжиженных углеводородных газов </w:t>
      </w:r>
    </w:p>
    <w:p w:rsidR="00C51B75" w:rsidRPr="003369F3" w:rsidRDefault="00C51B75" w:rsidP="00C51B75">
      <w:pPr>
        <w:rPr>
          <w:sz w:val="16"/>
          <w:szCs w:val="16"/>
        </w:rPr>
      </w:pPr>
      <w:r>
        <w:t xml:space="preserve"> </w:t>
      </w:r>
    </w:p>
    <w:tbl>
      <w:tblPr>
        <w:tblW w:w="14585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836"/>
        <w:gridCol w:w="2326"/>
        <w:gridCol w:w="3275"/>
        <w:gridCol w:w="992"/>
        <w:gridCol w:w="3387"/>
        <w:gridCol w:w="1769"/>
      </w:tblGrid>
      <w:tr w:rsidR="00C51B75" w:rsidRPr="003369F3" w:rsidTr="00381DAD">
        <w:trPr>
          <w:jc w:val="center"/>
        </w:trPr>
        <w:tc>
          <w:tcPr>
            <w:tcW w:w="283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</w:t>
            </w:r>
            <w:r w:rsidRPr="003369F3">
              <w:rPr>
                <w:b/>
                <w:i/>
                <w:sz w:val="16"/>
              </w:rPr>
              <w:t>00.00.00.000</w:t>
            </w:r>
          </w:p>
        </w:tc>
        <w:tc>
          <w:tcPr>
            <w:tcW w:w="3275" w:type="dxa"/>
          </w:tcPr>
          <w:p w:rsidR="00C51B75" w:rsidRPr="003369F3" w:rsidRDefault="00C51B75" w:rsidP="00381DAD">
            <w:pPr>
              <w:ind w:left="317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C51B75" w:rsidRPr="003369F3" w:rsidRDefault="00C51B75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769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</w:tr>
      <w:tr w:rsidR="00C51B75" w:rsidRPr="003369F3" w:rsidTr="00381DAD">
        <w:trPr>
          <w:jc w:val="center"/>
        </w:trPr>
        <w:tc>
          <w:tcPr>
            <w:tcW w:w="283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ТУ 3182-002-00217403-</w:t>
            </w:r>
            <w:r>
              <w:rPr>
                <w:b/>
                <w:i/>
                <w:sz w:val="16"/>
              </w:rPr>
              <w:t>2001</w:t>
            </w:r>
          </w:p>
        </w:tc>
        <w:tc>
          <w:tcPr>
            <w:tcW w:w="3275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769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C51B75" w:rsidRPr="003369F3" w:rsidTr="00381DAD">
        <w:trPr>
          <w:jc w:val="center"/>
        </w:trPr>
        <w:tc>
          <w:tcPr>
            <w:tcW w:w="283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15-1200 </w:t>
            </w:r>
          </w:p>
        </w:tc>
        <w:tc>
          <w:tcPr>
            <w:tcW w:w="3275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C51B75" w:rsidRPr="003369F3" w:rsidRDefault="00C51B75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769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C51B75" w:rsidRPr="003369F3" w:rsidTr="00381DAD">
        <w:trPr>
          <w:jc w:val="center"/>
        </w:trPr>
        <w:tc>
          <w:tcPr>
            <w:tcW w:w="283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759</w:t>
            </w:r>
          </w:p>
        </w:tc>
        <w:tc>
          <w:tcPr>
            <w:tcW w:w="3275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4603</w:t>
            </w:r>
          </w:p>
        </w:tc>
        <w:tc>
          <w:tcPr>
            <w:tcW w:w="3387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769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C51B75" w:rsidRPr="003369F3" w:rsidTr="00381DAD">
        <w:trPr>
          <w:jc w:val="center"/>
        </w:trPr>
        <w:tc>
          <w:tcPr>
            <w:tcW w:w="283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3369F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3369F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75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C51B75" w:rsidRPr="003369F3" w:rsidRDefault="00C51B75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экрана днища</w:t>
            </w:r>
          </w:p>
        </w:tc>
        <w:tc>
          <w:tcPr>
            <w:tcW w:w="1769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</w:tr>
      <w:tr w:rsidR="00C51B75" w:rsidRPr="003369F3" w:rsidTr="00381DAD">
        <w:trPr>
          <w:jc w:val="center"/>
        </w:trPr>
        <w:tc>
          <w:tcPr>
            <w:tcW w:w="283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31</w:t>
            </w:r>
          </w:p>
        </w:tc>
        <w:tc>
          <w:tcPr>
            <w:tcW w:w="3275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C51B75" w:rsidRPr="003369F3" w:rsidRDefault="00C51B75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769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</w:tr>
      <w:tr w:rsidR="00C51B75" w:rsidRPr="003369F3" w:rsidTr="00381DAD">
        <w:trPr>
          <w:jc w:val="center"/>
        </w:trPr>
        <w:tc>
          <w:tcPr>
            <w:tcW w:w="2836" w:type="dxa"/>
          </w:tcPr>
          <w:p w:rsidR="00C51B75" w:rsidRPr="003369F3" w:rsidRDefault="000C0A0B" w:rsidP="00381DAD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34,0</w:t>
            </w:r>
            <w:r>
              <w:rPr>
                <w:b/>
                <w:i/>
                <w:sz w:val="16"/>
                <w:lang w:val="en-US"/>
              </w:rPr>
              <w:t>/</w:t>
            </w:r>
            <w:r w:rsidRPr="003369F3">
              <w:rPr>
                <w:b/>
                <w:i/>
                <w:sz w:val="16"/>
              </w:rPr>
              <w:t>36</w:t>
            </w:r>
            <w:r>
              <w:rPr>
                <w:b/>
                <w:i/>
                <w:sz w:val="16"/>
              </w:rPr>
              <w:t>,0</w:t>
            </w:r>
          </w:p>
        </w:tc>
        <w:tc>
          <w:tcPr>
            <w:tcW w:w="3275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769" w:type="dxa"/>
          </w:tcPr>
          <w:p w:rsidR="00C51B75" w:rsidRPr="003369F3" w:rsidRDefault="00C51B75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через сливо-</w:t>
            </w:r>
          </w:p>
        </w:tc>
      </w:tr>
      <w:tr w:rsidR="00C51B75" w:rsidRPr="003369F3" w:rsidTr="00381DAD">
        <w:trPr>
          <w:jc w:val="center"/>
        </w:trPr>
        <w:tc>
          <w:tcPr>
            <w:tcW w:w="283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769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наливные  вентили, </w:t>
            </w:r>
          </w:p>
        </w:tc>
      </w:tr>
      <w:tr w:rsidR="00C51B75" w:rsidRPr="003369F3" w:rsidTr="00381DAD">
        <w:trPr>
          <w:jc w:val="center"/>
        </w:trPr>
        <w:tc>
          <w:tcPr>
            <w:tcW w:w="283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69,7</w:t>
            </w:r>
            <w:r w:rsidRPr="003369F3">
              <w:rPr>
                <w:b/>
                <w:i/>
                <w:sz w:val="16"/>
              </w:rPr>
              <w:t xml:space="preserve"> (1</w:t>
            </w:r>
            <w:r>
              <w:rPr>
                <w:b/>
                <w:i/>
                <w:sz w:val="16"/>
              </w:rPr>
              <w:t>7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2600</w:t>
            </w:r>
          </w:p>
        </w:tc>
        <w:tc>
          <w:tcPr>
            <w:tcW w:w="3387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769" w:type="dxa"/>
          </w:tcPr>
          <w:p w:rsidR="00C51B75" w:rsidRPr="003369F3" w:rsidRDefault="00C51B75" w:rsidP="00381DAD">
            <w:pPr>
              <w:ind w:right="-108"/>
              <w:rPr>
                <w:b/>
                <w:i/>
                <w:sz w:val="16"/>
              </w:rPr>
            </w:pPr>
          </w:p>
        </w:tc>
      </w:tr>
      <w:tr w:rsidR="00C51B75" w:rsidRPr="003369F3" w:rsidTr="00381DAD">
        <w:trPr>
          <w:jc w:val="center"/>
        </w:trPr>
        <w:tc>
          <w:tcPr>
            <w:tcW w:w="283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5</w:t>
            </w:r>
            <w:r>
              <w:rPr>
                <w:b/>
                <w:i/>
                <w:sz w:val="16"/>
              </w:rPr>
              <w:t>6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 (5,</w:t>
            </w:r>
            <w:r w:rsidRPr="003369F3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6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10964</w:t>
            </w:r>
          </w:p>
        </w:tc>
        <w:tc>
          <w:tcPr>
            <w:tcW w:w="3387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769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2</w:t>
            </w:r>
          </w:p>
        </w:tc>
      </w:tr>
      <w:tr w:rsidR="00C51B75" w:rsidRPr="003369F3" w:rsidTr="00381DAD">
        <w:trPr>
          <w:jc w:val="center"/>
        </w:trPr>
        <w:tc>
          <w:tcPr>
            <w:tcW w:w="2836" w:type="dxa"/>
          </w:tcPr>
          <w:p w:rsidR="00C51B75" w:rsidRPr="00E34FF1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Объем котла,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Удельный объем,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 w:rsidRPr="003369F3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1,84</w:t>
            </w:r>
          </w:p>
        </w:tc>
        <w:tc>
          <w:tcPr>
            <w:tcW w:w="3387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769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C51B75" w:rsidRPr="003369F3" w:rsidTr="00381DAD">
        <w:trPr>
          <w:jc w:val="center"/>
        </w:trPr>
        <w:tc>
          <w:tcPr>
            <w:tcW w:w="283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56</w:t>
            </w:r>
          </w:p>
        </w:tc>
        <w:tc>
          <w:tcPr>
            <w:tcW w:w="3275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769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</w:p>
        </w:tc>
      </w:tr>
      <w:tr w:rsidR="00C51B75" w:rsidRPr="003369F3" w:rsidTr="00381DAD">
        <w:trPr>
          <w:jc w:val="center"/>
        </w:trPr>
        <w:tc>
          <w:tcPr>
            <w:tcW w:w="283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46,6</w:t>
            </w:r>
          </w:p>
        </w:tc>
        <w:tc>
          <w:tcPr>
            <w:tcW w:w="3275" w:type="dxa"/>
          </w:tcPr>
          <w:p w:rsidR="00C51B75" w:rsidRPr="003369F3" w:rsidRDefault="00C51B75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загружаемого продукта, </w:t>
            </w:r>
            <w:r w:rsidRPr="003369F3">
              <w:rPr>
                <w:b/>
                <w:i/>
                <w:sz w:val="16"/>
              </w:rPr>
              <w:sym w:font="Symbol" w:char="F0B0"/>
            </w:r>
            <w:r w:rsidRPr="003369F3">
              <w:rPr>
                <w:b/>
                <w:i/>
                <w:sz w:val="16"/>
              </w:rPr>
              <w:t>С</w:t>
            </w:r>
          </w:p>
        </w:tc>
        <w:tc>
          <w:tcPr>
            <w:tcW w:w="1769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-</w:t>
            </w:r>
          </w:p>
        </w:tc>
      </w:tr>
      <w:tr w:rsidR="00C51B75" w:rsidRPr="003369F3" w:rsidTr="00381DAD">
        <w:trPr>
          <w:jc w:val="center"/>
        </w:trPr>
        <w:tc>
          <w:tcPr>
            <w:tcW w:w="283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C51B75" w:rsidRPr="003369F3" w:rsidRDefault="00C51B75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769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1996</w:t>
            </w:r>
          </w:p>
        </w:tc>
      </w:tr>
      <w:tr w:rsidR="00C51B75" w:rsidRPr="003369F3" w:rsidTr="00381DAD">
        <w:trPr>
          <w:jc w:val="center"/>
        </w:trPr>
        <w:tc>
          <w:tcPr>
            <w:tcW w:w="283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02-ВМ</w:t>
            </w:r>
          </w:p>
        </w:tc>
        <w:tc>
          <w:tcPr>
            <w:tcW w:w="3275" w:type="dxa"/>
          </w:tcPr>
          <w:p w:rsidR="00C51B75" w:rsidRPr="003369F3" w:rsidRDefault="00C51B75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2,0 (20,0)</w:t>
            </w:r>
          </w:p>
        </w:tc>
        <w:tc>
          <w:tcPr>
            <w:tcW w:w="3387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769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C51B75" w:rsidRPr="003369F3" w:rsidTr="00381DAD">
        <w:trPr>
          <w:trHeight w:val="140"/>
          <w:jc w:val="center"/>
        </w:trPr>
        <w:tc>
          <w:tcPr>
            <w:tcW w:w="283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7800</w:t>
            </w:r>
          </w:p>
        </w:tc>
        <w:tc>
          <w:tcPr>
            <w:tcW w:w="3275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769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C51B75" w:rsidRPr="003369F3" w:rsidTr="00381DAD">
        <w:trPr>
          <w:trHeight w:val="200"/>
          <w:jc w:val="center"/>
        </w:trPr>
        <w:tc>
          <w:tcPr>
            <w:tcW w:w="283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26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C51B75" w:rsidRPr="003369F3" w:rsidRDefault="00C51B75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гидравлическом испытании, 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3,0 (30,0)</w:t>
            </w:r>
          </w:p>
        </w:tc>
        <w:tc>
          <w:tcPr>
            <w:tcW w:w="3387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769" w:type="dxa"/>
          </w:tcPr>
          <w:p w:rsidR="00C51B75" w:rsidRPr="003369F3" w:rsidRDefault="00C51B75" w:rsidP="00381DAD">
            <w:pPr>
              <w:rPr>
                <w:b/>
                <w:i/>
                <w:sz w:val="16"/>
              </w:rPr>
            </w:pPr>
          </w:p>
        </w:tc>
      </w:tr>
    </w:tbl>
    <w:p w:rsidR="00C51B75" w:rsidRPr="001B3DC3" w:rsidRDefault="00E87828" w:rsidP="00E87828">
      <w:pPr>
        <w:jc w:val="center"/>
        <w:rPr>
          <w:b/>
          <w:i/>
          <w:sz w:val="32"/>
        </w:rPr>
      </w:pPr>
      <w:r>
        <w:br w:type="column"/>
      </w:r>
      <w:r w:rsidR="00C51B75">
        <w:rPr>
          <w:b/>
          <w:i/>
          <w:sz w:val="32"/>
        </w:rPr>
        <w:lastRenderedPageBreak/>
        <w:t>Ц</w:t>
      </w:r>
      <w:r w:rsidR="00C51B75" w:rsidRPr="001B3DC3">
        <w:rPr>
          <w:b/>
          <w:i/>
          <w:sz w:val="32"/>
        </w:rPr>
        <w:t xml:space="preserve">истерна </w:t>
      </w:r>
      <w:r w:rsidR="00C51B75">
        <w:rPr>
          <w:b/>
          <w:i/>
          <w:sz w:val="32"/>
        </w:rPr>
        <w:t>с верхним сливом, предохранительным клапаном, экраном днища, защитными дугами, газовая</w:t>
      </w:r>
      <w:r w:rsidR="00C51B75" w:rsidRPr="001B3DC3">
        <w:rPr>
          <w:b/>
          <w:i/>
          <w:sz w:val="32"/>
        </w:rPr>
        <w:t>, модель 15-120</w:t>
      </w:r>
      <w:r w:rsidR="000C0A0B">
        <w:rPr>
          <w:b/>
          <w:i/>
          <w:sz w:val="32"/>
        </w:rPr>
        <w:t>0</w:t>
      </w:r>
      <w:r w:rsidR="00C51B75">
        <w:rPr>
          <w:b/>
          <w:i/>
          <w:sz w:val="32"/>
        </w:rPr>
        <w:t>-01</w:t>
      </w:r>
    </w:p>
    <w:p w:rsidR="00C51B75" w:rsidRPr="001B3DC3" w:rsidRDefault="00C51B75" w:rsidP="00C51B75">
      <w:pPr>
        <w:jc w:val="center"/>
        <w:rPr>
          <w:b/>
          <w:i/>
          <w:sz w:val="16"/>
          <w:szCs w:val="16"/>
        </w:rPr>
      </w:pPr>
    </w:p>
    <w:p w:rsidR="00C51B75" w:rsidRDefault="00E47A18" w:rsidP="00C51B75">
      <w:pPr>
        <w:jc w:val="center"/>
      </w:pPr>
      <w:r>
        <w:rPr>
          <w:noProof/>
        </w:rPr>
        <w:drawing>
          <wp:inline distT="0" distB="0" distL="0" distR="0">
            <wp:extent cx="5670550" cy="2822840"/>
            <wp:effectExtent l="19050" t="0" r="6350" b="0"/>
            <wp:docPr id="89" name="Рисунок 89" descr="15-1201-01(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15-1201-01(Рис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282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B75" w:rsidRDefault="00C51B75" w:rsidP="00C51B75">
      <w:pPr>
        <w:jc w:val="center"/>
        <w:rPr>
          <w:b/>
          <w:i/>
        </w:rPr>
      </w:pPr>
      <w:r w:rsidRPr="001B3DC3">
        <w:rPr>
          <w:b/>
          <w:i/>
        </w:rPr>
        <w:t>Назначение: для перевозки аммиака</w:t>
      </w:r>
    </w:p>
    <w:tbl>
      <w:tblPr>
        <w:tblW w:w="15366" w:type="dxa"/>
        <w:jc w:val="center"/>
        <w:tblInd w:w="524" w:type="dxa"/>
        <w:tblLayout w:type="fixed"/>
        <w:tblLook w:val="0000" w:firstRow="0" w:lastRow="0" w:firstColumn="0" w:lastColumn="0" w:noHBand="0" w:noVBand="0"/>
      </w:tblPr>
      <w:tblGrid>
        <w:gridCol w:w="2986"/>
        <w:gridCol w:w="2127"/>
        <w:gridCol w:w="3417"/>
        <w:gridCol w:w="992"/>
        <w:gridCol w:w="3402"/>
        <w:gridCol w:w="2442"/>
      </w:tblGrid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3</w:t>
            </w:r>
            <w:r w:rsidRPr="001B3DC3">
              <w:rPr>
                <w:b/>
                <w:i/>
                <w:sz w:val="16"/>
              </w:rPr>
              <w:t>.00.00.000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ТУ 3182-005-00217403-96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27" w:type="dxa"/>
          </w:tcPr>
          <w:p w:rsidR="00797C88" w:rsidRPr="001B3DC3" w:rsidRDefault="00797C88" w:rsidP="000C0A0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15-120</w:t>
            </w:r>
            <w:r w:rsidR="000C0A0B">
              <w:rPr>
                <w:b/>
                <w:i/>
                <w:sz w:val="16"/>
              </w:rPr>
              <w:t>0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5010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762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 xml:space="preserve"> - впускного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B3DC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1B3DC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через сливо-наливные 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0C0A0B" w:rsidP="00A75D2A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127" w:type="dxa"/>
          </w:tcPr>
          <w:p w:rsidR="00797C88" w:rsidRPr="008A1392" w:rsidRDefault="00797C88" w:rsidP="00A75D2A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39,8</w:t>
            </w:r>
            <w:r w:rsidRPr="008A1392">
              <w:rPr>
                <w:b/>
                <w:i/>
                <w:sz w:val="16"/>
              </w:rPr>
              <w:t>/41</w:t>
            </w:r>
            <w:r>
              <w:rPr>
                <w:b/>
                <w:i/>
                <w:sz w:val="16"/>
              </w:rPr>
              <w:t>,0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вентили, присоединенные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 трубам в нутрии цистерны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206,6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21,06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11012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75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01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Объем котла, м</w:t>
            </w:r>
            <w:r w:rsidRPr="001B3DC3">
              <w:rPr>
                <w:b/>
                <w:i/>
                <w:sz w:val="16"/>
                <w:vertAlign w:val="superscript"/>
              </w:rPr>
              <w:t>3</w:t>
            </w:r>
            <w:r w:rsidRPr="001B3DC3">
              <w:rPr>
                <w:b/>
                <w:i/>
                <w:sz w:val="16"/>
              </w:rPr>
              <w:t>: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61,6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загружаемого продукта, </w:t>
            </w:r>
            <w:r w:rsidRPr="001B3DC3">
              <w:rPr>
                <w:b/>
                <w:i/>
                <w:sz w:val="16"/>
              </w:rPr>
              <w:sym w:font="Symbol" w:char="F0B0"/>
            </w:r>
            <w:r w:rsidRPr="001B3DC3">
              <w:rPr>
                <w:b/>
                <w:i/>
                <w:sz w:val="16"/>
              </w:rPr>
              <w:t>С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2,08 (20,8)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199</w:t>
            </w:r>
            <w:r>
              <w:rPr>
                <w:b/>
                <w:i/>
                <w:sz w:val="16"/>
              </w:rPr>
              <w:t>7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7800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гидравлическом испытании, 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3,0</w:t>
            </w:r>
            <w:r>
              <w:rPr>
                <w:b/>
                <w:i/>
                <w:sz w:val="16"/>
              </w:rPr>
              <w:t xml:space="preserve"> (30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ind w:left="317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12020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</w:tr>
    </w:tbl>
    <w:p w:rsidR="00862584" w:rsidRPr="003369F3" w:rsidRDefault="00797C88" w:rsidP="00862584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862584" w:rsidRPr="003369F3">
        <w:rPr>
          <w:b/>
          <w:i/>
          <w:sz w:val="32"/>
        </w:rPr>
        <w:lastRenderedPageBreak/>
        <w:t>4-осная цистерна для сжиженных углеводородных газов, модель 15-1200</w:t>
      </w:r>
      <w:r w:rsidR="00862584">
        <w:rPr>
          <w:b/>
          <w:i/>
          <w:sz w:val="32"/>
        </w:rPr>
        <w:t>-02</w:t>
      </w:r>
    </w:p>
    <w:p w:rsidR="00862584" w:rsidRPr="003369F3" w:rsidRDefault="00862584" w:rsidP="00862584">
      <w:pPr>
        <w:rPr>
          <w:sz w:val="16"/>
          <w:szCs w:val="16"/>
        </w:rPr>
      </w:pPr>
    </w:p>
    <w:p w:rsidR="00862584" w:rsidRPr="00835045" w:rsidRDefault="00E47A18" w:rsidP="00862584">
      <w:pPr>
        <w:jc w:val="center"/>
      </w:pPr>
      <w:r>
        <w:rPr>
          <w:noProof/>
        </w:rPr>
        <w:drawing>
          <wp:inline distT="0" distB="0" distL="0" distR="0">
            <wp:extent cx="8699500" cy="3124200"/>
            <wp:effectExtent l="19050" t="0" r="6350" b="0"/>
            <wp:docPr id="90" name="Рисунок 90" descr="15-1200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15-1200-02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950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584" w:rsidRDefault="00862584" w:rsidP="00862584">
      <w:pPr>
        <w:jc w:val="center"/>
        <w:rPr>
          <w:b/>
          <w:i/>
        </w:rPr>
      </w:pPr>
      <w:r>
        <w:t xml:space="preserve"> </w:t>
      </w:r>
      <w:r w:rsidRPr="003369F3">
        <w:rPr>
          <w:b/>
          <w:i/>
        </w:rPr>
        <w:t xml:space="preserve">Назначение: для перевозки сжиженных углеводородных газов </w:t>
      </w:r>
    </w:p>
    <w:p w:rsidR="00797C88" w:rsidRPr="003369F3" w:rsidRDefault="00797C88" w:rsidP="00862584">
      <w:pPr>
        <w:jc w:val="center"/>
        <w:rPr>
          <w:b/>
          <w:i/>
        </w:rPr>
      </w:pPr>
    </w:p>
    <w:tbl>
      <w:tblPr>
        <w:tblW w:w="14585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836"/>
        <w:gridCol w:w="2326"/>
        <w:gridCol w:w="3275"/>
        <w:gridCol w:w="992"/>
        <w:gridCol w:w="3387"/>
        <w:gridCol w:w="1769"/>
      </w:tblGrid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</w:t>
            </w:r>
            <w:r w:rsidRPr="003369F3">
              <w:rPr>
                <w:b/>
                <w:i/>
                <w:sz w:val="16"/>
              </w:rPr>
              <w:t>00.00.00.000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left="317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769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ТУ 3182-002-00217403-</w:t>
            </w:r>
            <w:r>
              <w:rPr>
                <w:b/>
                <w:i/>
                <w:sz w:val="16"/>
              </w:rPr>
              <w:t>2001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769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15-1200-02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769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702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5005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769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3369F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3369F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экрана днища</w:t>
            </w:r>
          </w:p>
        </w:tc>
        <w:tc>
          <w:tcPr>
            <w:tcW w:w="1769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40,8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769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0C0A0B" w:rsidP="00A75D2A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694F04">
              <w:rPr>
                <w:b/>
                <w:i/>
                <w:sz w:val="16"/>
              </w:rPr>
              <w:t>36</w:t>
            </w:r>
            <w:r>
              <w:rPr>
                <w:b/>
                <w:i/>
                <w:sz w:val="16"/>
              </w:rPr>
              <w:t>,</w:t>
            </w:r>
            <w:r w:rsidRPr="00694F04">
              <w:rPr>
                <w:b/>
                <w:i/>
                <w:sz w:val="16"/>
              </w:rPr>
              <w:t>5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38,7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769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через сливо-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769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наливные  вентили, 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94,8</w:t>
            </w:r>
            <w:r w:rsidRPr="003369F3">
              <w:rPr>
                <w:b/>
                <w:i/>
                <w:sz w:val="16"/>
              </w:rPr>
              <w:t xml:space="preserve"> (1</w:t>
            </w:r>
            <w:r>
              <w:rPr>
                <w:b/>
                <w:i/>
                <w:sz w:val="16"/>
              </w:rPr>
              <w:t>9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769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64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 (6,6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11004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769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2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E34FF1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Объем котла,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Удельный объем,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 w:rsidRPr="003369F3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1,84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769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769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61,95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загружаемого продукта, </w:t>
            </w:r>
            <w:r w:rsidRPr="003369F3">
              <w:rPr>
                <w:b/>
                <w:i/>
                <w:sz w:val="16"/>
              </w:rPr>
              <w:sym w:font="Symbol" w:char="F0B0"/>
            </w:r>
            <w:r w:rsidRPr="003369F3">
              <w:rPr>
                <w:b/>
                <w:i/>
                <w:sz w:val="16"/>
              </w:rPr>
              <w:t>С</w:t>
            </w:r>
          </w:p>
        </w:tc>
        <w:tc>
          <w:tcPr>
            <w:tcW w:w="1769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-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769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2002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2,0 (20,0)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769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97C88" w:rsidRPr="003369F3" w:rsidTr="00A75D2A">
        <w:trPr>
          <w:trHeight w:val="140"/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7800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769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97C88" w:rsidRPr="003369F3" w:rsidTr="00A75D2A">
        <w:trPr>
          <w:trHeight w:val="200"/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гидравлическом испытании, 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3,0 (30,0)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769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</w:tr>
    </w:tbl>
    <w:p w:rsidR="00862584" w:rsidRPr="001B3DC3" w:rsidRDefault="00797C88" w:rsidP="00797C88">
      <w:pPr>
        <w:jc w:val="center"/>
        <w:rPr>
          <w:b/>
          <w:i/>
          <w:sz w:val="32"/>
        </w:rPr>
      </w:pPr>
      <w:r>
        <w:br w:type="column"/>
      </w:r>
      <w:r w:rsidR="00862584">
        <w:rPr>
          <w:b/>
          <w:i/>
          <w:sz w:val="32"/>
        </w:rPr>
        <w:lastRenderedPageBreak/>
        <w:t>Ц</w:t>
      </w:r>
      <w:r w:rsidR="00862584" w:rsidRPr="001B3DC3">
        <w:rPr>
          <w:b/>
          <w:i/>
          <w:sz w:val="32"/>
        </w:rPr>
        <w:t>истерна</w:t>
      </w:r>
      <w:r w:rsidR="00862584">
        <w:rPr>
          <w:b/>
          <w:i/>
          <w:sz w:val="32"/>
        </w:rPr>
        <w:t xml:space="preserve"> с верхним сливом, предохранительным клапаном, экраном днища, защитными дугами, газовая</w:t>
      </w:r>
      <w:r w:rsidR="00862584" w:rsidRPr="001B3DC3">
        <w:rPr>
          <w:b/>
          <w:i/>
          <w:sz w:val="32"/>
        </w:rPr>
        <w:t>, модель 15-1201</w:t>
      </w:r>
    </w:p>
    <w:p w:rsidR="00862584" w:rsidRDefault="00E47A18" w:rsidP="00862584">
      <w:pPr>
        <w:jc w:val="center"/>
      </w:pPr>
      <w:r>
        <w:rPr>
          <w:noProof/>
        </w:rPr>
        <w:drawing>
          <wp:inline distT="0" distB="0" distL="0" distR="0">
            <wp:extent cx="6540500" cy="3048000"/>
            <wp:effectExtent l="19050" t="0" r="0" b="0"/>
            <wp:docPr id="91" name="Рисунок 91" descr="15-1201-01(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15-1201-01(Рис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584" w:rsidRPr="001B3DC3" w:rsidRDefault="00862584" w:rsidP="00862584">
      <w:pPr>
        <w:jc w:val="center"/>
        <w:rPr>
          <w:b/>
          <w:i/>
        </w:rPr>
      </w:pPr>
      <w:r w:rsidRPr="001B3DC3">
        <w:rPr>
          <w:b/>
          <w:i/>
        </w:rPr>
        <w:t>Назначение: для перевозки аммиака</w:t>
      </w:r>
    </w:p>
    <w:p w:rsidR="00862584" w:rsidRPr="001B3DC3" w:rsidRDefault="00862584" w:rsidP="00862584">
      <w:pPr>
        <w:rPr>
          <w:sz w:val="16"/>
          <w:szCs w:val="16"/>
        </w:rPr>
      </w:pPr>
      <w:r>
        <w:t xml:space="preserve"> </w:t>
      </w:r>
    </w:p>
    <w:tbl>
      <w:tblPr>
        <w:tblW w:w="14279" w:type="dxa"/>
        <w:jc w:val="center"/>
        <w:tblInd w:w="524" w:type="dxa"/>
        <w:tblLayout w:type="fixed"/>
        <w:tblLook w:val="0000" w:firstRow="0" w:lastRow="0" w:firstColumn="0" w:lastColumn="0" w:noHBand="0" w:noVBand="0"/>
      </w:tblPr>
      <w:tblGrid>
        <w:gridCol w:w="2986"/>
        <w:gridCol w:w="2127"/>
        <w:gridCol w:w="3417"/>
        <w:gridCol w:w="992"/>
        <w:gridCol w:w="3402"/>
        <w:gridCol w:w="1355"/>
      </w:tblGrid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1201.00.00.000</w:t>
            </w:r>
          </w:p>
        </w:tc>
        <w:tc>
          <w:tcPr>
            <w:tcW w:w="341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862584" w:rsidRPr="001B3DC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55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ТУ 3182-005-00217403-96</w:t>
            </w:r>
          </w:p>
        </w:tc>
        <w:tc>
          <w:tcPr>
            <w:tcW w:w="341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862584" w:rsidRPr="001B3DC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55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15-1201 </w:t>
            </w:r>
          </w:p>
        </w:tc>
        <w:tc>
          <w:tcPr>
            <w:tcW w:w="341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4603</w:t>
            </w:r>
          </w:p>
        </w:tc>
        <w:tc>
          <w:tcPr>
            <w:tcW w:w="3402" w:type="dxa"/>
          </w:tcPr>
          <w:p w:rsidR="00862584" w:rsidRPr="001B3DC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355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есть</w:t>
            </w: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762</w:t>
            </w:r>
          </w:p>
        </w:tc>
        <w:tc>
          <w:tcPr>
            <w:tcW w:w="341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862584" w:rsidRPr="001B3DC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1355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B3DC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1B3DC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1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55" w:type="dxa"/>
          </w:tcPr>
          <w:p w:rsidR="00862584" w:rsidRPr="001B3DC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31,</w:t>
            </w:r>
            <w:r>
              <w:rPr>
                <w:b/>
                <w:i/>
                <w:sz w:val="16"/>
              </w:rPr>
              <w:t>6</w:t>
            </w:r>
          </w:p>
        </w:tc>
        <w:tc>
          <w:tcPr>
            <w:tcW w:w="341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55" w:type="dxa"/>
          </w:tcPr>
          <w:p w:rsidR="00862584" w:rsidRPr="001B3DC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верхний переда-</w:t>
            </w: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0C0A0B" w:rsidP="00381DAD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34,5</w:t>
            </w:r>
            <w:r>
              <w:rPr>
                <w:b/>
                <w:i/>
                <w:sz w:val="16"/>
                <w:lang w:val="en-US"/>
              </w:rPr>
              <w:t>/</w:t>
            </w:r>
            <w:r w:rsidRPr="001B3DC3">
              <w:rPr>
                <w:b/>
                <w:i/>
                <w:sz w:val="16"/>
              </w:rPr>
              <w:t>36</w:t>
            </w:r>
            <w:r>
              <w:rPr>
                <w:b/>
                <w:i/>
                <w:sz w:val="16"/>
              </w:rPr>
              <w:t>,6</w:t>
            </w:r>
          </w:p>
        </w:tc>
        <w:tc>
          <w:tcPr>
            <w:tcW w:w="341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355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вливанием или</w:t>
            </w: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2600</w:t>
            </w:r>
          </w:p>
        </w:tc>
        <w:tc>
          <w:tcPr>
            <w:tcW w:w="340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355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вакуум насосом</w:t>
            </w: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67,33</w:t>
            </w:r>
            <w:r w:rsidRPr="001B3DC3">
              <w:rPr>
                <w:b/>
                <w:i/>
                <w:sz w:val="16"/>
              </w:rPr>
              <w:t xml:space="preserve"> (17</w:t>
            </w:r>
            <w:r>
              <w:rPr>
                <w:b/>
                <w:i/>
                <w:sz w:val="16"/>
              </w:rPr>
              <w:t>,06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10964</w:t>
            </w:r>
          </w:p>
        </w:tc>
        <w:tc>
          <w:tcPr>
            <w:tcW w:w="340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55" w:type="dxa"/>
          </w:tcPr>
          <w:p w:rsidR="00862584" w:rsidRPr="001B3DC3" w:rsidRDefault="00862584" w:rsidP="00381DAD">
            <w:pPr>
              <w:ind w:right="-108"/>
              <w:rPr>
                <w:b/>
                <w:i/>
                <w:sz w:val="16"/>
              </w:rPr>
            </w:pP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5</w:t>
            </w:r>
            <w:r>
              <w:rPr>
                <w:b/>
                <w:i/>
                <w:sz w:val="16"/>
              </w:rPr>
              <w:t>5</w:t>
            </w:r>
            <w:r w:rsidRPr="001B3DC3">
              <w:rPr>
                <w:b/>
                <w:i/>
                <w:sz w:val="16"/>
              </w:rPr>
              <w:t>,6</w:t>
            </w:r>
            <w:r>
              <w:rPr>
                <w:b/>
                <w:i/>
                <w:sz w:val="16"/>
              </w:rPr>
              <w:t>8</w:t>
            </w:r>
            <w:r w:rsidRPr="001B3DC3">
              <w:rPr>
                <w:b/>
                <w:i/>
                <w:sz w:val="16"/>
              </w:rPr>
              <w:t xml:space="preserve"> (5,6</w:t>
            </w:r>
            <w:r>
              <w:rPr>
                <w:b/>
                <w:i/>
                <w:sz w:val="16"/>
              </w:rPr>
              <w:t>8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355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</w:t>
            </w: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Объем котла, м</w:t>
            </w:r>
            <w:r w:rsidRPr="001B3DC3">
              <w:rPr>
                <w:b/>
                <w:i/>
                <w:sz w:val="16"/>
                <w:vertAlign w:val="superscript"/>
              </w:rPr>
              <w:t>3</w:t>
            </w:r>
            <w:r w:rsidRPr="001B3DC3">
              <w:rPr>
                <w:b/>
                <w:i/>
                <w:sz w:val="16"/>
              </w:rPr>
              <w:t>: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862584" w:rsidRPr="001B3DC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355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55,7</w:t>
            </w:r>
          </w:p>
        </w:tc>
        <w:tc>
          <w:tcPr>
            <w:tcW w:w="3417" w:type="dxa"/>
          </w:tcPr>
          <w:p w:rsidR="00862584" w:rsidRPr="001B3DC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55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46,</w:t>
            </w:r>
            <w:r>
              <w:rPr>
                <w:b/>
                <w:i/>
                <w:sz w:val="16"/>
              </w:rPr>
              <w:t>38</w:t>
            </w:r>
          </w:p>
        </w:tc>
        <w:tc>
          <w:tcPr>
            <w:tcW w:w="3417" w:type="dxa"/>
          </w:tcPr>
          <w:p w:rsidR="00862584" w:rsidRPr="001B3DC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загружаемого продукта, </w:t>
            </w:r>
            <w:r w:rsidRPr="001B3DC3">
              <w:rPr>
                <w:b/>
                <w:i/>
                <w:sz w:val="16"/>
              </w:rPr>
              <w:sym w:font="Symbol" w:char="F0B0"/>
            </w:r>
            <w:r w:rsidRPr="001B3DC3">
              <w:rPr>
                <w:b/>
                <w:i/>
                <w:sz w:val="16"/>
              </w:rPr>
              <w:t>С</w:t>
            </w:r>
          </w:p>
        </w:tc>
        <w:tc>
          <w:tcPr>
            <w:tcW w:w="1355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</w:p>
        </w:tc>
        <w:tc>
          <w:tcPr>
            <w:tcW w:w="3417" w:type="dxa"/>
          </w:tcPr>
          <w:p w:rsidR="00862584" w:rsidRPr="001B3DC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2,08 (20,8)</w:t>
            </w:r>
          </w:p>
        </w:tc>
        <w:tc>
          <w:tcPr>
            <w:tcW w:w="340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355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1996</w:t>
            </w: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1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55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7800</w:t>
            </w:r>
          </w:p>
        </w:tc>
        <w:tc>
          <w:tcPr>
            <w:tcW w:w="3417" w:type="dxa"/>
          </w:tcPr>
          <w:p w:rsidR="00862584" w:rsidRPr="001B3DC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гидравлическом испытании, 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3,05 (30,5)</w:t>
            </w:r>
          </w:p>
        </w:tc>
        <w:tc>
          <w:tcPr>
            <w:tcW w:w="340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55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есть</w:t>
            </w: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862584" w:rsidRPr="001B3DC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355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</w:p>
        </w:tc>
      </w:tr>
      <w:tr w:rsidR="00862584" w:rsidRPr="001B3DC3" w:rsidTr="00381DAD">
        <w:trPr>
          <w:jc w:val="center"/>
        </w:trPr>
        <w:tc>
          <w:tcPr>
            <w:tcW w:w="2986" w:type="dxa"/>
          </w:tcPr>
          <w:p w:rsidR="00862584" w:rsidRPr="001B3DC3" w:rsidRDefault="00862584" w:rsidP="00381DAD">
            <w:pPr>
              <w:ind w:left="317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12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12020</w:t>
            </w:r>
          </w:p>
        </w:tc>
        <w:tc>
          <w:tcPr>
            <w:tcW w:w="3417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355" w:type="dxa"/>
          </w:tcPr>
          <w:p w:rsidR="00862584" w:rsidRPr="001B3DC3" w:rsidRDefault="00862584" w:rsidP="00381DAD">
            <w:pPr>
              <w:rPr>
                <w:b/>
                <w:i/>
                <w:sz w:val="16"/>
              </w:rPr>
            </w:pPr>
          </w:p>
        </w:tc>
      </w:tr>
    </w:tbl>
    <w:p w:rsidR="00862584" w:rsidRPr="001B3DC3" w:rsidRDefault="00797C88" w:rsidP="00797C88">
      <w:pPr>
        <w:jc w:val="center"/>
        <w:rPr>
          <w:b/>
          <w:i/>
          <w:sz w:val="32"/>
        </w:rPr>
      </w:pPr>
      <w:r>
        <w:br w:type="column"/>
      </w:r>
      <w:r w:rsidR="00862584">
        <w:rPr>
          <w:b/>
          <w:i/>
          <w:sz w:val="32"/>
        </w:rPr>
        <w:lastRenderedPageBreak/>
        <w:t>Ц</w:t>
      </w:r>
      <w:r w:rsidR="00862584" w:rsidRPr="001B3DC3">
        <w:rPr>
          <w:b/>
          <w:i/>
          <w:sz w:val="32"/>
        </w:rPr>
        <w:t xml:space="preserve">истерна </w:t>
      </w:r>
      <w:r w:rsidR="00862584">
        <w:rPr>
          <w:b/>
          <w:i/>
          <w:sz w:val="32"/>
        </w:rPr>
        <w:t>с верхним сливом, предохранительным клапаном, экраном днища, защитными дугами, газовая</w:t>
      </w:r>
      <w:r w:rsidR="00862584" w:rsidRPr="001B3DC3">
        <w:rPr>
          <w:b/>
          <w:i/>
          <w:sz w:val="32"/>
        </w:rPr>
        <w:t>, модель 15-1201</w:t>
      </w:r>
      <w:r w:rsidR="00862584">
        <w:rPr>
          <w:b/>
          <w:i/>
          <w:sz w:val="32"/>
        </w:rPr>
        <w:t>-01</w:t>
      </w:r>
    </w:p>
    <w:p w:rsidR="00862584" w:rsidRPr="001B3DC3" w:rsidRDefault="00862584" w:rsidP="00862584">
      <w:pPr>
        <w:jc w:val="center"/>
        <w:rPr>
          <w:b/>
          <w:i/>
          <w:sz w:val="16"/>
          <w:szCs w:val="16"/>
        </w:rPr>
      </w:pPr>
    </w:p>
    <w:p w:rsidR="00862584" w:rsidRDefault="00E47A18" w:rsidP="00862584">
      <w:pPr>
        <w:jc w:val="center"/>
      </w:pPr>
      <w:r>
        <w:rPr>
          <w:noProof/>
        </w:rPr>
        <w:drawing>
          <wp:inline distT="0" distB="0" distL="0" distR="0">
            <wp:extent cx="5791200" cy="2882900"/>
            <wp:effectExtent l="19050" t="0" r="0" b="0"/>
            <wp:docPr id="92" name="Рисунок 92" descr="15-1201-01(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15-1201-01(Рис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288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584" w:rsidRPr="002D40CE" w:rsidRDefault="00862584" w:rsidP="00862584">
      <w:pPr>
        <w:jc w:val="center"/>
        <w:rPr>
          <w:sz w:val="16"/>
          <w:szCs w:val="16"/>
        </w:rPr>
      </w:pPr>
    </w:p>
    <w:p w:rsidR="00862584" w:rsidRDefault="00862584" w:rsidP="00862584">
      <w:pPr>
        <w:jc w:val="center"/>
        <w:rPr>
          <w:b/>
          <w:i/>
        </w:rPr>
      </w:pPr>
      <w:r w:rsidRPr="001B3DC3">
        <w:rPr>
          <w:b/>
          <w:i/>
        </w:rPr>
        <w:t>Назначение: для перевозки аммиака</w:t>
      </w:r>
    </w:p>
    <w:tbl>
      <w:tblPr>
        <w:tblW w:w="15366" w:type="dxa"/>
        <w:jc w:val="center"/>
        <w:tblInd w:w="524" w:type="dxa"/>
        <w:tblLayout w:type="fixed"/>
        <w:tblLook w:val="0000" w:firstRow="0" w:lastRow="0" w:firstColumn="0" w:lastColumn="0" w:noHBand="0" w:noVBand="0"/>
      </w:tblPr>
      <w:tblGrid>
        <w:gridCol w:w="2986"/>
        <w:gridCol w:w="2127"/>
        <w:gridCol w:w="3417"/>
        <w:gridCol w:w="992"/>
        <w:gridCol w:w="3402"/>
        <w:gridCol w:w="2442"/>
      </w:tblGrid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3</w:t>
            </w:r>
            <w:r w:rsidRPr="001B3DC3">
              <w:rPr>
                <w:b/>
                <w:i/>
                <w:sz w:val="16"/>
              </w:rPr>
              <w:t>.00.00.000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ТУ 3182-005-00217403-96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15-1201-01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5010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762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 xml:space="preserve"> - впускного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B3DC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1B3DC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через сливо-наливные 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0C0A0B" w:rsidP="00A75D2A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127" w:type="dxa"/>
          </w:tcPr>
          <w:p w:rsidR="00797C88" w:rsidRPr="008A1392" w:rsidRDefault="00797C88" w:rsidP="00A75D2A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39,8</w:t>
            </w:r>
            <w:r w:rsidRPr="008A1392">
              <w:rPr>
                <w:b/>
                <w:i/>
                <w:sz w:val="16"/>
              </w:rPr>
              <w:t>/41</w:t>
            </w:r>
            <w:r>
              <w:rPr>
                <w:b/>
                <w:i/>
                <w:sz w:val="16"/>
              </w:rPr>
              <w:t>,0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вентили, присоединенные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 трубам в нутрии цистерны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206,6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21,06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11012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75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01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Объем котла, м</w:t>
            </w:r>
            <w:r w:rsidRPr="001B3DC3">
              <w:rPr>
                <w:b/>
                <w:i/>
                <w:sz w:val="16"/>
                <w:vertAlign w:val="superscript"/>
              </w:rPr>
              <w:t>3</w:t>
            </w:r>
            <w:r w:rsidRPr="001B3DC3">
              <w:rPr>
                <w:b/>
                <w:i/>
                <w:sz w:val="16"/>
              </w:rPr>
              <w:t>: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61,6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загружаемого продукта, </w:t>
            </w:r>
            <w:r w:rsidRPr="001B3DC3">
              <w:rPr>
                <w:b/>
                <w:i/>
                <w:sz w:val="16"/>
              </w:rPr>
              <w:sym w:font="Symbol" w:char="F0B0"/>
            </w:r>
            <w:r w:rsidRPr="001B3DC3">
              <w:rPr>
                <w:b/>
                <w:i/>
                <w:sz w:val="16"/>
              </w:rPr>
              <w:t>С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2,08 (20,8)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199</w:t>
            </w:r>
            <w:r>
              <w:rPr>
                <w:b/>
                <w:i/>
                <w:sz w:val="16"/>
              </w:rPr>
              <w:t>7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7800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гидравлическом испытании, 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3,0</w:t>
            </w:r>
            <w:r>
              <w:rPr>
                <w:b/>
                <w:i/>
                <w:sz w:val="16"/>
              </w:rPr>
              <w:t xml:space="preserve"> (30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ind w:left="317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12020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</w:tr>
    </w:tbl>
    <w:p w:rsidR="00862584" w:rsidRPr="001B3DC3" w:rsidRDefault="00797C88" w:rsidP="00797C88">
      <w:pPr>
        <w:jc w:val="center"/>
        <w:rPr>
          <w:b/>
          <w:i/>
          <w:sz w:val="32"/>
        </w:rPr>
      </w:pPr>
      <w:r>
        <w:br w:type="column"/>
      </w:r>
      <w:r w:rsidR="00862584">
        <w:rPr>
          <w:b/>
          <w:i/>
          <w:sz w:val="32"/>
        </w:rPr>
        <w:lastRenderedPageBreak/>
        <w:t>Ц</w:t>
      </w:r>
      <w:r w:rsidR="00862584" w:rsidRPr="001B3DC3">
        <w:rPr>
          <w:b/>
          <w:i/>
          <w:sz w:val="32"/>
        </w:rPr>
        <w:t xml:space="preserve">истерна </w:t>
      </w:r>
      <w:r w:rsidR="00862584">
        <w:rPr>
          <w:b/>
          <w:i/>
          <w:sz w:val="32"/>
        </w:rPr>
        <w:t>с верхним сливом, предохранительным клапаном, экраном днища, защитными дугами, газовая</w:t>
      </w:r>
      <w:r w:rsidR="00862584" w:rsidRPr="001B3DC3">
        <w:rPr>
          <w:b/>
          <w:i/>
          <w:sz w:val="32"/>
        </w:rPr>
        <w:t>, модель 15-1201</w:t>
      </w:r>
      <w:r w:rsidR="00862584">
        <w:rPr>
          <w:b/>
          <w:i/>
          <w:sz w:val="32"/>
        </w:rPr>
        <w:t>-02</w:t>
      </w:r>
    </w:p>
    <w:p w:rsidR="00862584" w:rsidRPr="001B3DC3" w:rsidRDefault="00862584" w:rsidP="00862584">
      <w:pPr>
        <w:rPr>
          <w:b/>
          <w:i/>
          <w:sz w:val="16"/>
          <w:szCs w:val="16"/>
        </w:rPr>
      </w:pPr>
    </w:p>
    <w:p w:rsidR="00862584" w:rsidRDefault="00E47A18" w:rsidP="00862584">
      <w:pPr>
        <w:jc w:val="center"/>
      </w:pPr>
      <w:r>
        <w:rPr>
          <w:noProof/>
        </w:rPr>
        <w:drawing>
          <wp:inline distT="0" distB="0" distL="0" distR="0">
            <wp:extent cx="5765800" cy="2921000"/>
            <wp:effectExtent l="19050" t="0" r="6350" b="0"/>
            <wp:docPr id="93" name="Рисунок 93" descr="15-1201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15-1201-02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292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584" w:rsidRPr="001B3DC3" w:rsidRDefault="00862584" w:rsidP="00862584">
      <w:pPr>
        <w:rPr>
          <w:sz w:val="16"/>
          <w:szCs w:val="16"/>
        </w:rPr>
      </w:pPr>
    </w:p>
    <w:p w:rsidR="00862584" w:rsidRDefault="00862584" w:rsidP="00862584">
      <w:pPr>
        <w:jc w:val="center"/>
        <w:rPr>
          <w:b/>
          <w:i/>
        </w:rPr>
      </w:pPr>
      <w:r w:rsidRPr="001B3DC3">
        <w:rPr>
          <w:b/>
          <w:i/>
        </w:rPr>
        <w:t>Назначение: для перевозки аммиака</w:t>
      </w:r>
    </w:p>
    <w:tbl>
      <w:tblPr>
        <w:tblW w:w="15366" w:type="dxa"/>
        <w:jc w:val="center"/>
        <w:tblInd w:w="524" w:type="dxa"/>
        <w:tblLayout w:type="fixed"/>
        <w:tblLook w:val="0000" w:firstRow="0" w:lastRow="0" w:firstColumn="0" w:lastColumn="0" w:noHBand="0" w:noVBand="0"/>
      </w:tblPr>
      <w:tblGrid>
        <w:gridCol w:w="2986"/>
        <w:gridCol w:w="2127"/>
        <w:gridCol w:w="3417"/>
        <w:gridCol w:w="992"/>
        <w:gridCol w:w="3402"/>
        <w:gridCol w:w="2442"/>
      </w:tblGrid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7</w:t>
            </w:r>
            <w:r w:rsidRPr="001B3DC3">
              <w:rPr>
                <w:b/>
                <w:i/>
                <w:sz w:val="16"/>
              </w:rPr>
              <w:t>.00.00.000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ТУ 3182-005-00217403-96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15-1201-02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5014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762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</w:t>
            </w:r>
            <w:r>
              <w:rPr>
                <w:b/>
                <w:i/>
                <w:sz w:val="16"/>
              </w:rPr>
              <w:t>ие предохранительно - впускного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B3DC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1B3DC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Через сливо-наливные 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0C0A0B" w:rsidP="00A75D2A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127" w:type="dxa"/>
          </w:tcPr>
          <w:p w:rsidR="00797C88" w:rsidRPr="001B3DC3" w:rsidRDefault="000C0A0B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38,7/</w:t>
            </w:r>
            <w:r w:rsidR="00797C88">
              <w:rPr>
                <w:b/>
                <w:i/>
                <w:sz w:val="16"/>
              </w:rPr>
              <w:t>36,4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вентили, присоединенные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 трубам в нутрии цистерны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197,98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20,18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11004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96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Объем котла, м</w:t>
            </w:r>
            <w:r w:rsidRPr="001B3DC3">
              <w:rPr>
                <w:b/>
                <w:i/>
                <w:sz w:val="16"/>
                <w:vertAlign w:val="superscript"/>
              </w:rPr>
              <w:t>3</w:t>
            </w:r>
            <w:r w:rsidRPr="001B3DC3">
              <w:rPr>
                <w:b/>
                <w:i/>
                <w:sz w:val="16"/>
              </w:rPr>
              <w:t>: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73,9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61,6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загружаемого продукта, </w:t>
            </w:r>
            <w:r w:rsidRPr="001B3DC3">
              <w:rPr>
                <w:b/>
                <w:i/>
                <w:sz w:val="16"/>
              </w:rPr>
              <w:sym w:font="Symbol" w:char="F0B0"/>
            </w:r>
            <w:r w:rsidRPr="001B3DC3">
              <w:rPr>
                <w:b/>
                <w:i/>
                <w:sz w:val="16"/>
              </w:rPr>
              <w:t>С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2,08 (20,8)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2002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7800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гидравлическом испытании, 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3,0</w:t>
            </w:r>
            <w:r>
              <w:rPr>
                <w:b/>
                <w:i/>
                <w:sz w:val="16"/>
              </w:rPr>
              <w:t xml:space="preserve"> (30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ind w:left="317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12020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</w:tr>
    </w:tbl>
    <w:p w:rsidR="00BF2A70" w:rsidRPr="001B3DC3" w:rsidRDefault="00797C88" w:rsidP="00BF2A70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BF2A70">
        <w:rPr>
          <w:b/>
          <w:i/>
          <w:sz w:val="32"/>
        </w:rPr>
        <w:lastRenderedPageBreak/>
        <w:t>Ц</w:t>
      </w:r>
      <w:r w:rsidR="00BF2A70" w:rsidRPr="001B3DC3">
        <w:rPr>
          <w:b/>
          <w:i/>
          <w:sz w:val="32"/>
        </w:rPr>
        <w:t xml:space="preserve">истерна </w:t>
      </w:r>
      <w:r w:rsidR="00BF2A70">
        <w:rPr>
          <w:b/>
          <w:i/>
          <w:sz w:val="32"/>
        </w:rPr>
        <w:t>с верхним сливом, предохранительным клапаном, экраном днища, защитными дугами, газовая</w:t>
      </w:r>
      <w:r w:rsidR="00BF2A70" w:rsidRPr="001B3DC3">
        <w:rPr>
          <w:b/>
          <w:i/>
          <w:sz w:val="32"/>
        </w:rPr>
        <w:t>, модель 15-1201</w:t>
      </w:r>
      <w:r w:rsidR="00BF2A70">
        <w:rPr>
          <w:b/>
          <w:i/>
          <w:sz w:val="32"/>
        </w:rPr>
        <w:t>-03</w:t>
      </w:r>
    </w:p>
    <w:p w:rsidR="00BF2A70" w:rsidRPr="001B3DC3" w:rsidRDefault="00BF2A70" w:rsidP="00BF2A70">
      <w:pPr>
        <w:jc w:val="center"/>
        <w:rPr>
          <w:b/>
          <w:i/>
          <w:sz w:val="16"/>
          <w:szCs w:val="16"/>
        </w:rPr>
      </w:pPr>
    </w:p>
    <w:p w:rsidR="00BF2A70" w:rsidRDefault="00E47A18" w:rsidP="00BF2A70">
      <w:pPr>
        <w:jc w:val="center"/>
      </w:pPr>
      <w:r>
        <w:rPr>
          <w:noProof/>
        </w:rPr>
        <w:drawing>
          <wp:inline distT="0" distB="0" distL="0" distR="0" wp14:anchorId="4DEC3AA4" wp14:editId="7A9293CB">
            <wp:extent cx="5619750" cy="2853487"/>
            <wp:effectExtent l="19050" t="0" r="0" b="0"/>
            <wp:docPr id="94" name="Рисунок 94" descr="15-1201-03(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15-1201-03(Рис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2853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A70" w:rsidRPr="001B3DC3" w:rsidRDefault="00BF2A70" w:rsidP="00BF2A70">
      <w:pPr>
        <w:rPr>
          <w:sz w:val="16"/>
          <w:szCs w:val="16"/>
        </w:rPr>
      </w:pPr>
    </w:p>
    <w:p w:rsidR="00BF2A70" w:rsidRDefault="00BF2A70" w:rsidP="00BF2A70">
      <w:pPr>
        <w:jc w:val="center"/>
        <w:rPr>
          <w:b/>
          <w:i/>
        </w:rPr>
      </w:pPr>
      <w:r w:rsidRPr="001B3DC3">
        <w:rPr>
          <w:b/>
          <w:i/>
        </w:rPr>
        <w:t>Назначение: для перевозки аммиака</w:t>
      </w:r>
    </w:p>
    <w:tbl>
      <w:tblPr>
        <w:tblW w:w="15366" w:type="dxa"/>
        <w:jc w:val="center"/>
        <w:tblInd w:w="524" w:type="dxa"/>
        <w:tblLayout w:type="fixed"/>
        <w:tblLook w:val="0000" w:firstRow="0" w:lastRow="0" w:firstColumn="0" w:lastColumn="0" w:noHBand="0" w:noVBand="0"/>
      </w:tblPr>
      <w:tblGrid>
        <w:gridCol w:w="2986"/>
        <w:gridCol w:w="2127"/>
        <w:gridCol w:w="3417"/>
        <w:gridCol w:w="992"/>
        <w:gridCol w:w="3402"/>
        <w:gridCol w:w="2442"/>
      </w:tblGrid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</w:t>
            </w:r>
            <w:r>
              <w:rPr>
                <w:b/>
                <w:i/>
                <w:sz w:val="16"/>
              </w:rPr>
              <w:t>27</w:t>
            </w:r>
            <w:r w:rsidRPr="001B3DC3">
              <w:rPr>
                <w:b/>
                <w:i/>
                <w:sz w:val="16"/>
              </w:rPr>
              <w:t>.00.00.000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ТУ 3182-005-00217403-96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15-1201-03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4630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762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 xml:space="preserve"> - впускного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B3DC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1B3DC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39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Через сливо-наливные 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0C0A0B" w:rsidP="00A75D2A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127" w:type="dxa"/>
          </w:tcPr>
          <w:p w:rsidR="00797C88" w:rsidRPr="001B3DC3" w:rsidRDefault="00797C88" w:rsidP="000C0A0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38,2</w:t>
            </w:r>
            <w:r w:rsidR="000C0A0B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</w:rPr>
              <w:t>35,9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вентили, присоединенные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2890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 трубам в нутрии цистерны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189,43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19,31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11010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63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04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43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Объем котла, м</w:t>
            </w:r>
            <w:r w:rsidRPr="001B3DC3">
              <w:rPr>
                <w:b/>
                <w:i/>
                <w:sz w:val="16"/>
                <w:vertAlign w:val="superscript"/>
              </w:rPr>
              <w:t>3</w:t>
            </w:r>
            <w:r w:rsidRPr="001B3DC3">
              <w:rPr>
                <w:b/>
                <w:i/>
                <w:sz w:val="16"/>
              </w:rPr>
              <w:t>: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57,28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загружаемого продукта, </w:t>
            </w:r>
            <w:r w:rsidRPr="001B3DC3">
              <w:rPr>
                <w:b/>
                <w:i/>
                <w:sz w:val="16"/>
              </w:rPr>
              <w:sym w:font="Symbol" w:char="F0B0"/>
            </w:r>
            <w:r w:rsidRPr="001B3DC3">
              <w:rPr>
                <w:b/>
                <w:i/>
                <w:sz w:val="16"/>
              </w:rPr>
              <w:t>С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2,08 (20,8)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7800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гидравлическом испытании, 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3,0</w:t>
            </w:r>
            <w:r>
              <w:rPr>
                <w:b/>
                <w:i/>
                <w:sz w:val="16"/>
              </w:rPr>
              <w:t>5 (30,5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797C88" w:rsidRPr="001B3DC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1B3DC3" w:rsidTr="00A75D2A">
        <w:trPr>
          <w:jc w:val="center"/>
        </w:trPr>
        <w:tc>
          <w:tcPr>
            <w:tcW w:w="2986" w:type="dxa"/>
          </w:tcPr>
          <w:p w:rsidR="00797C88" w:rsidRPr="001B3DC3" w:rsidRDefault="00797C88" w:rsidP="00A75D2A">
            <w:pPr>
              <w:ind w:left="317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12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12020</w:t>
            </w:r>
          </w:p>
        </w:tc>
        <w:tc>
          <w:tcPr>
            <w:tcW w:w="3417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442" w:type="dxa"/>
          </w:tcPr>
          <w:p w:rsidR="00797C88" w:rsidRPr="001B3DC3" w:rsidRDefault="00797C88" w:rsidP="00A75D2A">
            <w:pPr>
              <w:rPr>
                <w:b/>
                <w:i/>
                <w:sz w:val="16"/>
              </w:rPr>
            </w:pPr>
          </w:p>
        </w:tc>
      </w:tr>
    </w:tbl>
    <w:p w:rsidR="00BA329C" w:rsidRDefault="00797C88" w:rsidP="00BA329C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BA329C">
        <w:rPr>
          <w:b/>
          <w:i/>
          <w:sz w:val="32"/>
        </w:rPr>
        <w:lastRenderedPageBreak/>
        <w:t>Переоборудованный вагон-ц</w:t>
      </w:r>
      <w:r w:rsidR="00BA329C" w:rsidRPr="003369F3">
        <w:rPr>
          <w:b/>
          <w:i/>
          <w:sz w:val="32"/>
        </w:rPr>
        <w:t xml:space="preserve">истерна </w:t>
      </w:r>
      <w:r w:rsidR="00BA329C">
        <w:rPr>
          <w:b/>
          <w:i/>
          <w:sz w:val="32"/>
        </w:rPr>
        <w:t>для сжиженных углеводородных газов</w:t>
      </w:r>
      <w:r w:rsidR="00BA329C" w:rsidRPr="003369F3">
        <w:rPr>
          <w:b/>
          <w:i/>
          <w:sz w:val="32"/>
        </w:rPr>
        <w:t>, модель 15-</w:t>
      </w:r>
      <w:r w:rsidR="00BA329C">
        <w:rPr>
          <w:b/>
          <w:i/>
          <w:sz w:val="32"/>
        </w:rPr>
        <w:t>1201-20</w:t>
      </w:r>
    </w:p>
    <w:p w:rsidR="00A2700D" w:rsidRPr="00FD1979" w:rsidRDefault="00A2700D" w:rsidP="00A2700D">
      <w:pPr>
        <w:jc w:val="center"/>
      </w:pPr>
    </w:p>
    <w:p w:rsidR="00A2700D" w:rsidRDefault="00A2700D" w:rsidP="00A2700D">
      <w:pPr>
        <w:jc w:val="center"/>
      </w:pPr>
      <w:r>
        <w:rPr>
          <w:noProof/>
        </w:rPr>
        <w:drawing>
          <wp:inline distT="0" distB="0" distL="0" distR="0">
            <wp:extent cx="7594600" cy="2527300"/>
            <wp:effectExtent l="19050" t="0" r="6350" b="0"/>
            <wp:docPr id="151" name="Рисунок 151" descr="1201-20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1201-20 (5)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00D" w:rsidRPr="00FD1979" w:rsidRDefault="00A2700D" w:rsidP="00A2700D">
      <w:pPr>
        <w:jc w:val="center"/>
        <w:rPr>
          <w:sz w:val="16"/>
          <w:szCs w:val="16"/>
        </w:rPr>
      </w:pPr>
    </w:p>
    <w:p w:rsidR="00A2700D" w:rsidRPr="00984A23" w:rsidRDefault="00A2700D" w:rsidP="00A2700D">
      <w:pPr>
        <w:jc w:val="center"/>
        <w:rPr>
          <w:b/>
          <w:i/>
          <w:sz w:val="22"/>
          <w:szCs w:val="22"/>
        </w:rPr>
      </w:pPr>
      <w:r w:rsidRPr="00984A23">
        <w:rPr>
          <w:b/>
          <w:i/>
          <w:sz w:val="22"/>
          <w:szCs w:val="22"/>
        </w:rPr>
        <w:t>Назначение: для перевозки сжиженных углеводородных газов</w:t>
      </w:r>
    </w:p>
    <w:p w:rsidR="00A2700D" w:rsidRDefault="00A2700D" w:rsidP="00A2700D">
      <w:pPr>
        <w:jc w:val="center"/>
      </w:pPr>
    </w:p>
    <w:tbl>
      <w:tblPr>
        <w:tblW w:w="14835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503"/>
        <w:gridCol w:w="2551"/>
        <w:gridCol w:w="3383"/>
        <w:gridCol w:w="992"/>
        <w:gridCol w:w="3889"/>
        <w:gridCol w:w="1517"/>
      </w:tblGrid>
      <w:tr w:rsidR="00CF333A" w:rsidRPr="003369F3" w:rsidTr="00BA329C">
        <w:trPr>
          <w:jc w:val="center"/>
        </w:trPr>
        <w:tc>
          <w:tcPr>
            <w:tcW w:w="250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1201.00.000-20</w:t>
            </w:r>
          </w:p>
        </w:tc>
        <w:tc>
          <w:tcPr>
            <w:tcW w:w="338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992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889" w:type="dxa"/>
          </w:tcPr>
          <w:p w:rsidR="00CF333A" w:rsidRPr="00BA329C" w:rsidRDefault="00CF333A" w:rsidP="00554E56">
            <w:pPr>
              <w:ind w:right="-108"/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Давление, создаваемое в котле при </w:t>
            </w: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b/>
                <w:i/>
                <w:sz w:val="16"/>
                <w:szCs w:val="16"/>
              </w:rPr>
            </w:pPr>
          </w:p>
        </w:tc>
      </w:tr>
      <w:tr w:rsidR="00CF333A" w:rsidRPr="003369F3" w:rsidTr="00BA329C">
        <w:trPr>
          <w:jc w:val="center"/>
        </w:trPr>
        <w:tc>
          <w:tcPr>
            <w:tcW w:w="250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ТУ У 35.2-30277055-031:2009</w:t>
            </w:r>
          </w:p>
        </w:tc>
        <w:tc>
          <w:tcPr>
            <w:tcW w:w="338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Длина, мм</w:t>
            </w:r>
          </w:p>
        </w:tc>
        <w:tc>
          <w:tcPr>
            <w:tcW w:w="992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CF333A" w:rsidRPr="00BA329C" w:rsidRDefault="00CF333A" w:rsidP="00554E56">
            <w:pPr>
              <w:ind w:right="-108"/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BA329C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3,0 (30,0)</w:t>
            </w:r>
          </w:p>
        </w:tc>
      </w:tr>
      <w:tr w:rsidR="00CF333A" w:rsidRPr="003369F3" w:rsidTr="00BA329C">
        <w:trPr>
          <w:jc w:val="center"/>
        </w:trPr>
        <w:tc>
          <w:tcPr>
            <w:tcW w:w="250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15-1201-20</w:t>
            </w:r>
          </w:p>
        </w:tc>
        <w:tc>
          <w:tcPr>
            <w:tcW w:w="3383" w:type="dxa"/>
          </w:tcPr>
          <w:p w:rsidR="00CF333A" w:rsidRPr="00BA329C" w:rsidRDefault="00CF333A" w:rsidP="00554E56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889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CF333A" w:rsidRPr="003369F3" w:rsidTr="00BA329C">
        <w:trPr>
          <w:jc w:val="center"/>
        </w:trPr>
        <w:tc>
          <w:tcPr>
            <w:tcW w:w="250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  <w:tc>
          <w:tcPr>
            <w:tcW w:w="338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по концевым балкам рамы</w:t>
            </w:r>
          </w:p>
        </w:tc>
        <w:tc>
          <w:tcPr>
            <w:tcW w:w="992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889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предохранительного клапана</w:t>
            </w: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CF333A" w:rsidRPr="003369F3" w:rsidTr="00BA329C">
        <w:trPr>
          <w:jc w:val="center"/>
        </w:trPr>
        <w:tc>
          <w:tcPr>
            <w:tcW w:w="250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ВЧД Волноваха,</w:t>
            </w:r>
          </w:p>
        </w:tc>
        <w:tc>
          <w:tcPr>
            <w:tcW w:w="338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Высота от уровня верха головок рельсов</w:t>
            </w:r>
          </w:p>
        </w:tc>
        <w:tc>
          <w:tcPr>
            <w:tcW w:w="992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4603</w:t>
            </w:r>
          </w:p>
        </w:tc>
        <w:tc>
          <w:tcPr>
            <w:tcW w:w="3889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CF333A" w:rsidRPr="003369F3" w:rsidTr="00BA329C">
        <w:trPr>
          <w:jc w:val="center"/>
        </w:trPr>
        <w:tc>
          <w:tcPr>
            <w:tcW w:w="250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ООО "СЕРЕП"</w:t>
            </w:r>
          </w:p>
        </w:tc>
        <w:tc>
          <w:tcPr>
            <w:tcW w:w="338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максимальная, мм</w:t>
            </w:r>
          </w:p>
        </w:tc>
        <w:tc>
          <w:tcPr>
            <w:tcW w:w="992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 xml:space="preserve">верхний через </w:t>
            </w:r>
          </w:p>
        </w:tc>
      </w:tr>
      <w:tr w:rsidR="00CF333A" w:rsidRPr="003369F3" w:rsidTr="00BA329C">
        <w:trPr>
          <w:jc w:val="center"/>
        </w:trPr>
        <w:tc>
          <w:tcPr>
            <w:tcW w:w="250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31,6</w:t>
            </w:r>
          </w:p>
        </w:tc>
        <w:tc>
          <w:tcPr>
            <w:tcW w:w="338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992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889" w:type="dxa"/>
          </w:tcPr>
          <w:p w:rsidR="00CF333A" w:rsidRPr="00BA329C" w:rsidRDefault="00CF333A" w:rsidP="00554E56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сливо-наливные вентили</w:t>
            </w:r>
          </w:p>
        </w:tc>
      </w:tr>
      <w:tr w:rsidR="00CF333A" w:rsidRPr="003369F3" w:rsidTr="00BA329C">
        <w:trPr>
          <w:jc w:val="center"/>
        </w:trPr>
        <w:tc>
          <w:tcPr>
            <w:tcW w:w="250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35,5</w:t>
            </w:r>
          </w:p>
        </w:tc>
        <w:tc>
          <w:tcPr>
            <w:tcW w:w="338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92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889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</w:tr>
      <w:tr w:rsidR="00CF333A" w:rsidRPr="003369F3" w:rsidTr="00BA329C">
        <w:trPr>
          <w:jc w:val="center"/>
        </w:trPr>
        <w:tc>
          <w:tcPr>
            <w:tcW w:w="2503" w:type="dxa"/>
          </w:tcPr>
          <w:p w:rsidR="00CF333A" w:rsidRPr="00BA329C" w:rsidRDefault="00CF333A" w:rsidP="00CA54F2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889" w:type="dxa"/>
          </w:tcPr>
          <w:p w:rsidR="00CF333A" w:rsidRPr="00BA329C" w:rsidRDefault="00CF333A" w:rsidP="00554E56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наружных</w:t>
            </w: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2</w:t>
            </w:r>
          </w:p>
        </w:tc>
      </w:tr>
      <w:tr w:rsidR="00CF333A" w:rsidRPr="003369F3" w:rsidTr="00BA329C">
        <w:trPr>
          <w:jc w:val="center"/>
        </w:trPr>
        <w:tc>
          <w:tcPr>
            <w:tcW w:w="2503" w:type="dxa"/>
          </w:tcPr>
          <w:p w:rsidR="00CF333A" w:rsidRPr="00BA329C" w:rsidRDefault="00CF333A" w:rsidP="00CA54F2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статическая осевая, кН (тс)</w:t>
            </w: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167,0 (17,0)</w:t>
            </w:r>
          </w:p>
        </w:tc>
        <w:tc>
          <w:tcPr>
            <w:tcW w:w="338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889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внутренних</w:t>
            </w: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CF333A" w:rsidRPr="003369F3" w:rsidTr="00BA329C">
        <w:trPr>
          <w:jc w:val="center"/>
        </w:trPr>
        <w:tc>
          <w:tcPr>
            <w:tcW w:w="250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 погонаая, кН/м (тс/м)</w:t>
            </w: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55,68  (5,68)</w:t>
            </w:r>
          </w:p>
        </w:tc>
        <w:tc>
          <w:tcPr>
            <w:tcW w:w="338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2600</w:t>
            </w:r>
          </w:p>
        </w:tc>
        <w:tc>
          <w:tcPr>
            <w:tcW w:w="3889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Максимально допустимая температура</w:t>
            </w: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CF333A" w:rsidRPr="003369F3" w:rsidTr="00BA329C">
        <w:trPr>
          <w:jc w:val="center"/>
        </w:trPr>
        <w:tc>
          <w:tcPr>
            <w:tcW w:w="250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Объем котла, м</w:t>
            </w:r>
            <w:r w:rsidRPr="00BA329C">
              <w:rPr>
                <w:rFonts w:cs="Arial"/>
                <w:b/>
                <w:i/>
                <w:sz w:val="16"/>
                <w:szCs w:val="16"/>
                <w:vertAlign w:val="superscript"/>
              </w:rPr>
              <w:t>3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10964</w:t>
            </w:r>
          </w:p>
        </w:tc>
        <w:tc>
          <w:tcPr>
            <w:tcW w:w="3889" w:type="dxa"/>
          </w:tcPr>
          <w:p w:rsidR="00CF333A" w:rsidRPr="00BA329C" w:rsidRDefault="00CF333A" w:rsidP="00554E56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загружаемого продукта, 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sym w:font="Symbol" w:char="F0B0"/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С</w:t>
            </w:r>
          </w:p>
        </w:tc>
        <w:tc>
          <w:tcPr>
            <w:tcW w:w="1517" w:type="dxa"/>
          </w:tcPr>
          <w:p w:rsidR="00CF333A" w:rsidRPr="00984A23" w:rsidRDefault="00CF333A" w:rsidP="00554E56">
            <w:pPr>
              <w:ind w:right="-108"/>
              <w:rPr>
                <w:b/>
                <w:i/>
                <w:sz w:val="16"/>
                <w:szCs w:val="16"/>
              </w:rPr>
            </w:pPr>
          </w:p>
        </w:tc>
      </w:tr>
      <w:tr w:rsidR="00CF333A" w:rsidRPr="003369F3" w:rsidTr="00BA329C">
        <w:trPr>
          <w:jc w:val="center"/>
        </w:trPr>
        <w:tc>
          <w:tcPr>
            <w:tcW w:w="2503" w:type="dxa"/>
          </w:tcPr>
          <w:p w:rsidR="00CF333A" w:rsidRPr="00BA329C" w:rsidRDefault="00CF333A" w:rsidP="00CA54F2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полный</w:t>
            </w: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55,7</w:t>
            </w:r>
          </w:p>
        </w:tc>
        <w:tc>
          <w:tcPr>
            <w:tcW w:w="338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889" w:type="dxa"/>
          </w:tcPr>
          <w:p w:rsidR="00CF333A" w:rsidRPr="00BA329C" w:rsidRDefault="00CF333A" w:rsidP="00554E56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Год постановки на серийное  производство</w:t>
            </w: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2010</w:t>
            </w:r>
          </w:p>
        </w:tc>
      </w:tr>
      <w:tr w:rsidR="00CF333A" w:rsidRPr="003369F3" w:rsidTr="00BA329C">
        <w:trPr>
          <w:jc w:val="center"/>
        </w:trPr>
        <w:tc>
          <w:tcPr>
            <w:tcW w:w="2503" w:type="dxa"/>
          </w:tcPr>
          <w:p w:rsidR="00CF333A" w:rsidRPr="00BA329C" w:rsidRDefault="00CF333A" w:rsidP="00554E56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полезный</w:t>
            </w: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46,38</w:t>
            </w:r>
          </w:p>
        </w:tc>
        <w:tc>
          <w:tcPr>
            <w:tcW w:w="338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Наличие уклона котла к сливному </w:t>
            </w:r>
          </w:p>
        </w:tc>
        <w:tc>
          <w:tcPr>
            <w:tcW w:w="992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889" w:type="dxa"/>
          </w:tcPr>
          <w:p w:rsidR="00CF333A" w:rsidRPr="00BA329C" w:rsidRDefault="00CF333A" w:rsidP="00554E56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CF333A" w:rsidRPr="003369F3" w:rsidTr="00BA329C">
        <w:trPr>
          <w:jc w:val="center"/>
        </w:trPr>
        <w:tc>
          <w:tcPr>
            <w:tcW w:w="2503" w:type="dxa"/>
          </w:tcPr>
          <w:p w:rsidR="00CF333A" w:rsidRPr="00BA329C" w:rsidRDefault="00CF333A" w:rsidP="00C01F9F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Скорость конструкционная, </w:t>
            </w: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38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прибору</w:t>
            </w:r>
          </w:p>
        </w:tc>
        <w:tc>
          <w:tcPr>
            <w:tcW w:w="992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CF333A" w:rsidRPr="003369F3" w:rsidTr="00BA329C">
        <w:trPr>
          <w:trHeight w:val="140"/>
          <w:jc w:val="center"/>
        </w:trPr>
        <w:tc>
          <w:tcPr>
            <w:tcW w:w="2503" w:type="dxa"/>
          </w:tcPr>
          <w:p w:rsidR="00CF333A" w:rsidRPr="00BA329C" w:rsidRDefault="00CF333A" w:rsidP="00554E56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км/ч</w:t>
            </w: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Рабочее давление в котле (при </w:t>
            </w:r>
          </w:p>
        </w:tc>
        <w:tc>
          <w:tcPr>
            <w:tcW w:w="992" w:type="dxa"/>
          </w:tcPr>
          <w:p w:rsidR="00CF333A" w:rsidRPr="00984A23" w:rsidRDefault="00BA329C" w:rsidP="00BA329C">
            <w:pPr>
              <w:rPr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 xml:space="preserve">2,08 </w:t>
            </w:r>
          </w:p>
        </w:tc>
        <w:tc>
          <w:tcPr>
            <w:tcW w:w="3889" w:type="dxa"/>
          </w:tcPr>
          <w:p w:rsidR="00CF333A" w:rsidRPr="003369F3" w:rsidRDefault="00CF333A" w:rsidP="00554E56">
            <w:pPr>
              <w:rPr>
                <w:b/>
                <w:i/>
                <w:sz w:val="16"/>
              </w:rPr>
            </w:pP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b/>
                <w:i/>
                <w:sz w:val="16"/>
                <w:szCs w:val="16"/>
              </w:rPr>
            </w:pPr>
          </w:p>
        </w:tc>
      </w:tr>
      <w:tr w:rsidR="00CF333A" w:rsidRPr="003369F3" w:rsidTr="00BA329C">
        <w:trPr>
          <w:trHeight w:val="200"/>
          <w:jc w:val="center"/>
        </w:trPr>
        <w:tc>
          <w:tcPr>
            <w:tcW w:w="2503" w:type="dxa"/>
          </w:tcPr>
          <w:p w:rsidR="00CF333A" w:rsidRPr="00BA329C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383" w:type="dxa"/>
          </w:tcPr>
          <w:p w:rsidR="00CF333A" w:rsidRPr="00BA329C" w:rsidRDefault="00CF333A" w:rsidP="00554E56">
            <w:pPr>
              <w:ind w:right="-108"/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температуре продукта 50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sym w:font="Symbol" w:char="F0B0"/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С), МПа (кгс/см</w:t>
            </w:r>
            <w:r w:rsidRPr="00BA329C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2" w:type="dxa"/>
          </w:tcPr>
          <w:p w:rsidR="00CF333A" w:rsidRPr="00984A23" w:rsidRDefault="00BA329C" w:rsidP="00554E56">
            <w:pPr>
              <w:rPr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(20,8)</w:t>
            </w:r>
          </w:p>
        </w:tc>
        <w:tc>
          <w:tcPr>
            <w:tcW w:w="3889" w:type="dxa"/>
          </w:tcPr>
          <w:p w:rsidR="00CF333A" w:rsidRPr="003369F3" w:rsidRDefault="00CF333A" w:rsidP="00554E56">
            <w:pPr>
              <w:rPr>
                <w:b/>
                <w:i/>
                <w:sz w:val="16"/>
              </w:rPr>
            </w:pP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b/>
                <w:i/>
                <w:sz w:val="16"/>
                <w:szCs w:val="16"/>
              </w:rPr>
            </w:pPr>
          </w:p>
        </w:tc>
      </w:tr>
      <w:tr w:rsidR="00CF333A" w:rsidRPr="003369F3" w:rsidTr="00BA329C">
        <w:trPr>
          <w:trHeight w:val="200"/>
          <w:jc w:val="center"/>
        </w:trPr>
        <w:tc>
          <w:tcPr>
            <w:tcW w:w="2503" w:type="dxa"/>
          </w:tcPr>
          <w:p w:rsidR="00CF333A" w:rsidRPr="00FD1979" w:rsidRDefault="00CF333A" w:rsidP="00554E56">
            <w:pPr>
              <w:rPr>
                <w:rFonts w:cs="Arial"/>
                <w:sz w:val="18"/>
                <w:szCs w:val="18"/>
              </w:rPr>
            </w:pPr>
          </w:p>
        </w:tc>
        <w:tc>
          <w:tcPr>
            <w:tcW w:w="2551" w:type="dxa"/>
          </w:tcPr>
          <w:p w:rsidR="00CF333A" w:rsidRPr="00984A23" w:rsidRDefault="00CF333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CF333A" w:rsidRPr="003369F3" w:rsidRDefault="00CF333A" w:rsidP="00554E56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CF333A" w:rsidRPr="00984A23" w:rsidRDefault="00CF333A" w:rsidP="00554E5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CF333A" w:rsidRPr="003369F3" w:rsidRDefault="00CF333A" w:rsidP="00554E56">
            <w:pPr>
              <w:rPr>
                <w:b/>
                <w:i/>
                <w:sz w:val="16"/>
              </w:rPr>
            </w:pPr>
          </w:p>
        </w:tc>
        <w:tc>
          <w:tcPr>
            <w:tcW w:w="1517" w:type="dxa"/>
          </w:tcPr>
          <w:p w:rsidR="00CF333A" w:rsidRPr="00984A23" w:rsidRDefault="00CF333A" w:rsidP="00554E56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A2700D" w:rsidRDefault="00A2700D" w:rsidP="00A2700D">
      <w:pPr>
        <w:rPr>
          <w:rFonts w:cs="Arial"/>
          <w:sz w:val="18"/>
          <w:szCs w:val="18"/>
        </w:rPr>
        <w:sectPr w:rsidR="00A2700D" w:rsidSect="00DE355C">
          <w:footerReference w:type="default" r:id="rId72"/>
          <w:pgSz w:w="16834" w:h="11909" w:orient="landscape"/>
          <w:pgMar w:top="1418" w:right="1134" w:bottom="567" w:left="1134" w:header="720" w:footer="720" w:gutter="0"/>
          <w:pgNumType w:start="434"/>
          <w:cols w:space="708"/>
          <w:noEndnote/>
          <w:docGrid w:linePitch="254"/>
        </w:sectPr>
      </w:pPr>
    </w:p>
    <w:p w:rsidR="00D43349" w:rsidRDefault="00D43349" w:rsidP="000E5D87">
      <w:pPr>
        <w:rPr>
          <w:b/>
          <w:i/>
          <w:sz w:val="32"/>
        </w:rPr>
      </w:pPr>
      <w:r>
        <w:rPr>
          <w:b/>
          <w:i/>
          <w:sz w:val="32"/>
        </w:rPr>
        <w:lastRenderedPageBreak/>
        <w:t>Переоборудованный вагон-ц</w:t>
      </w:r>
      <w:r w:rsidRPr="003369F3">
        <w:rPr>
          <w:b/>
          <w:i/>
          <w:sz w:val="32"/>
        </w:rPr>
        <w:t xml:space="preserve">истерна </w:t>
      </w:r>
      <w:r>
        <w:rPr>
          <w:b/>
          <w:i/>
          <w:sz w:val="32"/>
        </w:rPr>
        <w:t>для сжиженных углеводородных газов</w:t>
      </w:r>
      <w:r w:rsidRPr="003369F3">
        <w:rPr>
          <w:b/>
          <w:i/>
          <w:sz w:val="32"/>
        </w:rPr>
        <w:t>, модель 15-</w:t>
      </w:r>
      <w:r>
        <w:rPr>
          <w:b/>
          <w:i/>
          <w:sz w:val="32"/>
        </w:rPr>
        <w:t>1201-23</w:t>
      </w:r>
    </w:p>
    <w:p w:rsidR="00D43349" w:rsidRPr="00FD1979" w:rsidRDefault="00D43349" w:rsidP="00D43349">
      <w:pPr>
        <w:jc w:val="center"/>
      </w:pPr>
    </w:p>
    <w:p w:rsidR="00D43349" w:rsidRDefault="00D43349" w:rsidP="00D43349">
      <w:pPr>
        <w:jc w:val="center"/>
      </w:pPr>
      <w:r>
        <w:rPr>
          <w:noProof/>
        </w:rPr>
        <w:drawing>
          <wp:inline distT="0" distB="0" distL="0" distR="0">
            <wp:extent cx="6807200" cy="2514600"/>
            <wp:effectExtent l="19050" t="0" r="0" b="0"/>
            <wp:docPr id="153" name="Рисунок 153" descr="1201-23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1201-23 (5)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349" w:rsidRPr="00FD1979" w:rsidRDefault="00D43349" w:rsidP="00D43349">
      <w:pPr>
        <w:jc w:val="center"/>
        <w:rPr>
          <w:sz w:val="16"/>
          <w:szCs w:val="16"/>
        </w:rPr>
      </w:pPr>
    </w:p>
    <w:p w:rsidR="00D43349" w:rsidRPr="00984A23" w:rsidRDefault="00D43349" w:rsidP="00D43349">
      <w:pPr>
        <w:jc w:val="center"/>
        <w:rPr>
          <w:b/>
          <w:i/>
          <w:sz w:val="22"/>
          <w:szCs w:val="22"/>
        </w:rPr>
      </w:pPr>
      <w:r w:rsidRPr="00984A23">
        <w:rPr>
          <w:b/>
          <w:i/>
          <w:sz w:val="22"/>
          <w:szCs w:val="22"/>
        </w:rPr>
        <w:t>Назначение: для перевозки сжиженных углеводородных газов</w:t>
      </w:r>
    </w:p>
    <w:p w:rsidR="00D43349" w:rsidRDefault="00D43349" w:rsidP="00D43349">
      <w:pPr>
        <w:jc w:val="center"/>
      </w:pPr>
    </w:p>
    <w:tbl>
      <w:tblPr>
        <w:tblW w:w="14835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503"/>
        <w:gridCol w:w="2551"/>
        <w:gridCol w:w="3383"/>
        <w:gridCol w:w="992"/>
        <w:gridCol w:w="3889"/>
        <w:gridCol w:w="1517"/>
      </w:tblGrid>
      <w:tr w:rsidR="00D43349" w:rsidRPr="003369F3" w:rsidTr="00D049AA">
        <w:trPr>
          <w:jc w:val="center"/>
        </w:trPr>
        <w:tc>
          <w:tcPr>
            <w:tcW w:w="2503" w:type="dxa"/>
          </w:tcPr>
          <w:p w:rsidR="00D43349" w:rsidRPr="00BA329C" w:rsidRDefault="00D43349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551" w:type="dxa"/>
          </w:tcPr>
          <w:p w:rsidR="00D43349" w:rsidRPr="00984A23" w:rsidRDefault="00D43349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1201.00.000-23</w:t>
            </w:r>
          </w:p>
        </w:tc>
        <w:tc>
          <w:tcPr>
            <w:tcW w:w="3383" w:type="dxa"/>
          </w:tcPr>
          <w:p w:rsidR="00D43349" w:rsidRPr="00BA329C" w:rsidRDefault="00D43349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992" w:type="dxa"/>
          </w:tcPr>
          <w:p w:rsidR="00D43349" w:rsidRPr="00984A23" w:rsidRDefault="00D43349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889" w:type="dxa"/>
          </w:tcPr>
          <w:p w:rsidR="00D43349" w:rsidRPr="00BA329C" w:rsidRDefault="00D43349" w:rsidP="00554E56">
            <w:pPr>
              <w:ind w:right="-108"/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Давление, создаваемое в котле при </w:t>
            </w:r>
          </w:p>
        </w:tc>
        <w:tc>
          <w:tcPr>
            <w:tcW w:w="1517" w:type="dxa"/>
          </w:tcPr>
          <w:p w:rsidR="00D43349" w:rsidRPr="00984A23" w:rsidRDefault="00D43349" w:rsidP="00554E56">
            <w:pPr>
              <w:rPr>
                <w:b/>
                <w:i/>
                <w:sz w:val="16"/>
                <w:szCs w:val="16"/>
              </w:rPr>
            </w:pPr>
          </w:p>
        </w:tc>
      </w:tr>
      <w:tr w:rsidR="00D43349" w:rsidRPr="003369F3" w:rsidTr="00D049AA">
        <w:trPr>
          <w:jc w:val="center"/>
        </w:trPr>
        <w:tc>
          <w:tcPr>
            <w:tcW w:w="2503" w:type="dxa"/>
          </w:tcPr>
          <w:p w:rsidR="00D43349" w:rsidRPr="00BA329C" w:rsidRDefault="00D43349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551" w:type="dxa"/>
          </w:tcPr>
          <w:p w:rsidR="00D43349" w:rsidRPr="00984A23" w:rsidRDefault="00D43349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ТУ У 35.2-30277055-031:2009</w:t>
            </w:r>
          </w:p>
        </w:tc>
        <w:tc>
          <w:tcPr>
            <w:tcW w:w="3383" w:type="dxa"/>
          </w:tcPr>
          <w:p w:rsidR="00D43349" w:rsidRPr="00BA329C" w:rsidRDefault="00D43349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Длина, мм</w:t>
            </w:r>
          </w:p>
        </w:tc>
        <w:tc>
          <w:tcPr>
            <w:tcW w:w="992" w:type="dxa"/>
          </w:tcPr>
          <w:p w:rsidR="00D43349" w:rsidRPr="00984A23" w:rsidRDefault="00D43349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D43349" w:rsidRPr="00BA329C" w:rsidRDefault="00D43349" w:rsidP="00554E56">
            <w:pPr>
              <w:ind w:right="-108"/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BA329C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517" w:type="dxa"/>
          </w:tcPr>
          <w:p w:rsidR="00D43349" w:rsidRPr="00984A23" w:rsidRDefault="00D43349" w:rsidP="00554E56">
            <w:pPr>
              <w:rPr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3,0 (30,0)</w:t>
            </w:r>
          </w:p>
        </w:tc>
      </w:tr>
      <w:tr w:rsidR="00D43349" w:rsidRPr="003369F3" w:rsidTr="00D049AA">
        <w:trPr>
          <w:jc w:val="center"/>
        </w:trPr>
        <w:tc>
          <w:tcPr>
            <w:tcW w:w="2503" w:type="dxa"/>
          </w:tcPr>
          <w:p w:rsidR="00D43349" w:rsidRPr="00BA329C" w:rsidRDefault="00D43349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551" w:type="dxa"/>
          </w:tcPr>
          <w:p w:rsidR="00D43349" w:rsidRPr="00984A23" w:rsidRDefault="00D43349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15-1201-23</w:t>
            </w:r>
          </w:p>
        </w:tc>
        <w:tc>
          <w:tcPr>
            <w:tcW w:w="3383" w:type="dxa"/>
          </w:tcPr>
          <w:p w:rsidR="00D43349" w:rsidRPr="00BA329C" w:rsidRDefault="00D43349" w:rsidP="00554E56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D43349" w:rsidRPr="00984A23" w:rsidRDefault="00D43349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889" w:type="dxa"/>
          </w:tcPr>
          <w:p w:rsidR="00D43349" w:rsidRPr="00BA329C" w:rsidRDefault="006C3A1C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Количество секций котла, шт.</w:t>
            </w:r>
          </w:p>
        </w:tc>
        <w:tc>
          <w:tcPr>
            <w:tcW w:w="1517" w:type="dxa"/>
          </w:tcPr>
          <w:p w:rsidR="00D43349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</w:t>
            </w:r>
          </w:p>
        </w:tc>
      </w:tr>
      <w:tr w:rsidR="006C3A1C" w:rsidRPr="003369F3" w:rsidTr="00D049AA">
        <w:trPr>
          <w:jc w:val="center"/>
        </w:trPr>
        <w:tc>
          <w:tcPr>
            <w:tcW w:w="2503" w:type="dxa"/>
          </w:tcPr>
          <w:p w:rsidR="006C3A1C" w:rsidRPr="00BA329C" w:rsidRDefault="006C3A1C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551" w:type="dxa"/>
          </w:tcPr>
          <w:p w:rsidR="006C3A1C" w:rsidRPr="00984A23" w:rsidRDefault="006C3A1C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  <w:tc>
          <w:tcPr>
            <w:tcW w:w="3383" w:type="dxa"/>
          </w:tcPr>
          <w:p w:rsidR="006C3A1C" w:rsidRPr="00BA329C" w:rsidRDefault="006C3A1C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по концевым балкам рамы</w:t>
            </w:r>
          </w:p>
        </w:tc>
        <w:tc>
          <w:tcPr>
            <w:tcW w:w="992" w:type="dxa"/>
          </w:tcPr>
          <w:p w:rsidR="006C3A1C" w:rsidRPr="00984A23" w:rsidRDefault="006C3A1C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889" w:type="dxa"/>
          </w:tcPr>
          <w:p w:rsidR="006C3A1C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1517" w:type="dxa"/>
          </w:tcPr>
          <w:p w:rsidR="006C3A1C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D049AA" w:rsidRPr="003369F3" w:rsidTr="00D049AA">
        <w:trPr>
          <w:jc w:val="center"/>
        </w:trPr>
        <w:tc>
          <w:tcPr>
            <w:tcW w:w="250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551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ВЧД Волноваха,</w:t>
            </w:r>
          </w:p>
        </w:tc>
        <w:tc>
          <w:tcPr>
            <w:tcW w:w="338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Высота от уровня верха головок рельсов</w:t>
            </w:r>
          </w:p>
        </w:tc>
        <w:tc>
          <w:tcPr>
            <w:tcW w:w="992" w:type="dxa"/>
          </w:tcPr>
          <w:p w:rsidR="00D049AA" w:rsidRPr="00984A23" w:rsidRDefault="00D049AA" w:rsidP="00D43349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4630</w:t>
            </w:r>
          </w:p>
        </w:tc>
        <w:tc>
          <w:tcPr>
            <w:tcW w:w="3889" w:type="dxa"/>
          </w:tcPr>
          <w:p w:rsidR="00D049AA" w:rsidRPr="00BA329C" w:rsidRDefault="00D049AA" w:rsidP="00D049AA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Наличие </w:t>
            </w:r>
            <w:r>
              <w:rPr>
                <w:rFonts w:cs="Arial"/>
                <w:b/>
                <w:i/>
                <w:sz w:val="16"/>
                <w:szCs w:val="16"/>
              </w:rPr>
              <w:t>теплоизоляции</w:t>
            </w:r>
          </w:p>
        </w:tc>
        <w:tc>
          <w:tcPr>
            <w:tcW w:w="1517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D049AA" w:rsidRPr="003369F3" w:rsidTr="00D049AA">
        <w:trPr>
          <w:jc w:val="center"/>
        </w:trPr>
        <w:tc>
          <w:tcPr>
            <w:tcW w:w="250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2551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ООО "СЕРЕП"</w:t>
            </w:r>
          </w:p>
        </w:tc>
        <w:tc>
          <w:tcPr>
            <w:tcW w:w="338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максимальная, мм</w:t>
            </w:r>
          </w:p>
        </w:tc>
        <w:tc>
          <w:tcPr>
            <w:tcW w:w="992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517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D049AA" w:rsidRPr="003369F3" w:rsidTr="00D049AA">
        <w:trPr>
          <w:jc w:val="center"/>
        </w:trPr>
        <w:tc>
          <w:tcPr>
            <w:tcW w:w="250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551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39,0</w:t>
            </w:r>
          </w:p>
        </w:tc>
        <w:tc>
          <w:tcPr>
            <w:tcW w:w="338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992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889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предохранительного клапана</w:t>
            </w:r>
          </w:p>
        </w:tc>
        <w:tc>
          <w:tcPr>
            <w:tcW w:w="1517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D049AA" w:rsidRPr="003369F3" w:rsidTr="00D049AA">
        <w:trPr>
          <w:jc w:val="center"/>
        </w:trPr>
        <w:tc>
          <w:tcPr>
            <w:tcW w:w="250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551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37,0</w:t>
            </w:r>
          </w:p>
        </w:tc>
        <w:tc>
          <w:tcPr>
            <w:tcW w:w="338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92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889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1517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D049AA" w:rsidRPr="003369F3" w:rsidTr="00D049AA">
        <w:trPr>
          <w:jc w:val="center"/>
        </w:trPr>
        <w:tc>
          <w:tcPr>
            <w:tcW w:w="250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551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889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517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 xml:space="preserve">верхний через </w:t>
            </w:r>
          </w:p>
        </w:tc>
      </w:tr>
      <w:tr w:rsidR="00D049AA" w:rsidRPr="003369F3" w:rsidTr="00D049AA">
        <w:trPr>
          <w:jc w:val="center"/>
        </w:trPr>
        <w:tc>
          <w:tcPr>
            <w:tcW w:w="2503" w:type="dxa"/>
          </w:tcPr>
          <w:p w:rsidR="00D049AA" w:rsidRPr="00BA329C" w:rsidRDefault="00D049AA" w:rsidP="00554E56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статическая осевая, кН (тс)</w:t>
            </w:r>
          </w:p>
        </w:tc>
        <w:tc>
          <w:tcPr>
            <w:tcW w:w="2551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189,0 (19,25)</w:t>
            </w:r>
          </w:p>
        </w:tc>
        <w:tc>
          <w:tcPr>
            <w:tcW w:w="338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889" w:type="dxa"/>
          </w:tcPr>
          <w:p w:rsidR="00D049AA" w:rsidRPr="00BA329C" w:rsidRDefault="00D049AA" w:rsidP="00554E56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1517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сливо-наливные вентили</w:t>
            </w:r>
          </w:p>
        </w:tc>
      </w:tr>
      <w:tr w:rsidR="00D049AA" w:rsidRPr="003369F3" w:rsidTr="00D049AA">
        <w:trPr>
          <w:jc w:val="center"/>
        </w:trPr>
        <w:tc>
          <w:tcPr>
            <w:tcW w:w="250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 погонаая, кН/м (тс/м)</w:t>
            </w:r>
          </w:p>
        </w:tc>
        <w:tc>
          <w:tcPr>
            <w:tcW w:w="2551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63,0 (6,43)</w:t>
            </w:r>
          </w:p>
        </w:tc>
        <w:tc>
          <w:tcPr>
            <w:tcW w:w="338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D049AA" w:rsidRPr="00984A23" w:rsidRDefault="00D049AA" w:rsidP="00D43349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2890</w:t>
            </w:r>
          </w:p>
        </w:tc>
        <w:tc>
          <w:tcPr>
            <w:tcW w:w="3889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517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</w:tr>
      <w:tr w:rsidR="00D049AA" w:rsidRPr="003369F3" w:rsidTr="00D049AA">
        <w:trPr>
          <w:jc w:val="center"/>
        </w:trPr>
        <w:tc>
          <w:tcPr>
            <w:tcW w:w="250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Объем котла, м</w:t>
            </w:r>
            <w:r w:rsidRPr="00BA329C">
              <w:rPr>
                <w:rFonts w:cs="Arial"/>
                <w:b/>
                <w:i/>
                <w:sz w:val="16"/>
                <w:szCs w:val="16"/>
                <w:vertAlign w:val="superscript"/>
              </w:rPr>
              <w:t>3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2551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D049AA" w:rsidRPr="00984A23" w:rsidRDefault="00D049AA" w:rsidP="00D43349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11010</w:t>
            </w:r>
          </w:p>
        </w:tc>
        <w:tc>
          <w:tcPr>
            <w:tcW w:w="3889" w:type="dxa"/>
          </w:tcPr>
          <w:p w:rsidR="00D049AA" w:rsidRPr="00BA329C" w:rsidRDefault="00D049AA" w:rsidP="00554E56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наружных</w:t>
            </w:r>
          </w:p>
        </w:tc>
        <w:tc>
          <w:tcPr>
            <w:tcW w:w="1517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2</w:t>
            </w:r>
          </w:p>
        </w:tc>
      </w:tr>
      <w:tr w:rsidR="00D049AA" w:rsidRPr="003369F3" w:rsidTr="00D049AA">
        <w:trPr>
          <w:jc w:val="center"/>
        </w:trPr>
        <w:tc>
          <w:tcPr>
            <w:tcW w:w="2503" w:type="dxa"/>
          </w:tcPr>
          <w:p w:rsidR="00D049AA" w:rsidRPr="00BA329C" w:rsidRDefault="00D049AA" w:rsidP="00554E56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полный</w:t>
            </w:r>
          </w:p>
        </w:tc>
        <w:tc>
          <w:tcPr>
            <w:tcW w:w="2551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69,0</w:t>
            </w:r>
          </w:p>
        </w:tc>
        <w:tc>
          <w:tcPr>
            <w:tcW w:w="338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889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внутренних</w:t>
            </w:r>
          </w:p>
        </w:tc>
        <w:tc>
          <w:tcPr>
            <w:tcW w:w="1517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D049AA" w:rsidRPr="003369F3" w:rsidTr="00D049AA">
        <w:trPr>
          <w:jc w:val="center"/>
        </w:trPr>
        <w:tc>
          <w:tcPr>
            <w:tcW w:w="2503" w:type="dxa"/>
          </w:tcPr>
          <w:p w:rsidR="00D049AA" w:rsidRPr="00BA329C" w:rsidRDefault="00D049AA" w:rsidP="00554E56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полезный</w:t>
            </w:r>
          </w:p>
        </w:tc>
        <w:tc>
          <w:tcPr>
            <w:tcW w:w="2551" w:type="dxa"/>
          </w:tcPr>
          <w:p w:rsidR="00D049AA" w:rsidRPr="00984A23" w:rsidRDefault="00D049AA" w:rsidP="00554E56">
            <w:pPr>
              <w:rPr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57,28</w:t>
            </w:r>
          </w:p>
        </w:tc>
        <w:tc>
          <w:tcPr>
            <w:tcW w:w="338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Наличие уклона котла к сливному </w:t>
            </w:r>
          </w:p>
        </w:tc>
        <w:tc>
          <w:tcPr>
            <w:tcW w:w="992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889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Максимально допустимая температура</w:t>
            </w:r>
          </w:p>
        </w:tc>
        <w:tc>
          <w:tcPr>
            <w:tcW w:w="1517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D049AA" w:rsidRPr="003369F3" w:rsidTr="00D049AA">
        <w:trPr>
          <w:jc w:val="center"/>
        </w:trPr>
        <w:tc>
          <w:tcPr>
            <w:tcW w:w="250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Скорость конструкционная, </w:t>
            </w:r>
          </w:p>
        </w:tc>
        <w:tc>
          <w:tcPr>
            <w:tcW w:w="2551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38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прибору</w:t>
            </w:r>
          </w:p>
        </w:tc>
        <w:tc>
          <w:tcPr>
            <w:tcW w:w="992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D049AA" w:rsidRPr="00BA329C" w:rsidRDefault="00D049AA" w:rsidP="00554E56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загружаемого продукта, 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sym w:font="Symbol" w:char="F0B0"/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С</w:t>
            </w:r>
          </w:p>
        </w:tc>
        <w:tc>
          <w:tcPr>
            <w:tcW w:w="1517" w:type="dxa"/>
          </w:tcPr>
          <w:p w:rsidR="00D049AA" w:rsidRPr="00984A23" w:rsidRDefault="00D049AA" w:rsidP="00554E56">
            <w:pPr>
              <w:ind w:right="-108"/>
              <w:rPr>
                <w:b/>
                <w:i/>
                <w:sz w:val="16"/>
                <w:szCs w:val="16"/>
              </w:rPr>
            </w:pPr>
          </w:p>
        </w:tc>
      </w:tr>
      <w:tr w:rsidR="00D049AA" w:rsidRPr="003369F3" w:rsidTr="00D049AA">
        <w:trPr>
          <w:trHeight w:val="140"/>
          <w:jc w:val="center"/>
        </w:trPr>
        <w:tc>
          <w:tcPr>
            <w:tcW w:w="2503" w:type="dxa"/>
          </w:tcPr>
          <w:p w:rsidR="00D049AA" w:rsidRPr="00BA329C" w:rsidRDefault="00D049AA" w:rsidP="00554E56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км/ч</w:t>
            </w:r>
          </w:p>
        </w:tc>
        <w:tc>
          <w:tcPr>
            <w:tcW w:w="2551" w:type="dxa"/>
          </w:tcPr>
          <w:p w:rsidR="00D049AA" w:rsidRPr="00984A23" w:rsidRDefault="00D049AA" w:rsidP="00554E5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Рабочее давление в котле (при </w:t>
            </w:r>
          </w:p>
        </w:tc>
        <w:tc>
          <w:tcPr>
            <w:tcW w:w="992" w:type="dxa"/>
          </w:tcPr>
          <w:p w:rsidR="00D049AA" w:rsidRPr="00984A23" w:rsidRDefault="00D049AA" w:rsidP="00554E56">
            <w:pPr>
              <w:rPr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 xml:space="preserve">2,08 </w:t>
            </w:r>
          </w:p>
        </w:tc>
        <w:tc>
          <w:tcPr>
            <w:tcW w:w="3889" w:type="dxa"/>
          </w:tcPr>
          <w:p w:rsidR="00D049AA" w:rsidRPr="00BA329C" w:rsidRDefault="00D049AA" w:rsidP="00554E56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Год постановки на серийное  производство</w:t>
            </w:r>
          </w:p>
        </w:tc>
        <w:tc>
          <w:tcPr>
            <w:tcW w:w="1517" w:type="dxa"/>
          </w:tcPr>
          <w:p w:rsidR="00D049AA" w:rsidRPr="00984A23" w:rsidRDefault="00D049AA" w:rsidP="00554E56">
            <w:pPr>
              <w:rPr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2010</w:t>
            </w:r>
          </w:p>
        </w:tc>
      </w:tr>
      <w:tr w:rsidR="00D049AA" w:rsidRPr="003369F3" w:rsidTr="00D049AA">
        <w:trPr>
          <w:trHeight w:val="200"/>
          <w:jc w:val="center"/>
        </w:trPr>
        <w:tc>
          <w:tcPr>
            <w:tcW w:w="250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551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383" w:type="dxa"/>
          </w:tcPr>
          <w:p w:rsidR="00D049AA" w:rsidRPr="00BA329C" w:rsidRDefault="00D049AA" w:rsidP="00554E56">
            <w:pPr>
              <w:ind w:right="-108"/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температуре продукта 50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sym w:font="Symbol" w:char="F0B0"/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С), МПа (кгс/см</w:t>
            </w:r>
            <w:r w:rsidRPr="00BA329C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2" w:type="dxa"/>
          </w:tcPr>
          <w:p w:rsidR="00D049AA" w:rsidRPr="00984A23" w:rsidRDefault="00D049AA" w:rsidP="00554E56">
            <w:pPr>
              <w:rPr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(20,8)</w:t>
            </w:r>
          </w:p>
        </w:tc>
        <w:tc>
          <w:tcPr>
            <w:tcW w:w="3889" w:type="dxa"/>
          </w:tcPr>
          <w:p w:rsidR="00D049AA" w:rsidRPr="00BA329C" w:rsidRDefault="00D049AA" w:rsidP="00554E56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517" w:type="dxa"/>
          </w:tcPr>
          <w:p w:rsidR="00D049AA" w:rsidRPr="00984A23" w:rsidRDefault="00D049AA" w:rsidP="00554E56">
            <w:pPr>
              <w:rPr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D049AA" w:rsidRPr="003369F3" w:rsidTr="00D049AA">
        <w:trPr>
          <w:trHeight w:val="200"/>
          <w:jc w:val="center"/>
        </w:trPr>
        <w:tc>
          <w:tcPr>
            <w:tcW w:w="2503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2551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D049AA" w:rsidRPr="00BA329C" w:rsidRDefault="00D049AA" w:rsidP="00554E56">
            <w:pPr>
              <w:ind w:right="-108"/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992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D049AA" w:rsidRPr="00BA329C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517" w:type="dxa"/>
          </w:tcPr>
          <w:p w:rsidR="00D049AA" w:rsidRPr="00984A23" w:rsidRDefault="00D049AA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984A23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</w:tbl>
    <w:p w:rsidR="006C3A1C" w:rsidRDefault="006C3A1C" w:rsidP="00862584">
      <w:pPr>
        <w:jc w:val="center"/>
        <w:rPr>
          <w:b/>
          <w:i/>
          <w:sz w:val="32"/>
        </w:rPr>
      </w:pPr>
    </w:p>
    <w:p w:rsidR="00984A23" w:rsidRDefault="00984A23" w:rsidP="00862584">
      <w:pPr>
        <w:jc w:val="center"/>
        <w:rPr>
          <w:b/>
          <w:i/>
          <w:sz w:val="32"/>
        </w:rPr>
      </w:pPr>
    </w:p>
    <w:p w:rsidR="0010520E" w:rsidRPr="00C97887" w:rsidRDefault="0010520E" w:rsidP="0010520E">
      <w:pPr>
        <w:jc w:val="center"/>
        <w:rPr>
          <w:b/>
          <w:i/>
          <w:sz w:val="32"/>
        </w:rPr>
      </w:pPr>
      <w:r>
        <w:rPr>
          <w:b/>
          <w:i/>
          <w:sz w:val="32"/>
        </w:rPr>
        <w:lastRenderedPageBreak/>
        <w:t>Ц</w:t>
      </w:r>
      <w:r w:rsidRPr="003369F3">
        <w:rPr>
          <w:b/>
          <w:i/>
          <w:sz w:val="32"/>
        </w:rPr>
        <w:t>истерна</w:t>
      </w:r>
      <w:r>
        <w:rPr>
          <w:b/>
          <w:i/>
          <w:sz w:val="32"/>
        </w:rPr>
        <w:t xml:space="preserve"> с верхним сливом, предохранительным клапаном, защитными дугами, экраном днища, предохранителем мембран для химических грузов</w:t>
      </w:r>
      <w:r w:rsidRPr="003369F3">
        <w:rPr>
          <w:b/>
          <w:i/>
          <w:sz w:val="32"/>
        </w:rPr>
        <w:t>, модель 15-</w:t>
      </w:r>
      <w:r>
        <w:rPr>
          <w:b/>
          <w:i/>
          <w:sz w:val="32"/>
        </w:rPr>
        <w:t>1204</w:t>
      </w:r>
      <w:bookmarkStart w:id="26" w:name="_GoBack"/>
      <w:bookmarkEnd w:id="26"/>
    </w:p>
    <w:p w:rsidR="0010520E" w:rsidRPr="00835045" w:rsidRDefault="0010520E" w:rsidP="0010520E">
      <w:pPr>
        <w:jc w:val="center"/>
      </w:pPr>
      <w:r>
        <w:rPr>
          <w:noProof/>
        </w:rPr>
        <w:drawing>
          <wp:inline distT="0" distB="0" distL="0" distR="0" wp14:anchorId="3B07470F" wp14:editId="213DE544">
            <wp:extent cx="8890000" cy="3200400"/>
            <wp:effectExtent l="19050" t="0" r="6350" b="0"/>
            <wp:docPr id="3" name="Рисунок 3" descr="15-1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15-1204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20E" w:rsidRDefault="0010520E" w:rsidP="0010520E">
      <w:pPr>
        <w:jc w:val="center"/>
        <w:rPr>
          <w:b/>
          <w:i/>
        </w:rPr>
      </w:pPr>
      <w:r>
        <w:t xml:space="preserve"> </w:t>
      </w:r>
      <w:r w:rsidRPr="003369F3">
        <w:rPr>
          <w:b/>
          <w:i/>
        </w:rPr>
        <w:t xml:space="preserve">Назначение: для перевозки </w:t>
      </w:r>
      <w:r>
        <w:rPr>
          <w:b/>
          <w:i/>
        </w:rPr>
        <w:t>диоксида серы</w:t>
      </w:r>
      <w:r w:rsidRPr="003369F3">
        <w:rPr>
          <w:b/>
          <w:i/>
        </w:rPr>
        <w:t xml:space="preserve"> </w:t>
      </w:r>
    </w:p>
    <w:tbl>
      <w:tblPr>
        <w:tblW w:w="14585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836"/>
        <w:gridCol w:w="2326"/>
        <w:gridCol w:w="3275"/>
        <w:gridCol w:w="992"/>
        <w:gridCol w:w="3387"/>
        <w:gridCol w:w="1769"/>
      </w:tblGrid>
      <w:tr w:rsidR="0010520E" w:rsidRPr="003369F3" w:rsidTr="00BA7F2B">
        <w:trPr>
          <w:jc w:val="center"/>
        </w:trPr>
        <w:tc>
          <w:tcPr>
            <w:tcW w:w="283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2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</w:t>
            </w:r>
            <w:r w:rsidRPr="003369F3">
              <w:rPr>
                <w:b/>
                <w:i/>
                <w:sz w:val="16"/>
              </w:rPr>
              <w:t>0</w:t>
            </w:r>
            <w:r>
              <w:rPr>
                <w:b/>
                <w:i/>
                <w:sz w:val="16"/>
              </w:rPr>
              <w:t>4</w:t>
            </w:r>
            <w:r w:rsidRPr="003369F3">
              <w:rPr>
                <w:b/>
                <w:i/>
                <w:sz w:val="16"/>
              </w:rPr>
              <w:t>.00.00.000</w:t>
            </w:r>
          </w:p>
        </w:tc>
        <w:tc>
          <w:tcPr>
            <w:tcW w:w="3275" w:type="dxa"/>
          </w:tcPr>
          <w:p w:rsidR="0010520E" w:rsidRPr="003369F3" w:rsidRDefault="0010520E" w:rsidP="00BA7F2B">
            <w:pPr>
              <w:ind w:left="317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Наличие </w:t>
            </w:r>
            <w:proofErr w:type="spellStart"/>
            <w:r w:rsidRPr="003369F3">
              <w:rPr>
                <w:b/>
                <w:i/>
                <w:sz w:val="16"/>
              </w:rPr>
              <w:t>парообогревательной</w:t>
            </w:r>
            <w:proofErr w:type="spellEnd"/>
            <w:r w:rsidRPr="003369F3">
              <w:rPr>
                <w:b/>
                <w:i/>
                <w:sz w:val="16"/>
              </w:rPr>
              <w:t xml:space="preserve"> рубашки</w:t>
            </w:r>
          </w:p>
        </w:tc>
        <w:tc>
          <w:tcPr>
            <w:tcW w:w="1769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10520E" w:rsidRPr="003369F3" w:rsidTr="00BA7F2B">
        <w:trPr>
          <w:jc w:val="center"/>
        </w:trPr>
        <w:tc>
          <w:tcPr>
            <w:tcW w:w="283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2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043</w:t>
            </w:r>
            <w:r w:rsidRPr="003369F3">
              <w:rPr>
                <w:b/>
                <w:i/>
                <w:sz w:val="16"/>
              </w:rPr>
              <w:t>-00217403-</w:t>
            </w:r>
            <w:r>
              <w:rPr>
                <w:b/>
                <w:i/>
                <w:sz w:val="16"/>
              </w:rPr>
              <w:t>98</w:t>
            </w:r>
          </w:p>
        </w:tc>
        <w:tc>
          <w:tcPr>
            <w:tcW w:w="3275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10520E" w:rsidRPr="003369F3" w:rsidRDefault="0010520E" w:rsidP="00BA7F2B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769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10520E" w:rsidRPr="003369F3" w:rsidTr="00BA7F2B">
        <w:trPr>
          <w:jc w:val="center"/>
        </w:trPr>
        <w:tc>
          <w:tcPr>
            <w:tcW w:w="283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2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15-1204</w:t>
            </w:r>
          </w:p>
        </w:tc>
        <w:tc>
          <w:tcPr>
            <w:tcW w:w="3275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769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10520E" w:rsidRPr="003369F3" w:rsidTr="00BA7F2B">
        <w:trPr>
          <w:jc w:val="center"/>
        </w:trPr>
        <w:tc>
          <w:tcPr>
            <w:tcW w:w="283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2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772</w:t>
            </w:r>
          </w:p>
        </w:tc>
        <w:tc>
          <w:tcPr>
            <w:tcW w:w="3275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рельсов </w:t>
            </w:r>
            <w:proofErr w:type="gramStart"/>
            <w:r w:rsidRPr="003369F3">
              <w:rPr>
                <w:b/>
                <w:i/>
                <w:sz w:val="16"/>
              </w:rPr>
              <w:t>максимальная</w:t>
            </w:r>
            <w:proofErr w:type="gramEnd"/>
            <w:r w:rsidRPr="003369F3">
              <w:rPr>
                <w:b/>
                <w:i/>
                <w:sz w:val="16"/>
              </w:rPr>
              <w:t xml:space="preserve">, мм </w:t>
            </w:r>
          </w:p>
        </w:tc>
        <w:tc>
          <w:tcPr>
            <w:tcW w:w="992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4627</w:t>
            </w:r>
          </w:p>
        </w:tc>
        <w:tc>
          <w:tcPr>
            <w:tcW w:w="3387" w:type="dxa"/>
          </w:tcPr>
          <w:p w:rsidR="0010520E" w:rsidRPr="003369F3" w:rsidRDefault="0010520E" w:rsidP="00BA7F2B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Наличие </w:t>
            </w:r>
            <w:proofErr w:type="gramStart"/>
            <w:r>
              <w:rPr>
                <w:b/>
                <w:i/>
                <w:sz w:val="16"/>
              </w:rPr>
              <w:t>предохранительно-впускного</w:t>
            </w:r>
            <w:proofErr w:type="gramEnd"/>
          </w:p>
        </w:tc>
        <w:tc>
          <w:tcPr>
            <w:tcW w:w="1769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</w:p>
        </w:tc>
      </w:tr>
      <w:tr w:rsidR="0010520E" w:rsidRPr="003369F3" w:rsidTr="00BA7F2B">
        <w:trPr>
          <w:jc w:val="center"/>
        </w:trPr>
        <w:tc>
          <w:tcPr>
            <w:tcW w:w="283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26" w:type="dxa"/>
          </w:tcPr>
          <w:p w:rsidR="0010520E" w:rsidRPr="003369F3" w:rsidRDefault="0010520E" w:rsidP="00BA7F2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3369F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proofErr w:type="spellStart"/>
            <w:r w:rsidRPr="003369F3">
              <w:rPr>
                <w:b/>
                <w:i/>
                <w:sz w:val="16"/>
              </w:rPr>
              <w:t>Рузхиммаш</w:t>
            </w:r>
            <w:proofErr w:type="spellEnd"/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75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10520E" w:rsidRPr="003369F3" w:rsidRDefault="0010520E" w:rsidP="00BA7F2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769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</w:tr>
      <w:tr w:rsidR="0010520E" w:rsidRPr="003369F3" w:rsidTr="00BA7F2B">
        <w:trPr>
          <w:jc w:val="center"/>
        </w:trPr>
        <w:tc>
          <w:tcPr>
            <w:tcW w:w="283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Грузоподъемность, </w:t>
            </w:r>
            <w:proofErr w:type="gramStart"/>
            <w:r w:rsidRPr="003369F3">
              <w:rPr>
                <w:b/>
                <w:i/>
                <w:sz w:val="16"/>
              </w:rPr>
              <w:t>т</w:t>
            </w:r>
            <w:proofErr w:type="gramEnd"/>
          </w:p>
        </w:tc>
        <w:tc>
          <w:tcPr>
            <w:tcW w:w="232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</w:t>
            </w:r>
          </w:p>
        </w:tc>
        <w:tc>
          <w:tcPr>
            <w:tcW w:w="3275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10520E" w:rsidRPr="003369F3" w:rsidRDefault="0010520E" w:rsidP="00BA7F2B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769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</w:tr>
      <w:tr w:rsidR="0010520E" w:rsidRPr="003369F3" w:rsidTr="00BA7F2B">
        <w:trPr>
          <w:jc w:val="center"/>
        </w:trPr>
        <w:tc>
          <w:tcPr>
            <w:tcW w:w="283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</w:t>
            </w:r>
            <w:proofErr w:type="spellStart"/>
            <w:r w:rsidRPr="000C0A0B">
              <w:rPr>
                <w:b/>
                <w:i/>
                <w:sz w:val="16"/>
              </w:rPr>
              <w:t>min</w:t>
            </w:r>
            <w:proofErr w:type="spellEnd"/>
            <w:r w:rsidRPr="000C0A0B">
              <w:rPr>
                <w:b/>
                <w:i/>
                <w:sz w:val="16"/>
              </w:rPr>
              <w:t>/</w:t>
            </w:r>
            <w:proofErr w:type="spellStart"/>
            <w:r w:rsidRPr="000C0A0B">
              <w:rPr>
                <w:b/>
                <w:i/>
                <w:sz w:val="16"/>
              </w:rPr>
              <w:t>max</w:t>
            </w:r>
            <w:proofErr w:type="spellEnd"/>
            <w:r w:rsidRPr="000C0A0B">
              <w:rPr>
                <w:b/>
                <w:i/>
                <w:sz w:val="16"/>
              </w:rPr>
              <w:t>), т</w:t>
            </w:r>
          </w:p>
        </w:tc>
        <w:tc>
          <w:tcPr>
            <w:tcW w:w="232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31,</w:t>
            </w:r>
            <w:r>
              <w:rPr>
                <w:b/>
                <w:i/>
                <w:sz w:val="16"/>
                <w:lang w:val="en-US"/>
              </w:rPr>
              <w:t>1/</w:t>
            </w:r>
            <w:r>
              <w:rPr>
                <w:b/>
                <w:i/>
                <w:sz w:val="16"/>
              </w:rPr>
              <w:t>32,1</w:t>
            </w:r>
          </w:p>
        </w:tc>
        <w:tc>
          <w:tcPr>
            <w:tcW w:w="3275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769" w:type="dxa"/>
          </w:tcPr>
          <w:p w:rsidR="0010520E" w:rsidRPr="003369F3" w:rsidRDefault="0010520E" w:rsidP="00BA7F2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налив </w:t>
            </w:r>
            <w:proofErr w:type="gramStart"/>
            <w:r>
              <w:rPr>
                <w:b/>
                <w:i/>
                <w:sz w:val="16"/>
              </w:rPr>
              <w:t>закрытым</w:t>
            </w:r>
            <w:proofErr w:type="gramEnd"/>
          </w:p>
        </w:tc>
      </w:tr>
      <w:tr w:rsidR="0010520E" w:rsidRPr="003369F3" w:rsidTr="00BA7F2B">
        <w:trPr>
          <w:jc w:val="center"/>
        </w:trPr>
        <w:tc>
          <w:tcPr>
            <w:tcW w:w="283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Нагрузка</w:t>
            </w:r>
            <w:proofErr w:type="gramStart"/>
            <w:r w:rsidRPr="003369F3">
              <w:rPr>
                <w:b/>
                <w:i/>
                <w:sz w:val="16"/>
              </w:rPr>
              <w:t xml:space="preserve"> :</w:t>
            </w:r>
            <w:proofErr w:type="gramEnd"/>
          </w:p>
        </w:tc>
        <w:tc>
          <w:tcPr>
            <w:tcW w:w="232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</w:p>
        </w:tc>
        <w:tc>
          <w:tcPr>
            <w:tcW w:w="1769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способом, выгрузка</w:t>
            </w:r>
          </w:p>
        </w:tc>
      </w:tr>
      <w:tr w:rsidR="0010520E" w:rsidRPr="003369F3" w:rsidTr="00BA7F2B">
        <w:trPr>
          <w:jc w:val="center"/>
        </w:trPr>
        <w:tc>
          <w:tcPr>
            <w:tcW w:w="283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статическая осевая, к</w:t>
            </w:r>
            <w:proofErr w:type="gramStart"/>
            <w:r w:rsidRPr="003369F3">
              <w:rPr>
                <w:b/>
                <w:i/>
                <w:sz w:val="16"/>
              </w:rPr>
              <w:t>Н(</w:t>
            </w:r>
            <w:proofErr w:type="gramEnd"/>
            <w:r w:rsidRPr="003369F3">
              <w:rPr>
                <w:b/>
                <w:i/>
                <w:sz w:val="16"/>
              </w:rPr>
              <w:t>тс)</w:t>
            </w:r>
          </w:p>
        </w:tc>
        <w:tc>
          <w:tcPr>
            <w:tcW w:w="232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223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22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Диаметр котла внутренний, </w:t>
            </w:r>
            <w:proofErr w:type="gramStart"/>
            <w:r w:rsidRPr="003369F3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992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2400</w:t>
            </w:r>
          </w:p>
        </w:tc>
        <w:tc>
          <w:tcPr>
            <w:tcW w:w="3387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</w:p>
        </w:tc>
        <w:tc>
          <w:tcPr>
            <w:tcW w:w="1769" w:type="dxa"/>
          </w:tcPr>
          <w:p w:rsidR="0010520E" w:rsidRPr="003369F3" w:rsidRDefault="0010520E" w:rsidP="00BA7F2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передавливанием</w:t>
            </w:r>
          </w:p>
        </w:tc>
      </w:tr>
      <w:tr w:rsidR="0010520E" w:rsidRPr="003369F3" w:rsidTr="00BA7F2B">
        <w:trPr>
          <w:jc w:val="center"/>
        </w:trPr>
        <w:tc>
          <w:tcPr>
            <w:tcW w:w="283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</w:t>
            </w:r>
            <w:proofErr w:type="gramStart"/>
            <w:r w:rsidRPr="003369F3">
              <w:rPr>
                <w:b/>
                <w:i/>
                <w:sz w:val="16"/>
              </w:rPr>
              <w:t>погонная</w:t>
            </w:r>
            <w:proofErr w:type="gramEnd"/>
            <w:r w:rsidRPr="003369F3">
              <w:rPr>
                <w:b/>
                <w:i/>
                <w:sz w:val="16"/>
              </w:rPr>
              <w:t>, кН/м (тс/м)</w:t>
            </w:r>
          </w:p>
        </w:tc>
        <w:tc>
          <w:tcPr>
            <w:tcW w:w="232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 (7,54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Длина котла наружная, </w:t>
            </w:r>
            <w:proofErr w:type="gramStart"/>
            <w:r w:rsidRPr="003369F3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992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10614</w:t>
            </w:r>
          </w:p>
        </w:tc>
        <w:tc>
          <w:tcPr>
            <w:tcW w:w="3387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769" w:type="dxa"/>
          </w:tcPr>
          <w:p w:rsidR="0010520E" w:rsidRPr="003369F3" w:rsidRDefault="0010520E" w:rsidP="00BA7F2B">
            <w:pPr>
              <w:ind w:right="-108"/>
              <w:rPr>
                <w:b/>
                <w:i/>
                <w:sz w:val="16"/>
              </w:rPr>
            </w:pPr>
          </w:p>
        </w:tc>
      </w:tr>
      <w:tr w:rsidR="0010520E" w:rsidRPr="003369F3" w:rsidTr="00BA7F2B">
        <w:trPr>
          <w:jc w:val="center"/>
        </w:trPr>
        <w:tc>
          <w:tcPr>
            <w:tcW w:w="2836" w:type="dxa"/>
          </w:tcPr>
          <w:p w:rsidR="0010520E" w:rsidRPr="00E34FF1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Объем котла,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32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769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2</w:t>
            </w:r>
          </w:p>
        </w:tc>
      </w:tr>
      <w:tr w:rsidR="0010520E" w:rsidRPr="003369F3" w:rsidTr="00BA7F2B">
        <w:trPr>
          <w:jc w:val="center"/>
        </w:trPr>
        <w:tc>
          <w:tcPr>
            <w:tcW w:w="283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2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</w:t>
            </w:r>
          </w:p>
        </w:tc>
        <w:tc>
          <w:tcPr>
            <w:tcW w:w="3275" w:type="dxa"/>
          </w:tcPr>
          <w:p w:rsidR="0010520E" w:rsidRPr="003369F3" w:rsidRDefault="0010520E" w:rsidP="00BA7F2B">
            <w:pPr>
              <w:ind w:right="-108"/>
              <w:rPr>
                <w:b/>
                <w:i/>
                <w:sz w:val="16"/>
              </w:rPr>
            </w:pPr>
            <w:proofErr w:type="gramStart"/>
            <w:r w:rsidRPr="003369F3">
              <w:rPr>
                <w:b/>
                <w:i/>
                <w:sz w:val="16"/>
              </w:rPr>
              <w:t>Условное рабочее давление в котле (по</w:t>
            </w:r>
            <w:proofErr w:type="gramEnd"/>
          </w:p>
        </w:tc>
        <w:tc>
          <w:tcPr>
            <w:tcW w:w="992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769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0520E" w:rsidRPr="003369F3" w:rsidTr="00BA7F2B">
        <w:trPr>
          <w:jc w:val="center"/>
        </w:trPr>
        <w:tc>
          <w:tcPr>
            <w:tcW w:w="283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2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39,1</w:t>
            </w:r>
          </w:p>
        </w:tc>
        <w:tc>
          <w:tcPr>
            <w:tcW w:w="3275" w:type="dxa"/>
          </w:tcPr>
          <w:p w:rsidR="0010520E" w:rsidRPr="003369F3" w:rsidRDefault="0010520E" w:rsidP="00BA7F2B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769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</w:p>
        </w:tc>
      </w:tr>
      <w:tr w:rsidR="0010520E" w:rsidRPr="003369F3" w:rsidTr="00BA7F2B">
        <w:trPr>
          <w:jc w:val="center"/>
        </w:trPr>
        <w:tc>
          <w:tcPr>
            <w:tcW w:w="283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Скорость конструкционная, </w:t>
            </w:r>
            <w:proofErr w:type="gramStart"/>
            <w:r w:rsidRPr="003369F3">
              <w:rPr>
                <w:b/>
                <w:i/>
                <w:sz w:val="16"/>
              </w:rPr>
              <w:t>км</w:t>
            </w:r>
            <w:proofErr w:type="gramEnd"/>
            <w:r w:rsidRPr="003369F3">
              <w:rPr>
                <w:b/>
                <w:i/>
                <w:sz w:val="16"/>
              </w:rPr>
              <w:t>/ч</w:t>
            </w:r>
          </w:p>
        </w:tc>
        <w:tc>
          <w:tcPr>
            <w:tcW w:w="232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10520E" w:rsidRPr="003369F3" w:rsidRDefault="0010520E" w:rsidP="00BA7F2B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Мпа (кгс/см</w:t>
            </w:r>
            <w:proofErr w:type="gramStart"/>
            <w:r w:rsidRPr="003369F3">
              <w:rPr>
                <w:b/>
                <w:i/>
                <w:sz w:val="16"/>
                <w:vertAlign w:val="superscript"/>
              </w:rPr>
              <w:t>2</w:t>
            </w:r>
            <w:proofErr w:type="gramEnd"/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11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загружаемого продукта, </w:t>
            </w:r>
            <w:r w:rsidRPr="003369F3">
              <w:rPr>
                <w:b/>
                <w:i/>
                <w:sz w:val="16"/>
              </w:rPr>
              <w:sym w:font="Symbol" w:char="F0B0"/>
            </w:r>
            <w:proofErr w:type="gramStart"/>
            <w:r w:rsidRPr="003369F3">
              <w:rPr>
                <w:b/>
                <w:i/>
                <w:sz w:val="16"/>
              </w:rPr>
              <w:t>С</w:t>
            </w:r>
            <w:proofErr w:type="gramEnd"/>
          </w:p>
        </w:tc>
        <w:tc>
          <w:tcPr>
            <w:tcW w:w="1769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-</w:t>
            </w:r>
          </w:p>
        </w:tc>
      </w:tr>
      <w:tr w:rsidR="0010520E" w:rsidRPr="003369F3" w:rsidTr="00BA7F2B">
        <w:trPr>
          <w:jc w:val="center"/>
        </w:trPr>
        <w:tc>
          <w:tcPr>
            <w:tcW w:w="283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2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275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proofErr w:type="gramStart"/>
            <w:r w:rsidRPr="003369F3">
              <w:rPr>
                <w:b/>
                <w:i/>
                <w:sz w:val="16"/>
              </w:rPr>
              <w:t>Давление</w:t>
            </w:r>
            <w:proofErr w:type="gramEnd"/>
            <w:r w:rsidRPr="003369F3">
              <w:rPr>
                <w:b/>
                <w:i/>
                <w:sz w:val="16"/>
              </w:rPr>
              <w:t xml:space="preserve"> создаваемое в котле при </w:t>
            </w:r>
          </w:p>
        </w:tc>
        <w:tc>
          <w:tcPr>
            <w:tcW w:w="992" w:type="dxa"/>
          </w:tcPr>
          <w:p w:rsidR="0010520E" w:rsidRPr="003369F3" w:rsidRDefault="0010520E" w:rsidP="00BA7F2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769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1998</w:t>
            </w:r>
          </w:p>
        </w:tc>
      </w:tr>
      <w:tr w:rsidR="0010520E" w:rsidRPr="003369F3" w:rsidTr="00BA7F2B">
        <w:trPr>
          <w:trHeight w:val="140"/>
          <w:jc w:val="center"/>
        </w:trPr>
        <w:tc>
          <w:tcPr>
            <w:tcW w:w="283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База вагона, </w:t>
            </w:r>
            <w:proofErr w:type="gramStart"/>
            <w:r w:rsidRPr="003369F3">
              <w:rPr>
                <w:b/>
                <w:i/>
                <w:sz w:val="16"/>
              </w:rPr>
              <w:t>мм</w:t>
            </w:r>
            <w:proofErr w:type="gramEnd"/>
          </w:p>
        </w:tc>
        <w:tc>
          <w:tcPr>
            <w:tcW w:w="232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7800</w:t>
            </w:r>
          </w:p>
        </w:tc>
        <w:tc>
          <w:tcPr>
            <w:tcW w:w="3275" w:type="dxa"/>
          </w:tcPr>
          <w:p w:rsidR="0010520E" w:rsidRPr="003369F3" w:rsidRDefault="0010520E" w:rsidP="00BA7F2B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гидравлическом испытании, Мпа (кгс/см</w:t>
            </w:r>
            <w:proofErr w:type="gramStart"/>
            <w:r w:rsidRPr="003369F3">
              <w:rPr>
                <w:b/>
                <w:i/>
                <w:sz w:val="16"/>
                <w:vertAlign w:val="superscript"/>
              </w:rPr>
              <w:t>2</w:t>
            </w:r>
            <w:proofErr w:type="gramEnd"/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21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769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0520E" w:rsidRPr="003369F3" w:rsidTr="00BA7F2B">
        <w:trPr>
          <w:trHeight w:val="200"/>
          <w:jc w:val="center"/>
        </w:trPr>
        <w:tc>
          <w:tcPr>
            <w:tcW w:w="283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Длина, </w:t>
            </w:r>
            <w:proofErr w:type="gramStart"/>
            <w:r w:rsidRPr="003369F3">
              <w:rPr>
                <w:b/>
                <w:i/>
                <w:sz w:val="16"/>
              </w:rPr>
              <w:t>мм</w:t>
            </w:r>
            <w:proofErr w:type="gramEnd"/>
            <w:r w:rsidRPr="003369F3">
              <w:rPr>
                <w:b/>
                <w:i/>
                <w:sz w:val="16"/>
              </w:rPr>
              <w:t>:</w:t>
            </w:r>
          </w:p>
        </w:tc>
        <w:tc>
          <w:tcPr>
            <w:tcW w:w="2326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0520E" w:rsidRPr="003369F3" w:rsidRDefault="0010520E" w:rsidP="00BA7F2B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769" w:type="dxa"/>
          </w:tcPr>
          <w:p w:rsidR="0010520E" w:rsidRPr="003369F3" w:rsidRDefault="0010520E" w:rsidP="00BA7F2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</w:tbl>
    <w:p w:rsidR="00862584" w:rsidRDefault="0010520E" w:rsidP="00862584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862584">
        <w:rPr>
          <w:b/>
          <w:i/>
          <w:sz w:val="32"/>
        </w:rPr>
        <w:lastRenderedPageBreak/>
        <w:t>Ц</w:t>
      </w:r>
      <w:r w:rsidR="00862584" w:rsidRPr="003369F3">
        <w:rPr>
          <w:b/>
          <w:i/>
          <w:sz w:val="32"/>
        </w:rPr>
        <w:t xml:space="preserve">истерна </w:t>
      </w:r>
      <w:r w:rsidR="00862584">
        <w:rPr>
          <w:b/>
          <w:i/>
          <w:sz w:val="32"/>
        </w:rPr>
        <w:t>с верхним сливом</w:t>
      </w:r>
      <w:proofErr w:type="gramStart"/>
      <w:r w:rsidR="00862584">
        <w:rPr>
          <w:b/>
          <w:i/>
          <w:sz w:val="32"/>
        </w:rPr>
        <w:t xml:space="preserve"> ,</w:t>
      </w:r>
      <w:proofErr w:type="gramEnd"/>
      <w:r w:rsidR="00862584">
        <w:rPr>
          <w:b/>
          <w:i/>
          <w:sz w:val="32"/>
        </w:rPr>
        <w:t xml:space="preserve"> предохранительным клапаном, экраном днища</w:t>
      </w:r>
      <w:r w:rsidR="00862584" w:rsidRPr="003369F3">
        <w:rPr>
          <w:b/>
          <w:i/>
          <w:sz w:val="32"/>
        </w:rPr>
        <w:t>, модель 15-</w:t>
      </w:r>
      <w:r w:rsidR="00862584">
        <w:rPr>
          <w:b/>
          <w:i/>
          <w:sz w:val="32"/>
        </w:rPr>
        <w:t>1208</w:t>
      </w:r>
    </w:p>
    <w:p w:rsidR="00862584" w:rsidRPr="0072316D" w:rsidRDefault="00862584" w:rsidP="00862584">
      <w:pPr>
        <w:jc w:val="center"/>
        <w:rPr>
          <w:b/>
          <w:i/>
          <w:sz w:val="16"/>
          <w:szCs w:val="16"/>
        </w:rPr>
      </w:pPr>
    </w:p>
    <w:p w:rsidR="00862584" w:rsidRPr="00835045" w:rsidRDefault="00E47A18" w:rsidP="00862584">
      <w:pPr>
        <w:jc w:val="center"/>
      </w:pPr>
      <w:r>
        <w:rPr>
          <w:noProof/>
        </w:rPr>
        <w:drawing>
          <wp:inline distT="0" distB="0" distL="0" distR="0">
            <wp:extent cx="8890000" cy="3263900"/>
            <wp:effectExtent l="19050" t="0" r="6350" b="0"/>
            <wp:docPr id="96" name="Рисунок 96" descr="15-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15-1208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326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584" w:rsidRPr="003369F3" w:rsidRDefault="00862584" w:rsidP="00862584">
      <w:pPr>
        <w:jc w:val="center"/>
        <w:rPr>
          <w:b/>
          <w:i/>
        </w:rPr>
      </w:pPr>
      <w:r>
        <w:t xml:space="preserve"> </w:t>
      </w:r>
    </w:p>
    <w:p w:rsidR="00862584" w:rsidRDefault="00862584" w:rsidP="00862584">
      <w:pPr>
        <w:jc w:val="center"/>
        <w:rPr>
          <w:b/>
          <w:i/>
        </w:rPr>
      </w:pPr>
      <w:r w:rsidRPr="003369F3">
        <w:rPr>
          <w:b/>
          <w:i/>
        </w:rPr>
        <w:t xml:space="preserve">Назначение: для перевозки </w:t>
      </w:r>
      <w:r>
        <w:rPr>
          <w:b/>
          <w:i/>
        </w:rPr>
        <w:t>пентана</w:t>
      </w:r>
      <w:r w:rsidRPr="003369F3">
        <w:rPr>
          <w:b/>
          <w:i/>
        </w:rPr>
        <w:t xml:space="preserve"> </w:t>
      </w:r>
    </w:p>
    <w:p w:rsidR="00797C88" w:rsidRDefault="00797C88" w:rsidP="00862584">
      <w:pPr>
        <w:jc w:val="center"/>
        <w:rPr>
          <w:b/>
          <w:i/>
        </w:rPr>
      </w:pPr>
    </w:p>
    <w:tbl>
      <w:tblPr>
        <w:tblW w:w="14183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836"/>
        <w:gridCol w:w="2326"/>
        <w:gridCol w:w="3275"/>
        <w:gridCol w:w="992"/>
        <w:gridCol w:w="3387"/>
        <w:gridCol w:w="1367"/>
      </w:tblGrid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</w:t>
            </w:r>
            <w:r w:rsidRPr="003369F3">
              <w:rPr>
                <w:b/>
                <w:i/>
                <w:sz w:val="16"/>
              </w:rPr>
              <w:t>0</w:t>
            </w:r>
            <w:r>
              <w:rPr>
                <w:b/>
                <w:i/>
                <w:sz w:val="16"/>
              </w:rPr>
              <w:t>8</w:t>
            </w:r>
            <w:r w:rsidRPr="003369F3">
              <w:rPr>
                <w:b/>
                <w:i/>
                <w:sz w:val="16"/>
              </w:rPr>
              <w:t>.00.00.000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left="317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15280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36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091</w:t>
            </w:r>
            <w:r w:rsidRPr="003369F3">
              <w:rPr>
                <w:b/>
                <w:i/>
                <w:sz w:val="16"/>
              </w:rPr>
              <w:t>-00217403-</w:t>
            </w:r>
            <w:r>
              <w:rPr>
                <w:b/>
                <w:i/>
                <w:sz w:val="16"/>
              </w:rPr>
              <w:t>2004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14060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6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15-1208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6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758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4995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предохранительно-впускного</w:t>
            </w:r>
          </w:p>
        </w:tc>
        <w:tc>
          <w:tcPr>
            <w:tcW w:w="136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3369F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3369F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6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55,1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36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0C0A0B" w:rsidP="00A75D2A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27,7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29,5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6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налив-слив через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36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сливо-наливные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207,38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21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14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36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клапаны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54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29 (5,5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13994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6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E34FF1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Объем котла,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36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2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92,2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36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80,93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6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загружаемого продукта, </w:t>
            </w:r>
            <w:r w:rsidRPr="003369F3">
              <w:rPr>
                <w:b/>
                <w:i/>
                <w:sz w:val="16"/>
              </w:rPr>
              <w:sym w:font="Symbol" w:char="F0B0"/>
            </w:r>
            <w:r w:rsidRPr="003369F3">
              <w:rPr>
                <w:b/>
                <w:i/>
                <w:sz w:val="16"/>
              </w:rPr>
              <w:t>С</w:t>
            </w:r>
          </w:p>
        </w:tc>
        <w:tc>
          <w:tcPr>
            <w:tcW w:w="136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-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36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797C88" w:rsidRPr="003369F3" w:rsidTr="00A75D2A">
        <w:trPr>
          <w:trHeight w:val="140"/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11060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гидравлическом испытании, 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6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97C88" w:rsidRPr="003369F3" w:rsidTr="00A75D2A">
        <w:trPr>
          <w:trHeight w:val="200"/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6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</w:tbl>
    <w:p w:rsidR="00862584" w:rsidRPr="0060707D" w:rsidRDefault="00797C88" w:rsidP="00862584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862584">
        <w:rPr>
          <w:b/>
          <w:i/>
          <w:sz w:val="32"/>
        </w:rPr>
        <w:lastRenderedPageBreak/>
        <w:t>Ц</w:t>
      </w:r>
      <w:r w:rsidR="00862584" w:rsidRPr="003369F3">
        <w:rPr>
          <w:b/>
          <w:i/>
          <w:sz w:val="32"/>
        </w:rPr>
        <w:t xml:space="preserve">истерна </w:t>
      </w:r>
      <w:r w:rsidR="00862584">
        <w:rPr>
          <w:b/>
          <w:i/>
          <w:sz w:val="32"/>
        </w:rPr>
        <w:t>с верхним сливом, предохранительным клапаном</w:t>
      </w:r>
      <w:r w:rsidR="00862584" w:rsidRPr="003369F3">
        <w:rPr>
          <w:b/>
          <w:i/>
          <w:sz w:val="32"/>
        </w:rPr>
        <w:t>,</w:t>
      </w:r>
      <w:r w:rsidR="00862584">
        <w:rPr>
          <w:b/>
          <w:i/>
          <w:sz w:val="32"/>
        </w:rPr>
        <w:t xml:space="preserve"> экраном днища,</w:t>
      </w:r>
      <w:r w:rsidR="00862584" w:rsidRPr="003369F3">
        <w:rPr>
          <w:b/>
          <w:i/>
          <w:sz w:val="32"/>
        </w:rPr>
        <w:t xml:space="preserve"> модель 15-</w:t>
      </w:r>
      <w:r w:rsidR="00862584">
        <w:rPr>
          <w:b/>
          <w:i/>
          <w:sz w:val="32"/>
        </w:rPr>
        <w:t>1209</w:t>
      </w:r>
    </w:p>
    <w:p w:rsidR="00862584" w:rsidRPr="00835045" w:rsidRDefault="00E47A18" w:rsidP="00862584">
      <w:pPr>
        <w:jc w:val="center"/>
      </w:pPr>
      <w:r>
        <w:rPr>
          <w:noProof/>
        </w:rPr>
        <w:drawing>
          <wp:inline distT="0" distB="0" distL="0" distR="0">
            <wp:extent cx="8877300" cy="3187700"/>
            <wp:effectExtent l="19050" t="0" r="0" b="0"/>
            <wp:docPr id="97" name="Рисунок 97" descr="15-1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15-1209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318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584" w:rsidRPr="003369F3" w:rsidRDefault="00862584" w:rsidP="00862584">
      <w:pPr>
        <w:jc w:val="center"/>
        <w:rPr>
          <w:b/>
          <w:i/>
        </w:rPr>
      </w:pPr>
      <w:r>
        <w:t xml:space="preserve"> </w:t>
      </w:r>
    </w:p>
    <w:p w:rsidR="00862584" w:rsidRPr="003369F3" w:rsidRDefault="00862584" w:rsidP="00862584">
      <w:pPr>
        <w:jc w:val="center"/>
        <w:rPr>
          <w:b/>
          <w:i/>
        </w:rPr>
      </w:pPr>
      <w:r w:rsidRPr="003369F3">
        <w:rPr>
          <w:b/>
          <w:i/>
        </w:rPr>
        <w:t xml:space="preserve">Назначение: для перевозки </w:t>
      </w:r>
      <w:r>
        <w:rPr>
          <w:b/>
          <w:i/>
        </w:rPr>
        <w:t>сжиженных углеводородных газов</w:t>
      </w:r>
    </w:p>
    <w:p w:rsidR="00862584" w:rsidRPr="003369F3" w:rsidRDefault="00862584" w:rsidP="00862584">
      <w:pPr>
        <w:rPr>
          <w:sz w:val="16"/>
          <w:szCs w:val="16"/>
        </w:rPr>
      </w:pPr>
      <w:r>
        <w:t xml:space="preserve"> </w:t>
      </w:r>
    </w:p>
    <w:tbl>
      <w:tblPr>
        <w:tblW w:w="14183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836"/>
        <w:gridCol w:w="2326"/>
        <w:gridCol w:w="3275"/>
        <w:gridCol w:w="992"/>
        <w:gridCol w:w="3387"/>
        <w:gridCol w:w="1367"/>
      </w:tblGrid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</w:t>
            </w:r>
            <w:r w:rsidRPr="003369F3">
              <w:rPr>
                <w:b/>
                <w:i/>
                <w:sz w:val="16"/>
              </w:rPr>
              <w:t>0</w:t>
            </w:r>
            <w:r>
              <w:rPr>
                <w:b/>
                <w:i/>
                <w:sz w:val="16"/>
              </w:rPr>
              <w:t>9</w:t>
            </w:r>
            <w:r w:rsidRPr="003369F3">
              <w:rPr>
                <w:b/>
                <w:i/>
                <w:sz w:val="16"/>
              </w:rPr>
              <w:t>.00.00.000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ind w:left="317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36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100</w:t>
            </w:r>
            <w:r w:rsidRPr="003369F3">
              <w:rPr>
                <w:b/>
                <w:i/>
                <w:sz w:val="16"/>
              </w:rPr>
              <w:t>-00217403-</w:t>
            </w:r>
            <w:r>
              <w:rPr>
                <w:b/>
                <w:i/>
                <w:sz w:val="16"/>
              </w:rPr>
              <w:t>2004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6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15-1209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6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758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5250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предохранительно-впускного</w:t>
            </w:r>
          </w:p>
        </w:tc>
        <w:tc>
          <w:tcPr>
            <w:tcW w:w="136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3369F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3369F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6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51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36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0C0A0B" w:rsidP="00381DAD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26" w:type="dxa"/>
          </w:tcPr>
          <w:p w:rsidR="00862584" w:rsidRPr="003369F3" w:rsidRDefault="00862584" w:rsidP="000C0A0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35,6</w:t>
            </w:r>
            <w:r w:rsidR="000C0A0B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</w:rPr>
              <w:t>37,8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67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налив-слив через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36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сливо-наливные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217,78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22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367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клапаны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 (7,4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11000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67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E34FF1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Объем котла,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36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2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83,83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36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70,35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6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16,5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загружаемого продукта, </w:t>
            </w:r>
            <w:r w:rsidRPr="003369F3">
              <w:rPr>
                <w:b/>
                <w:i/>
                <w:sz w:val="16"/>
              </w:rPr>
              <w:sym w:font="Symbol" w:char="F0B0"/>
            </w:r>
            <w:r w:rsidRPr="003369F3">
              <w:rPr>
                <w:b/>
                <w:i/>
                <w:sz w:val="16"/>
              </w:rPr>
              <w:t>С</w:t>
            </w:r>
          </w:p>
        </w:tc>
        <w:tc>
          <w:tcPr>
            <w:tcW w:w="136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-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36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862584" w:rsidRPr="003369F3" w:rsidTr="00381DAD">
        <w:trPr>
          <w:trHeight w:val="140"/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гидравлическом испытании, 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6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62584" w:rsidRPr="003369F3" w:rsidTr="00381DAD">
        <w:trPr>
          <w:trHeight w:val="200"/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6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</w:tbl>
    <w:p w:rsidR="00797C88" w:rsidRDefault="00797C88" w:rsidP="00E3513F"/>
    <w:p w:rsidR="00862584" w:rsidRDefault="00797C88" w:rsidP="00E3513F">
      <w:r>
        <w:br w:type="column"/>
      </w:r>
    </w:p>
    <w:p w:rsidR="00862584" w:rsidRDefault="00862584" w:rsidP="00862584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Ц</w:t>
      </w:r>
      <w:r w:rsidRPr="003369F3">
        <w:rPr>
          <w:b/>
          <w:i/>
          <w:sz w:val="32"/>
        </w:rPr>
        <w:t xml:space="preserve">истерна </w:t>
      </w:r>
      <w:r>
        <w:rPr>
          <w:b/>
          <w:i/>
          <w:sz w:val="32"/>
        </w:rPr>
        <w:t>с универсальным сливным прибором, парообогревательной рубашкой, предохранительным впускным клапаном для нефтепродуктов</w:t>
      </w:r>
      <w:r w:rsidRPr="003369F3">
        <w:rPr>
          <w:b/>
          <w:i/>
          <w:sz w:val="32"/>
        </w:rPr>
        <w:t>, модель 15-</w:t>
      </w:r>
      <w:r>
        <w:rPr>
          <w:b/>
          <w:i/>
          <w:sz w:val="32"/>
        </w:rPr>
        <w:t>1210</w:t>
      </w:r>
    </w:p>
    <w:p w:rsidR="00862584" w:rsidRPr="00835045" w:rsidRDefault="00E47A18" w:rsidP="00862584">
      <w:pPr>
        <w:jc w:val="center"/>
      </w:pPr>
      <w:r>
        <w:rPr>
          <w:noProof/>
        </w:rPr>
        <w:drawing>
          <wp:inline distT="0" distB="0" distL="0" distR="0">
            <wp:extent cx="8293100" cy="2908300"/>
            <wp:effectExtent l="19050" t="0" r="0" b="0"/>
            <wp:docPr id="98" name="Рисунок 98" descr="15-1210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15-1210-02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3100" cy="290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584" w:rsidRPr="003369F3" w:rsidRDefault="00862584" w:rsidP="00862584">
      <w:pPr>
        <w:jc w:val="center"/>
        <w:rPr>
          <w:b/>
          <w:i/>
        </w:rPr>
      </w:pPr>
      <w:r w:rsidRPr="003369F3">
        <w:rPr>
          <w:b/>
          <w:i/>
        </w:rPr>
        <w:t xml:space="preserve">Назначение: для перевозки </w:t>
      </w:r>
      <w:r>
        <w:rPr>
          <w:b/>
          <w:i/>
        </w:rPr>
        <w:t>нефтепродуктов</w:t>
      </w:r>
    </w:p>
    <w:p w:rsidR="00862584" w:rsidRPr="003369F3" w:rsidRDefault="00862584" w:rsidP="00862584">
      <w:pPr>
        <w:rPr>
          <w:sz w:val="16"/>
          <w:szCs w:val="16"/>
        </w:rPr>
      </w:pPr>
      <w:r>
        <w:t xml:space="preserve"> </w:t>
      </w:r>
    </w:p>
    <w:tbl>
      <w:tblPr>
        <w:tblW w:w="14324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836"/>
        <w:gridCol w:w="2326"/>
        <w:gridCol w:w="3275"/>
        <w:gridCol w:w="992"/>
        <w:gridCol w:w="3387"/>
        <w:gridCol w:w="1508"/>
      </w:tblGrid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1210</w:t>
            </w:r>
            <w:r w:rsidRPr="003369F3">
              <w:rPr>
                <w:b/>
                <w:i/>
                <w:sz w:val="16"/>
              </w:rPr>
              <w:t>.00.00.000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ind w:left="317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508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014</w:t>
            </w:r>
            <w:r w:rsidRPr="003369F3">
              <w:rPr>
                <w:b/>
                <w:i/>
                <w:sz w:val="16"/>
              </w:rPr>
              <w:t>-00217403-</w:t>
            </w:r>
            <w:r>
              <w:rPr>
                <w:b/>
                <w:i/>
                <w:sz w:val="16"/>
              </w:rPr>
              <w:t>2000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508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15-1210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508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711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4650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508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3369F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3369F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предохранительно-впускного</w:t>
            </w:r>
          </w:p>
        </w:tc>
        <w:tc>
          <w:tcPr>
            <w:tcW w:w="1508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508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0C0A0B" w:rsidP="00381DAD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26" w:type="dxa"/>
          </w:tcPr>
          <w:p w:rsidR="00862584" w:rsidRPr="003369F3" w:rsidRDefault="00862584" w:rsidP="000C0A0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26,7</w:t>
            </w:r>
            <w:r w:rsidR="000C0A0B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</w:rPr>
              <w:t>28,0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508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508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через люк,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230,46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самотеком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 (7,82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10770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508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E34FF1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Объем котла,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508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2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508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70,9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508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загружаемого продукта, </w:t>
            </w:r>
            <w:r w:rsidRPr="003369F3">
              <w:rPr>
                <w:b/>
                <w:i/>
                <w:sz w:val="16"/>
              </w:rPr>
              <w:sym w:font="Symbol" w:char="F0B0"/>
            </w:r>
            <w:r w:rsidRPr="003369F3">
              <w:rPr>
                <w:b/>
                <w:i/>
                <w:sz w:val="16"/>
              </w:rPr>
              <w:t>С</w:t>
            </w:r>
          </w:p>
        </w:tc>
        <w:tc>
          <w:tcPr>
            <w:tcW w:w="1508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-</w:t>
            </w:r>
          </w:p>
        </w:tc>
      </w:tr>
      <w:tr w:rsidR="00862584" w:rsidRPr="003369F3" w:rsidTr="00381DAD">
        <w:trPr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1,5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508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862584" w:rsidRPr="003369F3" w:rsidTr="00381DAD">
        <w:trPr>
          <w:trHeight w:val="140"/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275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508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62584" w:rsidRPr="003369F3" w:rsidTr="00381DAD">
        <w:trPr>
          <w:trHeight w:val="200"/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гидравлическом испытании, 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508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862584" w:rsidRPr="003369F3" w:rsidTr="00381DAD">
        <w:trPr>
          <w:trHeight w:val="200"/>
          <w:jc w:val="center"/>
        </w:trPr>
        <w:tc>
          <w:tcPr>
            <w:tcW w:w="283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326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862584" w:rsidRPr="003369F3" w:rsidRDefault="00862584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92" w:type="dxa"/>
          </w:tcPr>
          <w:p w:rsidR="00862584" w:rsidRDefault="00862584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387" w:type="dxa"/>
          </w:tcPr>
          <w:p w:rsidR="00862584" w:rsidRPr="003369F3" w:rsidRDefault="00862584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862584" w:rsidRDefault="00862584" w:rsidP="00381DAD">
            <w:pPr>
              <w:rPr>
                <w:b/>
                <w:i/>
                <w:sz w:val="16"/>
              </w:rPr>
            </w:pPr>
          </w:p>
        </w:tc>
      </w:tr>
    </w:tbl>
    <w:p w:rsidR="00797C88" w:rsidRDefault="00797C88" w:rsidP="00E3513F"/>
    <w:p w:rsidR="00C76372" w:rsidRPr="00C97887" w:rsidRDefault="00797C88" w:rsidP="00797C88">
      <w:pPr>
        <w:jc w:val="center"/>
        <w:rPr>
          <w:b/>
          <w:i/>
          <w:sz w:val="32"/>
        </w:rPr>
      </w:pPr>
      <w:r>
        <w:br w:type="column"/>
      </w:r>
      <w:r w:rsidR="00C76372" w:rsidRPr="003369F3">
        <w:rPr>
          <w:b/>
          <w:i/>
          <w:sz w:val="32"/>
        </w:rPr>
        <w:lastRenderedPageBreak/>
        <w:t>4-осная цистерна для</w:t>
      </w:r>
      <w:r w:rsidR="00C76372">
        <w:rPr>
          <w:b/>
          <w:i/>
          <w:sz w:val="32"/>
        </w:rPr>
        <w:t xml:space="preserve"> вязких</w:t>
      </w:r>
      <w:r w:rsidR="00C76372" w:rsidRPr="003369F3">
        <w:rPr>
          <w:b/>
          <w:i/>
          <w:sz w:val="32"/>
        </w:rPr>
        <w:t xml:space="preserve"> </w:t>
      </w:r>
      <w:r w:rsidR="00C76372">
        <w:rPr>
          <w:b/>
          <w:i/>
          <w:sz w:val="32"/>
        </w:rPr>
        <w:t>нефтепродуктов</w:t>
      </w:r>
      <w:r w:rsidR="00C76372" w:rsidRPr="003369F3">
        <w:rPr>
          <w:b/>
          <w:i/>
          <w:sz w:val="32"/>
        </w:rPr>
        <w:t>, модель 15-</w:t>
      </w:r>
      <w:r w:rsidR="00C76372">
        <w:rPr>
          <w:b/>
          <w:i/>
          <w:sz w:val="32"/>
        </w:rPr>
        <w:t>1210-01</w:t>
      </w:r>
    </w:p>
    <w:p w:rsidR="00C76372" w:rsidRPr="00835045" w:rsidRDefault="00E47A18" w:rsidP="00C76372">
      <w:pPr>
        <w:jc w:val="center"/>
      </w:pPr>
      <w:r>
        <w:rPr>
          <w:noProof/>
        </w:rPr>
        <w:drawing>
          <wp:inline distT="0" distB="0" distL="0" distR="0">
            <wp:extent cx="8636000" cy="3289300"/>
            <wp:effectExtent l="19050" t="0" r="0" b="0"/>
            <wp:docPr id="99" name="Рисунок 99" descr="15-1210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15-1210-02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0" cy="328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372" w:rsidRDefault="00C76372" w:rsidP="00C76372">
      <w:pPr>
        <w:jc w:val="center"/>
        <w:rPr>
          <w:b/>
          <w:i/>
        </w:rPr>
      </w:pPr>
      <w:r>
        <w:t xml:space="preserve"> </w:t>
      </w:r>
      <w:r w:rsidRPr="003369F3">
        <w:rPr>
          <w:b/>
          <w:i/>
        </w:rPr>
        <w:t>Назначение: для перевозки</w:t>
      </w:r>
      <w:r>
        <w:rPr>
          <w:b/>
          <w:i/>
        </w:rPr>
        <w:t xml:space="preserve"> вязких</w:t>
      </w:r>
      <w:r w:rsidRPr="003369F3">
        <w:rPr>
          <w:b/>
          <w:i/>
        </w:rPr>
        <w:t xml:space="preserve"> </w:t>
      </w:r>
      <w:r>
        <w:rPr>
          <w:b/>
          <w:i/>
        </w:rPr>
        <w:t>нефтепродуктов</w:t>
      </w:r>
    </w:p>
    <w:p w:rsidR="00797C88" w:rsidRDefault="00797C88" w:rsidP="00C76372">
      <w:pPr>
        <w:jc w:val="center"/>
        <w:rPr>
          <w:b/>
          <w:i/>
        </w:rPr>
      </w:pPr>
    </w:p>
    <w:tbl>
      <w:tblPr>
        <w:tblW w:w="14324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836"/>
        <w:gridCol w:w="2326"/>
        <w:gridCol w:w="3275"/>
        <w:gridCol w:w="992"/>
        <w:gridCol w:w="3387"/>
        <w:gridCol w:w="1508"/>
      </w:tblGrid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1210</w:t>
            </w:r>
            <w:r w:rsidRPr="003369F3">
              <w:rPr>
                <w:b/>
                <w:i/>
                <w:sz w:val="16"/>
              </w:rPr>
              <w:t>.00.00.000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left="317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014</w:t>
            </w:r>
            <w:r w:rsidRPr="003369F3">
              <w:rPr>
                <w:b/>
                <w:i/>
                <w:sz w:val="16"/>
              </w:rPr>
              <w:t>-00217403-</w:t>
            </w:r>
            <w:r>
              <w:rPr>
                <w:b/>
                <w:i/>
                <w:sz w:val="16"/>
              </w:rPr>
              <w:t>2000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15-1210-01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711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4615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3369F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3369F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предохранительно-впускного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0C0A0B" w:rsidP="00A75D2A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26" w:type="dxa"/>
          </w:tcPr>
          <w:p w:rsidR="00797C88" w:rsidRPr="003369F3" w:rsidRDefault="00797C88" w:rsidP="000C0A0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26,7</w:t>
            </w:r>
            <w:r w:rsidR="000C0A0B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</w:rPr>
              <w:t>28,0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через люк,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230,46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самотеком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 (7,82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E34FF1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Объем котла,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2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70,9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загружаемого продукта, </w:t>
            </w:r>
            <w:r w:rsidRPr="003369F3">
              <w:rPr>
                <w:b/>
                <w:i/>
                <w:sz w:val="16"/>
              </w:rPr>
              <w:sym w:font="Symbol" w:char="F0B0"/>
            </w:r>
            <w:r w:rsidRPr="003369F3">
              <w:rPr>
                <w:b/>
                <w:i/>
                <w:sz w:val="16"/>
              </w:rPr>
              <w:t>С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-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1,5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797C88" w:rsidRPr="003369F3" w:rsidTr="00A75D2A">
        <w:trPr>
          <w:trHeight w:val="140"/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97C88" w:rsidRPr="003369F3" w:rsidTr="00A75D2A">
        <w:trPr>
          <w:trHeight w:val="200"/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гидравлическом испытании, 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97C88" w:rsidRPr="003369F3" w:rsidTr="00A75D2A">
        <w:trPr>
          <w:trHeight w:val="200"/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92" w:type="dxa"/>
          </w:tcPr>
          <w:p w:rsidR="00797C88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797C88" w:rsidRDefault="00797C88" w:rsidP="00A75D2A">
            <w:pPr>
              <w:rPr>
                <w:b/>
                <w:i/>
                <w:sz w:val="16"/>
              </w:rPr>
            </w:pPr>
          </w:p>
        </w:tc>
      </w:tr>
    </w:tbl>
    <w:p w:rsidR="00C76372" w:rsidRPr="003369F3" w:rsidRDefault="00797C88" w:rsidP="00797C88">
      <w:pPr>
        <w:jc w:val="center"/>
        <w:rPr>
          <w:sz w:val="16"/>
          <w:szCs w:val="16"/>
        </w:rPr>
      </w:pPr>
      <w:r>
        <w:rPr>
          <w:b/>
          <w:i/>
        </w:rPr>
        <w:br w:type="column"/>
      </w:r>
      <w:r w:rsidR="00C76372">
        <w:lastRenderedPageBreak/>
        <w:t xml:space="preserve"> </w:t>
      </w:r>
    </w:p>
    <w:p w:rsidR="00623D5B" w:rsidRPr="00C97887" w:rsidRDefault="00623D5B" w:rsidP="00623D5B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Ц</w:t>
      </w:r>
      <w:r w:rsidRPr="003369F3">
        <w:rPr>
          <w:b/>
          <w:i/>
          <w:sz w:val="32"/>
        </w:rPr>
        <w:t xml:space="preserve">истерна </w:t>
      </w:r>
      <w:r>
        <w:rPr>
          <w:b/>
          <w:i/>
          <w:sz w:val="32"/>
        </w:rPr>
        <w:t>нефтебензиновая с универсальным сливным прибором, усиленной рамой, предохранительным впускным клапаном</w:t>
      </w:r>
      <w:r w:rsidRPr="003369F3">
        <w:rPr>
          <w:b/>
          <w:i/>
          <w:sz w:val="32"/>
        </w:rPr>
        <w:t>, модель 15-</w:t>
      </w:r>
      <w:r>
        <w:rPr>
          <w:b/>
          <w:i/>
          <w:sz w:val="32"/>
        </w:rPr>
        <w:t>1210-02</w:t>
      </w:r>
    </w:p>
    <w:p w:rsidR="00623D5B" w:rsidRPr="00835045" w:rsidRDefault="00E47A18" w:rsidP="00623D5B">
      <w:pPr>
        <w:jc w:val="center"/>
      </w:pPr>
      <w:r>
        <w:rPr>
          <w:noProof/>
        </w:rPr>
        <w:drawing>
          <wp:inline distT="0" distB="0" distL="0" distR="0">
            <wp:extent cx="8058150" cy="3069207"/>
            <wp:effectExtent l="19050" t="0" r="0" b="0"/>
            <wp:docPr id="100" name="Рисунок 100" descr="15-1210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15-1210-02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6027" cy="3072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D5B" w:rsidRDefault="00623D5B" w:rsidP="00623D5B">
      <w:pPr>
        <w:jc w:val="center"/>
        <w:rPr>
          <w:b/>
          <w:i/>
        </w:rPr>
      </w:pPr>
      <w:r>
        <w:t xml:space="preserve"> </w:t>
      </w:r>
      <w:r w:rsidRPr="003369F3">
        <w:rPr>
          <w:b/>
          <w:i/>
        </w:rPr>
        <w:t>Назначение: для перевозки</w:t>
      </w:r>
      <w:r>
        <w:rPr>
          <w:b/>
          <w:i/>
        </w:rPr>
        <w:t xml:space="preserve"> вязких</w:t>
      </w:r>
      <w:r w:rsidRPr="003369F3">
        <w:rPr>
          <w:b/>
          <w:i/>
        </w:rPr>
        <w:t xml:space="preserve"> </w:t>
      </w:r>
      <w:r>
        <w:rPr>
          <w:b/>
          <w:i/>
        </w:rPr>
        <w:t>нефтепродуктов</w:t>
      </w:r>
    </w:p>
    <w:p w:rsidR="00797C88" w:rsidRDefault="00797C88" w:rsidP="00623D5B">
      <w:pPr>
        <w:jc w:val="center"/>
        <w:rPr>
          <w:b/>
          <w:i/>
        </w:rPr>
      </w:pPr>
    </w:p>
    <w:tbl>
      <w:tblPr>
        <w:tblW w:w="14324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836"/>
        <w:gridCol w:w="2326"/>
        <w:gridCol w:w="3275"/>
        <w:gridCol w:w="992"/>
        <w:gridCol w:w="3387"/>
        <w:gridCol w:w="1508"/>
      </w:tblGrid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1210</w:t>
            </w:r>
            <w:r w:rsidRPr="003369F3">
              <w:rPr>
                <w:b/>
                <w:i/>
                <w:sz w:val="16"/>
              </w:rPr>
              <w:t>.00.00.000</w:t>
            </w:r>
            <w:r>
              <w:rPr>
                <w:b/>
                <w:i/>
                <w:sz w:val="16"/>
              </w:rPr>
              <w:t>-02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left="317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014</w:t>
            </w:r>
            <w:r w:rsidRPr="003369F3">
              <w:rPr>
                <w:b/>
                <w:i/>
                <w:sz w:val="16"/>
              </w:rPr>
              <w:t>-00217403-</w:t>
            </w:r>
            <w:r>
              <w:rPr>
                <w:b/>
                <w:i/>
                <w:sz w:val="16"/>
              </w:rPr>
              <w:t>2000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15-1210-02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710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4615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3369F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3369F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предохранительно-впускного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65,5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0C0A0B" w:rsidP="00A75D2A">
            <w:pPr>
              <w:rPr>
                <w:b/>
                <w:i/>
                <w:sz w:val="16"/>
              </w:rPr>
            </w:pPr>
            <w:r w:rsidRPr="000C0A0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26,8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28,5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через люк,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230,28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самотеком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 (7,81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10770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E34FF1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Объем котла,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2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70,46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загружаемого продукта, </w:t>
            </w:r>
            <w:r w:rsidRPr="003369F3">
              <w:rPr>
                <w:b/>
                <w:i/>
                <w:sz w:val="16"/>
              </w:rPr>
              <w:sym w:font="Symbol" w:char="F0B0"/>
            </w:r>
            <w:r w:rsidRPr="003369F3">
              <w:rPr>
                <w:b/>
                <w:i/>
                <w:sz w:val="16"/>
              </w:rPr>
              <w:t>С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-</w:t>
            </w:r>
          </w:p>
        </w:tc>
      </w:tr>
      <w:tr w:rsidR="00797C88" w:rsidRPr="003369F3" w:rsidTr="00A75D2A">
        <w:trPr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1,5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2000</w:t>
            </w:r>
          </w:p>
        </w:tc>
      </w:tr>
      <w:tr w:rsidR="00797C88" w:rsidRPr="003369F3" w:rsidTr="00A75D2A">
        <w:trPr>
          <w:trHeight w:val="140"/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275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97C88" w:rsidRPr="003369F3" w:rsidTr="00A75D2A">
        <w:trPr>
          <w:trHeight w:val="200"/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гидравлическом испытании, 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508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97C88" w:rsidRPr="003369F3" w:rsidTr="00A75D2A">
        <w:trPr>
          <w:trHeight w:val="200"/>
          <w:jc w:val="center"/>
        </w:trPr>
        <w:tc>
          <w:tcPr>
            <w:tcW w:w="283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326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797C88" w:rsidRPr="003369F3" w:rsidRDefault="00797C88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92" w:type="dxa"/>
          </w:tcPr>
          <w:p w:rsidR="00797C88" w:rsidRDefault="00797C88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</w:t>
            </w:r>
          </w:p>
        </w:tc>
        <w:tc>
          <w:tcPr>
            <w:tcW w:w="3387" w:type="dxa"/>
          </w:tcPr>
          <w:p w:rsidR="00797C88" w:rsidRPr="003369F3" w:rsidRDefault="00797C88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797C88" w:rsidRDefault="00797C88" w:rsidP="00A75D2A">
            <w:pPr>
              <w:rPr>
                <w:b/>
                <w:i/>
                <w:sz w:val="16"/>
              </w:rPr>
            </w:pPr>
          </w:p>
        </w:tc>
      </w:tr>
    </w:tbl>
    <w:p w:rsidR="008B52BD" w:rsidRDefault="00797C88" w:rsidP="00797C88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8B52BD">
        <w:rPr>
          <w:b/>
          <w:i/>
          <w:sz w:val="32"/>
        </w:rPr>
        <w:lastRenderedPageBreak/>
        <w:t>Ц</w:t>
      </w:r>
      <w:r w:rsidR="008B52BD" w:rsidRPr="009B1FDC">
        <w:rPr>
          <w:b/>
          <w:i/>
          <w:sz w:val="32"/>
        </w:rPr>
        <w:t>истерна для нефтепродуктов</w:t>
      </w:r>
      <w:r w:rsidR="008B52BD">
        <w:rPr>
          <w:b/>
          <w:i/>
          <w:sz w:val="32"/>
        </w:rPr>
        <w:t xml:space="preserve"> с универсальным сливным прибором, парообогревательной рубашкой, предохранительным впускным клапаном</w:t>
      </w:r>
      <w:r w:rsidR="008B52BD" w:rsidRPr="009B1FDC">
        <w:rPr>
          <w:b/>
          <w:i/>
          <w:sz w:val="32"/>
        </w:rPr>
        <w:t>, модел</w:t>
      </w:r>
      <w:r w:rsidR="008B52BD">
        <w:rPr>
          <w:b/>
          <w:i/>
          <w:sz w:val="32"/>
        </w:rPr>
        <w:t>и:1)</w:t>
      </w:r>
      <w:r w:rsidR="008B52BD" w:rsidRPr="009B1FDC">
        <w:rPr>
          <w:b/>
          <w:i/>
          <w:sz w:val="32"/>
        </w:rPr>
        <w:t xml:space="preserve"> 15-1210А</w:t>
      </w:r>
      <w:r w:rsidR="008B52BD">
        <w:rPr>
          <w:b/>
          <w:i/>
          <w:sz w:val="32"/>
        </w:rPr>
        <w:t xml:space="preserve">; 2) 15-1210М; </w:t>
      </w:r>
    </w:p>
    <w:p w:rsidR="008B52BD" w:rsidRPr="009B1FDC" w:rsidRDefault="008B52BD" w:rsidP="008B52BD">
      <w:pPr>
        <w:spacing w:line="216" w:lineRule="auto"/>
        <w:jc w:val="center"/>
        <w:rPr>
          <w:b/>
          <w:i/>
          <w:sz w:val="32"/>
        </w:rPr>
      </w:pPr>
      <w:r>
        <w:rPr>
          <w:b/>
          <w:i/>
          <w:sz w:val="32"/>
        </w:rPr>
        <w:t>3) 15-1210П; 4) 15-1210РС</w:t>
      </w:r>
    </w:p>
    <w:bookmarkStart w:id="27" w:name="_941875689"/>
    <w:bookmarkEnd w:id="27"/>
    <w:p w:rsidR="00FB19A3" w:rsidRDefault="0073180D" w:rsidP="008B52BD">
      <w:pPr>
        <w:spacing w:line="216" w:lineRule="auto"/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PhotoFinish "C:\\PHOTO\\РИС145.PCX" "" \a \p \* MERGEFORMAT </w:instrText>
      </w:r>
      <w:r>
        <w:rPr>
          <w:sz w:val="32"/>
        </w:rPr>
        <w:fldChar w:fldCharType="separate"/>
      </w:r>
      <w:r w:rsidR="00014D49">
        <w:rPr>
          <w:sz w:val="32"/>
        </w:rPr>
        <w:object w:dxaOrig="13640" w:dyaOrig="3940">
          <v:shape id="_x0000_i1073" type="#_x0000_t75" style="width:682.35pt;height:196.75pt">
            <v:imagedata r:id="rId78" o:title="" croptop="4815f" cropleft="691f" cropright="554f"/>
          </v:shape>
        </w:object>
      </w:r>
      <w:r>
        <w:rPr>
          <w:sz w:val="32"/>
        </w:rPr>
        <w:fldChar w:fldCharType="end"/>
      </w:r>
    </w:p>
    <w:p w:rsidR="008B52BD" w:rsidRDefault="00FB19A3" w:rsidP="008B52BD">
      <w:pPr>
        <w:spacing w:line="216" w:lineRule="auto"/>
        <w:jc w:val="center"/>
        <w:rPr>
          <w:b/>
          <w:i/>
        </w:rPr>
      </w:pPr>
      <w:r w:rsidRPr="00FB19A3">
        <w:rPr>
          <w:b/>
          <w:i/>
        </w:rPr>
        <w:t>Назначение</w:t>
      </w:r>
      <w:r>
        <w:rPr>
          <w:b/>
          <w:i/>
        </w:rPr>
        <w:t>:</w:t>
      </w:r>
      <w:r w:rsidR="008B52BD" w:rsidRPr="009B1FDC">
        <w:rPr>
          <w:b/>
          <w:i/>
        </w:rPr>
        <w:t xml:space="preserve"> для перевозки вязких нефтепродуктов</w:t>
      </w:r>
    </w:p>
    <w:p w:rsidR="00797C88" w:rsidRDefault="00797C88" w:rsidP="008B52BD">
      <w:pPr>
        <w:spacing w:line="216" w:lineRule="auto"/>
        <w:jc w:val="center"/>
        <w:rPr>
          <w:b/>
          <w:i/>
        </w:rPr>
      </w:pPr>
    </w:p>
    <w:tbl>
      <w:tblPr>
        <w:tblW w:w="0" w:type="auto"/>
        <w:jc w:val="center"/>
        <w:tblInd w:w="734" w:type="dxa"/>
        <w:tblLayout w:type="fixed"/>
        <w:tblLook w:val="0000" w:firstRow="0" w:lastRow="0" w:firstColumn="0" w:lastColumn="0" w:noHBand="0" w:noVBand="0"/>
      </w:tblPr>
      <w:tblGrid>
        <w:gridCol w:w="2776"/>
        <w:gridCol w:w="1746"/>
        <w:gridCol w:w="3357"/>
        <w:gridCol w:w="895"/>
        <w:gridCol w:w="3261"/>
        <w:gridCol w:w="1373"/>
      </w:tblGrid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-</w:t>
            </w: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нет</w:t>
            </w: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ТУ 24.05.001.116-97</w:t>
            </w: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4650</w:t>
            </w: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-</w:t>
            </w: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15-1210</w:t>
            </w: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4</w:t>
            </w: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нет</w:t>
            </w: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711</w:t>
            </w: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18-100</w:t>
            </w: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нет</w:t>
            </w: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9B1FDC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«Алтайвагон»; ОАО МЗТМ; Рославльский ВРЗ</w:t>
            </w: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нет</w:t>
            </w: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</w:t>
            </w:r>
            <w:r w:rsidRPr="009B1FDC">
              <w:rPr>
                <w:b/>
                <w:i/>
                <w:sz w:val="16"/>
              </w:rPr>
              <w:t>66</w:t>
            </w:r>
            <w:r>
              <w:rPr>
                <w:b/>
                <w:i/>
                <w:sz w:val="16"/>
              </w:rPr>
              <w:t>; 2)66; 3)68; 4)66</w:t>
            </w: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есть</w:t>
            </w: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есть</w:t>
            </w: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746" w:type="dxa"/>
          </w:tcPr>
          <w:p w:rsidR="00797C88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</w:t>
            </w:r>
            <w:r w:rsidRPr="009B1FDC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 xml:space="preserve">8; 2)27,3; 3)25,8; </w:t>
            </w:r>
          </w:p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4) 28</w:t>
            </w: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3000</w:t>
            </w: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налив-верхний,</w:t>
            </w: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10880</w:t>
            </w: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слив-нижний</w:t>
            </w: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229,3 (23,</w:t>
            </w:r>
            <w:r>
              <w:rPr>
                <w:b/>
                <w:i/>
                <w:sz w:val="16"/>
              </w:rPr>
              <w:t>4</w:t>
            </w:r>
            <w:r w:rsidRPr="009B1FDC">
              <w:rPr>
                <w:b/>
                <w:i/>
                <w:sz w:val="16"/>
              </w:rPr>
              <w:t>)</w:t>
            </w: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Удельный объем, м</w:t>
            </w:r>
            <w:r w:rsidRPr="009B1FDC">
              <w:rPr>
                <w:b/>
                <w:i/>
                <w:sz w:val="16"/>
                <w:vertAlign w:val="superscript"/>
              </w:rPr>
              <w:t>3</w:t>
            </w:r>
            <w:r w:rsidRPr="009B1FDC">
              <w:rPr>
                <w:b/>
                <w:i/>
                <w:sz w:val="16"/>
              </w:rPr>
              <w:t>/т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1,1</w:t>
            </w: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самотеком</w:t>
            </w: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76,23 (7,8)</w:t>
            </w: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1</w:t>
            </w: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Объем котла, м</w:t>
            </w:r>
            <w:r w:rsidRPr="009B1FDC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746" w:type="dxa"/>
          </w:tcPr>
          <w:p w:rsidR="00797C88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</w:t>
            </w:r>
            <w:r w:rsidRPr="009B1FDC">
              <w:rPr>
                <w:b/>
                <w:i/>
                <w:sz w:val="16"/>
              </w:rPr>
              <w:t>72</w:t>
            </w:r>
            <w:r>
              <w:rPr>
                <w:b/>
                <w:i/>
                <w:sz w:val="16"/>
              </w:rPr>
              <w:t xml:space="preserve">; 2)72,4; 3)73,1; </w:t>
            </w:r>
          </w:p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4) 72,4</w:t>
            </w: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есть</w:t>
            </w: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2</w:t>
            </w: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120</w:t>
            </w: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1</w:t>
            </w: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1-ВМ</w:t>
            </w: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7800</w:t>
            </w: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клапана), МПа (кгс/см</w:t>
            </w:r>
            <w:r w:rsidRPr="009B1FDC">
              <w:rPr>
                <w:b/>
                <w:i/>
                <w:sz w:val="16"/>
                <w:vertAlign w:val="superscript"/>
              </w:rPr>
              <w:t>2</w:t>
            </w:r>
            <w:r w:rsidRPr="009B1FDC">
              <w:rPr>
                <w:b/>
                <w:i/>
                <w:sz w:val="16"/>
              </w:rPr>
              <w:t>)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0,21</w:t>
            </w: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 xml:space="preserve">загружаемого продукта, </w:t>
            </w:r>
            <w:r w:rsidRPr="009B1FDC">
              <w:rPr>
                <w:b/>
                <w:i/>
                <w:sz w:val="16"/>
              </w:rPr>
              <w:sym w:font="Symbol" w:char="F0B0"/>
            </w:r>
            <w:r w:rsidRPr="009B1FDC">
              <w:rPr>
                <w:b/>
                <w:i/>
                <w:sz w:val="16"/>
              </w:rPr>
              <w:t>С</w:t>
            </w: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-</w:t>
            </w: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ind w:left="317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12020</w:t>
            </w: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гидравлическом испытании, МПа (кгс/см</w:t>
            </w:r>
            <w:r w:rsidRPr="009B1FDC">
              <w:rPr>
                <w:b/>
                <w:i/>
                <w:sz w:val="16"/>
                <w:vertAlign w:val="superscript"/>
              </w:rPr>
              <w:t>2</w:t>
            </w:r>
            <w:r w:rsidRPr="009B1FDC">
              <w:rPr>
                <w:b/>
                <w:i/>
                <w:sz w:val="16"/>
              </w:rPr>
              <w:t>)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0,45 (4,5)</w:t>
            </w: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1)1996 2)1969 3)1969 4)1996</w:t>
            </w: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10800</w:t>
            </w: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1</w:t>
            </w: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1)-2)1995 3)1995 4) </w:t>
            </w: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ind w:left="317"/>
              <w:rPr>
                <w:b/>
                <w:i/>
                <w:sz w:val="16"/>
              </w:rPr>
            </w:pP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есть</w:t>
            </w: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 w:rsidRPr="009B1FDC">
              <w:rPr>
                <w:b/>
                <w:i/>
                <w:sz w:val="16"/>
              </w:rPr>
              <w:t>нет</w:t>
            </w:r>
          </w:p>
        </w:tc>
      </w:tr>
      <w:tr w:rsidR="00797C88" w:rsidRPr="009B1FDC" w:rsidTr="00A75D2A">
        <w:trPr>
          <w:jc w:val="center"/>
        </w:trPr>
        <w:tc>
          <w:tcPr>
            <w:tcW w:w="2776" w:type="dxa"/>
          </w:tcPr>
          <w:p w:rsidR="00797C88" w:rsidRPr="009B1FDC" w:rsidRDefault="00797C88" w:rsidP="00A75D2A">
            <w:pPr>
              <w:spacing w:line="216" w:lineRule="auto"/>
              <w:ind w:left="317"/>
              <w:rPr>
                <w:b/>
                <w:i/>
                <w:sz w:val="16"/>
              </w:rPr>
            </w:pPr>
          </w:p>
        </w:tc>
        <w:tc>
          <w:tcPr>
            <w:tcW w:w="1746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357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895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261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373" w:type="dxa"/>
          </w:tcPr>
          <w:p w:rsidR="00797C88" w:rsidRPr="009B1FDC" w:rsidRDefault="00797C88" w:rsidP="00A75D2A">
            <w:pPr>
              <w:spacing w:line="216" w:lineRule="auto"/>
              <w:rPr>
                <w:b/>
                <w:i/>
                <w:sz w:val="16"/>
              </w:rPr>
            </w:pPr>
          </w:p>
        </w:tc>
      </w:tr>
    </w:tbl>
    <w:p w:rsidR="008B52BD" w:rsidRPr="00C97887" w:rsidRDefault="00797C88" w:rsidP="00797C88">
      <w:pPr>
        <w:spacing w:line="216" w:lineRule="auto"/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8B52BD">
        <w:rPr>
          <w:b/>
          <w:i/>
          <w:sz w:val="32"/>
        </w:rPr>
        <w:lastRenderedPageBreak/>
        <w:t>Ц</w:t>
      </w:r>
      <w:r w:rsidR="008B52BD" w:rsidRPr="003369F3">
        <w:rPr>
          <w:b/>
          <w:i/>
          <w:sz w:val="32"/>
        </w:rPr>
        <w:t>истерна</w:t>
      </w:r>
      <w:r w:rsidR="008B52BD">
        <w:rPr>
          <w:b/>
          <w:i/>
          <w:sz w:val="32"/>
        </w:rPr>
        <w:t xml:space="preserve"> нефтебензиновая с универсальным сливным прибором</w:t>
      </w:r>
      <w:r w:rsidR="008B52BD" w:rsidRPr="003369F3">
        <w:rPr>
          <w:b/>
          <w:i/>
          <w:sz w:val="32"/>
        </w:rPr>
        <w:t>, модель 15-</w:t>
      </w:r>
      <w:r w:rsidR="008B52BD">
        <w:rPr>
          <w:b/>
          <w:i/>
          <w:sz w:val="32"/>
        </w:rPr>
        <w:t>1213</w:t>
      </w:r>
    </w:p>
    <w:p w:rsidR="008B52BD" w:rsidRPr="00835045" w:rsidRDefault="00E47A18" w:rsidP="008B52BD">
      <w:pPr>
        <w:jc w:val="center"/>
      </w:pPr>
      <w:r>
        <w:rPr>
          <w:noProof/>
        </w:rPr>
        <w:drawing>
          <wp:inline distT="0" distB="0" distL="0" distR="0">
            <wp:extent cx="8890000" cy="3225800"/>
            <wp:effectExtent l="19050" t="0" r="6350" b="0"/>
            <wp:docPr id="102" name="Рисунок 102" descr="15-1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15-1213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322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2BD" w:rsidRPr="003369F3" w:rsidRDefault="008B52BD" w:rsidP="008B52BD">
      <w:pPr>
        <w:jc w:val="center"/>
        <w:rPr>
          <w:b/>
          <w:i/>
        </w:rPr>
      </w:pPr>
      <w:r>
        <w:t xml:space="preserve"> </w:t>
      </w:r>
    </w:p>
    <w:p w:rsidR="008B52BD" w:rsidRDefault="008B52BD" w:rsidP="008B52BD">
      <w:pPr>
        <w:jc w:val="center"/>
        <w:rPr>
          <w:b/>
          <w:i/>
        </w:rPr>
      </w:pPr>
      <w:r w:rsidRPr="003369F3">
        <w:rPr>
          <w:b/>
          <w:i/>
        </w:rPr>
        <w:t>Назначение: для перевозки</w:t>
      </w:r>
      <w:r>
        <w:rPr>
          <w:b/>
          <w:i/>
        </w:rPr>
        <w:t xml:space="preserve"> бензина</w:t>
      </w:r>
    </w:p>
    <w:p w:rsidR="00161E86" w:rsidRDefault="00161E86" w:rsidP="008B52BD">
      <w:pPr>
        <w:jc w:val="center"/>
        <w:rPr>
          <w:b/>
          <w:i/>
        </w:rPr>
      </w:pPr>
    </w:p>
    <w:tbl>
      <w:tblPr>
        <w:tblW w:w="14324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836"/>
        <w:gridCol w:w="2326"/>
        <w:gridCol w:w="3275"/>
        <w:gridCol w:w="992"/>
        <w:gridCol w:w="3387"/>
        <w:gridCol w:w="1508"/>
      </w:tblGrid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1213</w:t>
            </w:r>
            <w:r w:rsidRPr="003369F3">
              <w:rPr>
                <w:b/>
                <w:i/>
                <w:sz w:val="16"/>
              </w:rPr>
              <w:t>.00.00.000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ind w:left="317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085</w:t>
            </w:r>
            <w:r w:rsidRPr="003369F3">
              <w:rPr>
                <w:b/>
                <w:i/>
                <w:sz w:val="16"/>
              </w:rPr>
              <w:t>-00217403-</w:t>
            </w:r>
            <w:r>
              <w:rPr>
                <w:b/>
                <w:i/>
                <w:sz w:val="16"/>
              </w:rPr>
              <w:t>2002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15-1213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4815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26" w:type="dxa"/>
          </w:tcPr>
          <w:p w:rsidR="00161E86" w:rsidRPr="003369F3" w:rsidRDefault="0034492C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</w:t>
            </w:r>
            <w:r w:rsidR="00161E86">
              <w:rPr>
                <w:b/>
                <w:i/>
                <w:sz w:val="16"/>
              </w:rPr>
              <w:t>О</w:t>
            </w:r>
            <w:r w:rsidR="00161E86" w:rsidRPr="003369F3">
              <w:rPr>
                <w:b/>
                <w:i/>
                <w:sz w:val="16"/>
              </w:rPr>
              <w:t xml:space="preserve">АО </w:t>
            </w:r>
            <w:r w:rsidR="00161E86">
              <w:rPr>
                <w:b/>
                <w:i/>
                <w:sz w:val="16"/>
              </w:rPr>
              <w:t>«</w:t>
            </w:r>
            <w:r w:rsidR="00161E86" w:rsidRPr="003369F3">
              <w:rPr>
                <w:b/>
                <w:i/>
                <w:sz w:val="16"/>
              </w:rPr>
              <w:t>Рузхиммаш</w:t>
            </w:r>
            <w:r w:rsidR="00161E86">
              <w:rPr>
                <w:b/>
                <w:i/>
                <w:sz w:val="16"/>
              </w:rPr>
              <w:t>»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предохранительно-впускного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326" w:type="dxa"/>
          </w:tcPr>
          <w:p w:rsidR="00161E86" w:rsidRPr="003369F3" w:rsidRDefault="0034492C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2)Рославльский ВРЗ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34492C" w:rsidRPr="003369F3" w:rsidTr="00A75D2A">
        <w:trPr>
          <w:jc w:val="center"/>
        </w:trPr>
        <w:tc>
          <w:tcPr>
            <w:tcW w:w="283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2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3275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34492C" w:rsidRPr="003369F3" w:rsidRDefault="0034492C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508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34492C" w:rsidRPr="003369F3" w:rsidTr="00A75D2A">
        <w:trPr>
          <w:jc w:val="center"/>
        </w:trPr>
        <w:tc>
          <w:tcPr>
            <w:tcW w:w="283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 w:rsidRPr="0034492C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2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26,2/27,8</w:t>
            </w:r>
          </w:p>
        </w:tc>
        <w:tc>
          <w:tcPr>
            <w:tcW w:w="3275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508" w:type="dxa"/>
          </w:tcPr>
          <w:p w:rsidR="0034492C" w:rsidRPr="003369F3" w:rsidRDefault="0034492C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через люк,</w:t>
            </w:r>
          </w:p>
        </w:tc>
      </w:tr>
      <w:tr w:rsidR="0034492C" w:rsidRPr="003369F3" w:rsidTr="00A75D2A">
        <w:trPr>
          <w:jc w:val="center"/>
        </w:trPr>
        <w:tc>
          <w:tcPr>
            <w:tcW w:w="2836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26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3387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самотеком</w:t>
            </w:r>
          </w:p>
        </w:tc>
      </w:tr>
      <w:tr w:rsidR="0034492C" w:rsidRPr="003369F3" w:rsidTr="00A75D2A">
        <w:trPr>
          <w:jc w:val="center"/>
        </w:trPr>
        <w:tc>
          <w:tcPr>
            <w:tcW w:w="283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2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230,07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11194</w:t>
            </w:r>
          </w:p>
        </w:tc>
        <w:tc>
          <w:tcPr>
            <w:tcW w:w="3387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508" w:type="dxa"/>
          </w:tcPr>
          <w:p w:rsidR="0034492C" w:rsidRPr="003369F3" w:rsidRDefault="0034492C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34492C" w:rsidRPr="003369F3" w:rsidTr="00A75D2A">
        <w:trPr>
          <w:jc w:val="center"/>
        </w:trPr>
        <w:tc>
          <w:tcPr>
            <w:tcW w:w="283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2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 (7,8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508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2</w:t>
            </w:r>
          </w:p>
        </w:tc>
      </w:tr>
      <w:tr w:rsidR="0034492C" w:rsidRPr="003369F3" w:rsidTr="00A75D2A">
        <w:trPr>
          <w:jc w:val="center"/>
        </w:trPr>
        <w:tc>
          <w:tcPr>
            <w:tcW w:w="2836" w:type="dxa"/>
          </w:tcPr>
          <w:p w:rsidR="0034492C" w:rsidRPr="00E34FF1" w:rsidRDefault="0034492C" w:rsidP="006270D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Объем котла,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326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34492C" w:rsidRPr="003369F3" w:rsidRDefault="0034492C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508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34492C" w:rsidRPr="003369F3" w:rsidTr="00A75D2A">
        <w:trPr>
          <w:jc w:val="center"/>
        </w:trPr>
        <w:tc>
          <w:tcPr>
            <w:tcW w:w="283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2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85,56</w:t>
            </w:r>
          </w:p>
        </w:tc>
        <w:tc>
          <w:tcPr>
            <w:tcW w:w="3275" w:type="dxa"/>
          </w:tcPr>
          <w:p w:rsidR="0034492C" w:rsidRPr="003369F3" w:rsidRDefault="0034492C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508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</w:p>
        </w:tc>
      </w:tr>
      <w:tr w:rsidR="0034492C" w:rsidRPr="003369F3" w:rsidTr="00A75D2A">
        <w:trPr>
          <w:jc w:val="center"/>
        </w:trPr>
        <w:tc>
          <w:tcPr>
            <w:tcW w:w="283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2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83,79</w:t>
            </w:r>
          </w:p>
        </w:tc>
        <w:tc>
          <w:tcPr>
            <w:tcW w:w="3275" w:type="dxa"/>
          </w:tcPr>
          <w:p w:rsidR="0034492C" w:rsidRPr="003369F3" w:rsidRDefault="0034492C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загружаемого продукта, </w:t>
            </w:r>
            <w:r w:rsidRPr="003369F3">
              <w:rPr>
                <w:b/>
                <w:i/>
                <w:sz w:val="16"/>
              </w:rPr>
              <w:sym w:font="Symbol" w:char="F0B0"/>
            </w:r>
            <w:r w:rsidRPr="003369F3">
              <w:rPr>
                <w:b/>
                <w:i/>
                <w:sz w:val="16"/>
              </w:rPr>
              <w:t>С</w:t>
            </w:r>
          </w:p>
        </w:tc>
        <w:tc>
          <w:tcPr>
            <w:tcW w:w="1508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-</w:t>
            </w:r>
          </w:p>
        </w:tc>
      </w:tr>
      <w:tr w:rsidR="0034492C" w:rsidRPr="003369F3" w:rsidTr="00A75D2A">
        <w:trPr>
          <w:jc w:val="center"/>
        </w:trPr>
        <w:tc>
          <w:tcPr>
            <w:tcW w:w="283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2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34492C" w:rsidRPr="003369F3" w:rsidRDefault="0034492C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1,5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508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1)2003; 2)2010</w:t>
            </w:r>
          </w:p>
        </w:tc>
      </w:tr>
      <w:tr w:rsidR="0034492C" w:rsidRPr="003369F3" w:rsidTr="00A75D2A">
        <w:trPr>
          <w:trHeight w:val="140"/>
          <w:jc w:val="center"/>
        </w:trPr>
        <w:tc>
          <w:tcPr>
            <w:tcW w:w="283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2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275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34492C" w:rsidRPr="003369F3" w:rsidRDefault="0034492C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508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34492C" w:rsidRPr="003369F3" w:rsidTr="00A75D2A">
        <w:trPr>
          <w:trHeight w:val="200"/>
          <w:jc w:val="center"/>
        </w:trPr>
        <w:tc>
          <w:tcPr>
            <w:tcW w:w="283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26" w:type="dxa"/>
          </w:tcPr>
          <w:p w:rsidR="0034492C" w:rsidRPr="003369F3" w:rsidRDefault="0034492C" w:rsidP="006270D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275" w:type="dxa"/>
          </w:tcPr>
          <w:p w:rsidR="0034492C" w:rsidRPr="003369F3" w:rsidRDefault="0034492C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гидравлическом испытании, 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53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508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34492C" w:rsidRPr="003369F3" w:rsidTr="00A75D2A">
        <w:trPr>
          <w:trHeight w:val="200"/>
          <w:jc w:val="center"/>
        </w:trPr>
        <w:tc>
          <w:tcPr>
            <w:tcW w:w="2836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26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34492C" w:rsidRPr="003369F3" w:rsidRDefault="0034492C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92" w:type="dxa"/>
          </w:tcPr>
          <w:p w:rsidR="0034492C" w:rsidRDefault="0034492C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3387" w:type="dxa"/>
          </w:tcPr>
          <w:p w:rsidR="0034492C" w:rsidRPr="003369F3" w:rsidRDefault="0034492C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34492C" w:rsidRDefault="0034492C" w:rsidP="00A75D2A">
            <w:pPr>
              <w:rPr>
                <w:b/>
                <w:i/>
                <w:sz w:val="16"/>
              </w:rPr>
            </w:pPr>
          </w:p>
        </w:tc>
      </w:tr>
    </w:tbl>
    <w:p w:rsidR="008B52BD" w:rsidRDefault="00161E86" w:rsidP="008B52BD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8B52BD">
        <w:rPr>
          <w:b/>
          <w:i/>
          <w:sz w:val="32"/>
        </w:rPr>
        <w:lastRenderedPageBreak/>
        <w:t>Ц</w:t>
      </w:r>
      <w:r w:rsidR="008B52BD" w:rsidRPr="003369F3">
        <w:rPr>
          <w:b/>
          <w:i/>
          <w:sz w:val="32"/>
        </w:rPr>
        <w:t xml:space="preserve">истерна </w:t>
      </w:r>
      <w:r w:rsidR="008B52BD">
        <w:rPr>
          <w:b/>
          <w:i/>
          <w:sz w:val="32"/>
        </w:rPr>
        <w:t>с верхним сливом, предохранительным впускным клапаном, пищевая</w:t>
      </w:r>
      <w:r w:rsidR="008B52BD" w:rsidRPr="003369F3">
        <w:rPr>
          <w:b/>
          <w:i/>
          <w:sz w:val="32"/>
        </w:rPr>
        <w:t>,</w:t>
      </w:r>
    </w:p>
    <w:p w:rsidR="008B52BD" w:rsidRPr="00C97887" w:rsidRDefault="008B52BD" w:rsidP="008B52BD">
      <w:pPr>
        <w:jc w:val="center"/>
        <w:rPr>
          <w:b/>
          <w:i/>
          <w:sz w:val="32"/>
        </w:rPr>
      </w:pPr>
      <w:r w:rsidRPr="003369F3">
        <w:rPr>
          <w:b/>
          <w:i/>
          <w:sz w:val="32"/>
        </w:rPr>
        <w:t xml:space="preserve"> модель 15-</w:t>
      </w:r>
      <w:r>
        <w:rPr>
          <w:b/>
          <w:i/>
          <w:sz w:val="32"/>
        </w:rPr>
        <w:t>1213-01</w:t>
      </w:r>
    </w:p>
    <w:p w:rsidR="008B52BD" w:rsidRPr="00835045" w:rsidRDefault="00E47A18" w:rsidP="008B52BD">
      <w:pPr>
        <w:jc w:val="center"/>
      </w:pPr>
      <w:r>
        <w:rPr>
          <w:noProof/>
        </w:rPr>
        <w:drawing>
          <wp:inline distT="0" distB="0" distL="0" distR="0">
            <wp:extent cx="8362950" cy="3188840"/>
            <wp:effectExtent l="19050" t="0" r="0" b="0"/>
            <wp:docPr id="103" name="Рисунок 103" descr="15-1213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15-1213-01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0" cy="318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2BD" w:rsidRDefault="008B52BD" w:rsidP="008B52BD">
      <w:pPr>
        <w:jc w:val="center"/>
        <w:rPr>
          <w:b/>
          <w:i/>
        </w:rPr>
      </w:pPr>
      <w:r w:rsidRPr="003369F3">
        <w:rPr>
          <w:b/>
          <w:i/>
        </w:rPr>
        <w:t>Назначение: для перевозки</w:t>
      </w:r>
      <w:r>
        <w:rPr>
          <w:b/>
          <w:i/>
        </w:rPr>
        <w:t xml:space="preserve"> спирта</w:t>
      </w:r>
    </w:p>
    <w:p w:rsidR="00161E86" w:rsidRDefault="00161E86" w:rsidP="008B52BD">
      <w:pPr>
        <w:jc w:val="center"/>
        <w:rPr>
          <w:b/>
          <w:i/>
        </w:rPr>
      </w:pPr>
    </w:p>
    <w:tbl>
      <w:tblPr>
        <w:tblW w:w="14324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836"/>
        <w:gridCol w:w="2326"/>
        <w:gridCol w:w="3275"/>
        <w:gridCol w:w="992"/>
        <w:gridCol w:w="3387"/>
        <w:gridCol w:w="1508"/>
      </w:tblGrid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1213</w:t>
            </w:r>
            <w:r w:rsidRPr="003369F3">
              <w:rPr>
                <w:b/>
                <w:i/>
                <w:sz w:val="16"/>
              </w:rPr>
              <w:t>.00.00.000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ind w:left="317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085</w:t>
            </w:r>
            <w:r w:rsidRPr="003369F3">
              <w:rPr>
                <w:b/>
                <w:i/>
                <w:sz w:val="16"/>
              </w:rPr>
              <w:t>-00217403-</w:t>
            </w:r>
            <w:r>
              <w:rPr>
                <w:b/>
                <w:i/>
                <w:sz w:val="16"/>
              </w:rPr>
              <w:t>2002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15-1213-01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774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4815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3369F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3369F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предохранительно-впускного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34492C" w:rsidP="00A75D2A">
            <w:pPr>
              <w:rPr>
                <w:b/>
                <w:i/>
                <w:sz w:val="16"/>
              </w:rPr>
            </w:pPr>
            <w:r w:rsidRPr="0034492C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26" w:type="dxa"/>
          </w:tcPr>
          <w:p w:rsidR="00161E86" w:rsidRPr="003369F3" w:rsidRDefault="0034492C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26/</w:t>
            </w:r>
            <w:r w:rsidR="00161E86">
              <w:rPr>
                <w:b/>
                <w:i/>
                <w:sz w:val="16"/>
              </w:rPr>
              <w:t>28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через люк,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229,85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самотеком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 (7,8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11194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E34FF1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Объем котла,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2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85,5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83,79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загружаемого продукта, </w:t>
            </w:r>
            <w:r w:rsidRPr="003369F3">
              <w:rPr>
                <w:b/>
                <w:i/>
                <w:sz w:val="16"/>
              </w:rPr>
              <w:sym w:font="Symbol" w:char="F0B0"/>
            </w:r>
            <w:r w:rsidRPr="003369F3">
              <w:rPr>
                <w:b/>
                <w:i/>
                <w:sz w:val="16"/>
              </w:rPr>
              <w:t>С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-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1,5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161E86" w:rsidRPr="003369F3" w:rsidTr="00A75D2A">
        <w:trPr>
          <w:trHeight w:val="140"/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27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61E86" w:rsidRPr="003369F3" w:rsidTr="00A75D2A">
        <w:trPr>
          <w:trHeight w:val="200"/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гидравлическом испытании, 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53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50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trHeight w:val="200"/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32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92" w:type="dxa"/>
          </w:tcPr>
          <w:p w:rsidR="00161E86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161E86" w:rsidRDefault="00161E86" w:rsidP="00A75D2A">
            <w:pPr>
              <w:rPr>
                <w:b/>
                <w:i/>
                <w:sz w:val="16"/>
              </w:rPr>
            </w:pPr>
          </w:p>
        </w:tc>
      </w:tr>
    </w:tbl>
    <w:p w:rsidR="008B52BD" w:rsidRDefault="00161E86" w:rsidP="008B52BD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8B52BD">
        <w:rPr>
          <w:b/>
          <w:i/>
          <w:sz w:val="32"/>
        </w:rPr>
        <w:lastRenderedPageBreak/>
        <w:t>Ц</w:t>
      </w:r>
      <w:r w:rsidR="008B52BD" w:rsidRPr="003369F3">
        <w:rPr>
          <w:b/>
          <w:i/>
          <w:sz w:val="32"/>
        </w:rPr>
        <w:t xml:space="preserve">истерна </w:t>
      </w:r>
      <w:r w:rsidR="008B52BD">
        <w:rPr>
          <w:b/>
          <w:i/>
          <w:sz w:val="32"/>
        </w:rPr>
        <w:t xml:space="preserve">с верхним сливом, предохранительным впускным клапаном, </w:t>
      </w:r>
    </w:p>
    <w:p w:rsidR="008B52BD" w:rsidRDefault="008B52BD" w:rsidP="008B52BD">
      <w:pPr>
        <w:jc w:val="center"/>
        <w:rPr>
          <w:b/>
          <w:i/>
          <w:sz w:val="32"/>
        </w:rPr>
      </w:pPr>
      <w:r>
        <w:rPr>
          <w:b/>
          <w:i/>
          <w:sz w:val="32"/>
        </w:rPr>
        <w:t>парообогревающей рубашкой, экраном днища</w:t>
      </w:r>
      <w:r w:rsidRPr="003369F3">
        <w:rPr>
          <w:b/>
          <w:i/>
          <w:sz w:val="32"/>
        </w:rPr>
        <w:t>, модель 15-</w:t>
      </w:r>
      <w:r>
        <w:rPr>
          <w:b/>
          <w:i/>
          <w:sz w:val="32"/>
        </w:rPr>
        <w:t>1215</w:t>
      </w:r>
    </w:p>
    <w:p w:rsidR="008B52BD" w:rsidRPr="00C1659C" w:rsidRDefault="008B52BD" w:rsidP="008B52BD">
      <w:pPr>
        <w:jc w:val="center"/>
        <w:rPr>
          <w:b/>
          <w:i/>
          <w:sz w:val="16"/>
          <w:szCs w:val="16"/>
        </w:rPr>
      </w:pPr>
    </w:p>
    <w:p w:rsidR="008B52BD" w:rsidRPr="00835045" w:rsidRDefault="00E47A18" w:rsidP="008B52BD">
      <w:pPr>
        <w:jc w:val="center"/>
      </w:pPr>
      <w:r>
        <w:rPr>
          <w:noProof/>
        </w:rPr>
        <w:drawing>
          <wp:inline distT="0" distB="0" distL="0" distR="0">
            <wp:extent cx="8890000" cy="2730500"/>
            <wp:effectExtent l="19050" t="0" r="6350" b="0"/>
            <wp:docPr id="104" name="Рисунок 104" descr="15-1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15-1215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73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2BD" w:rsidRPr="003369F3" w:rsidRDefault="008B52BD" w:rsidP="008B52BD">
      <w:pPr>
        <w:jc w:val="center"/>
        <w:rPr>
          <w:b/>
          <w:i/>
        </w:rPr>
      </w:pPr>
      <w:r>
        <w:t xml:space="preserve"> </w:t>
      </w:r>
    </w:p>
    <w:p w:rsidR="008B52BD" w:rsidRPr="003369F3" w:rsidRDefault="008B52BD" w:rsidP="008B52BD">
      <w:pPr>
        <w:jc w:val="center"/>
        <w:rPr>
          <w:b/>
          <w:i/>
        </w:rPr>
      </w:pPr>
      <w:r w:rsidRPr="003369F3">
        <w:rPr>
          <w:b/>
          <w:i/>
        </w:rPr>
        <w:t>Назначение: для перевозки</w:t>
      </w:r>
      <w:r>
        <w:rPr>
          <w:b/>
          <w:i/>
        </w:rPr>
        <w:t xml:space="preserve"> ацетальдегида</w:t>
      </w:r>
    </w:p>
    <w:p w:rsidR="008B52BD" w:rsidRPr="003369F3" w:rsidRDefault="008B52BD" w:rsidP="008B52BD">
      <w:pPr>
        <w:rPr>
          <w:sz w:val="16"/>
          <w:szCs w:val="16"/>
        </w:rPr>
      </w:pPr>
      <w:r>
        <w:t xml:space="preserve"> </w:t>
      </w:r>
    </w:p>
    <w:tbl>
      <w:tblPr>
        <w:tblW w:w="14589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836"/>
        <w:gridCol w:w="2144"/>
        <w:gridCol w:w="3457"/>
        <w:gridCol w:w="932"/>
        <w:gridCol w:w="3387"/>
        <w:gridCol w:w="1833"/>
      </w:tblGrid>
      <w:tr w:rsidR="008B52BD" w:rsidRPr="003369F3" w:rsidTr="00381DAD">
        <w:trPr>
          <w:jc w:val="center"/>
        </w:trPr>
        <w:tc>
          <w:tcPr>
            <w:tcW w:w="2836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44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1215</w:t>
            </w:r>
            <w:r w:rsidRPr="003369F3">
              <w:rPr>
                <w:b/>
                <w:i/>
                <w:sz w:val="16"/>
              </w:rPr>
              <w:t>.00.00.000</w:t>
            </w:r>
          </w:p>
        </w:tc>
        <w:tc>
          <w:tcPr>
            <w:tcW w:w="3457" w:type="dxa"/>
          </w:tcPr>
          <w:p w:rsidR="008B52BD" w:rsidRPr="003369F3" w:rsidRDefault="008B52BD" w:rsidP="00381DAD">
            <w:pPr>
              <w:ind w:left="317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8B52BD" w:rsidRPr="003369F3" w:rsidRDefault="008B52BD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833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</w:tr>
      <w:tr w:rsidR="008B52BD" w:rsidRPr="003369F3" w:rsidTr="00381DAD">
        <w:trPr>
          <w:jc w:val="center"/>
        </w:trPr>
        <w:tc>
          <w:tcPr>
            <w:tcW w:w="2836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44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027</w:t>
            </w:r>
            <w:r w:rsidRPr="003369F3">
              <w:rPr>
                <w:b/>
                <w:i/>
                <w:sz w:val="16"/>
              </w:rPr>
              <w:t>-00217403-</w:t>
            </w:r>
            <w:r>
              <w:rPr>
                <w:b/>
                <w:i/>
                <w:sz w:val="16"/>
              </w:rPr>
              <w:t>97</w:t>
            </w:r>
          </w:p>
        </w:tc>
        <w:tc>
          <w:tcPr>
            <w:tcW w:w="345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833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8B52BD" w:rsidRPr="003369F3" w:rsidTr="00381DAD">
        <w:trPr>
          <w:jc w:val="center"/>
        </w:trPr>
        <w:tc>
          <w:tcPr>
            <w:tcW w:w="2836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44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15-1215</w:t>
            </w:r>
          </w:p>
        </w:tc>
        <w:tc>
          <w:tcPr>
            <w:tcW w:w="345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8B52BD" w:rsidRPr="003369F3" w:rsidRDefault="008B52BD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833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8B52BD" w:rsidRPr="003369F3" w:rsidTr="00381DAD">
        <w:trPr>
          <w:jc w:val="center"/>
        </w:trPr>
        <w:tc>
          <w:tcPr>
            <w:tcW w:w="2836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44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773</w:t>
            </w:r>
          </w:p>
        </w:tc>
        <w:tc>
          <w:tcPr>
            <w:tcW w:w="345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4960</w:t>
            </w:r>
          </w:p>
        </w:tc>
        <w:tc>
          <w:tcPr>
            <w:tcW w:w="338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833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8B52BD" w:rsidRPr="003369F3" w:rsidTr="00381DAD">
        <w:trPr>
          <w:jc w:val="center"/>
        </w:trPr>
        <w:tc>
          <w:tcPr>
            <w:tcW w:w="2836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44" w:type="dxa"/>
          </w:tcPr>
          <w:p w:rsidR="008B52BD" w:rsidRPr="003369F3" w:rsidRDefault="008B52BD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3369F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3369F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5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8B52BD" w:rsidRPr="003369F3" w:rsidRDefault="008B52BD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предохранительно-впускного</w:t>
            </w:r>
          </w:p>
        </w:tc>
        <w:tc>
          <w:tcPr>
            <w:tcW w:w="1833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</w:p>
        </w:tc>
      </w:tr>
      <w:tr w:rsidR="008B52BD" w:rsidRPr="003369F3" w:rsidTr="00381DAD">
        <w:trPr>
          <w:jc w:val="center"/>
        </w:trPr>
        <w:tc>
          <w:tcPr>
            <w:tcW w:w="2836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44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52</w:t>
            </w:r>
          </w:p>
        </w:tc>
        <w:tc>
          <w:tcPr>
            <w:tcW w:w="345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8B52BD" w:rsidRPr="003369F3" w:rsidRDefault="008B52BD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833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8B52BD" w:rsidRPr="003369F3" w:rsidTr="00381DAD">
        <w:trPr>
          <w:jc w:val="center"/>
        </w:trPr>
        <w:tc>
          <w:tcPr>
            <w:tcW w:w="2836" w:type="dxa"/>
          </w:tcPr>
          <w:p w:rsidR="008B52BD" w:rsidRPr="003369F3" w:rsidRDefault="0034492C" w:rsidP="00381DAD">
            <w:pPr>
              <w:rPr>
                <w:b/>
                <w:i/>
                <w:sz w:val="16"/>
              </w:rPr>
            </w:pPr>
            <w:r w:rsidRPr="0034492C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144" w:type="dxa"/>
          </w:tcPr>
          <w:p w:rsidR="008B52BD" w:rsidRPr="003369F3" w:rsidRDefault="0034492C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26,7/</w:t>
            </w:r>
            <w:r w:rsidR="008B52BD">
              <w:rPr>
                <w:b/>
                <w:i/>
                <w:sz w:val="16"/>
              </w:rPr>
              <w:t>27,6</w:t>
            </w:r>
          </w:p>
        </w:tc>
        <w:tc>
          <w:tcPr>
            <w:tcW w:w="345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8B52BD" w:rsidRPr="003369F3" w:rsidRDefault="008B52BD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833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8B52BD" w:rsidRPr="003369F3" w:rsidTr="00381DAD">
        <w:trPr>
          <w:jc w:val="center"/>
        </w:trPr>
        <w:tc>
          <w:tcPr>
            <w:tcW w:w="2836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44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5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833" w:type="dxa"/>
          </w:tcPr>
          <w:p w:rsidR="008B52BD" w:rsidRPr="003369F3" w:rsidRDefault="008B52BD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через сливо-наливные</w:t>
            </w:r>
          </w:p>
        </w:tc>
      </w:tr>
      <w:tr w:rsidR="008B52BD" w:rsidRPr="003369F3" w:rsidTr="00381DAD">
        <w:trPr>
          <w:jc w:val="center"/>
        </w:trPr>
        <w:tc>
          <w:tcPr>
            <w:tcW w:w="2836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44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192,25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19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9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45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8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833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8B52BD" w:rsidRPr="003369F3" w:rsidTr="00381DAD">
        <w:trPr>
          <w:jc w:val="center"/>
        </w:trPr>
        <w:tc>
          <w:tcPr>
            <w:tcW w:w="2836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44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 (5,63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45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10770</w:t>
            </w:r>
          </w:p>
        </w:tc>
        <w:tc>
          <w:tcPr>
            <w:tcW w:w="338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833" w:type="dxa"/>
          </w:tcPr>
          <w:p w:rsidR="008B52BD" w:rsidRPr="003369F3" w:rsidRDefault="008B52BD" w:rsidP="00381DAD">
            <w:pPr>
              <w:ind w:right="-108"/>
              <w:rPr>
                <w:b/>
                <w:i/>
                <w:sz w:val="16"/>
              </w:rPr>
            </w:pPr>
          </w:p>
        </w:tc>
      </w:tr>
      <w:tr w:rsidR="008B52BD" w:rsidRPr="003369F3" w:rsidTr="00381DAD">
        <w:trPr>
          <w:jc w:val="center"/>
        </w:trPr>
        <w:tc>
          <w:tcPr>
            <w:tcW w:w="2836" w:type="dxa"/>
          </w:tcPr>
          <w:p w:rsidR="008B52BD" w:rsidRPr="00E34FF1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Объем котла,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144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5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833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2</w:t>
            </w:r>
          </w:p>
        </w:tc>
      </w:tr>
      <w:tr w:rsidR="008B52BD" w:rsidRPr="003369F3" w:rsidTr="00381DAD">
        <w:trPr>
          <w:jc w:val="center"/>
        </w:trPr>
        <w:tc>
          <w:tcPr>
            <w:tcW w:w="2836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144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457" w:type="dxa"/>
          </w:tcPr>
          <w:p w:rsidR="008B52BD" w:rsidRPr="003369F3" w:rsidRDefault="008B52BD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833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8B52BD" w:rsidRPr="003369F3" w:rsidTr="00381DAD">
        <w:trPr>
          <w:jc w:val="center"/>
        </w:trPr>
        <w:tc>
          <w:tcPr>
            <w:tcW w:w="2836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144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65,14</w:t>
            </w:r>
          </w:p>
        </w:tc>
        <w:tc>
          <w:tcPr>
            <w:tcW w:w="3457" w:type="dxa"/>
          </w:tcPr>
          <w:p w:rsidR="008B52BD" w:rsidRPr="003369F3" w:rsidRDefault="008B52BD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833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</w:p>
        </w:tc>
      </w:tr>
      <w:tr w:rsidR="008B52BD" w:rsidRPr="003369F3" w:rsidTr="00381DAD">
        <w:trPr>
          <w:jc w:val="center"/>
        </w:trPr>
        <w:tc>
          <w:tcPr>
            <w:tcW w:w="2836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44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120</w:t>
            </w:r>
          </w:p>
        </w:tc>
        <w:tc>
          <w:tcPr>
            <w:tcW w:w="3457" w:type="dxa"/>
          </w:tcPr>
          <w:p w:rsidR="008B52BD" w:rsidRPr="003369F3" w:rsidRDefault="008B52BD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загружаемого продукта, </w:t>
            </w:r>
            <w:r w:rsidRPr="003369F3">
              <w:rPr>
                <w:b/>
                <w:i/>
                <w:sz w:val="16"/>
              </w:rPr>
              <w:sym w:font="Symbol" w:char="F0B0"/>
            </w:r>
            <w:r w:rsidRPr="003369F3">
              <w:rPr>
                <w:b/>
                <w:i/>
                <w:sz w:val="16"/>
              </w:rPr>
              <w:t>С</w:t>
            </w:r>
          </w:p>
        </w:tc>
        <w:tc>
          <w:tcPr>
            <w:tcW w:w="1833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-</w:t>
            </w:r>
          </w:p>
        </w:tc>
      </w:tr>
      <w:tr w:rsidR="008B52BD" w:rsidRPr="003369F3" w:rsidTr="00381DAD">
        <w:trPr>
          <w:jc w:val="center"/>
        </w:trPr>
        <w:tc>
          <w:tcPr>
            <w:tcW w:w="2836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44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457" w:type="dxa"/>
          </w:tcPr>
          <w:p w:rsidR="008B52BD" w:rsidRPr="003369F3" w:rsidRDefault="008B52BD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3,0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833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8B52BD" w:rsidRPr="003369F3" w:rsidTr="00381DAD">
        <w:trPr>
          <w:trHeight w:val="140"/>
          <w:jc w:val="center"/>
        </w:trPr>
        <w:tc>
          <w:tcPr>
            <w:tcW w:w="2836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44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45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833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B52BD" w:rsidRPr="003369F3" w:rsidTr="00381DAD">
        <w:trPr>
          <w:trHeight w:val="200"/>
          <w:jc w:val="center"/>
        </w:trPr>
        <w:tc>
          <w:tcPr>
            <w:tcW w:w="2836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44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57" w:type="dxa"/>
          </w:tcPr>
          <w:p w:rsidR="008B52BD" w:rsidRPr="003369F3" w:rsidRDefault="008B52BD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гидравлическом испытании, 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8,5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833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8B52BD" w:rsidRPr="003369F3" w:rsidTr="00381DAD">
        <w:trPr>
          <w:trHeight w:val="200"/>
          <w:jc w:val="center"/>
        </w:trPr>
        <w:tc>
          <w:tcPr>
            <w:tcW w:w="2836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144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57" w:type="dxa"/>
          </w:tcPr>
          <w:p w:rsidR="008B52BD" w:rsidRPr="003369F3" w:rsidRDefault="008B52BD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2" w:type="dxa"/>
          </w:tcPr>
          <w:p w:rsidR="008B52BD" w:rsidRDefault="008B52B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92</w:t>
            </w:r>
          </w:p>
        </w:tc>
        <w:tc>
          <w:tcPr>
            <w:tcW w:w="3387" w:type="dxa"/>
          </w:tcPr>
          <w:p w:rsidR="008B52BD" w:rsidRPr="003369F3" w:rsidRDefault="008B52B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833" w:type="dxa"/>
          </w:tcPr>
          <w:p w:rsidR="008B52BD" w:rsidRDefault="008B52BD" w:rsidP="00381DAD">
            <w:pPr>
              <w:rPr>
                <w:b/>
                <w:i/>
                <w:sz w:val="16"/>
              </w:rPr>
            </w:pPr>
          </w:p>
        </w:tc>
      </w:tr>
    </w:tbl>
    <w:p w:rsidR="00161E86" w:rsidRDefault="00161E86" w:rsidP="00E3513F"/>
    <w:p w:rsidR="008B52BD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8B52BD">
        <w:rPr>
          <w:b/>
          <w:i/>
          <w:sz w:val="32"/>
        </w:rPr>
        <w:lastRenderedPageBreak/>
        <w:t>Ц</w:t>
      </w:r>
      <w:r w:rsidR="008B52BD" w:rsidRPr="003369F3">
        <w:rPr>
          <w:b/>
          <w:i/>
          <w:sz w:val="32"/>
        </w:rPr>
        <w:t xml:space="preserve">истерна </w:t>
      </w:r>
      <w:r w:rsidR="008B52BD">
        <w:rPr>
          <w:b/>
          <w:i/>
          <w:sz w:val="32"/>
        </w:rPr>
        <w:t>нефтебензиновая с универсальным сливным прибором</w:t>
      </w:r>
      <w:r w:rsidR="008B52BD" w:rsidRPr="003369F3">
        <w:rPr>
          <w:b/>
          <w:i/>
          <w:sz w:val="32"/>
        </w:rPr>
        <w:t>, модель 15-</w:t>
      </w:r>
      <w:r w:rsidR="008B52BD">
        <w:rPr>
          <w:b/>
          <w:i/>
          <w:sz w:val="32"/>
        </w:rPr>
        <w:t>1219</w:t>
      </w:r>
    </w:p>
    <w:p w:rsidR="008B52BD" w:rsidRPr="00C85C68" w:rsidRDefault="008B52BD" w:rsidP="008B52BD">
      <w:pPr>
        <w:jc w:val="center"/>
        <w:rPr>
          <w:b/>
          <w:i/>
          <w:sz w:val="16"/>
          <w:szCs w:val="16"/>
        </w:rPr>
      </w:pPr>
    </w:p>
    <w:p w:rsidR="008B52BD" w:rsidRPr="00835045" w:rsidRDefault="00E47A18" w:rsidP="008B52BD">
      <w:pPr>
        <w:jc w:val="center"/>
      </w:pPr>
      <w:r>
        <w:rPr>
          <w:noProof/>
        </w:rPr>
        <w:drawing>
          <wp:inline distT="0" distB="0" distL="0" distR="0">
            <wp:extent cx="8877300" cy="3048000"/>
            <wp:effectExtent l="19050" t="0" r="0" b="0"/>
            <wp:docPr id="105" name="Рисунок 105" descr="15-1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15-121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2BD" w:rsidRPr="003369F3" w:rsidRDefault="008B52BD" w:rsidP="008B52BD">
      <w:pPr>
        <w:jc w:val="center"/>
        <w:rPr>
          <w:b/>
          <w:i/>
        </w:rPr>
      </w:pPr>
      <w:r>
        <w:t xml:space="preserve"> </w:t>
      </w:r>
    </w:p>
    <w:p w:rsidR="008B52BD" w:rsidRDefault="008B52BD" w:rsidP="008B52BD">
      <w:pPr>
        <w:jc w:val="center"/>
        <w:rPr>
          <w:b/>
          <w:i/>
        </w:rPr>
      </w:pPr>
      <w:r w:rsidRPr="003369F3">
        <w:rPr>
          <w:b/>
          <w:i/>
        </w:rPr>
        <w:t>Назначение: для перевозки</w:t>
      </w:r>
      <w:r>
        <w:rPr>
          <w:b/>
          <w:i/>
        </w:rPr>
        <w:t xml:space="preserve"> нефтепродуктов</w:t>
      </w:r>
    </w:p>
    <w:p w:rsidR="00161E86" w:rsidRDefault="00161E86" w:rsidP="008B52BD">
      <w:pPr>
        <w:jc w:val="center"/>
        <w:rPr>
          <w:b/>
          <w:i/>
        </w:rPr>
      </w:pPr>
    </w:p>
    <w:tbl>
      <w:tblPr>
        <w:tblW w:w="14451" w:type="dxa"/>
        <w:jc w:val="center"/>
        <w:tblInd w:w="109" w:type="dxa"/>
        <w:tblLayout w:type="fixed"/>
        <w:tblLook w:val="0000" w:firstRow="0" w:lastRow="0" w:firstColumn="0" w:lastColumn="0" w:noHBand="0" w:noVBand="0"/>
      </w:tblPr>
      <w:tblGrid>
        <w:gridCol w:w="2694"/>
        <w:gridCol w:w="2372"/>
        <w:gridCol w:w="3457"/>
        <w:gridCol w:w="1095"/>
        <w:gridCol w:w="3387"/>
        <w:gridCol w:w="1446"/>
      </w:tblGrid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1219М</w:t>
            </w:r>
            <w:r w:rsidRPr="003369F3">
              <w:rPr>
                <w:b/>
                <w:i/>
                <w:sz w:val="16"/>
              </w:rPr>
              <w:t>.00.00.000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ind w:left="317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096</w:t>
            </w:r>
            <w:r w:rsidRPr="003369F3">
              <w:rPr>
                <w:b/>
                <w:i/>
                <w:sz w:val="16"/>
              </w:rPr>
              <w:t>-00217403-</w:t>
            </w:r>
            <w:r>
              <w:rPr>
                <w:b/>
                <w:i/>
                <w:sz w:val="16"/>
              </w:rPr>
              <w:t>2004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15-1219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4820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3369F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3369F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предохранительно-впускного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69,3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34492C" w:rsidP="00A75D2A">
            <w:pPr>
              <w:rPr>
                <w:b/>
                <w:i/>
                <w:sz w:val="16"/>
              </w:rPr>
            </w:pPr>
            <w:r w:rsidRPr="0034492C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72" w:type="dxa"/>
          </w:tcPr>
          <w:p w:rsidR="00161E86" w:rsidRPr="003369F3" w:rsidRDefault="00161E86" w:rsidP="0034492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23,2</w:t>
            </w:r>
            <w:r w:rsidR="0034492C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</w:rPr>
              <w:t>24,7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</w:t>
            </w:r>
            <w:r w:rsidRPr="003369F3">
              <w:rPr>
                <w:b/>
                <w:i/>
                <w:sz w:val="16"/>
              </w:rPr>
              <w:t>ет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налив-слив через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люк самотеком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76,7 (7,8)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11190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E34FF1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Объем котла,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2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85,56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83,85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120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загружаемого продукта, </w:t>
            </w:r>
            <w:r w:rsidRPr="003369F3">
              <w:rPr>
                <w:b/>
                <w:i/>
                <w:sz w:val="16"/>
              </w:rPr>
              <w:sym w:font="Symbol" w:char="F0B0"/>
            </w:r>
            <w:r w:rsidRPr="003369F3">
              <w:rPr>
                <w:b/>
                <w:i/>
                <w:sz w:val="16"/>
              </w:rPr>
              <w:t>С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-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015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0,15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161E86" w:rsidRPr="003369F3" w:rsidTr="00A75D2A">
        <w:trPr>
          <w:trHeight w:val="140"/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61E86" w:rsidRPr="003369F3" w:rsidTr="00A75D2A">
        <w:trPr>
          <w:trHeight w:val="200"/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5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гидравлическом испытании, 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trHeight w:val="200"/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5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95" w:type="dxa"/>
          </w:tcPr>
          <w:p w:rsidR="00161E86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92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446" w:type="dxa"/>
          </w:tcPr>
          <w:p w:rsidR="00161E86" w:rsidRDefault="00161E86" w:rsidP="00A75D2A">
            <w:pPr>
              <w:rPr>
                <w:b/>
                <w:i/>
                <w:sz w:val="16"/>
              </w:rPr>
            </w:pPr>
          </w:p>
        </w:tc>
      </w:tr>
    </w:tbl>
    <w:p w:rsidR="008B52BD" w:rsidRPr="003369F3" w:rsidRDefault="00161E86" w:rsidP="00161E86">
      <w:pPr>
        <w:jc w:val="center"/>
        <w:rPr>
          <w:sz w:val="16"/>
          <w:szCs w:val="16"/>
        </w:rPr>
      </w:pPr>
      <w:r>
        <w:rPr>
          <w:b/>
          <w:i/>
        </w:rPr>
        <w:br w:type="column"/>
      </w:r>
    </w:p>
    <w:p w:rsidR="007F3413" w:rsidRPr="00FE3F7B" w:rsidRDefault="007F3413" w:rsidP="007F3413">
      <w:pPr>
        <w:jc w:val="center"/>
        <w:rPr>
          <w:b/>
          <w:i/>
          <w:sz w:val="32"/>
        </w:rPr>
      </w:pPr>
      <w:r w:rsidRPr="00FE3F7B">
        <w:rPr>
          <w:b/>
          <w:i/>
          <w:sz w:val="32"/>
        </w:rPr>
        <w:t xml:space="preserve">4-осная </w:t>
      </w:r>
      <w:r>
        <w:rPr>
          <w:b/>
          <w:i/>
          <w:sz w:val="32"/>
        </w:rPr>
        <w:t>платформа для вагонов-цистерн, модель 15-1220 и 15-1220М</w:t>
      </w:r>
    </w:p>
    <w:p w:rsidR="007F3413" w:rsidRDefault="007F3413" w:rsidP="007F3413"/>
    <w:p w:rsidR="007F3413" w:rsidRDefault="00E47A18" w:rsidP="007F3413">
      <w:pPr>
        <w:jc w:val="center"/>
      </w:pPr>
      <w:r>
        <w:rPr>
          <w:noProof/>
        </w:rPr>
        <w:drawing>
          <wp:inline distT="0" distB="0" distL="0" distR="0">
            <wp:extent cx="8890000" cy="2209800"/>
            <wp:effectExtent l="19050" t="0" r="6350" b="0"/>
            <wp:docPr id="106" name="Рисунок 106" descr="15-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15-122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413" w:rsidRDefault="007F3413" w:rsidP="007F3413"/>
    <w:p w:rsidR="007F3413" w:rsidRPr="00FE3F7B" w:rsidRDefault="007F3413" w:rsidP="007F3413">
      <w:pPr>
        <w:jc w:val="center"/>
        <w:rPr>
          <w:b/>
          <w:i/>
        </w:rPr>
      </w:pPr>
      <w:r>
        <w:rPr>
          <w:b/>
          <w:i/>
        </w:rPr>
        <w:t>Назначение: для вагонов-цистерн</w:t>
      </w:r>
    </w:p>
    <w:p w:rsidR="007F3413" w:rsidRPr="00FE3F7B" w:rsidRDefault="007F3413" w:rsidP="007F3413">
      <w:pPr>
        <w:jc w:val="center"/>
        <w:rPr>
          <w:b/>
          <w:i/>
        </w:rPr>
      </w:pPr>
    </w:p>
    <w:tbl>
      <w:tblPr>
        <w:tblW w:w="9874" w:type="dxa"/>
        <w:jc w:val="center"/>
        <w:tblInd w:w="61" w:type="dxa"/>
        <w:tblLayout w:type="fixed"/>
        <w:tblLook w:val="0000" w:firstRow="0" w:lastRow="0" w:firstColumn="0" w:lastColumn="0" w:noHBand="0" w:noVBand="0"/>
      </w:tblPr>
      <w:tblGrid>
        <w:gridCol w:w="2836"/>
        <w:gridCol w:w="2692"/>
        <w:gridCol w:w="3279"/>
        <w:gridCol w:w="1067"/>
      </w:tblGrid>
      <w:tr w:rsidR="007F3413" w:rsidRPr="00FE3F7B" w:rsidTr="00381DAD">
        <w:trPr>
          <w:jc w:val="center"/>
        </w:trPr>
        <w:tc>
          <w:tcPr>
            <w:tcW w:w="2836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692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1220.00.00.000            1220.00.000М</w:t>
            </w:r>
          </w:p>
        </w:tc>
        <w:tc>
          <w:tcPr>
            <w:tcW w:w="3279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067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</w:p>
        </w:tc>
      </w:tr>
      <w:tr w:rsidR="007F3413" w:rsidRPr="00FE3F7B" w:rsidTr="00381DAD">
        <w:trPr>
          <w:jc w:val="center"/>
        </w:trPr>
        <w:tc>
          <w:tcPr>
            <w:tcW w:w="2836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692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3182-038-00217403-2000</w:t>
            </w:r>
          </w:p>
        </w:tc>
        <w:tc>
          <w:tcPr>
            <w:tcW w:w="3279" w:type="dxa"/>
          </w:tcPr>
          <w:p w:rsidR="007F3413" w:rsidRPr="00FE3F7B" w:rsidRDefault="007F3413" w:rsidP="00381DAD">
            <w:pPr>
              <w:ind w:left="317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67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</w:tr>
      <w:tr w:rsidR="007F3413" w:rsidRPr="00FE3F7B" w:rsidTr="00381DAD">
        <w:trPr>
          <w:jc w:val="center"/>
        </w:trPr>
        <w:tc>
          <w:tcPr>
            <w:tcW w:w="2836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692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15-1220                        15-1220М  </w:t>
            </w:r>
          </w:p>
        </w:tc>
        <w:tc>
          <w:tcPr>
            <w:tcW w:w="3279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67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</w:tr>
      <w:tr w:rsidR="007F3413" w:rsidRPr="00FE3F7B" w:rsidTr="00381DAD">
        <w:trPr>
          <w:jc w:val="center"/>
        </w:trPr>
        <w:tc>
          <w:tcPr>
            <w:tcW w:w="2836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692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67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</w:tr>
      <w:tr w:rsidR="007F3413" w:rsidRPr="00FE3F7B" w:rsidTr="00381DAD">
        <w:trPr>
          <w:jc w:val="center"/>
        </w:trPr>
        <w:tc>
          <w:tcPr>
            <w:tcW w:w="2836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692" w:type="dxa"/>
          </w:tcPr>
          <w:p w:rsidR="007F3413" w:rsidRPr="00FE3F7B" w:rsidRDefault="007F3413" w:rsidP="00381DAD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«Рузхиммаш»</w:t>
            </w:r>
          </w:p>
        </w:tc>
        <w:tc>
          <w:tcPr>
            <w:tcW w:w="3279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67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</w:tr>
      <w:tr w:rsidR="007F3413" w:rsidRPr="00FE3F7B" w:rsidTr="00381DAD">
        <w:trPr>
          <w:jc w:val="center"/>
        </w:trPr>
        <w:tc>
          <w:tcPr>
            <w:tcW w:w="2836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692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77                                       78</w:t>
            </w:r>
          </w:p>
        </w:tc>
        <w:tc>
          <w:tcPr>
            <w:tcW w:w="3279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67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F3413" w:rsidRPr="00FE3F7B" w:rsidTr="00381DAD">
        <w:trPr>
          <w:jc w:val="center"/>
        </w:trPr>
        <w:tc>
          <w:tcPr>
            <w:tcW w:w="2836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Масса тары вагона, т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692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16,6                                   15,1</w:t>
            </w:r>
          </w:p>
        </w:tc>
        <w:tc>
          <w:tcPr>
            <w:tcW w:w="3279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67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F3413" w:rsidRPr="00FE3F7B" w:rsidTr="00381DAD">
        <w:trPr>
          <w:jc w:val="center"/>
        </w:trPr>
        <w:tc>
          <w:tcPr>
            <w:tcW w:w="2836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692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Возможность установки защитных </w:t>
            </w:r>
          </w:p>
        </w:tc>
        <w:tc>
          <w:tcPr>
            <w:tcW w:w="1067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</w:p>
        </w:tc>
      </w:tr>
      <w:tr w:rsidR="007F3413" w:rsidRPr="00FE3F7B" w:rsidTr="00381DAD">
        <w:trPr>
          <w:jc w:val="center"/>
        </w:trPr>
        <w:tc>
          <w:tcPr>
            <w:tcW w:w="2836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692" w:type="dxa"/>
          </w:tcPr>
          <w:p w:rsidR="007F3413" w:rsidRPr="00FE3F7B" w:rsidRDefault="007F3413" w:rsidP="00381DAD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 (23,5)</w:t>
            </w:r>
          </w:p>
        </w:tc>
        <w:tc>
          <w:tcPr>
            <w:tcW w:w="3279" w:type="dxa"/>
          </w:tcPr>
          <w:p w:rsidR="007F3413" w:rsidRPr="00FE3F7B" w:rsidRDefault="007F3413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экранов</w:t>
            </w:r>
          </w:p>
        </w:tc>
        <w:tc>
          <w:tcPr>
            <w:tcW w:w="1067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F3413" w:rsidRPr="00FE3F7B" w:rsidTr="00381DAD">
        <w:trPr>
          <w:jc w:val="center"/>
        </w:trPr>
        <w:tc>
          <w:tcPr>
            <w:tcW w:w="2836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погонная. кН/м (тс/м)</w:t>
            </w:r>
          </w:p>
        </w:tc>
        <w:tc>
          <w:tcPr>
            <w:tcW w:w="2692" w:type="dxa"/>
          </w:tcPr>
          <w:p w:rsidR="007F3413" w:rsidRPr="00FE3F7B" w:rsidRDefault="007F3413" w:rsidP="00381DAD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76,54 (7,8)</w:t>
            </w:r>
          </w:p>
        </w:tc>
        <w:tc>
          <w:tcPr>
            <w:tcW w:w="3279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67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</w:p>
        </w:tc>
      </w:tr>
      <w:tr w:rsidR="007F3413" w:rsidRPr="00FE3F7B" w:rsidTr="00381DAD">
        <w:trPr>
          <w:jc w:val="center"/>
        </w:trPr>
        <w:tc>
          <w:tcPr>
            <w:tcW w:w="2836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692" w:type="dxa"/>
          </w:tcPr>
          <w:p w:rsidR="007F3413" w:rsidRPr="00FE3F7B" w:rsidRDefault="007F3413" w:rsidP="00381DAD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67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2000</w:t>
            </w:r>
          </w:p>
        </w:tc>
      </w:tr>
      <w:tr w:rsidR="007F3413" w:rsidRPr="00FE3F7B" w:rsidTr="00381DAD">
        <w:trPr>
          <w:jc w:val="center"/>
        </w:trPr>
        <w:tc>
          <w:tcPr>
            <w:tcW w:w="2836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692" w:type="dxa"/>
          </w:tcPr>
          <w:p w:rsidR="007F3413" w:rsidRPr="00FE3F7B" w:rsidRDefault="007F3413" w:rsidP="00381DAD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279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67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F3413" w:rsidRPr="00FE3F7B" w:rsidTr="00381DAD">
        <w:trPr>
          <w:jc w:val="center"/>
        </w:trPr>
        <w:tc>
          <w:tcPr>
            <w:tcW w:w="2836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База </w:t>
            </w:r>
            <w:r>
              <w:rPr>
                <w:b/>
                <w:i/>
                <w:sz w:val="16"/>
              </w:rPr>
              <w:t>платформы</w:t>
            </w:r>
            <w:r w:rsidRPr="00FE3F7B">
              <w:rPr>
                <w:b/>
                <w:i/>
                <w:sz w:val="16"/>
              </w:rPr>
              <w:t>, мм</w:t>
            </w:r>
          </w:p>
        </w:tc>
        <w:tc>
          <w:tcPr>
            <w:tcW w:w="2692" w:type="dxa"/>
          </w:tcPr>
          <w:p w:rsidR="007F3413" w:rsidRPr="00FE3F7B" w:rsidRDefault="007F3413" w:rsidP="00381DAD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67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F3413" w:rsidRPr="00FE3F7B" w:rsidTr="00381DAD">
        <w:trPr>
          <w:jc w:val="center"/>
        </w:trPr>
        <w:tc>
          <w:tcPr>
            <w:tcW w:w="2836" w:type="dxa"/>
          </w:tcPr>
          <w:p w:rsidR="007F3413" w:rsidRPr="00FE3F7B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максимальна, мм</w:t>
            </w:r>
          </w:p>
        </w:tc>
        <w:tc>
          <w:tcPr>
            <w:tcW w:w="2692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2790                                    2800</w:t>
            </w:r>
          </w:p>
        </w:tc>
        <w:tc>
          <w:tcPr>
            <w:tcW w:w="3279" w:type="dxa"/>
          </w:tcPr>
          <w:p w:rsidR="007F3413" w:rsidRPr="00FE3F7B" w:rsidRDefault="007F3413" w:rsidP="00381DAD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67" w:type="dxa"/>
          </w:tcPr>
          <w:p w:rsidR="007F3413" w:rsidRPr="00FE3F7B" w:rsidRDefault="007F3413" w:rsidP="00381DAD">
            <w:pPr>
              <w:jc w:val="both"/>
              <w:rPr>
                <w:b/>
                <w:i/>
                <w:sz w:val="16"/>
              </w:rPr>
            </w:pPr>
          </w:p>
        </w:tc>
      </w:tr>
    </w:tbl>
    <w:p w:rsidR="008B52BD" w:rsidRDefault="008B52BD" w:rsidP="00E3513F"/>
    <w:p w:rsidR="007F3413" w:rsidRDefault="007F3413" w:rsidP="00E3513F"/>
    <w:p w:rsidR="007F3413" w:rsidRDefault="007F3413" w:rsidP="00E3513F"/>
    <w:p w:rsidR="007F3413" w:rsidRDefault="007F3413" w:rsidP="00E3513F"/>
    <w:p w:rsidR="007F3413" w:rsidRDefault="007F3413" w:rsidP="00E3513F"/>
    <w:p w:rsidR="007F3413" w:rsidRDefault="007F3413" w:rsidP="00E3513F"/>
    <w:p w:rsidR="007F3413" w:rsidRDefault="007F3413" w:rsidP="00E3513F"/>
    <w:p w:rsidR="007F3413" w:rsidRPr="0086665B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7F3413">
        <w:rPr>
          <w:b/>
          <w:i/>
          <w:sz w:val="32"/>
        </w:rPr>
        <w:lastRenderedPageBreak/>
        <w:t>Ц</w:t>
      </w:r>
      <w:r w:rsidR="007F3413" w:rsidRPr="003369F3">
        <w:rPr>
          <w:b/>
          <w:i/>
          <w:sz w:val="32"/>
        </w:rPr>
        <w:t xml:space="preserve">истерна </w:t>
      </w:r>
      <w:r w:rsidR="007F3413">
        <w:rPr>
          <w:b/>
          <w:i/>
          <w:sz w:val="32"/>
        </w:rPr>
        <w:t>нефтебензиновая с универсальным сливным прибором</w:t>
      </w:r>
      <w:r w:rsidR="007F3413" w:rsidRPr="003369F3">
        <w:rPr>
          <w:b/>
          <w:i/>
          <w:sz w:val="32"/>
        </w:rPr>
        <w:t>, модель 15-</w:t>
      </w:r>
      <w:r w:rsidR="007F3413">
        <w:rPr>
          <w:b/>
          <w:i/>
          <w:sz w:val="32"/>
        </w:rPr>
        <w:t>1221</w:t>
      </w:r>
    </w:p>
    <w:p w:rsidR="007F3413" w:rsidRPr="00835045" w:rsidRDefault="00E47A18" w:rsidP="007F3413">
      <w:pPr>
        <w:jc w:val="center"/>
      </w:pPr>
      <w:r>
        <w:rPr>
          <w:noProof/>
        </w:rPr>
        <w:drawing>
          <wp:inline distT="0" distB="0" distL="0" distR="0">
            <wp:extent cx="8540750" cy="3225691"/>
            <wp:effectExtent l="19050" t="0" r="0" b="0"/>
            <wp:docPr id="107" name="Рисунок 107" descr="15-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15-122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0750" cy="3225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413" w:rsidRPr="003369F3" w:rsidRDefault="007F3413" w:rsidP="007F3413">
      <w:pPr>
        <w:jc w:val="center"/>
        <w:rPr>
          <w:b/>
          <w:i/>
        </w:rPr>
      </w:pPr>
      <w:r>
        <w:t xml:space="preserve"> </w:t>
      </w:r>
    </w:p>
    <w:p w:rsidR="007F3413" w:rsidRDefault="007F3413" w:rsidP="007F3413">
      <w:pPr>
        <w:jc w:val="center"/>
        <w:rPr>
          <w:b/>
          <w:i/>
        </w:rPr>
      </w:pPr>
      <w:r w:rsidRPr="003369F3">
        <w:rPr>
          <w:b/>
          <w:i/>
        </w:rPr>
        <w:t>Назначение: для перевозки</w:t>
      </w:r>
      <w:r>
        <w:rPr>
          <w:b/>
          <w:i/>
        </w:rPr>
        <w:t xml:space="preserve"> авиационного топлива и  нефтепродуктов</w:t>
      </w:r>
    </w:p>
    <w:p w:rsidR="00161E86" w:rsidRDefault="00161E86" w:rsidP="007F3413">
      <w:pPr>
        <w:jc w:val="center"/>
        <w:rPr>
          <w:b/>
          <w:i/>
        </w:rPr>
      </w:pPr>
    </w:p>
    <w:tbl>
      <w:tblPr>
        <w:tblW w:w="14451" w:type="dxa"/>
        <w:jc w:val="center"/>
        <w:tblInd w:w="109" w:type="dxa"/>
        <w:tblLayout w:type="fixed"/>
        <w:tblLook w:val="0000" w:firstRow="0" w:lastRow="0" w:firstColumn="0" w:lastColumn="0" w:noHBand="0" w:noVBand="0"/>
      </w:tblPr>
      <w:tblGrid>
        <w:gridCol w:w="2694"/>
        <w:gridCol w:w="2372"/>
        <w:gridCol w:w="3457"/>
        <w:gridCol w:w="1095"/>
        <w:gridCol w:w="3387"/>
        <w:gridCol w:w="1446"/>
      </w:tblGrid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1221М</w:t>
            </w:r>
            <w:r w:rsidRPr="003369F3">
              <w:rPr>
                <w:b/>
                <w:i/>
                <w:sz w:val="16"/>
              </w:rPr>
              <w:t>.00.00.000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ind w:left="317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12900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095</w:t>
            </w:r>
            <w:r w:rsidRPr="003369F3">
              <w:rPr>
                <w:b/>
                <w:i/>
                <w:sz w:val="16"/>
              </w:rPr>
              <w:t>-00217403-</w:t>
            </w:r>
            <w:r>
              <w:rPr>
                <w:b/>
                <w:i/>
                <w:sz w:val="16"/>
              </w:rPr>
              <w:t>2004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11680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15-1221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4820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3369F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3369F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предохранительно-впускного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68,7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34492C" w:rsidP="00A75D2A">
            <w:pPr>
              <w:rPr>
                <w:b/>
                <w:i/>
                <w:sz w:val="16"/>
              </w:rPr>
            </w:pPr>
            <w:r w:rsidRPr="0034492C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72" w:type="dxa"/>
          </w:tcPr>
          <w:p w:rsidR="00161E86" w:rsidRPr="003369F3" w:rsidRDefault="00161E86" w:rsidP="0034492C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23,8</w:t>
            </w:r>
            <w:r w:rsidR="0034492C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</w:rPr>
              <w:t>25,3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</w:t>
            </w:r>
            <w:r w:rsidRPr="003369F3">
              <w:rPr>
                <w:b/>
                <w:i/>
                <w:sz w:val="16"/>
              </w:rPr>
              <w:t>ет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налив-слив через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люк самотеком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71,7 (7,2)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11700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E34FF1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Объем котла,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2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89,6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87,8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120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загружаемого продукта, </w:t>
            </w:r>
            <w:r w:rsidRPr="003369F3">
              <w:rPr>
                <w:b/>
                <w:i/>
                <w:sz w:val="16"/>
              </w:rPr>
              <w:sym w:font="Symbol" w:char="F0B0"/>
            </w:r>
            <w:r w:rsidRPr="003369F3">
              <w:rPr>
                <w:b/>
                <w:i/>
                <w:sz w:val="16"/>
              </w:rPr>
              <w:t>С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-</w:t>
            </w:r>
          </w:p>
        </w:tc>
      </w:tr>
      <w:tr w:rsidR="00161E86" w:rsidRPr="003369F3" w:rsidTr="00A75D2A">
        <w:trPr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015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0,15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161E86" w:rsidRPr="003369F3" w:rsidTr="00A75D2A">
        <w:trPr>
          <w:trHeight w:val="140"/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8680</w:t>
            </w:r>
          </w:p>
        </w:tc>
        <w:tc>
          <w:tcPr>
            <w:tcW w:w="345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61E86" w:rsidRPr="003369F3" w:rsidTr="00A75D2A">
        <w:trPr>
          <w:trHeight w:val="200"/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5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гидравлическом испытании, 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3369F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55</w:t>
            </w:r>
            <w:r w:rsidRPr="003369F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5,5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4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trHeight w:val="200"/>
          <w:jc w:val="center"/>
        </w:trPr>
        <w:tc>
          <w:tcPr>
            <w:tcW w:w="2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372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5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95" w:type="dxa"/>
          </w:tcPr>
          <w:p w:rsidR="00161E86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93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446" w:type="dxa"/>
          </w:tcPr>
          <w:p w:rsidR="00161E86" w:rsidRDefault="00161E86" w:rsidP="00A75D2A">
            <w:pPr>
              <w:rPr>
                <w:b/>
                <w:i/>
                <w:sz w:val="16"/>
              </w:rPr>
            </w:pPr>
          </w:p>
        </w:tc>
      </w:tr>
    </w:tbl>
    <w:p w:rsidR="007F3413" w:rsidRPr="00D95D67" w:rsidRDefault="00161E86" w:rsidP="007F3413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7F3413">
        <w:rPr>
          <w:b/>
          <w:i/>
          <w:sz w:val="32"/>
        </w:rPr>
        <w:lastRenderedPageBreak/>
        <w:t>Ц</w:t>
      </w:r>
      <w:r w:rsidR="007F3413" w:rsidRPr="00D95D67">
        <w:rPr>
          <w:b/>
          <w:i/>
          <w:sz w:val="32"/>
        </w:rPr>
        <w:t xml:space="preserve">истерна </w:t>
      </w:r>
      <w:r w:rsidR="007F3413">
        <w:rPr>
          <w:b/>
          <w:i/>
          <w:sz w:val="32"/>
        </w:rPr>
        <w:t>кислотная</w:t>
      </w:r>
      <w:r w:rsidR="007F3413" w:rsidRPr="00D95D67">
        <w:rPr>
          <w:b/>
          <w:i/>
          <w:sz w:val="32"/>
        </w:rPr>
        <w:t>, модель 15-1224</w:t>
      </w:r>
    </w:p>
    <w:p w:rsidR="007F3413" w:rsidRPr="00D95D67" w:rsidRDefault="007F3413" w:rsidP="007F3413">
      <w:pPr>
        <w:rPr>
          <w:sz w:val="16"/>
          <w:szCs w:val="16"/>
        </w:rPr>
      </w:pPr>
    </w:p>
    <w:p w:rsidR="007F3413" w:rsidRDefault="0073180D" w:rsidP="007F3413">
      <w:pPr>
        <w:jc w:val="center"/>
      </w:pPr>
      <w:r>
        <w:fldChar w:fldCharType="begin"/>
      </w:r>
      <w:r w:rsidR="00B31677">
        <w:instrText xml:space="preserve"> LINK Paint.Picture "C:\\PHOTO\\РИС181.BMP" "" \a \p \* MERGEFORMAT </w:instrText>
      </w:r>
      <w:r>
        <w:fldChar w:fldCharType="separate"/>
      </w:r>
      <w:r w:rsidR="00DE355C">
        <w:object w:dxaOrig="3121" w:dyaOrig="12104">
          <v:shape id="_x0000_i1074" type="#_x0000_t75" style="width:709.95pt;height:208.45pt">
            <v:imagedata r:id="rId85" o:title="" croptop="2918f" cropbottom="731f" cropleft="1302f" cropright="546f"/>
          </v:shape>
        </w:object>
      </w:r>
      <w:r>
        <w:fldChar w:fldCharType="end"/>
      </w:r>
    </w:p>
    <w:p w:rsidR="007F3413" w:rsidRPr="00D95D67" w:rsidRDefault="007F3413" w:rsidP="007F3413">
      <w:pPr>
        <w:rPr>
          <w:sz w:val="16"/>
          <w:szCs w:val="16"/>
        </w:rPr>
      </w:pPr>
    </w:p>
    <w:p w:rsidR="007F3413" w:rsidRPr="00D95D67" w:rsidRDefault="007F3413" w:rsidP="007F3413">
      <w:pPr>
        <w:jc w:val="center"/>
        <w:rPr>
          <w:b/>
          <w:i/>
        </w:rPr>
      </w:pPr>
      <w:r>
        <w:t xml:space="preserve"> </w:t>
      </w:r>
    </w:p>
    <w:p w:rsidR="007F3413" w:rsidRPr="00D95D67" w:rsidRDefault="007F3413" w:rsidP="007F3413">
      <w:pPr>
        <w:jc w:val="center"/>
        <w:rPr>
          <w:b/>
          <w:i/>
        </w:rPr>
      </w:pPr>
      <w:r w:rsidRPr="00D95D67">
        <w:rPr>
          <w:b/>
          <w:i/>
        </w:rPr>
        <w:t>Назначение: для перевозки олеума</w:t>
      </w:r>
    </w:p>
    <w:p w:rsidR="007F3413" w:rsidRPr="00D95D67" w:rsidRDefault="007F3413" w:rsidP="007F3413">
      <w:pPr>
        <w:rPr>
          <w:sz w:val="16"/>
          <w:szCs w:val="16"/>
        </w:rPr>
      </w:pPr>
    </w:p>
    <w:tbl>
      <w:tblPr>
        <w:tblW w:w="14381" w:type="dxa"/>
        <w:jc w:val="center"/>
        <w:tblInd w:w="690" w:type="dxa"/>
        <w:tblLayout w:type="fixed"/>
        <w:tblLook w:val="0000" w:firstRow="0" w:lastRow="0" w:firstColumn="0" w:lastColumn="0" w:noHBand="0" w:noVBand="0"/>
      </w:tblPr>
      <w:tblGrid>
        <w:gridCol w:w="2820"/>
        <w:gridCol w:w="2127"/>
        <w:gridCol w:w="3212"/>
        <w:gridCol w:w="961"/>
        <w:gridCol w:w="3402"/>
        <w:gridCol w:w="1859"/>
      </w:tblGrid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27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Т424.00.00.000</w:t>
            </w:r>
          </w:p>
        </w:tc>
        <w:tc>
          <w:tcPr>
            <w:tcW w:w="321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859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нет</w:t>
            </w: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27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ТУ 3182-003 -00217403-96</w:t>
            </w:r>
          </w:p>
        </w:tc>
        <w:tc>
          <w:tcPr>
            <w:tcW w:w="321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3840</w:t>
            </w: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859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нет</w:t>
            </w: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27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15-1224</w:t>
            </w:r>
          </w:p>
        </w:tc>
        <w:tc>
          <w:tcPr>
            <w:tcW w:w="321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экрана днища и защитных дуг</w:t>
            </w:r>
          </w:p>
        </w:tc>
        <w:tc>
          <w:tcPr>
            <w:tcW w:w="1859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есть</w:t>
            </w: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27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731</w:t>
            </w:r>
          </w:p>
        </w:tc>
        <w:tc>
          <w:tcPr>
            <w:tcW w:w="321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859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нет</w:t>
            </w: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27" w:type="dxa"/>
          </w:tcPr>
          <w:p w:rsidR="007F3413" w:rsidRPr="00D95D67" w:rsidRDefault="007F3413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D95D67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D95D67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1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859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27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68</w:t>
            </w:r>
          </w:p>
        </w:tc>
        <w:tc>
          <w:tcPr>
            <w:tcW w:w="321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859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есть</w:t>
            </w: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34492C" w:rsidP="00381DAD">
            <w:pPr>
              <w:rPr>
                <w:b/>
                <w:i/>
                <w:sz w:val="16"/>
              </w:rPr>
            </w:pPr>
            <w:r w:rsidRPr="0034492C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127" w:type="dxa"/>
          </w:tcPr>
          <w:p w:rsidR="007F3413" w:rsidRPr="00D95D67" w:rsidRDefault="0034492C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26,0/</w:t>
            </w:r>
            <w:r w:rsidR="007F3413">
              <w:rPr>
                <w:b/>
                <w:i/>
                <w:sz w:val="16"/>
              </w:rPr>
              <w:t>24,8</w:t>
            </w:r>
          </w:p>
        </w:tc>
        <w:tc>
          <w:tcPr>
            <w:tcW w:w="321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2200</w:t>
            </w: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859" w:type="dxa"/>
          </w:tcPr>
          <w:p w:rsidR="007F3413" w:rsidRPr="00D95D67" w:rsidRDefault="007F3413" w:rsidP="00381DAD">
            <w:pPr>
              <w:ind w:right="-108"/>
              <w:jc w:val="both"/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налив верхний </w:t>
            </w: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27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1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104</w:t>
            </w:r>
            <w:r>
              <w:rPr>
                <w:b/>
                <w:i/>
                <w:sz w:val="16"/>
              </w:rPr>
              <w:t>30</w:t>
            </w: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859" w:type="dxa"/>
          </w:tcPr>
          <w:p w:rsidR="007F3413" w:rsidRPr="00D95D67" w:rsidRDefault="007F3413" w:rsidP="00381DAD">
            <w:pPr>
              <w:jc w:val="both"/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закрытым способом,</w:t>
            </w: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27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</w:t>
            </w:r>
            <w:r w:rsidRPr="00D95D67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5</w:t>
            </w:r>
            <w:r w:rsidRPr="00D95D67">
              <w:rPr>
                <w:b/>
                <w:i/>
                <w:sz w:val="16"/>
              </w:rPr>
              <w:t>)</w:t>
            </w:r>
          </w:p>
        </w:tc>
        <w:tc>
          <w:tcPr>
            <w:tcW w:w="321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Удельный объем, м</w:t>
            </w:r>
            <w:r w:rsidRPr="00D95D67">
              <w:rPr>
                <w:b/>
                <w:i/>
                <w:sz w:val="16"/>
                <w:vertAlign w:val="superscript"/>
              </w:rPr>
              <w:t>3</w:t>
            </w:r>
            <w:r w:rsidRPr="00D95D67">
              <w:rPr>
                <w:b/>
                <w:i/>
                <w:sz w:val="16"/>
              </w:rPr>
              <w:t>/т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0,56</w:t>
            </w: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859" w:type="dxa"/>
          </w:tcPr>
          <w:p w:rsidR="007F3413" w:rsidRPr="00D95D67" w:rsidRDefault="007F3413" w:rsidP="00381DAD">
            <w:pPr>
              <w:jc w:val="both"/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слив передавливани</w:t>
            </w:r>
            <w:r>
              <w:rPr>
                <w:b/>
                <w:i/>
                <w:sz w:val="16"/>
              </w:rPr>
              <w:t>ем</w:t>
            </w: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27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76,</w:t>
            </w:r>
            <w:r>
              <w:rPr>
                <w:b/>
                <w:i/>
                <w:sz w:val="16"/>
              </w:rPr>
              <w:t>54</w:t>
            </w:r>
            <w:r w:rsidRPr="00D95D67">
              <w:rPr>
                <w:b/>
                <w:i/>
                <w:sz w:val="16"/>
              </w:rPr>
              <w:t xml:space="preserve"> (7,</w:t>
            </w:r>
            <w:r>
              <w:rPr>
                <w:b/>
                <w:i/>
                <w:sz w:val="16"/>
              </w:rPr>
              <w:t>8</w:t>
            </w:r>
            <w:r w:rsidRPr="00D95D67">
              <w:rPr>
                <w:b/>
                <w:i/>
                <w:sz w:val="16"/>
              </w:rPr>
              <w:t>)</w:t>
            </w:r>
          </w:p>
        </w:tc>
        <w:tc>
          <w:tcPr>
            <w:tcW w:w="321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859" w:type="dxa"/>
          </w:tcPr>
          <w:p w:rsidR="007F3413" w:rsidRPr="00D95D67" w:rsidRDefault="007F3413" w:rsidP="00381DAD">
            <w:pPr>
              <w:ind w:right="-108"/>
              <w:jc w:val="both"/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или откачиванием</w:t>
            </w: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Объем котла, м</w:t>
            </w:r>
            <w:r w:rsidRPr="00D95D6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127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38,1</w:t>
            </w:r>
          </w:p>
        </w:tc>
        <w:tc>
          <w:tcPr>
            <w:tcW w:w="3212" w:type="dxa"/>
          </w:tcPr>
          <w:p w:rsidR="007F3413" w:rsidRPr="00D95D67" w:rsidRDefault="007F3413" w:rsidP="00381DAD">
            <w:pPr>
              <w:ind w:right="-108"/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859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27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120</w:t>
            </w:r>
          </w:p>
        </w:tc>
        <w:tc>
          <w:tcPr>
            <w:tcW w:w="321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859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2</w:t>
            </w: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27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02-ВМ</w:t>
            </w:r>
          </w:p>
        </w:tc>
        <w:tc>
          <w:tcPr>
            <w:tcW w:w="321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859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</w:t>
            </w: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27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7800</w:t>
            </w:r>
          </w:p>
        </w:tc>
        <w:tc>
          <w:tcPr>
            <w:tcW w:w="321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клапана), МПа (кгс/см</w:t>
            </w:r>
            <w:r w:rsidRPr="00D95D67">
              <w:rPr>
                <w:b/>
                <w:i/>
                <w:sz w:val="16"/>
                <w:vertAlign w:val="superscript"/>
              </w:rPr>
              <w:t>2</w:t>
            </w:r>
            <w:r w:rsidRPr="00D95D67">
              <w:rPr>
                <w:b/>
                <w:i/>
                <w:sz w:val="16"/>
              </w:rPr>
              <w:t>)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0,3</w:t>
            </w:r>
            <w:r>
              <w:rPr>
                <w:b/>
                <w:i/>
                <w:sz w:val="16"/>
              </w:rPr>
              <w:t>5</w:t>
            </w:r>
            <w:r w:rsidRPr="00D95D67">
              <w:rPr>
                <w:b/>
                <w:i/>
                <w:sz w:val="16"/>
              </w:rPr>
              <w:t xml:space="preserve"> (3,</w:t>
            </w:r>
            <w:r>
              <w:rPr>
                <w:b/>
                <w:i/>
                <w:sz w:val="16"/>
              </w:rPr>
              <w:t>5</w:t>
            </w:r>
            <w:r w:rsidRPr="00D95D67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859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27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1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загружаемого продукта, </w:t>
            </w:r>
            <w:r w:rsidRPr="00D95D67">
              <w:rPr>
                <w:b/>
                <w:i/>
                <w:sz w:val="16"/>
              </w:rPr>
              <w:sym w:font="Symbol" w:char="F0B0"/>
            </w:r>
            <w:r w:rsidRPr="00D95D67">
              <w:rPr>
                <w:b/>
                <w:i/>
                <w:sz w:val="16"/>
              </w:rPr>
              <w:t>С</w:t>
            </w:r>
          </w:p>
        </w:tc>
        <w:tc>
          <w:tcPr>
            <w:tcW w:w="1859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ind w:left="317"/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127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12020</w:t>
            </w:r>
          </w:p>
        </w:tc>
        <w:tc>
          <w:tcPr>
            <w:tcW w:w="3212" w:type="dxa"/>
          </w:tcPr>
          <w:p w:rsidR="007F3413" w:rsidRPr="00D95D67" w:rsidRDefault="007F3413" w:rsidP="00381DAD">
            <w:pPr>
              <w:ind w:right="-108"/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гидравлическом испытании, МПа (кгс/см</w:t>
            </w:r>
            <w:r w:rsidRPr="00D95D67">
              <w:rPr>
                <w:b/>
                <w:i/>
                <w:sz w:val="16"/>
                <w:vertAlign w:val="superscript"/>
              </w:rPr>
              <w:t>2</w:t>
            </w:r>
            <w:r w:rsidRPr="00D95D67">
              <w:rPr>
                <w:b/>
                <w:i/>
                <w:sz w:val="16"/>
              </w:rPr>
              <w:t>)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9</w:t>
            </w:r>
            <w:r w:rsidRPr="00D95D67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9</w:t>
            </w:r>
            <w:r w:rsidRPr="00D95D67">
              <w:rPr>
                <w:b/>
                <w:i/>
                <w:sz w:val="16"/>
              </w:rPr>
              <w:t>,0)</w:t>
            </w: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859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1996</w:t>
            </w: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127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10800</w:t>
            </w:r>
          </w:p>
        </w:tc>
        <w:tc>
          <w:tcPr>
            <w:tcW w:w="321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859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F3413" w:rsidRPr="00D95D67" w:rsidTr="00381DAD">
        <w:trPr>
          <w:jc w:val="center"/>
        </w:trPr>
        <w:tc>
          <w:tcPr>
            <w:tcW w:w="2820" w:type="dxa"/>
          </w:tcPr>
          <w:p w:rsidR="007F3413" w:rsidRPr="00D95D67" w:rsidRDefault="007F3413" w:rsidP="00381DAD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2127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1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61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859" w:type="dxa"/>
          </w:tcPr>
          <w:p w:rsidR="007F3413" w:rsidRPr="00D95D67" w:rsidRDefault="007F3413" w:rsidP="00381DAD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есть</w:t>
            </w:r>
          </w:p>
        </w:tc>
      </w:tr>
    </w:tbl>
    <w:p w:rsidR="00161E86" w:rsidRDefault="00161E86" w:rsidP="007F3413"/>
    <w:p w:rsidR="007F3413" w:rsidRPr="00507B6D" w:rsidRDefault="00161E86" w:rsidP="00161E86">
      <w:pPr>
        <w:jc w:val="center"/>
        <w:rPr>
          <w:b/>
          <w:i/>
          <w:sz w:val="32"/>
          <w:szCs w:val="32"/>
        </w:rPr>
      </w:pPr>
      <w:r>
        <w:br w:type="column"/>
      </w:r>
      <w:r w:rsidR="007F3413">
        <w:rPr>
          <w:b/>
          <w:i/>
          <w:sz w:val="32"/>
          <w:szCs w:val="32"/>
        </w:rPr>
        <w:lastRenderedPageBreak/>
        <w:t>Ц</w:t>
      </w:r>
      <w:r w:rsidR="007F3413" w:rsidRPr="00507B6D">
        <w:rPr>
          <w:b/>
          <w:i/>
          <w:sz w:val="32"/>
          <w:szCs w:val="32"/>
        </w:rPr>
        <w:t xml:space="preserve">истерна </w:t>
      </w:r>
      <w:r w:rsidR="007F3413">
        <w:rPr>
          <w:b/>
          <w:i/>
          <w:sz w:val="32"/>
          <w:szCs w:val="32"/>
        </w:rPr>
        <w:t>кислотная, с верхним сливом, экраном днища</w:t>
      </w:r>
      <w:r w:rsidR="007F3413" w:rsidRPr="00507B6D">
        <w:rPr>
          <w:b/>
          <w:i/>
          <w:sz w:val="32"/>
          <w:szCs w:val="32"/>
        </w:rPr>
        <w:t>, модель 15-1224 РС</w:t>
      </w:r>
      <w:r w:rsidR="007F3413">
        <w:rPr>
          <w:b/>
          <w:i/>
          <w:sz w:val="32"/>
          <w:szCs w:val="32"/>
        </w:rPr>
        <w:t xml:space="preserve"> и </w:t>
      </w:r>
      <w:r w:rsidR="007F3413" w:rsidRPr="00507B6D">
        <w:rPr>
          <w:b/>
          <w:i/>
          <w:sz w:val="32"/>
          <w:szCs w:val="32"/>
        </w:rPr>
        <w:t>15-1224</w:t>
      </w:r>
      <w:r w:rsidR="007F3413">
        <w:rPr>
          <w:b/>
          <w:i/>
          <w:sz w:val="32"/>
          <w:szCs w:val="32"/>
        </w:rPr>
        <w:t>-01</w:t>
      </w:r>
    </w:p>
    <w:p w:rsidR="007F3413" w:rsidRDefault="007F3413" w:rsidP="007F3413">
      <w:pPr>
        <w:tabs>
          <w:tab w:val="left" w:pos="2880"/>
        </w:tabs>
        <w:jc w:val="center"/>
        <w:rPr>
          <w:sz w:val="24"/>
          <w:szCs w:val="24"/>
        </w:rPr>
      </w:pPr>
    </w:p>
    <w:p w:rsidR="007F3413" w:rsidRDefault="00014D49" w:rsidP="007F3413">
      <w:pPr>
        <w:tabs>
          <w:tab w:val="left" w:pos="2880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702pt;margin-top:75.8pt;width:30pt;height:54pt;z-index:251657216" filled="f" stroked="f">
            <v:textbox style="layout-flow:vertical;mso-layout-flow-alt:bottom-to-top">
              <w:txbxContent>
                <w:p w:rsidR="00014D49" w:rsidRDefault="00014D49" w:rsidP="007F3413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3940</w:t>
                  </w:r>
                </w:p>
              </w:txbxContent>
            </v:textbox>
          </v:shape>
        </w:pict>
      </w:r>
      <w:r w:rsidR="00E47A18">
        <w:rPr>
          <w:noProof/>
          <w:sz w:val="24"/>
          <w:szCs w:val="24"/>
        </w:rPr>
        <w:drawing>
          <wp:inline distT="0" distB="0" distL="0" distR="0">
            <wp:extent cx="8675235" cy="2794030"/>
            <wp:effectExtent l="57150" t="152400" r="49665" b="139670"/>
            <wp:docPr id="2" name="Рисунок 2" descr="Без имени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ез имени-1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 rot="21480000">
                      <a:off x="0" y="0"/>
                      <a:ext cx="8675235" cy="279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413" w:rsidRDefault="007F3413" w:rsidP="007F3413">
      <w:pPr>
        <w:tabs>
          <w:tab w:val="left" w:pos="2880"/>
        </w:tabs>
        <w:jc w:val="center"/>
        <w:rPr>
          <w:b/>
          <w:i/>
        </w:rPr>
      </w:pPr>
      <w:r w:rsidRPr="00507B6D">
        <w:rPr>
          <w:b/>
          <w:i/>
        </w:rPr>
        <w:t>Назначение: для перевозки олеума</w:t>
      </w:r>
    </w:p>
    <w:p w:rsidR="00161E86" w:rsidRDefault="00161E86" w:rsidP="007F3413">
      <w:pPr>
        <w:tabs>
          <w:tab w:val="left" w:pos="2880"/>
        </w:tabs>
        <w:jc w:val="center"/>
        <w:rPr>
          <w:b/>
          <w:i/>
        </w:rPr>
      </w:pPr>
    </w:p>
    <w:tbl>
      <w:tblPr>
        <w:tblW w:w="14132" w:type="dxa"/>
        <w:jc w:val="center"/>
        <w:tblInd w:w="690" w:type="dxa"/>
        <w:tblLayout w:type="fixed"/>
        <w:tblLook w:val="0000" w:firstRow="0" w:lastRow="0" w:firstColumn="0" w:lastColumn="0" w:noHBand="0" w:noVBand="0"/>
      </w:tblPr>
      <w:tblGrid>
        <w:gridCol w:w="2820"/>
        <w:gridCol w:w="2127"/>
        <w:gridCol w:w="3212"/>
        <w:gridCol w:w="772"/>
        <w:gridCol w:w="3389"/>
        <w:gridCol w:w="1812"/>
      </w:tblGrid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</w:t>
            </w:r>
            <w:r w:rsidRPr="00D95D67">
              <w:rPr>
                <w:b/>
                <w:i/>
                <w:sz w:val="16"/>
              </w:rPr>
              <w:t>424.00.00.000</w:t>
            </w:r>
          </w:p>
        </w:tc>
        <w:tc>
          <w:tcPr>
            <w:tcW w:w="32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8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нет</w:t>
            </w: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32.005.01056050-99</w:t>
            </w:r>
          </w:p>
        </w:tc>
        <w:tc>
          <w:tcPr>
            <w:tcW w:w="32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3940</w:t>
            </w: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8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нет</w:t>
            </w: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15-1224</w:t>
            </w:r>
            <w:r>
              <w:rPr>
                <w:b/>
                <w:i/>
                <w:sz w:val="16"/>
              </w:rPr>
              <w:t xml:space="preserve"> (РС)</w:t>
            </w:r>
          </w:p>
        </w:tc>
        <w:tc>
          <w:tcPr>
            <w:tcW w:w="32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экрана днища и защитных дуг</w:t>
            </w:r>
          </w:p>
        </w:tc>
        <w:tc>
          <w:tcPr>
            <w:tcW w:w="18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есть</w:t>
            </w: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732 и 731</w:t>
            </w:r>
          </w:p>
        </w:tc>
        <w:tc>
          <w:tcPr>
            <w:tcW w:w="32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D95D67"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8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нет</w:t>
            </w: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Рославльский ВРЗ, АО «Рузхиммаш»</w:t>
            </w:r>
          </w:p>
        </w:tc>
        <w:tc>
          <w:tcPr>
            <w:tcW w:w="32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8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68</w:t>
            </w:r>
          </w:p>
        </w:tc>
        <w:tc>
          <w:tcPr>
            <w:tcW w:w="32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8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есть</w:t>
            </w: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34492C" w:rsidP="00A75D2A">
            <w:pPr>
              <w:rPr>
                <w:b/>
                <w:i/>
                <w:sz w:val="16"/>
              </w:rPr>
            </w:pPr>
            <w:r w:rsidRPr="0034492C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1)24,3</w:t>
            </w:r>
            <w:r w:rsidRPr="006E51F8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</w:rPr>
              <w:t xml:space="preserve">25,9  2) </w:t>
            </w:r>
            <w:r w:rsidRPr="006E51F8">
              <w:rPr>
                <w:b/>
                <w:i/>
                <w:sz w:val="16"/>
              </w:rPr>
              <w:t>24</w:t>
            </w:r>
            <w:r>
              <w:rPr>
                <w:b/>
                <w:i/>
                <w:sz w:val="16"/>
              </w:rPr>
              <w:t>,</w:t>
            </w:r>
            <w:r w:rsidRPr="006E51F8">
              <w:rPr>
                <w:b/>
                <w:i/>
                <w:sz w:val="16"/>
              </w:rPr>
              <w:t>5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26</w:t>
            </w:r>
          </w:p>
        </w:tc>
        <w:tc>
          <w:tcPr>
            <w:tcW w:w="32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2200</w:t>
            </w: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812" w:type="dxa"/>
          </w:tcPr>
          <w:p w:rsidR="00161E86" w:rsidRPr="00D95D67" w:rsidRDefault="00161E86" w:rsidP="00A75D2A">
            <w:pPr>
              <w:ind w:right="-108"/>
              <w:jc w:val="both"/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налив верхний </w:t>
            </w: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34492C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61E86" w:rsidRPr="00D95D67">
              <w:rPr>
                <w:b/>
                <w:i/>
                <w:sz w:val="16"/>
              </w:rPr>
              <w:t>: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10490</w:t>
            </w: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812" w:type="dxa"/>
          </w:tcPr>
          <w:p w:rsidR="00161E86" w:rsidRPr="00D95D67" w:rsidRDefault="00161E86" w:rsidP="00A75D2A">
            <w:pPr>
              <w:jc w:val="both"/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закрытым способом,</w:t>
            </w: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228,</w:t>
            </w:r>
            <w:r>
              <w:rPr>
                <w:b/>
                <w:i/>
                <w:sz w:val="16"/>
              </w:rPr>
              <w:t>57</w:t>
            </w:r>
            <w:r w:rsidRPr="00D95D67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5</w:t>
            </w:r>
            <w:r w:rsidRPr="00D95D67">
              <w:rPr>
                <w:b/>
                <w:i/>
                <w:sz w:val="16"/>
              </w:rPr>
              <w:t>)</w:t>
            </w:r>
          </w:p>
        </w:tc>
        <w:tc>
          <w:tcPr>
            <w:tcW w:w="32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Удельный объем, м</w:t>
            </w:r>
            <w:r w:rsidRPr="00D95D67">
              <w:rPr>
                <w:b/>
                <w:i/>
                <w:sz w:val="16"/>
                <w:vertAlign w:val="superscript"/>
              </w:rPr>
              <w:t>3</w:t>
            </w:r>
            <w:r w:rsidRPr="00D95D67">
              <w:rPr>
                <w:b/>
                <w:i/>
                <w:sz w:val="16"/>
              </w:rPr>
              <w:t>/т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0,56</w:t>
            </w: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812" w:type="dxa"/>
          </w:tcPr>
          <w:p w:rsidR="00161E86" w:rsidRPr="00D95D67" w:rsidRDefault="00161E86" w:rsidP="00A75D2A">
            <w:pPr>
              <w:jc w:val="both"/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слив передавливани</w:t>
            </w:r>
            <w:r>
              <w:rPr>
                <w:b/>
                <w:i/>
                <w:sz w:val="16"/>
              </w:rPr>
              <w:t>ем</w:t>
            </w: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76,1 (7,76)</w:t>
            </w:r>
          </w:p>
        </w:tc>
        <w:tc>
          <w:tcPr>
            <w:tcW w:w="32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812" w:type="dxa"/>
          </w:tcPr>
          <w:p w:rsidR="00161E86" w:rsidRPr="00D95D67" w:rsidRDefault="00161E86" w:rsidP="00A75D2A">
            <w:pPr>
              <w:ind w:right="-108"/>
              <w:jc w:val="both"/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или откачиванием</w:t>
            </w: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Объем котла, м</w:t>
            </w:r>
            <w:r w:rsidRPr="00D95D6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38,1</w:t>
            </w:r>
          </w:p>
        </w:tc>
        <w:tc>
          <w:tcPr>
            <w:tcW w:w="3212" w:type="dxa"/>
          </w:tcPr>
          <w:p w:rsidR="00161E86" w:rsidRPr="00D95D67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8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120</w:t>
            </w:r>
          </w:p>
        </w:tc>
        <w:tc>
          <w:tcPr>
            <w:tcW w:w="32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8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2</w:t>
            </w: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8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</w:t>
            </w: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7800</w:t>
            </w:r>
          </w:p>
        </w:tc>
        <w:tc>
          <w:tcPr>
            <w:tcW w:w="32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клапана), МПа (кгс/см</w:t>
            </w:r>
            <w:r w:rsidRPr="00D95D67">
              <w:rPr>
                <w:b/>
                <w:i/>
                <w:sz w:val="16"/>
                <w:vertAlign w:val="superscript"/>
              </w:rPr>
              <w:t>2</w:t>
            </w:r>
            <w:r w:rsidRPr="00D95D67">
              <w:rPr>
                <w:b/>
                <w:i/>
                <w:sz w:val="16"/>
              </w:rPr>
              <w:t>)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0,3 (3,0)</w:t>
            </w: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8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загружаемого продукта, </w:t>
            </w:r>
            <w:r w:rsidRPr="00D95D67">
              <w:rPr>
                <w:b/>
                <w:i/>
                <w:sz w:val="16"/>
              </w:rPr>
              <w:sym w:font="Symbol" w:char="F0B0"/>
            </w:r>
            <w:r w:rsidRPr="00D95D67">
              <w:rPr>
                <w:b/>
                <w:i/>
                <w:sz w:val="16"/>
              </w:rPr>
              <w:t>С</w:t>
            </w:r>
          </w:p>
        </w:tc>
        <w:tc>
          <w:tcPr>
            <w:tcW w:w="18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+50</w:t>
            </w: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161E86" w:rsidP="00A75D2A">
            <w:pPr>
              <w:ind w:left="317"/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12020</w:t>
            </w:r>
          </w:p>
        </w:tc>
        <w:tc>
          <w:tcPr>
            <w:tcW w:w="3212" w:type="dxa"/>
          </w:tcPr>
          <w:p w:rsidR="00161E86" w:rsidRPr="00D95D67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гидравлическом испытании, МПа (кгс/см</w:t>
            </w:r>
            <w:r w:rsidRPr="00D95D67">
              <w:rPr>
                <w:b/>
                <w:i/>
                <w:sz w:val="16"/>
                <w:vertAlign w:val="superscript"/>
              </w:rPr>
              <w:t>2</w:t>
            </w:r>
            <w:r w:rsidRPr="00D95D67">
              <w:rPr>
                <w:b/>
                <w:i/>
                <w:sz w:val="16"/>
              </w:rPr>
              <w:t>)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0,6 (6,0)</w:t>
            </w: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8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</w:t>
            </w:r>
            <w:r w:rsidRPr="00D95D67">
              <w:rPr>
                <w:b/>
                <w:i/>
                <w:sz w:val="16"/>
              </w:rPr>
              <w:t>199</w:t>
            </w:r>
            <w:r>
              <w:rPr>
                <w:b/>
                <w:i/>
                <w:sz w:val="16"/>
              </w:rPr>
              <w:t>9   2) 1997</w:t>
            </w: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10800</w:t>
            </w:r>
          </w:p>
        </w:tc>
        <w:tc>
          <w:tcPr>
            <w:tcW w:w="32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8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61E86" w:rsidRPr="00D95D67" w:rsidTr="00A75D2A">
        <w:trPr>
          <w:jc w:val="center"/>
        </w:trPr>
        <w:tc>
          <w:tcPr>
            <w:tcW w:w="2820" w:type="dxa"/>
          </w:tcPr>
          <w:p w:rsidR="00161E86" w:rsidRPr="00D95D67" w:rsidRDefault="00161E86" w:rsidP="00A75D2A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2127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2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77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812" w:type="dxa"/>
          </w:tcPr>
          <w:p w:rsidR="00161E86" w:rsidRPr="00D95D67" w:rsidRDefault="00161E86" w:rsidP="00A75D2A">
            <w:pPr>
              <w:rPr>
                <w:b/>
                <w:i/>
                <w:sz w:val="16"/>
              </w:rPr>
            </w:pPr>
            <w:r w:rsidRPr="00D95D67">
              <w:rPr>
                <w:b/>
                <w:i/>
                <w:sz w:val="16"/>
              </w:rPr>
              <w:t>есть</w:t>
            </w:r>
          </w:p>
        </w:tc>
      </w:tr>
    </w:tbl>
    <w:p w:rsidR="007F3413" w:rsidRDefault="00161E86" w:rsidP="00161E86">
      <w:pPr>
        <w:tabs>
          <w:tab w:val="left" w:pos="2880"/>
        </w:tabs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7F3413">
        <w:rPr>
          <w:b/>
          <w:i/>
          <w:sz w:val="32"/>
        </w:rPr>
        <w:lastRenderedPageBreak/>
        <w:t>Ц</w:t>
      </w:r>
      <w:r w:rsidR="007F3413" w:rsidRPr="003369F3">
        <w:rPr>
          <w:b/>
          <w:i/>
          <w:sz w:val="32"/>
        </w:rPr>
        <w:t>истерна</w:t>
      </w:r>
      <w:r w:rsidR="007F3413">
        <w:rPr>
          <w:b/>
          <w:i/>
          <w:sz w:val="32"/>
        </w:rPr>
        <w:t xml:space="preserve"> с верхним сливом, предохранительным впускным клапаном, парообогревательной рубашкой, экраном</w:t>
      </w:r>
      <w:r w:rsidR="007F3413" w:rsidRPr="003369F3">
        <w:rPr>
          <w:b/>
          <w:i/>
          <w:sz w:val="32"/>
        </w:rPr>
        <w:t xml:space="preserve"> </w:t>
      </w:r>
      <w:r w:rsidR="007F3413">
        <w:rPr>
          <w:b/>
          <w:i/>
          <w:sz w:val="32"/>
        </w:rPr>
        <w:t>днища</w:t>
      </w:r>
      <w:r w:rsidR="007F3413" w:rsidRPr="003369F3">
        <w:rPr>
          <w:b/>
          <w:i/>
          <w:sz w:val="32"/>
        </w:rPr>
        <w:t>, модель 15-</w:t>
      </w:r>
      <w:r w:rsidR="007F3413">
        <w:rPr>
          <w:b/>
          <w:i/>
          <w:sz w:val="32"/>
        </w:rPr>
        <w:t>1225</w:t>
      </w:r>
    </w:p>
    <w:p w:rsidR="007F3413" w:rsidRPr="005622A7" w:rsidRDefault="007F3413" w:rsidP="007F3413">
      <w:pPr>
        <w:jc w:val="center"/>
        <w:rPr>
          <w:b/>
          <w:i/>
          <w:sz w:val="16"/>
          <w:szCs w:val="16"/>
        </w:rPr>
      </w:pPr>
    </w:p>
    <w:p w:rsidR="007F3413" w:rsidRPr="00835045" w:rsidRDefault="00E47A18" w:rsidP="007F3413">
      <w:pPr>
        <w:jc w:val="center"/>
      </w:pPr>
      <w:r>
        <w:rPr>
          <w:noProof/>
        </w:rPr>
        <w:drawing>
          <wp:inline distT="0" distB="0" distL="0" distR="0">
            <wp:extent cx="8877300" cy="2844800"/>
            <wp:effectExtent l="19050" t="0" r="0" b="0"/>
            <wp:docPr id="110" name="Рисунок 110" descr="15-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15-1225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84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413" w:rsidRPr="005622A7" w:rsidRDefault="007F3413" w:rsidP="007F3413">
      <w:pPr>
        <w:jc w:val="center"/>
        <w:rPr>
          <w:sz w:val="16"/>
          <w:szCs w:val="16"/>
        </w:rPr>
      </w:pPr>
    </w:p>
    <w:p w:rsidR="007F3413" w:rsidRPr="003369F3" w:rsidRDefault="007F3413" w:rsidP="007F3413">
      <w:pPr>
        <w:jc w:val="center"/>
        <w:rPr>
          <w:b/>
          <w:i/>
        </w:rPr>
      </w:pPr>
      <w:r w:rsidRPr="003369F3">
        <w:rPr>
          <w:b/>
          <w:i/>
        </w:rPr>
        <w:t>Назначение: для перевозки</w:t>
      </w:r>
      <w:r>
        <w:rPr>
          <w:b/>
          <w:i/>
        </w:rPr>
        <w:t xml:space="preserve"> фенола</w:t>
      </w:r>
    </w:p>
    <w:p w:rsidR="007F3413" w:rsidRPr="003369F3" w:rsidRDefault="007F3413" w:rsidP="007F3413">
      <w:pPr>
        <w:rPr>
          <w:sz w:val="16"/>
          <w:szCs w:val="16"/>
        </w:rPr>
      </w:pPr>
      <w:r>
        <w:t xml:space="preserve"> </w:t>
      </w:r>
    </w:p>
    <w:tbl>
      <w:tblPr>
        <w:tblW w:w="14597" w:type="dxa"/>
        <w:jc w:val="center"/>
        <w:tblInd w:w="109" w:type="dxa"/>
        <w:tblLayout w:type="fixed"/>
        <w:tblLook w:val="0000" w:firstRow="0" w:lastRow="0" w:firstColumn="0" w:lastColumn="0" w:noHBand="0" w:noVBand="0"/>
      </w:tblPr>
      <w:tblGrid>
        <w:gridCol w:w="2840"/>
        <w:gridCol w:w="2135"/>
        <w:gridCol w:w="3694"/>
        <w:gridCol w:w="1095"/>
        <w:gridCol w:w="3387"/>
        <w:gridCol w:w="1446"/>
      </w:tblGrid>
      <w:tr w:rsidR="007F3413" w:rsidRPr="003369F3" w:rsidTr="00381DAD">
        <w:trPr>
          <w:jc w:val="center"/>
        </w:trPr>
        <w:tc>
          <w:tcPr>
            <w:tcW w:w="2840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1225.00.00.000</w:t>
            </w:r>
          </w:p>
        </w:tc>
        <w:tc>
          <w:tcPr>
            <w:tcW w:w="3694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46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F3413" w:rsidRPr="003369F3" w:rsidTr="00381DAD">
        <w:trPr>
          <w:jc w:val="center"/>
        </w:trPr>
        <w:tc>
          <w:tcPr>
            <w:tcW w:w="2840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3182-060-00217403-99</w:t>
            </w:r>
          </w:p>
        </w:tc>
        <w:tc>
          <w:tcPr>
            <w:tcW w:w="3694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F3413" w:rsidRPr="003369F3" w:rsidRDefault="007F3413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46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F3413" w:rsidRPr="003369F3" w:rsidTr="00381DAD">
        <w:trPr>
          <w:jc w:val="center"/>
        </w:trPr>
        <w:tc>
          <w:tcPr>
            <w:tcW w:w="2840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</w:t>
            </w:r>
            <w:r w:rsidRPr="003369F3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773</w:t>
            </w:r>
          </w:p>
        </w:tc>
        <w:tc>
          <w:tcPr>
            <w:tcW w:w="3694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4570</w:t>
            </w:r>
          </w:p>
        </w:tc>
        <w:tc>
          <w:tcPr>
            <w:tcW w:w="3387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46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F3413" w:rsidRPr="003369F3" w:rsidTr="00381DAD">
        <w:trPr>
          <w:jc w:val="center"/>
        </w:trPr>
        <w:tc>
          <w:tcPr>
            <w:tcW w:w="2840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«Рузхиммаш»</w:t>
            </w:r>
          </w:p>
        </w:tc>
        <w:tc>
          <w:tcPr>
            <w:tcW w:w="3694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7F3413" w:rsidRPr="003369F3" w:rsidRDefault="007F3413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предохранительно-впускного</w:t>
            </w:r>
          </w:p>
        </w:tc>
        <w:tc>
          <w:tcPr>
            <w:tcW w:w="1446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7F3413" w:rsidRPr="003369F3" w:rsidTr="00381DAD">
        <w:trPr>
          <w:jc w:val="center"/>
        </w:trPr>
        <w:tc>
          <w:tcPr>
            <w:tcW w:w="2840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63</w:t>
            </w:r>
          </w:p>
        </w:tc>
        <w:tc>
          <w:tcPr>
            <w:tcW w:w="3694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7F3413" w:rsidRPr="003369F3" w:rsidRDefault="007F3413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46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</w:p>
        </w:tc>
      </w:tr>
      <w:tr w:rsidR="007F3413" w:rsidRPr="003369F3" w:rsidTr="00381DAD">
        <w:trPr>
          <w:jc w:val="center"/>
        </w:trPr>
        <w:tc>
          <w:tcPr>
            <w:tcW w:w="2840" w:type="dxa"/>
          </w:tcPr>
          <w:p w:rsidR="007F3413" w:rsidRPr="003369F3" w:rsidRDefault="0034492C" w:rsidP="00381DAD">
            <w:pPr>
              <w:rPr>
                <w:b/>
                <w:i/>
                <w:sz w:val="16"/>
              </w:rPr>
            </w:pPr>
            <w:r w:rsidRPr="0034492C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27,2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28,8</w:t>
            </w:r>
          </w:p>
        </w:tc>
        <w:tc>
          <w:tcPr>
            <w:tcW w:w="3694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7F3413" w:rsidRPr="003369F3" w:rsidRDefault="007F3413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446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F3413" w:rsidRPr="003369F3" w:rsidTr="00381DAD">
        <w:trPr>
          <w:jc w:val="center"/>
        </w:trPr>
        <w:tc>
          <w:tcPr>
            <w:tcW w:w="2840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694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46" w:type="dxa"/>
          </w:tcPr>
          <w:p w:rsidR="007F3413" w:rsidRPr="003369F3" w:rsidRDefault="007F3413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Налив закрытым </w:t>
            </w:r>
          </w:p>
        </w:tc>
      </w:tr>
      <w:tr w:rsidR="007F3413" w:rsidRPr="003369F3" w:rsidTr="00381DAD">
        <w:trPr>
          <w:jc w:val="center"/>
        </w:trPr>
        <w:tc>
          <w:tcPr>
            <w:tcW w:w="2840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225 (23)</w:t>
            </w:r>
          </w:p>
        </w:tc>
        <w:tc>
          <w:tcPr>
            <w:tcW w:w="3694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2800</w:t>
            </w:r>
          </w:p>
        </w:tc>
        <w:tc>
          <w:tcPr>
            <w:tcW w:w="3387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46" w:type="dxa"/>
          </w:tcPr>
          <w:p w:rsidR="007F3413" w:rsidRPr="003369F3" w:rsidRDefault="007F3413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способом, слив</w:t>
            </w:r>
          </w:p>
        </w:tc>
      </w:tr>
      <w:tr w:rsidR="007F3413" w:rsidRPr="003369F3" w:rsidTr="00381DAD">
        <w:trPr>
          <w:jc w:val="center"/>
        </w:trPr>
        <w:tc>
          <w:tcPr>
            <w:tcW w:w="2840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74,9 (7,64)</w:t>
            </w:r>
          </w:p>
        </w:tc>
        <w:tc>
          <w:tcPr>
            <w:tcW w:w="3694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10770</w:t>
            </w:r>
          </w:p>
        </w:tc>
        <w:tc>
          <w:tcPr>
            <w:tcW w:w="3387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46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насосом</w:t>
            </w:r>
          </w:p>
        </w:tc>
      </w:tr>
      <w:tr w:rsidR="007F3413" w:rsidRPr="003369F3" w:rsidTr="00381DAD">
        <w:trPr>
          <w:jc w:val="center"/>
        </w:trPr>
        <w:tc>
          <w:tcPr>
            <w:tcW w:w="2840" w:type="dxa"/>
          </w:tcPr>
          <w:p w:rsidR="007F3413" w:rsidRPr="00E34FF1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Объем котла,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694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</w:t>
            </w:r>
          </w:p>
        </w:tc>
        <w:tc>
          <w:tcPr>
            <w:tcW w:w="3387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46" w:type="dxa"/>
          </w:tcPr>
          <w:p w:rsidR="007F3413" w:rsidRPr="003369F3" w:rsidRDefault="007F3413" w:rsidP="00381DAD">
            <w:pPr>
              <w:ind w:right="-108"/>
              <w:rPr>
                <w:b/>
                <w:i/>
                <w:sz w:val="16"/>
              </w:rPr>
            </w:pPr>
          </w:p>
        </w:tc>
      </w:tr>
      <w:tr w:rsidR="007F3413" w:rsidRPr="003369F3" w:rsidTr="00381DAD">
        <w:trPr>
          <w:jc w:val="center"/>
        </w:trPr>
        <w:tc>
          <w:tcPr>
            <w:tcW w:w="2840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63,2</w:t>
            </w:r>
          </w:p>
        </w:tc>
        <w:tc>
          <w:tcPr>
            <w:tcW w:w="3694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446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7F3413" w:rsidRPr="003369F3" w:rsidTr="00381DAD">
        <w:trPr>
          <w:jc w:val="center"/>
        </w:trPr>
        <w:tc>
          <w:tcPr>
            <w:tcW w:w="2840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58,8</w:t>
            </w:r>
          </w:p>
        </w:tc>
        <w:tc>
          <w:tcPr>
            <w:tcW w:w="3694" w:type="dxa"/>
          </w:tcPr>
          <w:p w:rsidR="007F3413" w:rsidRPr="003369F3" w:rsidRDefault="007F3413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446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7F3413" w:rsidRPr="003369F3" w:rsidTr="00381DAD">
        <w:trPr>
          <w:jc w:val="center"/>
        </w:trPr>
        <w:tc>
          <w:tcPr>
            <w:tcW w:w="2840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694" w:type="dxa"/>
          </w:tcPr>
          <w:p w:rsidR="007F3413" w:rsidRPr="003369F3" w:rsidRDefault="007F3413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46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</w:p>
        </w:tc>
      </w:tr>
      <w:tr w:rsidR="007F3413" w:rsidRPr="003369F3" w:rsidTr="00381DAD">
        <w:trPr>
          <w:jc w:val="center"/>
        </w:trPr>
        <w:tc>
          <w:tcPr>
            <w:tcW w:w="2840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694" w:type="dxa"/>
          </w:tcPr>
          <w:p w:rsidR="007F3413" w:rsidRPr="003369F3" w:rsidRDefault="007F3413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0,23 (2,3)</w:t>
            </w:r>
          </w:p>
        </w:tc>
        <w:tc>
          <w:tcPr>
            <w:tcW w:w="3387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загружаемого продукта, </w:t>
            </w:r>
            <w:r w:rsidRPr="003369F3">
              <w:rPr>
                <w:b/>
                <w:i/>
                <w:sz w:val="16"/>
              </w:rPr>
              <w:sym w:font="Symbol" w:char="F0B0"/>
            </w:r>
            <w:r w:rsidRPr="003369F3">
              <w:rPr>
                <w:b/>
                <w:i/>
                <w:sz w:val="16"/>
              </w:rPr>
              <w:t>С</w:t>
            </w:r>
          </w:p>
        </w:tc>
        <w:tc>
          <w:tcPr>
            <w:tcW w:w="1446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F3413" w:rsidRPr="003369F3" w:rsidTr="00381DAD">
        <w:trPr>
          <w:jc w:val="center"/>
        </w:trPr>
        <w:tc>
          <w:tcPr>
            <w:tcW w:w="2840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694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46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2000</w:t>
            </w:r>
          </w:p>
        </w:tc>
      </w:tr>
      <w:tr w:rsidR="007F3413" w:rsidRPr="003369F3" w:rsidTr="00381DAD">
        <w:trPr>
          <w:trHeight w:val="140"/>
          <w:jc w:val="center"/>
        </w:trPr>
        <w:tc>
          <w:tcPr>
            <w:tcW w:w="2840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694" w:type="dxa"/>
          </w:tcPr>
          <w:p w:rsidR="007F3413" w:rsidRPr="003369F3" w:rsidRDefault="007F3413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гидравлическом испытании, 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0,55 (5,5)</w:t>
            </w:r>
          </w:p>
        </w:tc>
        <w:tc>
          <w:tcPr>
            <w:tcW w:w="3387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46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7F3413" w:rsidRPr="003369F3" w:rsidTr="00381DAD">
        <w:trPr>
          <w:trHeight w:val="200"/>
          <w:jc w:val="center"/>
        </w:trPr>
        <w:tc>
          <w:tcPr>
            <w:tcW w:w="2840" w:type="dxa"/>
          </w:tcPr>
          <w:p w:rsidR="007F3413" w:rsidRPr="003369F3" w:rsidRDefault="007F3413" w:rsidP="00381DAD">
            <w:pPr>
              <w:ind w:left="317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13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694" w:type="dxa"/>
          </w:tcPr>
          <w:p w:rsidR="007F3413" w:rsidRPr="003369F3" w:rsidRDefault="007F3413" w:rsidP="00381DAD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095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46" w:type="dxa"/>
          </w:tcPr>
          <w:p w:rsidR="007F3413" w:rsidRPr="003369F3" w:rsidRDefault="007F3413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</w:tbl>
    <w:p w:rsidR="004B13F8" w:rsidRPr="00051859" w:rsidRDefault="00161E86" w:rsidP="004B13F8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4B13F8">
        <w:rPr>
          <w:b/>
          <w:i/>
          <w:sz w:val="32"/>
        </w:rPr>
        <w:lastRenderedPageBreak/>
        <w:t>Ц</w:t>
      </w:r>
      <w:r w:rsidR="004B13F8" w:rsidRPr="00051859">
        <w:rPr>
          <w:b/>
          <w:i/>
          <w:sz w:val="32"/>
        </w:rPr>
        <w:t xml:space="preserve">истерна </w:t>
      </w:r>
      <w:r w:rsidR="004B13F8">
        <w:rPr>
          <w:b/>
          <w:i/>
          <w:sz w:val="32"/>
        </w:rPr>
        <w:t>с верхним сливом, экраном днища</w:t>
      </w:r>
      <w:r w:rsidR="004B13F8" w:rsidRPr="00051859">
        <w:rPr>
          <w:b/>
          <w:i/>
          <w:sz w:val="32"/>
        </w:rPr>
        <w:t>, модель 15-1226</w:t>
      </w:r>
    </w:p>
    <w:p w:rsidR="004B13F8" w:rsidRPr="00051859" w:rsidRDefault="004B13F8" w:rsidP="004B13F8">
      <w:pPr>
        <w:rPr>
          <w:sz w:val="16"/>
          <w:szCs w:val="16"/>
        </w:rPr>
      </w:pPr>
    </w:p>
    <w:bookmarkStart w:id="28" w:name="_942123815"/>
    <w:bookmarkEnd w:id="28"/>
    <w:p w:rsidR="004B13F8" w:rsidRDefault="0073180D" w:rsidP="004B13F8">
      <w:pPr>
        <w:jc w:val="center"/>
      </w:pPr>
      <w:r>
        <w:fldChar w:fldCharType="begin"/>
      </w:r>
      <w:r w:rsidR="00B31677">
        <w:instrText xml:space="preserve"> LINK PhotoFinish "C:\\PHOTO\\РИС165.PCX" "" \a \p \* MERGEFORMAT </w:instrText>
      </w:r>
      <w:r>
        <w:fldChar w:fldCharType="separate"/>
      </w:r>
      <w:r w:rsidR="00014D49">
        <w:object w:dxaOrig="13133" w:dyaOrig="3940">
          <v:shape id="_x0000_i1075" type="#_x0000_t75" style="width:656.35pt;height:196.75pt">
            <v:imagedata r:id="rId88" o:title="" croptop="4292f" cropbottom="584f" cropleft="247f" cropright="861f"/>
          </v:shape>
        </w:object>
      </w:r>
      <w:r>
        <w:fldChar w:fldCharType="end"/>
      </w:r>
    </w:p>
    <w:p w:rsidR="004B13F8" w:rsidRPr="00051859" w:rsidRDefault="004B13F8" w:rsidP="004B13F8">
      <w:pPr>
        <w:rPr>
          <w:sz w:val="16"/>
          <w:szCs w:val="16"/>
        </w:rPr>
      </w:pPr>
    </w:p>
    <w:p w:rsidR="004B13F8" w:rsidRPr="00051859" w:rsidRDefault="004B13F8" w:rsidP="004B13F8">
      <w:pPr>
        <w:jc w:val="center"/>
        <w:rPr>
          <w:b/>
          <w:i/>
        </w:rPr>
      </w:pPr>
      <w:r>
        <w:t xml:space="preserve"> </w:t>
      </w:r>
      <w:r w:rsidRPr="00051859">
        <w:rPr>
          <w:b/>
          <w:i/>
        </w:rPr>
        <w:t>Назначение: для перевозки серной кислоты</w:t>
      </w:r>
    </w:p>
    <w:p w:rsidR="004B13F8" w:rsidRPr="00051859" w:rsidRDefault="004B13F8" w:rsidP="004B13F8">
      <w:pPr>
        <w:rPr>
          <w:sz w:val="16"/>
          <w:szCs w:val="16"/>
        </w:rPr>
      </w:pPr>
    </w:p>
    <w:tbl>
      <w:tblPr>
        <w:tblW w:w="13860" w:type="dxa"/>
        <w:jc w:val="center"/>
        <w:tblInd w:w="580" w:type="dxa"/>
        <w:tblLayout w:type="fixed"/>
        <w:tblLook w:val="0000" w:firstRow="0" w:lastRow="0" w:firstColumn="0" w:lastColumn="0" w:noHBand="0" w:noVBand="0"/>
      </w:tblPr>
      <w:tblGrid>
        <w:gridCol w:w="2779"/>
        <w:gridCol w:w="2093"/>
        <w:gridCol w:w="3279"/>
        <w:gridCol w:w="991"/>
        <w:gridCol w:w="3260"/>
        <w:gridCol w:w="1458"/>
      </w:tblGrid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1226.00.00.000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10800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ТУ 3182-010-00217403-96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15-1226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4040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732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4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051859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051859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18-100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есть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68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ind w:right="-108"/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верхний передав-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34492C" w:rsidP="00381DAD">
            <w:pPr>
              <w:rPr>
                <w:b/>
                <w:i/>
                <w:sz w:val="16"/>
              </w:rPr>
            </w:pPr>
            <w:r w:rsidRPr="0034492C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23,9</w:t>
            </w:r>
            <w:r>
              <w:rPr>
                <w:b/>
                <w:i/>
                <w:sz w:val="16"/>
                <w:lang w:val="en-US"/>
              </w:rPr>
              <w:t>/</w:t>
            </w:r>
            <w:r w:rsidRPr="00051859">
              <w:rPr>
                <w:b/>
                <w:i/>
                <w:sz w:val="16"/>
              </w:rPr>
              <w:t>24,6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ливанием или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2200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вакуумнасосом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22</w:t>
            </w:r>
            <w:r>
              <w:rPr>
                <w:b/>
                <w:i/>
                <w:sz w:val="16"/>
              </w:rPr>
              <w:t>8</w:t>
            </w:r>
            <w:r w:rsidRPr="00051859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</w:t>
            </w:r>
            <w:r w:rsidRPr="00051859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15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10430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6</w:t>
            </w:r>
            <w:r w:rsidRPr="00051859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14</w:t>
            </w:r>
            <w:r w:rsidRPr="00051859">
              <w:rPr>
                <w:b/>
                <w:i/>
                <w:sz w:val="16"/>
              </w:rPr>
              <w:t xml:space="preserve"> (7,7</w:t>
            </w:r>
            <w:r>
              <w:rPr>
                <w:b/>
                <w:i/>
                <w:sz w:val="16"/>
              </w:rPr>
              <w:t>6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2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Объем котла, м</w:t>
            </w:r>
            <w:r w:rsidRPr="0005185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B13F8" w:rsidRPr="00051859" w:rsidRDefault="004B13F8" w:rsidP="00381DAD">
            <w:pPr>
              <w:ind w:right="-108"/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38,15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37,06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загружаемого продукта, </w:t>
            </w:r>
            <w:r w:rsidRPr="00051859">
              <w:rPr>
                <w:b/>
                <w:i/>
                <w:sz w:val="16"/>
              </w:rPr>
              <w:sym w:font="Symbol" w:char="F0B0"/>
            </w:r>
            <w:r w:rsidRPr="00051859">
              <w:rPr>
                <w:b/>
                <w:i/>
                <w:sz w:val="16"/>
              </w:rPr>
              <w:t>С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-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клапана), МПа (кгс/см</w:t>
            </w:r>
            <w:r w:rsidRPr="00051859">
              <w:rPr>
                <w:b/>
                <w:i/>
                <w:sz w:val="16"/>
                <w:vertAlign w:val="superscript"/>
              </w:rPr>
              <w:t>2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0,3</w:t>
            </w:r>
            <w:r>
              <w:rPr>
                <w:b/>
                <w:i/>
                <w:sz w:val="16"/>
              </w:rPr>
              <w:t>5</w:t>
            </w:r>
            <w:r w:rsidRPr="00051859">
              <w:rPr>
                <w:b/>
                <w:i/>
                <w:sz w:val="16"/>
              </w:rPr>
              <w:t xml:space="preserve"> (3,</w:t>
            </w:r>
            <w:r>
              <w:rPr>
                <w:b/>
                <w:i/>
                <w:sz w:val="16"/>
              </w:rPr>
              <w:t>5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02-ВМ)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1996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ind w:right="-108"/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гидравлическом испытании, МПа (кгс/см</w:t>
            </w:r>
            <w:r w:rsidRPr="00051859">
              <w:rPr>
                <w:b/>
                <w:i/>
                <w:sz w:val="16"/>
                <w:vertAlign w:val="superscript"/>
              </w:rPr>
              <w:t>2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9</w:t>
            </w:r>
            <w:r w:rsidRPr="00051859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9</w:t>
            </w:r>
            <w:r w:rsidRPr="00051859">
              <w:rPr>
                <w:b/>
                <w:i/>
                <w:sz w:val="16"/>
              </w:rPr>
              <w:t>,0)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есть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ind w:left="317"/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</w:tr>
    </w:tbl>
    <w:p w:rsidR="004B13F8" w:rsidRDefault="004B13F8" w:rsidP="004B13F8"/>
    <w:p w:rsidR="007F3413" w:rsidRDefault="007F3413" w:rsidP="00E3513F"/>
    <w:p w:rsidR="004B13F8" w:rsidRDefault="004B13F8" w:rsidP="00E3513F"/>
    <w:p w:rsidR="004B13F8" w:rsidRPr="00051859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4B13F8">
        <w:rPr>
          <w:b/>
          <w:i/>
          <w:sz w:val="32"/>
        </w:rPr>
        <w:lastRenderedPageBreak/>
        <w:t>Ц</w:t>
      </w:r>
      <w:r w:rsidR="004B13F8" w:rsidRPr="00051859">
        <w:rPr>
          <w:b/>
          <w:i/>
          <w:sz w:val="32"/>
        </w:rPr>
        <w:t xml:space="preserve">истерна </w:t>
      </w:r>
      <w:r w:rsidR="004B13F8">
        <w:rPr>
          <w:b/>
          <w:i/>
          <w:sz w:val="32"/>
        </w:rPr>
        <w:t>с верхним сливом экраном днища</w:t>
      </w:r>
      <w:r w:rsidR="004B13F8" w:rsidRPr="00051859">
        <w:rPr>
          <w:b/>
          <w:i/>
          <w:sz w:val="32"/>
        </w:rPr>
        <w:t>, модель 15-1226</w:t>
      </w:r>
      <w:r w:rsidR="004B13F8">
        <w:rPr>
          <w:b/>
          <w:i/>
          <w:sz w:val="32"/>
        </w:rPr>
        <w:t>-01</w:t>
      </w:r>
    </w:p>
    <w:p w:rsidR="004B13F8" w:rsidRPr="00051859" w:rsidRDefault="004B13F8" w:rsidP="004B13F8">
      <w:pPr>
        <w:rPr>
          <w:sz w:val="16"/>
          <w:szCs w:val="16"/>
        </w:rPr>
      </w:pPr>
    </w:p>
    <w:p w:rsidR="004B13F8" w:rsidRDefault="0073180D" w:rsidP="004B13F8">
      <w:pPr>
        <w:jc w:val="center"/>
      </w:pPr>
      <w:r>
        <w:fldChar w:fldCharType="begin"/>
      </w:r>
      <w:r w:rsidR="00B31677">
        <w:instrText xml:space="preserve"> LINK PhotoFinish "C:\\PHOTO\\РИС165.PCX" "" \a \p \* MERGEFORMAT </w:instrText>
      </w:r>
      <w:r>
        <w:fldChar w:fldCharType="separate"/>
      </w:r>
      <w:r w:rsidR="00014D49">
        <w:object w:dxaOrig="13133" w:dyaOrig="3940">
          <v:shape id="_x0000_i1076" type="#_x0000_t75" style="width:656.35pt;height:196.75pt">
            <v:imagedata r:id="rId88" o:title="" croptop="4292f" cropbottom="584f" cropleft="247f" cropright="861f"/>
          </v:shape>
        </w:object>
      </w:r>
      <w:r>
        <w:fldChar w:fldCharType="end"/>
      </w:r>
    </w:p>
    <w:p w:rsidR="004B13F8" w:rsidRPr="00051859" w:rsidRDefault="004B13F8" w:rsidP="004B13F8">
      <w:pPr>
        <w:rPr>
          <w:sz w:val="16"/>
          <w:szCs w:val="16"/>
        </w:rPr>
      </w:pPr>
    </w:p>
    <w:p w:rsidR="004B13F8" w:rsidRPr="00051859" w:rsidRDefault="004B13F8" w:rsidP="004B13F8">
      <w:pPr>
        <w:jc w:val="center"/>
        <w:rPr>
          <w:b/>
          <w:i/>
        </w:rPr>
      </w:pPr>
      <w:r>
        <w:t xml:space="preserve"> </w:t>
      </w:r>
    </w:p>
    <w:p w:rsidR="004B13F8" w:rsidRPr="00051859" w:rsidRDefault="004B13F8" w:rsidP="004B13F8">
      <w:pPr>
        <w:jc w:val="center"/>
        <w:rPr>
          <w:b/>
          <w:i/>
        </w:rPr>
      </w:pPr>
      <w:r w:rsidRPr="00051859">
        <w:rPr>
          <w:b/>
          <w:i/>
        </w:rPr>
        <w:t>Назначение: для перевозки серной кислоты</w:t>
      </w:r>
    </w:p>
    <w:p w:rsidR="004B13F8" w:rsidRPr="00051859" w:rsidRDefault="004B13F8" w:rsidP="004B13F8">
      <w:pPr>
        <w:rPr>
          <w:sz w:val="16"/>
          <w:szCs w:val="16"/>
        </w:rPr>
      </w:pPr>
    </w:p>
    <w:tbl>
      <w:tblPr>
        <w:tblW w:w="13860" w:type="dxa"/>
        <w:jc w:val="center"/>
        <w:tblInd w:w="580" w:type="dxa"/>
        <w:tblLayout w:type="fixed"/>
        <w:tblLook w:val="0000" w:firstRow="0" w:lastRow="0" w:firstColumn="0" w:lastColumn="0" w:noHBand="0" w:noVBand="0"/>
      </w:tblPr>
      <w:tblGrid>
        <w:gridCol w:w="2779"/>
        <w:gridCol w:w="2093"/>
        <w:gridCol w:w="3279"/>
        <w:gridCol w:w="991"/>
        <w:gridCol w:w="3260"/>
        <w:gridCol w:w="1458"/>
      </w:tblGrid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1226.00.00.000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10800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ТУ 3182-010-00217403-96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15-1226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4040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732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4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051859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051859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18-100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есть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68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ind w:right="-108"/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верхний передав-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CC2B5C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</w:t>
            </w:r>
            <w:r w:rsidRPr="00CC2B5C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CC2B5C">
              <w:rPr>
                <w:b/>
                <w:i/>
                <w:sz w:val="16"/>
              </w:rPr>
              <w:t>/</w:t>
            </w:r>
            <w:r w:rsidRPr="00051859">
              <w:rPr>
                <w:b/>
                <w:i/>
                <w:sz w:val="16"/>
              </w:rPr>
              <w:t>т</w:t>
            </w:r>
            <w:r>
              <w:rPr>
                <w:b/>
                <w:i/>
                <w:sz w:val="16"/>
                <w:lang w:val="en-US"/>
              </w:rPr>
              <w:t>ax</w:t>
            </w:r>
            <w:r w:rsidRPr="00CC2B5C">
              <w:rPr>
                <w:b/>
                <w:i/>
                <w:sz w:val="16"/>
              </w:rPr>
              <w:t>)</w:t>
            </w:r>
            <w:r w:rsidR="0034492C">
              <w:rPr>
                <w:b/>
                <w:i/>
                <w:sz w:val="16"/>
              </w:rPr>
              <w:t>, т</w:t>
            </w:r>
          </w:p>
        </w:tc>
        <w:tc>
          <w:tcPr>
            <w:tcW w:w="2093" w:type="dxa"/>
          </w:tcPr>
          <w:p w:rsidR="004B13F8" w:rsidRPr="00C93F8F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  <w:lang w:val="en-US"/>
              </w:rPr>
              <w:t>3</w:t>
            </w:r>
            <w:r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  <w:lang w:val="en-US"/>
              </w:rPr>
              <w:t>9/24</w:t>
            </w:r>
            <w:r>
              <w:rPr>
                <w:b/>
                <w:i/>
                <w:sz w:val="16"/>
              </w:rPr>
              <w:t>,6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ливанием или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2200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вакуумнасосом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22</w:t>
            </w:r>
            <w:r>
              <w:rPr>
                <w:b/>
                <w:i/>
                <w:sz w:val="16"/>
              </w:rPr>
              <w:t>8</w:t>
            </w:r>
            <w:r w:rsidRPr="00051859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</w:t>
            </w:r>
            <w:r w:rsidRPr="00051859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35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10430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6</w:t>
            </w:r>
            <w:r w:rsidRPr="00051859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14</w:t>
            </w:r>
            <w:r w:rsidRPr="00051859">
              <w:rPr>
                <w:b/>
                <w:i/>
                <w:sz w:val="16"/>
              </w:rPr>
              <w:t xml:space="preserve"> (7,7</w:t>
            </w:r>
            <w:r>
              <w:rPr>
                <w:b/>
                <w:i/>
                <w:sz w:val="16"/>
              </w:rPr>
              <w:t>6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2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Объем котла, м</w:t>
            </w:r>
            <w:r w:rsidRPr="0005185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B13F8" w:rsidRPr="00051859" w:rsidRDefault="004B13F8" w:rsidP="00381DAD">
            <w:pPr>
              <w:ind w:right="-108"/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37,06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загружаемого продукта, </w:t>
            </w:r>
            <w:r w:rsidRPr="00051859">
              <w:rPr>
                <w:b/>
                <w:i/>
                <w:sz w:val="16"/>
              </w:rPr>
              <w:sym w:font="Symbol" w:char="F0B0"/>
            </w:r>
            <w:r w:rsidRPr="00051859">
              <w:rPr>
                <w:b/>
                <w:i/>
                <w:sz w:val="16"/>
              </w:rPr>
              <w:t>С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-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клапана), МПа (кгс/см</w:t>
            </w:r>
            <w:r w:rsidRPr="00051859">
              <w:rPr>
                <w:b/>
                <w:i/>
                <w:sz w:val="16"/>
                <w:vertAlign w:val="superscript"/>
              </w:rPr>
              <w:t>2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0,3</w:t>
            </w:r>
            <w:r>
              <w:rPr>
                <w:b/>
                <w:i/>
                <w:sz w:val="16"/>
              </w:rPr>
              <w:t>5</w:t>
            </w:r>
            <w:r w:rsidRPr="00051859">
              <w:rPr>
                <w:b/>
                <w:i/>
                <w:sz w:val="16"/>
              </w:rPr>
              <w:t xml:space="preserve"> (3,</w:t>
            </w:r>
            <w:r>
              <w:rPr>
                <w:b/>
                <w:i/>
                <w:sz w:val="16"/>
              </w:rPr>
              <w:t>5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02-ВМ)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ind w:right="-108"/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гидравлическом испытании, МПа (кгс/см</w:t>
            </w:r>
            <w:r w:rsidRPr="00051859">
              <w:rPr>
                <w:b/>
                <w:i/>
                <w:sz w:val="16"/>
                <w:vertAlign w:val="superscript"/>
              </w:rPr>
              <w:t>2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9</w:t>
            </w:r>
            <w:r w:rsidRPr="00051859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9</w:t>
            </w:r>
            <w:r w:rsidRPr="00051859">
              <w:rPr>
                <w:b/>
                <w:i/>
                <w:sz w:val="16"/>
              </w:rPr>
              <w:t>,0)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есть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ind w:left="317"/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</w:tr>
    </w:tbl>
    <w:p w:rsidR="004B13F8" w:rsidRDefault="004B13F8" w:rsidP="00E3513F"/>
    <w:p w:rsidR="004B13F8" w:rsidRDefault="004B13F8" w:rsidP="00E3513F"/>
    <w:p w:rsidR="004B13F8" w:rsidRPr="00051859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4B13F8">
        <w:rPr>
          <w:b/>
          <w:i/>
          <w:sz w:val="32"/>
        </w:rPr>
        <w:lastRenderedPageBreak/>
        <w:t>Ц</w:t>
      </w:r>
      <w:r w:rsidR="004B13F8" w:rsidRPr="00051859">
        <w:rPr>
          <w:b/>
          <w:i/>
          <w:sz w:val="32"/>
        </w:rPr>
        <w:t xml:space="preserve">истерна </w:t>
      </w:r>
      <w:r w:rsidR="004B13F8">
        <w:rPr>
          <w:b/>
          <w:i/>
          <w:sz w:val="32"/>
        </w:rPr>
        <w:t>с верхним сливом, экраном днища</w:t>
      </w:r>
      <w:r w:rsidR="004B13F8" w:rsidRPr="00051859">
        <w:rPr>
          <w:b/>
          <w:i/>
          <w:sz w:val="32"/>
        </w:rPr>
        <w:t>, модель 15-1226</w:t>
      </w:r>
      <w:r w:rsidR="004B13F8">
        <w:rPr>
          <w:b/>
          <w:i/>
          <w:sz w:val="32"/>
        </w:rPr>
        <w:t>-02</w:t>
      </w:r>
    </w:p>
    <w:p w:rsidR="004B13F8" w:rsidRPr="00051859" w:rsidRDefault="004B13F8" w:rsidP="004B13F8">
      <w:pPr>
        <w:rPr>
          <w:sz w:val="16"/>
          <w:szCs w:val="16"/>
        </w:rPr>
      </w:pPr>
    </w:p>
    <w:p w:rsidR="004B13F8" w:rsidRDefault="0073180D" w:rsidP="004B13F8">
      <w:pPr>
        <w:jc w:val="center"/>
      </w:pPr>
      <w:r>
        <w:fldChar w:fldCharType="begin"/>
      </w:r>
      <w:r w:rsidR="00B31677">
        <w:instrText xml:space="preserve"> LINK PhotoFinish "C:\\PHOTO\\РИС165.PCX" "" \a \p \* MERGEFORMAT </w:instrText>
      </w:r>
      <w:r>
        <w:fldChar w:fldCharType="separate"/>
      </w:r>
      <w:r w:rsidR="00014D49">
        <w:object w:dxaOrig="13133" w:dyaOrig="3940">
          <v:shape id="_x0000_i1077" type="#_x0000_t75" style="width:656.35pt;height:196.75pt">
            <v:imagedata r:id="rId88" o:title="" croptop="4292f" cropbottom="584f" cropleft="247f" cropright="861f"/>
          </v:shape>
        </w:object>
      </w:r>
      <w:r>
        <w:fldChar w:fldCharType="end"/>
      </w:r>
    </w:p>
    <w:p w:rsidR="004B13F8" w:rsidRPr="00051859" w:rsidRDefault="004B13F8" w:rsidP="004B13F8">
      <w:pPr>
        <w:rPr>
          <w:sz w:val="16"/>
          <w:szCs w:val="16"/>
        </w:rPr>
      </w:pPr>
    </w:p>
    <w:p w:rsidR="004B13F8" w:rsidRPr="00051859" w:rsidRDefault="004B13F8" w:rsidP="004B13F8">
      <w:pPr>
        <w:jc w:val="center"/>
        <w:rPr>
          <w:b/>
          <w:i/>
        </w:rPr>
      </w:pPr>
      <w:r w:rsidRPr="00051859">
        <w:rPr>
          <w:b/>
          <w:i/>
        </w:rPr>
        <w:t>Назначение: для перевозки серной кислоты</w:t>
      </w:r>
    </w:p>
    <w:p w:rsidR="004B13F8" w:rsidRPr="00051859" w:rsidRDefault="004B13F8" w:rsidP="004B13F8">
      <w:pPr>
        <w:rPr>
          <w:sz w:val="16"/>
          <w:szCs w:val="16"/>
        </w:rPr>
      </w:pPr>
    </w:p>
    <w:tbl>
      <w:tblPr>
        <w:tblW w:w="13860" w:type="dxa"/>
        <w:jc w:val="center"/>
        <w:tblInd w:w="580" w:type="dxa"/>
        <w:tblLayout w:type="fixed"/>
        <w:tblLook w:val="0000" w:firstRow="0" w:lastRow="0" w:firstColumn="0" w:lastColumn="0" w:noHBand="0" w:noVBand="0"/>
      </w:tblPr>
      <w:tblGrid>
        <w:gridCol w:w="2779"/>
        <w:gridCol w:w="2093"/>
        <w:gridCol w:w="3279"/>
        <w:gridCol w:w="991"/>
        <w:gridCol w:w="3260"/>
        <w:gridCol w:w="1458"/>
      </w:tblGrid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1226.00.00.000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10800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ТУ 3182-010-00217403-96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15-1226</w:t>
            </w:r>
            <w:r>
              <w:rPr>
                <w:b/>
                <w:i/>
                <w:sz w:val="16"/>
              </w:rPr>
              <w:t>-02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4040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732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4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051859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051859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18-100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есть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68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ind w:right="-108"/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верхний передав-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CC2B5C" w:rsidRDefault="004B13F8" w:rsidP="008A6EE2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</w:t>
            </w:r>
            <w:r w:rsidRPr="00CC2B5C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CC2B5C">
              <w:rPr>
                <w:b/>
                <w:i/>
                <w:sz w:val="16"/>
              </w:rPr>
              <w:t>/</w:t>
            </w:r>
            <w:r w:rsidRPr="00051859">
              <w:rPr>
                <w:b/>
                <w:i/>
                <w:sz w:val="16"/>
              </w:rPr>
              <w:t>т</w:t>
            </w:r>
            <w:r>
              <w:rPr>
                <w:b/>
                <w:i/>
                <w:sz w:val="16"/>
                <w:lang w:val="en-US"/>
              </w:rPr>
              <w:t>ax</w:t>
            </w:r>
            <w:r w:rsidRPr="00CC2B5C">
              <w:rPr>
                <w:b/>
                <w:i/>
                <w:sz w:val="16"/>
              </w:rPr>
              <w:t>)</w:t>
            </w:r>
          </w:p>
        </w:tc>
        <w:tc>
          <w:tcPr>
            <w:tcW w:w="2093" w:type="dxa"/>
          </w:tcPr>
          <w:p w:rsidR="004B13F8" w:rsidRPr="00C93F8F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  <w:lang w:val="en-US"/>
              </w:rPr>
              <w:t>3</w:t>
            </w:r>
            <w:r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  <w:lang w:val="en-US"/>
              </w:rPr>
              <w:t>9/24</w:t>
            </w:r>
            <w:r>
              <w:rPr>
                <w:b/>
                <w:i/>
                <w:sz w:val="16"/>
              </w:rPr>
              <w:t>,6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ливанием или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2200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вакуумнасосом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22</w:t>
            </w:r>
            <w:r>
              <w:rPr>
                <w:b/>
                <w:i/>
                <w:sz w:val="16"/>
              </w:rPr>
              <w:t>8</w:t>
            </w:r>
            <w:r w:rsidRPr="00051859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</w:t>
            </w:r>
            <w:r w:rsidRPr="00051859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15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10430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6</w:t>
            </w:r>
            <w:r w:rsidRPr="00051859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14</w:t>
            </w:r>
            <w:r w:rsidRPr="00051859">
              <w:rPr>
                <w:b/>
                <w:i/>
                <w:sz w:val="16"/>
              </w:rPr>
              <w:t xml:space="preserve"> (7,7</w:t>
            </w:r>
            <w:r>
              <w:rPr>
                <w:b/>
                <w:i/>
                <w:sz w:val="16"/>
              </w:rPr>
              <w:t>6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2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Объем котла, м</w:t>
            </w:r>
            <w:r w:rsidRPr="0005185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B13F8" w:rsidRPr="00051859" w:rsidRDefault="004B13F8" w:rsidP="00381DAD">
            <w:pPr>
              <w:ind w:right="-108"/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38,1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37,06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загружаемого продукта, </w:t>
            </w:r>
            <w:r w:rsidRPr="00051859">
              <w:rPr>
                <w:b/>
                <w:i/>
                <w:sz w:val="16"/>
              </w:rPr>
              <w:sym w:font="Symbol" w:char="F0B0"/>
            </w:r>
            <w:r w:rsidRPr="00051859">
              <w:rPr>
                <w:b/>
                <w:i/>
                <w:sz w:val="16"/>
              </w:rPr>
              <w:t>С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-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клапана), МПа (кгс/см</w:t>
            </w:r>
            <w:r w:rsidRPr="00051859">
              <w:rPr>
                <w:b/>
                <w:i/>
                <w:sz w:val="16"/>
                <w:vertAlign w:val="superscript"/>
              </w:rPr>
              <w:t>2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0,3</w:t>
            </w:r>
            <w:r>
              <w:rPr>
                <w:b/>
                <w:i/>
                <w:sz w:val="16"/>
              </w:rPr>
              <w:t>5</w:t>
            </w:r>
            <w:r w:rsidRPr="00051859">
              <w:rPr>
                <w:b/>
                <w:i/>
                <w:sz w:val="16"/>
              </w:rPr>
              <w:t xml:space="preserve"> (3,</w:t>
            </w:r>
            <w:r>
              <w:rPr>
                <w:b/>
                <w:i/>
                <w:sz w:val="16"/>
              </w:rPr>
              <w:t>5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02-ВМ)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2007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ind w:right="-108"/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гидравлическом испытании, МПа (кгс/см</w:t>
            </w:r>
            <w:r w:rsidRPr="00051859">
              <w:rPr>
                <w:b/>
                <w:i/>
                <w:sz w:val="16"/>
                <w:vertAlign w:val="superscript"/>
              </w:rPr>
              <w:t>2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9</w:t>
            </w:r>
            <w:r w:rsidRPr="00051859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9</w:t>
            </w:r>
            <w:r w:rsidRPr="00051859">
              <w:rPr>
                <w:b/>
                <w:i/>
                <w:sz w:val="16"/>
              </w:rPr>
              <w:t>,0)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есть</w:t>
            </w:r>
          </w:p>
        </w:tc>
      </w:tr>
      <w:tr w:rsidR="004B13F8" w:rsidRPr="00051859" w:rsidTr="00381DAD">
        <w:trPr>
          <w:jc w:val="center"/>
        </w:trPr>
        <w:tc>
          <w:tcPr>
            <w:tcW w:w="2779" w:type="dxa"/>
          </w:tcPr>
          <w:p w:rsidR="004B13F8" w:rsidRPr="00051859" w:rsidRDefault="004B13F8" w:rsidP="00381DAD">
            <w:pPr>
              <w:ind w:left="317"/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093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1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58" w:type="dxa"/>
          </w:tcPr>
          <w:p w:rsidR="004B13F8" w:rsidRPr="00051859" w:rsidRDefault="004B13F8" w:rsidP="00381DAD">
            <w:pPr>
              <w:rPr>
                <w:b/>
                <w:i/>
                <w:sz w:val="16"/>
              </w:rPr>
            </w:pPr>
          </w:p>
        </w:tc>
      </w:tr>
    </w:tbl>
    <w:p w:rsidR="004B13F8" w:rsidRDefault="004B13F8" w:rsidP="00E3513F"/>
    <w:p w:rsidR="004B13F8" w:rsidRDefault="004B13F8" w:rsidP="00E3513F"/>
    <w:p w:rsidR="004B13F8" w:rsidRDefault="004B13F8" w:rsidP="00E3513F"/>
    <w:p w:rsidR="004851DF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4851DF">
        <w:rPr>
          <w:b/>
          <w:i/>
          <w:sz w:val="32"/>
        </w:rPr>
        <w:lastRenderedPageBreak/>
        <w:t>Ц</w:t>
      </w:r>
      <w:r w:rsidR="004851DF" w:rsidRPr="00051859">
        <w:rPr>
          <w:b/>
          <w:i/>
          <w:sz w:val="32"/>
        </w:rPr>
        <w:t>истерна</w:t>
      </w:r>
      <w:r w:rsidR="004851DF">
        <w:rPr>
          <w:b/>
          <w:i/>
          <w:sz w:val="32"/>
        </w:rPr>
        <w:t xml:space="preserve"> кислотная с верхним сливом и предохранительным клапаном</w:t>
      </w:r>
      <w:r w:rsidR="004851DF" w:rsidRPr="00051859">
        <w:rPr>
          <w:b/>
          <w:i/>
          <w:sz w:val="32"/>
        </w:rPr>
        <w:t>,</w:t>
      </w:r>
    </w:p>
    <w:p w:rsidR="004851DF" w:rsidRPr="00051859" w:rsidRDefault="004851DF" w:rsidP="004851DF">
      <w:pPr>
        <w:jc w:val="center"/>
        <w:rPr>
          <w:b/>
          <w:i/>
          <w:sz w:val="32"/>
        </w:rPr>
      </w:pPr>
      <w:r w:rsidRPr="00051859">
        <w:rPr>
          <w:b/>
          <w:i/>
          <w:sz w:val="32"/>
        </w:rPr>
        <w:t xml:space="preserve"> модель 15-1226</w:t>
      </w:r>
      <w:r>
        <w:rPr>
          <w:b/>
          <w:i/>
          <w:sz w:val="32"/>
        </w:rPr>
        <w:t>-03</w:t>
      </w:r>
    </w:p>
    <w:p w:rsidR="004851DF" w:rsidRPr="00051859" w:rsidRDefault="004851DF" w:rsidP="004851DF">
      <w:pPr>
        <w:rPr>
          <w:sz w:val="16"/>
          <w:szCs w:val="16"/>
        </w:rPr>
      </w:pPr>
    </w:p>
    <w:p w:rsidR="004851DF" w:rsidRDefault="0073180D" w:rsidP="004851DF">
      <w:pPr>
        <w:jc w:val="center"/>
      </w:pPr>
      <w:r>
        <w:fldChar w:fldCharType="begin"/>
      </w:r>
      <w:r w:rsidR="00B31677">
        <w:instrText xml:space="preserve"> LINK PhotoFinish "C:\\PHOTO\\РИС165.PCX" "" \a \p \* MERGEFORMAT </w:instrText>
      </w:r>
      <w:r>
        <w:fldChar w:fldCharType="separate"/>
      </w:r>
      <w:r w:rsidR="00014D49">
        <w:object w:dxaOrig="13133" w:dyaOrig="3940">
          <v:shape id="_x0000_i1078" type="#_x0000_t75" style="width:656.35pt;height:196.75pt">
            <v:imagedata r:id="rId88" o:title="" croptop="4292f" cropbottom="584f" cropleft="247f" cropright="861f"/>
          </v:shape>
        </w:object>
      </w:r>
      <w:r>
        <w:fldChar w:fldCharType="end"/>
      </w:r>
    </w:p>
    <w:p w:rsidR="004851DF" w:rsidRPr="00051859" w:rsidRDefault="004851DF" w:rsidP="004851DF">
      <w:pPr>
        <w:rPr>
          <w:sz w:val="16"/>
          <w:szCs w:val="16"/>
        </w:rPr>
      </w:pPr>
    </w:p>
    <w:p w:rsidR="004851DF" w:rsidRPr="00051859" w:rsidRDefault="004851DF" w:rsidP="004851DF">
      <w:pPr>
        <w:jc w:val="center"/>
        <w:rPr>
          <w:b/>
          <w:i/>
        </w:rPr>
      </w:pPr>
      <w:r w:rsidRPr="00051859">
        <w:rPr>
          <w:b/>
          <w:i/>
        </w:rPr>
        <w:t>Назначение: для перевозки серной кислоты</w:t>
      </w:r>
    </w:p>
    <w:p w:rsidR="004851DF" w:rsidRPr="00051859" w:rsidRDefault="004851DF" w:rsidP="004851DF">
      <w:pPr>
        <w:rPr>
          <w:sz w:val="16"/>
          <w:szCs w:val="16"/>
        </w:rPr>
      </w:pPr>
    </w:p>
    <w:tbl>
      <w:tblPr>
        <w:tblW w:w="13860" w:type="dxa"/>
        <w:jc w:val="center"/>
        <w:tblInd w:w="580" w:type="dxa"/>
        <w:tblLayout w:type="fixed"/>
        <w:tblLook w:val="0000" w:firstRow="0" w:lastRow="0" w:firstColumn="0" w:lastColumn="0" w:noHBand="0" w:noVBand="0"/>
      </w:tblPr>
      <w:tblGrid>
        <w:gridCol w:w="2779"/>
        <w:gridCol w:w="2093"/>
        <w:gridCol w:w="3279"/>
        <w:gridCol w:w="991"/>
        <w:gridCol w:w="3260"/>
        <w:gridCol w:w="1458"/>
      </w:tblGrid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1226.00.00.000</w:t>
            </w:r>
          </w:p>
        </w:tc>
        <w:tc>
          <w:tcPr>
            <w:tcW w:w="32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10800</w:t>
            </w: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ТУ 3182-010-00217403-96</w:t>
            </w:r>
          </w:p>
        </w:tc>
        <w:tc>
          <w:tcPr>
            <w:tcW w:w="32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15-1226</w:t>
            </w:r>
            <w:r>
              <w:rPr>
                <w:b/>
                <w:i/>
                <w:sz w:val="16"/>
              </w:rPr>
              <w:t>-03</w:t>
            </w:r>
          </w:p>
        </w:tc>
        <w:tc>
          <w:tcPr>
            <w:tcW w:w="32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4040</w:t>
            </w: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734</w:t>
            </w:r>
          </w:p>
        </w:tc>
        <w:tc>
          <w:tcPr>
            <w:tcW w:w="32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4</w:t>
            </w: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051859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051859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18-100</w:t>
            </w: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есть</w:t>
            </w: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68</w:t>
            </w:r>
          </w:p>
        </w:tc>
        <w:tc>
          <w:tcPr>
            <w:tcW w:w="32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58" w:type="dxa"/>
          </w:tcPr>
          <w:p w:rsidR="004851DF" w:rsidRPr="00051859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верхний передав-</w:t>
            </w: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CC2B5C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</w:t>
            </w:r>
            <w:r w:rsidRPr="00CC2B5C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CC2B5C">
              <w:rPr>
                <w:b/>
                <w:i/>
                <w:sz w:val="16"/>
              </w:rPr>
              <w:t>/</w:t>
            </w:r>
            <w:r w:rsidRPr="00051859">
              <w:rPr>
                <w:b/>
                <w:i/>
                <w:sz w:val="16"/>
              </w:rPr>
              <w:t>т</w:t>
            </w:r>
            <w:r>
              <w:rPr>
                <w:b/>
                <w:i/>
                <w:sz w:val="16"/>
                <w:lang w:val="en-US"/>
              </w:rPr>
              <w:t>ax</w:t>
            </w:r>
            <w:r w:rsidRPr="00CC2B5C">
              <w:rPr>
                <w:b/>
                <w:i/>
                <w:sz w:val="16"/>
              </w:rPr>
              <w:t>)</w:t>
            </w:r>
          </w:p>
        </w:tc>
        <w:tc>
          <w:tcPr>
            <w:tcW w:w="2093" w:type="dxa"/>
          </w:tcPr>
          <w:p w:rsidR="004851DF" w:rsidRPr="00C93F8F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  <w:lang w:val="en-US"/>
              </w:rPr>
              <w:t>3</w:t>
            </w:r>
            <w:r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  <w:lang w:val="en-US"/>
              </w:rPr>
              <w:t>9/24</w:t>
            </w:r>
            <w:r>
              <w:rPr>
                <w:b/>
                <w:i/>
                <w:sz w:val="16"/>
              </w:rPr>
              <w:t>,6</w:t>
            </w:r>
          </w:p>
        </w:tc>
        <w:tc>
          <w:tcPr>
            <w:tcW w:w="32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ливанием или</w:t>
            </w: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2200</w:t>
            </w: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вакуумнасосом</w:t>
            </w: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22</w:t>
            </w:r>
            <w:r>
              <w:rPr>
                <w:b/>
                <w:i/>
                <w:sz w:val="16"/>
              </w:rPr>
              <w:t>8</w:t>
            </w:r>
            <w:r w:rsidRPr="00051859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</w:t>
            </w:r>
            <w:r w:rsidRPr="00051859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33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32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10430</w:t>
            </w: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6</w:t>
            </w:r>
            <w:r w:rsidRPr="00051859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14</w:t>
            </w:r>
            <w:r w:rsidRPr="00051859">
              <w:rPr>
                <w:b/>
                <w:i/>
                <w:sz w:val="16"/>
              </w:rPr>
              <w:t xml:space="preserve"> (7,7</w:t>
            </w:r>
            <w:r>
              <w:rPr>
                <w:b/>
                <w:i/>
                <w:sz w:val="16"/>
              </w:rPr>
              <w:t>6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32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2</w:t>
            </w: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Объем котла, м</w:t>
            </w:r>
            <w:r w:rsidRPr="0005185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851DF" w:rsidRPr="00051859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</w:t>
            </w: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38,1</w:t>
            </w:r>
          </w:p>
        </w:tc>
        <w:tc>
          <w:tcPr>
            <w:tcW w:w="32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37,06</w:t>
            </w:r>
          </w:p>
        </w:tc>
        <w:tc>
          <w:tcPr>
            <w:tcW w:w="32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загружаемого продукта, </w:t>
            </w:r>
            <w:r w:rsidRPr="00051859">
              <w:rPr>
                <w:b/>
                <w:i/>
                <w:sz w:val="16"/>
              </w:rPr>
              <w:sym w:font="Symbol" w:char="F0B0"/>
            </w:r>
            <w:r w:rsidRPr="00051859">
              <w:rPr>
                <w:b/>
                <w:i/>
                <w:sz w:val="16"/>
              </w:rPr>
              <w:t>С</w:t>
            </w: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-</w:t>
            </w: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клапана), МПа (кгс/см</w:t>
            </w:r>
            <w:r w:rsidRPr="00051859">
              <w:rPr>
                <w:b/>
                <w:i/>
                <w:sz w:val="16"/>
                <w:vertAlign w:val="superscript"/>
              </w:rPr>
              <w:t>2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0,3</w:t>
            </w:r>
            <w:r>
              <w:rPr>
                <w:b/>
                <w:i/>
                <w:sz w:val="16"/>
              </w:rPr>
              <w:t>5</w:t>
            </w:r>
            <w:r w:rsidRPr="00051859">
              <w:rPr>
                <w:b/>
                <w:i/>
                <w:sz w:val="16"/>
              </w:rPr>
              <w:t xml:space="preserve"> (3,</w:t>
            </w:r>
            <w:r>
              <w:rPr>
                <w:b/>
                <w:i/>
                <w:sz w:val="16"/>
              </w:rPr>
              <w:t>5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02-ВМ)</w:t>
            </w:r>
          </w:p>
        </w:tc>
        <w:tc>
          <w:tcPr>
            <w:tcW w:w="32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4851DF" w:rsidRPr="00051859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гидравлическом испытании, МПа (кгс/см</w:t>
            </w:r>
            <w:r w:rsidRPr="00051859">
              <w:rPr>
                <w:b/>
                <w:i/>
                <w:sz w:val="16"/>
                <w:vertAlign w:val="superscript"/>
              </w:rPr>
              <w:t>2</w:t>
            </w:r>
            <w:r w:rsidRPr="00051859">
              <w:rPr>
                <w:b/>
                <w:i/>
                <w:sz w:val="16"/>
              </w:rPr>
              <w:t>)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9</w:t>
            </w:r>
            <w:r w:rsidRPr="00051859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9</w:t>
            </w:r>
            <w:r w:rsidRPr="00051859">
              <w:rPr>
                <w:b/>
                <w:i/>
                <w:sz w:val="16"/>
              </w:rPr>
              <w:t>,0)</w:t>
            </w: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</w:t>
            </w: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есть</w:t>
            </w:r>
          </w:p>
        </w:tc>
      </w:tr>
      <w:tr w:rsidR="004851DF" w:rsidRPr="00051859" w:rsidTr="00381DAD">
        <w:trPr>
          <w:jc w:val="center"/>
        </w:trPr>
        <w:tc>
          <w:tcPr>
            <w:tcW w:w="2779" w:type="dxa"/>
          </w:tcPr>
          <w:p w:rsidR="004851DF" w:rsidRPr="00051859" w:rsidRDefault="004851DF" w:rsidP="00381DAD">
            <w:pPr>
              <w:ind w:left="317"/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093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1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  <w:r w:rsidRPr="00051859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58" w:type="dxa"/>
          </w:tcPr>
          <w:p w:rsidR="004851DF" w:rsidRPr="00051859" w:rsidRDefault="004851DF" w:rsidP="00381DAD">
            <w:pPr>
              <w:rPr>
                <w:b/>
                <w:i/>
                <w:sz w:val="16"/>
              </w:rPr>
            </w:pPr>
          </w:p>
        </w:tc>
      </w:tr>
    </w:tbl>
    <w:p w:rsidR="004B13F8" w:rsidRDefault="004B13F8" w:rsidP="00E3513F"/>
    <w:p w:rsidR="004851DF" w:rsidRDefault="004851DF" w:rsidP="00E3513F"/>
    <w:p w:rsidR="004851DF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4851DF">
        <w:rPr>
          <w:b/>
          <w:i/>
          <w:sz w:val="32"/>
        </w:rPr>
        <w:lastRenderedPageBreak/>
        <w:t>Ц</w:t>
      </w:r>
      <w:r w:rsidR="004851DF" w:rsidRPr="003369F3">
        <w:rPr>
          <w:b/>
          <w:i/>
          <w:sz w:val="32"/>
        </w:rPr>
        <w:t xml:space="preserve">истерна </w:t>
      </w:r>
      <w:r w:rsidR="004851DF">
        <w:rPr>
          <w:b/>
          <w:i/>
          <w:sz w:val="32"/>
        </w:rPr>
        <w:t>газовая с верхним сливом, экраном днища, предохранительным клапаном,</w:t>
      </w:r>
    </w:p>
    <w:p w:rsidR="004851DF" w:rsidRPr="00C97887" w:rsidRDefault="004851DF" w:rsidP="004851DF">
      <w:pPr>
        <w:jc w:val="center"/>
        <w:rPr>
          <w:b/>
          <w:i/>
          <w:sz w:val="32"/>
        </w:rPr>
      </w:pPr>
      <w:r>
        <w:rPr>
          <w:b/>
          <w:i/>
          <w:sz w:val="32"/>
        </w:rPr>
        <w:t xml:space="preserve"> защитными дугами и кожухом</w:t>
      </w:r>
      <w:r w:rsidRPr="003369F3">
        <w:rPr>
          <w:b/>
          <w:i/>
          <w:sz w:val="32"/>
        </w:rPr>
        <w:t>, модель 15-</w:t>
      </w:r>
      <w:r>
        <w:rPr>
          <w:b/>
          <w:i/>
          <w:sz w:val="32"/>
        </w:rPr>
        <w:t>1229</w:t>
      </w:r>
    </w:p>
    <w:p w:rsidR="004851DF" w:rsidRPr="00835045" w:rsidRDefault="00E47A18" w:rsidP="004851DF">
      <w:pPr>
        <w:jc w:val="center"/>
      </w:pPr>
      <w:r>
        <w:rPr>
          <w:noProof/>
        </w:rPr>
        <w:drawing>
          <wp:inline distT="0" distB="0" distL="0" distR="0">
            <wp:extent cx="8553450" cy="3262530"/>
            <wp:effectExtent l="19050" t="0" r="0" b="0"/>
            <wp:docPr id="115" name="Рисунок 115" descr="15-1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15-1229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8830" cy="3268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1DF" w:rsidRDefault="004851DF" w:rsidP="004851DF">
      <w:pPr>
        <w:jc w:val="center"/>
        <w:rPr>
          <w:b/>
          <w:i/>
        </w:rPr>
      </w:pPr>
      <w:r>
        <w:t xml:space="preserve"> </w:t>
      </w:r>
      <w:r w:rsidRPr="003369F3">
        <w:rPr>
          <w:b/>
          <w:i/>
        </w:rPr>
        <w:t>Назначение: для перевозки</w:t>
      </w:r>
      <w:r>
        <w:rPr>
          <w:b/>
          <w:i/>
        </w:rPr>
        <w:t xml:space="preserve"> </w:t>
      </w:r>
      <w:r w:rsidRPr="00662661">
        <w:rPr>
          <w:b/>
          <w:i/>
        </w:rPr>
        <w:t>фракций пропана, бутана и их смесей</w:t>
      </w:r>
      <w:r>
        <w:rPr>
          <w:b/>
          <w:i/>
        </w:rPr>
        <w:t>.</w:t>
      </w:r>
    </w:p>
    <w:p w:rsidR="00161E86" w:rsidRDefault="00161E86" w:rsidP="004851DF">
      <w:pPr>
        <w:jc w:val="center"/>
        <w:rPr>
          <w:b/>
          <w:i/>
        </w:rPr>
      </w:pPr>
    </w:p>
    <w:tbl>
      <w:tblPr>
        <w:tblW w:w="14395" w:type="dxa"/>
        <w:jc w:val="center"/>
        <w:tblInd w:w="-20" w:type="dxa"/>
        <w:tblLayout w:type="fixed"/>
        <w:tblLook w:val="0000" w:firstRow="0" w:lastRow="0" w:firstColumn="0" w:lastColumn="0" w:noHBand="0" w:noVBand="0"/>
      </w:tblPr>
      <w:tblGrid>
        <w:gridCol w:w="2836"/>
        <w:gridCol w:w="2268"/>
        <w:gridCol w:w="3694"/>
        <w:gridCol w:w="1095"/>
        <w:gridCol w:w="3387"/>
        <w:gridCol w:w="1115"/>
      </w:tblGrid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6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1229.00.00.000</w:t>
            </w:r>
          </w:p>
        </w:tc>
        <w:tc>
          <w:tcPr>
            <w:tcW w:w="3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14060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11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6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3182-101-00217403-2004</w:t>
            </w:r>
          </w:p>
        </w:tc>
        <w:tc>
          <w:tcPr>
            <w:tcW w:w="3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11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Тип </w:t>
            </w:r>
            <w:r w:rsidRPr="003369F3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226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759</w:t>
            </w:r>
          </w:p>
        </w:tc>
        <w:tc>
          <w:tcPr>
            <w:tcW w:w="3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5008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11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68" w:type="dxa"/>
          </w:tcPr>
          <w:p w:rsidR="00161E86" w:rsidRPr="003369F3" w:rsidRDefault="00161E86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«Рузхиммаш»</w:t>
            </w:r>
          </w:p>
        </w:tc>
        <w:tc>
          <w:tcPr>
            <w:tcW w:w="3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предохранительно-впускного</w:t>
            </w:r>
          </w:p>
        </w:tc>
        <w:tc>
          <w:tcPr>
            <w:tcW w:w="111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6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53,5</w:t>
            </w:r>
          </w:p>
        </w:tc>
        <w:tc>
          <w:tcPr>
            <w:tcW w:w="3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11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8A6EE2" w:rsidP="00A75D2A">
            <w:pPr>
              <w:rPr>
                <w:b/>
                <w:i/>
                <w:sz w:val="16"/>
              </w:rPr>
            </w:pPr>
            <w:r w:rsidRPr="008A6EE2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268" w:type="dxa"/>
          </w:tcPr>
          <w:p w:rsidR="00161E86" w:rsidRPr="003369F3" w:rsidRDefault="00161E86" w:rsidP="008A6E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38,8</w:t>
            </w:r>
            <w:r w:rsidR="008A6EE2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</w:rPr>
              <w:t>40,4</w:t>
            </w:r>
          </w:p>
        </w:tc>
        <w:tc>
          <w:tcPr>
            <w:tcW w:w="3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11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26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115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через сливо-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6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 (23,47)</w:t>
            </w:r>
          </w:p>
        </w:tc>
        <w:tc>
          <w:tcPr>
            <w:tcW w:w="3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115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наливные 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6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60,3 (6,15)</w:t>
            </w:r>
          </w:p>
        </w:tc>
        <w:tc>
          <w:tcPr>
            <w:tcW w:w="3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14218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11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E34FF1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Объем котла, м</w:t>
            </w:r>
            <w:r w:rsidRPr="003369F3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26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115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26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96,68</w:t>
            </w:r>
          </w:p>
        </w:tc>
        <w:tc>
          <w:tcPr>
            <w:tcW w:w="3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11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26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82,18</w:t>
            </w:r>
          </w:p>
        </w:tc>
        <w:tc>
          <w:tcPr>
            <w:tcW w:w="3694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11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6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694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11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6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694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1,8 (18)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загружаемого продукта, </w:t>
            </w:r>
            <w:r w:rsidRPr="003369F3">
              <w:rPr>
                <w:b/>
                <w:i/>
                <w:sz w:val="16"/>
              </w:rPr>
              <w:sym w:font="Symbol" w:char="F0B0"/>
            </w:r>
            <w:r w:rsidRPr="003369F3">
              <w:rPr>
                <w:b/>
                <w:i/>
                <w:sz w:val="16"/>
              </w:rPr>
              <w:t>С</w:t>
            </w:r>
          </w:p>
        </w:tc>
        <w:tc>
          <w:tcPr>
            <w:tcW w:w="111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61E86" w:rsidRPr="003369F3" w:rsidTr="00A75D2A">
        <w:trPr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6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11060</w:t>
            </w:r>
          </w:p>
        </w:tc>
        <w:tc>
          <w:tcPr>
            <w:tcW w:w="3694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11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161E86" w:rsidRPr="003369F3" w:rsidTr="00A75D2A">
        <w:trPr>
          <w:trHeight w:val="140"/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26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694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гидравлическом испытании, Мпа (кгс/см</w:t>
            </w:r>
            <w:r w:rsidRPr="003369F3">
              <w:rPr>
                <w:b/>
                <w:i/>
                <w:sz w:val="16"/>
                <w:vertAlign w:val="superscript"/>
              </w:rPr>
              <w:t>2</w:t>
            </w:r>
            <w:r w:rsidRPr="003369F3">
              <w:rPr>
                <w:b/>
                <w:i/>
                <w:sz w:val="16"/>
              </w:rPr>
              <w:t>)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2,5 (25)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1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61E86" w:rsidRPr="003369F3" w:rsidTr="00A75D2A">
        <w:trPr>
          <w:trHeight w:val="200"/>
          <w:jc w:val="center"/>
        </w:trPr>
        <w:tc>
          <w:tcPr>
            <w:tcW w:w="2836" w:type="dxa"/>
          </w:tcPr>
          <w:p w:rsidR="00161E86" w:rsidRPr="003369F3" w:rsidRDefault="00161E86" w:rsidP="00A75D2A">
            <w:pPr>
              <w:ind w:left="317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268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15280</w:t>
            </w:r>
          </w:p>
        </w:tc>
        <w:tc>
          <w:tcPr>
            <w:tcW w:w="3694" w:type="dxa"/>
          </w:tcPr>
          <w:p w:rsidR="00161E86" w:rsidRPr="003369F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09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 w:rsidRPr="003369F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15" w:type="dxa"/>
          </w:tcPr>
          <w:p w:rsidR="00161E86" w:rsidRPr="003369F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</w:tbl>
    <w:p w:rsidR="004851DF" w:rsidRPr="001B3DC3" w:rsidRDefault="00161E86" w:rsidP="004851DF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4851DF">
        <w:rPr>
          <w:b/>
          <w:i/>
          <w:sz w:val="32"/>
        </w:rPr>
        <w:lastRenderedPageBreak/>
        <w:t>Ц</w:t>
      </w:r>
      <w:r w:rsidR="004851DF" w:rsidRPr="001B3DC3">
        <w:rPr>
          <w:b/>
          <w:i/>
          <w:sz w:val="32"/>
        </w:rPr>
        <w:t xml:space="preserve">истерна </w:t>
      </w:r>
      <w:r w:rsidR="004851DF">
        <w:rPr>
          <w:b/>
          <w:i/>
          <w:sz w:val="32"/>
        </w:rPr>
        <w:t>с верхним сливом, экраном днища</w:t>
      </w:r>
      <w:r w:rsidR="004851DF" w:rsidRPr="001B3DC3">
        <w:rPr>
          <w:b/>
          <w:i/>
          <w:sz w:val="32"/>
        </w:rPr>
        <w:t>, модель 15-12</w:t>
      </w:r>
      <w:r w:rsidR="004851DF">
        <w:rPr>
          <w:b/>
          <w:i/>
          <w:sz w:val="32"/>
        </w:rPr>
        <w:t>30</w:t>
      </w:r>
    </w:p>
    <w:p w:rsidR="004851DF" w:rsidRPr="001B3DC3" w:rsidRDefault="004851DF" w:rsidP="004851DF">
      <w:pPr>
        <w:jc w:val="center"/>
        <w:rPr>
          <w:b/>
          <w:i/>
          <w:sz w:val="16"/>
          <w:szCs w:val="16"/>
        </w:rPr>
      </w:pPr>
    </w:p>
    <w:p w:rsidR="004851DF" w:rsidRDefault="00E47A18" w:rsidP="004851DF">
      <w:pPr>
        <w:jc w:val="center"/>
      </w:pPr>
      <w:r>
        <w:rPr>
          <w:noProof/>
        </w:rPr>
        <w:drawing>
          <wp:inline distT="0" distB="0" distL="0" distR="0">
            <wp:extent cx="6400800" cy="2895600"/>
            <wp:effectExtent l="19050" t="0" r="0" b="0"/>
            <wp:docPr id="116" name="Рисунок 116" descr="15-1230(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15-1230(Рис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1DF" w:rsidRPr="001B3DC3" w:rsidRDefault="004851DF" w:rsidP="004851DF">
      <w:pPr>
        <w:rPr>
          <w:sz w:val="16"/>
          <w:szCs w:val="16"/>
        </w:rPr>
      </w:pPr>
    </w:p>
    <w:p w:rsidR="004851DF" w:rsidRPr="001B3DC3" w:rsidRDefault="004851DF" w:rsidP="004851DF">
      <w:pPr>
        <w:jc w:val="center"/>
        <w:rPr>
          <w:b/>
          <w:i/>
        </w:rPr>
      </w:pPr>
      <w:r w:rsidRPr="001B3DC3">
        <w:rPr>
          <w:b/>
          <w:i/>
        </w:rPr>
        <w:t xml:space="preserve">Назначение: для перевозки </w:t>
      </w:r>
      <w:r>
        <w:rPr>
          <w:b/>
          <w:i/>
        </w:rPr>
        <w:t>соляной кислоты</w:t>
      </w:r>
    </w:p>
    <w:p w:rsidR="004851DF" w:rsidRPr="001B3DC3" w:rsidRDefault="004851DF" w:rsidP="004851DF">
      <w:pPr>
        <w:rPr>
          <w:sz w:val="16"/>
          <w:szCs w:val="16"/>
        </w:rPr>
      </w:pPr>
      <w:r>
        <w:t xml:space="preserve"> </w:t>
      </w:r>
    </w:p>
    <w:tbl>
      <w:tblPr>
        <w:tblW w:w="15140" w:type="dxa"/>
        <w:jc w:val="center"/>
        <w:tblInd w:w="524" w:type="dxa"/>
        <w:tblLayout w:type="fixed"/>
        <w:tblLook w:val="0000" w:firstRow="0" w:lastRow="0" w:firstColumn="0" w:lastColumn="0" w:noHBand="0" w:noVBand="0"/>
      </w:tblPr>
      <w:tblGrid>
        <w:gridCol w:w="2986"/>
        <w:gridCol w:w="2127"/>
        <w:gridCol w:w="3417"/>
        <w:gridCol w:w="992"/>
        <w:gridCol w:w="3402"/>
        <w:gridCol w:w="2216"/>
      </w:tblGrid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</w:t>
            </w:r>
            <w:r>
              <w:rPr>
                <w:b/>
                <w:i/>
                <w:sz w:val="16"/>
              </w:rPr>
              <w:t>30</w:t>
            </w:r>
            <w:r w:rsidRPr="001B3DC3">
              <w:rPr>
                <w:b/>
                <w:i/>
                <w:sz w:val="16"/>
              </w:rPr>
              <w:t>.00.00.000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ТУ 3182-0</w:t>
            </w:r>
            <w:r>
              <w:rPr>
                <w:b/>
                <w:i/>
                <w:sz w:val="16"/>
              </w:rPr>
              <w:t>23</w:t>
            </w:r>
            <w:r w:rsidRPr="001B3DC3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00217403</w:t>
            </w:r>
            <w:r w:rsidRPr="001B3DC3">
              <w:rPr>
                <w:b/>
                <w:i/>
                <w:sz w:val="16"/>
              </w:rPr>
              <w:t>-9</w:t>
            </w:r>
            <w:r>
              <w:rPr>
                <w:b/>
                <w:i/>
                <w:sz w:val="16"/>
              </w:rPr>
              <w:t>7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15-1230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4514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732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B3DC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1B3DC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66,8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закрытым способом,</w:t>
            </w: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8A6EE2" w:rsidP="00381DAD">
            <w:pPr>
              <w:rPr>
                <w:b/>
                <w:i/>
                <w:sz w:val="16"/>
              </w:rPr>
            </w:pPr>
            <w:r w:rsidRPr="008A6EE2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25,7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26,9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выгрузка через штуцер</w:t>
            </w: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2800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откачиванием насосом</w:t>
            </w: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10544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64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</w:t>
            </w: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Объем котла, м</w:t>
            </w:r>
            <w:r w:rsidRPr="001B3DC3">
              <w:rPr>
                <w:b/>
                <w:i/>
                <w:sz w:val="16"/>
                <w:vertAlign w:val="superscript"/>
              </w:rPr>
              <w:t>3</w:t>
            </w:r>
            <w:r w:rsidRPr="001B3DC3">
              <w:rPr>
                <w:b/>
                <w:i/>
                <w:sz w:val="16"/>
              </w:rPr>
              <w:t>: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61,8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56,85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загружаемого продукта, </w:t>
            </w:r>
            <w:r w:rsidRPr="001B3DC3">
              <w:rPr>
                <w:b/>
                <w:i/>
                <w:sz w:val="16"/>
              </w:rPr>
              <w:sym w:font="Symbol" w:char="F0B0"/>
            </w:r>
            <w:r w:rsidRPr="001B3DC3">
              <w:rPr>
                <w:b/>
                <w:i/>
                <w:sz w:val="16"/>
              </w:rPr>
              <w:t>С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3,0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7800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гидравлическом испытании, 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0,65 (6,5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</w:tr>
      <w:tr w:rsidR="004851DF" w:rsidRPr="001B3DC3" w:rsidTr="00381DAD">
        <w:trPr>
          <w:jc w:val="center"/>
        </w:trPr>
        <w:tc>
          <w:tcPr>
            <w:tcW w:w="2986" w:type="dxa"/>
          </w:tcPr>
          <w:p w:rsidR="004851DF" w:rsidRPr="001B3DC3" w:rsidRDefault="004851DF" w:rsidP="00381DAD">
            <w:pPr>
              <w:ind w:left="317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12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12020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</w:tr>
    </w:tbl>
    <w:p w:rsidR="00161E86" w:rsidRDefault="00161E86" w:rsidP="00E3513F"/>
    <w:p w:rsidR="004851DF" w:rsidRPr="00315CEC" w:rsidRDefault="00161E86" w:rsidP="00161E86">
      <w:pPr>
        <w:jc w:val="center"/>
        <w:rPr>
          <w:sz w:val="16"/>
          <w:szCs w:val="16"/>
        </w:rPr>
      </w:pPr>
      <w:r>
        <w:br w:type="column"/>
      </w:r>
      <w:r w:rsidR="004851DF">
        <w:rPr>
          <w:b/>
          <w:i/>
          <w:sz w:val="32"/>
        </w:rPr>
        <w:lastRenderedPageBreak/>
        <w:t>Ц</w:t>
      </w:r>
      <w:r w:rsidR="004851DF" w:rsidRPr="001B3DC3">
        <w:rPr>
          <w:b/>
          <w:i/>
          <w:sz w:val="32"/>
        </w:rPr>
        <w:t xml:space="preserve">истерна </w:t>
      </w:r>
      <w:r w:rsidR="004851DF">
        <w:rPr>
          <w:b/>
          <w:i/>
          <w:sz w:val="32"/>
        </w:rPr>
        <w:t>с верхним сливом, экраном днища</w:t>
      </w:r>
      <w:r w:rsidR="004851DF" w:rsidRPr="001B3DC3">
        <w:rPr>
          <w:b/>
          <w:i/>
          <w:sz w:val="32"/>
        </w:rPr>
        <w:t>, модель 15-12</w:t>
      </w:r>
      <w:r w:rsidR="004851DF">
        <w:rPr>
          <w:b/>
          <w:i/>
          <w:sz w:val="32"/>
        </w:rPr>
        <w:t>30-01</w:t>
      </w:r>
    </w:p>
    <w:p w:rsidR="004851DF" w:rsidRDefault="00E47A18" w:rsidP="004851DF">
      <w:pPr>
        <w:jc w:val="center"/>
      </w:pPr>
      <w:r>
        <w:rPr>
          <w:noProof/>
        </w:rPr>
        <w:drawing>
          <wp:inline distT="0" distB="0" distL="0" distR="0">
            <wp:extent cx="6692900" cy="2857500"/>
            <wp:effectExtent l="19050" t="0" r="0" b="0"/>
            <wp:docPr id="117" name="Рисунок 117" descr="15-1230-01(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15-1230-01(Рис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9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1DF" w:rsidRPr="001B3DC3" w:rsidRDefault="004851DF" w:rsidP="004851DF">
      <w:pPr>
        <w:jc w:val="center"/>
        <w:rPr>
          <w:b/>
          <w:i/>
        </w:rPr>
      </w:pPr>
      <w:r w:rsidRPr="00B17D44">
        <w:rPr>
          <w:b/>
          <w:i/>
        </w:rPr>
        <w:t>Назначение: для перевозки этиленгликоля</w:t>
      </w:r>
    </w:p>
    <w:p w:rsidR="004851DF" w:rsidRPr="001B3DC3" w:rsidRDefault="004851DF" w:rsidP="004851DF">
      <w:pPr>
        <w:rPr>
          <w:sz w:val="16"/>
          <w:szCs w:val="16"/>
        </w:rPr>
      </w:pPr>
      <w:r>
        <w:t xml:space="preserve"> </w:t>
      </w:r>
    </w:p>
    <w:tbl>
      <w:tblPr>
        <w:tblW w:w="15140" w:type="dxa"/>
        <w:jc w:val="center"/>
        <w:tblInd w:w="524" w:type="dxa"/>
        <w:tblLayout w:type="fixed"/>
        <w:tblLook w:val="0000" w:firstRow="0" w:lastRow="0" w:firstColumn="0" w:lastColumn="0" w:noHBand="0" w:noVBand="0"/>
      </w:tblPr>
      <w:tblGrid>
        <w:gridCol w:w="2778"/>
        <w:gridCol w:w="2335"/>
        <w:gridCol w:w="3417"/>
        <w:gridCol w:w="992"/>
        <w:gridCol w:w="3402"/>
        <w:gridCol w:w="2216"/>
      </w:tblGrid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</w:t>
            </w:r>
            <w:r>
              <w:rPr>
                <w:b/>
                <w:i/>
                <w:sz w:val="16"/>
              </w:rPr>
              <w:t>30</w:t>
            </w:r>
            <w:r w:rsidRPr="001B3DC3">
              <w:rPr>
                <w:b/>
                <w:i/>
                <w:sz w:val="16"/>
              </w:rPr>
              <w:t>.00.00.000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ТУ 3182-0</w:t>
            </w:r>
            <w:r>
              <w:rPr>
                <w:b/>
                <w:i/>
                <w:sz w:val="16"/>
              </w:rPr>
              <w:t>23</w:t>
            </w:r>
            <w:r w:rsidRPr="001B3DC3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00217403-01-99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15-1230-01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4462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732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B3DC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1B3DC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закрытым способом,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6C61A6" w:rsidP="00381DAD">
            <w:pPr>
              <w:rPr>
                <w:b/>
                <w:i/>
                <w:sz w:val="16"/>
              </w:rPr>
            </w:pPr>
            <w:r w:rsidRPr="006C61A6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25,2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26,0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выгрузка через штуцер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2800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откачиванием насосом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227,5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10544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75,7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73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Объем котла, м</w:t>
            </w:r>
            <w:r w:rsidRPr="001B3DC3">
              <w:rPr>
                <w:b/>
                <w:i/>
                <w:sz w:val="16"/>
                <w:vertAlign w:val="superscript"/>
              </w:rPr>
              <w:t>3</w:t>
            </w:r>
            <w:r w:rsidRPr="001B3DC3">
              <w:rPr>
                <w:b/>
                <w:i/>
                <w:sz w:val="16"/>
              </w:rPr>
              <w:t>: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58,71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загружаемого продукта, </w:t>
            </w:r>
            <w:r w:rsidRPr="001B3DC3">
              <w:rPr>
                <w:b/>
                <w:i/>
                <w:sz w:val="16"/>
              </w:rPr>
              <w:sym w:font="Symbol" w:char="F0B0"/>
            </w:r>
            <w:r w:rsidRPr="001B3DC3">
              <w:rPr>
                <w:b/>
                <w:i/>
                <w:sz w:val="16"/>
              </w:rPr>
              <w:t>С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21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2,1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1999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7800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гидравлическом испытании, 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0,54 (5,4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ind w:left="317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12020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</w:tr>
    </w:tbl>
    <w:p w:rsidR="004851DF" w:rsidRDefault="004851DF" w:rsidP="00E3513F"/>
    <w:p w:rsidR="004851DF" w:rsidRDefault="004851DF" w:rsidP="00E3513F"/>
    <w:p w:rsidR="004851DF" w:rsidRPr="00315CEC" w:rsidRDefault="00161E86" w:rsidP="00161E86">
      <w:pPr>
        <w:jc w:val="center"/>
        <w:rPr>
          <w:sz w:val="16"/>
          <w:szCs w:val="16"/>
        </w:rPr>
      </w:pPr>
      <w:r>
        <w:br w:type="column"/>
      </w:r>
      <w:r w:rsidR="004851DF">
        <w:rPr>
          <w:b/>
          <w:i/>
          <w:sz w:val="32"/>
        </w:rPr>
        <w:lastRenderedPageBreak/>
        <w:t>Ц</w:t>
      </w:r>
      <w:r w:rsidR="004851DF" w:rsidRPr="001B3DC3">
        <w:rPr>
          <w:b/>
          <w:i/>
          <w:sz w:val="32"/>
        </w:rPr>
        <w:t xml:space="preserve">истерна для </w:t>
      </w:r>
      <w:r w:rsidR="004851DF">
        <w:rPr>
          <w:b/>
          <w:i/>
          <w:sz w:val="32"/>
        </w:rPr>
        <w:t>этиленгликоля</w:t>
      </w:r>
      <w:r w:rsidR="004851DF" w:rsidRPr="001B3DC3">
        <w:rPr>
          <w:b/>
          <w:i/>
          <w:sz w:val="32"/>
        </w:rPr>
        <w:t>, модель 15-12</w:t>
      </w:r>
      <w:r w:rsidR="004851DF">
        <w:rPr>
          <w:b/>
          <w:i/>
          <w:sz w:val="32"/>
        </w:rPr>
        <w:t>30-02</w:t>
      </w:r>
    </w:p>
    <w:p w:rsidR="004851DF" w:rsidRDefault="00E47A18" w:rsidP="004851DF">
      <w:pPr>
        <w:jc w:val="center"/>
      </w:pPr>
      <w:r>
        <w:rPr>
          <w:noProof/>
        </w:rPr>
        <w:drawing>
          <wp:inline distT="0" distB="0" distL="0" distR="0">
            <wp:extent cx="6692900" cy="2857500"/>
            <wp:effectExtent l="19050" t="0" r="0" b="0"/>
            <wp:docPr id="118" name="Рисунок 118" descr="15-1230-01(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15-1230-01(Рис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9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1DF" w:rsidRPr="001B3DC3" w:rsidRDefault="004851DF" w:rsidP="004851DF">
      <w:pPr>
        <w:jc w:val="center"/>
        <w:rPr>
          <w:b/>
          <w:i/>
        </w:rPr>
      </w:pPr>
      <w:r w:rsidRPr="00B17D44">
        <w:rPr>
          <w:b/>
          <w:i/>
        </w:rPr>
        <w:t>Назначение: для перевозки этиленгликоля</w:t>
      </w:r>
    </w:p>
    <w:p w:rsidR="004851DF" w:rsidRPr="001B3DC3" w:rsidRDefault="004851DF" w:rsidP="004851DF">
      <w:pPr>
        <w:rPr>
          <w:sz w:val="16"/>
          <w:szCs w:val="16"/>
        </w:rPr>
      </w:pPr>
      <w:r>
        <w:t xml:space="preserve"> </w:t>
      </w:r>
    </w:p>
    <w:tbl>
      <w:tblPr>
        <w:tblW w:w="15140" w:type="dxa"/>
        <w:jc w:val="center"/>
        <w:tblInd w:w="524" w:type="dxa"/>
        <w:tblLayout w:type="fixed"/>
        <w:tblLook w:val="0000" w:firstRow="0" w:lastRow="0" w:firstColumn="0" w:lastColumn="0" w:noHBand="0" w:noVBand="0"/>
      </w:tblPr>
      <w:tblGrid>
        <w:gridCol w:w="2778"/>
        <w:gridCol w:w="2335"/>
        <w:gridCol w:w="3417"/>
        <w:gridCol w:w="992"/>
        <w:gridCol w:w="3402"/>
        <w:gridCol w:w="2216"/>
      </w:tblGrid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</w:t>
            </w:r>
            <w:r>
              <w:rPr>
                <w:b/>
                <w:i/>
                <w:sz w:val="16"/>
              </w:rPr>
              <w:t>30</w:t>
            </w:r>
            <w:r w:rsidRPr="001B3DC3">
              <w:rPr>
                <w:b/>
                <w:i/>
                <w:sz w:val="16"/>
              </w:rPr>
              <w:t>.00.00.000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ТУ 3182-0</w:t>
            </w:r>
            <w:r>
              <w:rPr>
                <w:b/>
                <w:i/>
                <w:sz w:val="16"/>
              </w:rPr>
              <w:t>23</w:t>
            </w:r>
            <w:r w:rsidRPr="001B3DC3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00217403-01-99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15-1230-01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4462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B3DC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1B3DC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закрытым способом,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6F429B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6F429B">
              <w:rPr>
                <w:b/>
                <w:i/>
                <w:sz w:val="16"/>
              </w:rPr>
              <w:t>)</w:t>
            </w:r>
            <w:r w:rsidRPr="001B3DC3">
              <w:rPr>
                <w:b/>
                <w:i/>
                <w:sz w:val="16"/>
              </w:rPr>
              <w:t>, т</w:t>
            </w:r>
          </w:p>
        </w:tc>
        <w:tc>
          <w:tcPr>
            <w:tcW w:w="2335" w:type="dxa"/>
          </w:tcPr>
          <w:p w:rsidR="004851DF" w:rsidRPr="006F429B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  <w:lang w:val="en-US"/>
              </w:rPr>
              <w:t>5</w:t>
            </w:r>
            <w:r>
              <w:rPr>
                <w:b/>
                <w:i/>
                <w:sz w:val="16"/>
              </w:rPr>
              <w:t>,2/26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выгрузка через штуцер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2800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откачиванием насосом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227,5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10544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75,7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73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Объем котла, м</w:t>
            </w:r>
            <w:r w:rsidRPr="001B3DC3">
              <w:rPr>
                <w:b/>
                <w:i/>
                <w:sz w:val="16"/>
                <w:vertAlign w:val="superscript"/>
              </w:rPr>
              <w:t>3</w:t>
            </w:r>
            <w:r w:rsidRPr="001B3DC3">
              <w:rPr>
                <w:b/>
                <w:i/>
                <w:sz w:val="16"/>
              </w:rPr>
              <w:t>: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61,8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58,71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загружаемого продукта, </w:t>
            </w:r>
            <w:r w:rsidRPr="001B3DC3">
              <w:rPr>
                <w:b/>
                <w:i/>
                <w:sz w:val="16"/>
              </w:rPr>
              <w:sym w:font="Symbol" w:char="F0B0"/>
            </w:r>
            <w:r w:rsidRPr="001B3DC3">
              <w:rPr>
                <w:b/>
                <w:i/>
                <w:sz w:val="16"/>
              </w:rPr>
              <w:t>С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21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2,1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1999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7800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гидравлическом испытании, 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0,54 (5,4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4851DF" w:rsidRPr="001B3DC3" w:rsidRDefault="004851DF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</w:tr>
      <w:tr w:rsidR="004851DF" w:rsidRPr="001B3DC3" w:rsidTr="00381DAD">
        <w:trPr>
          <w:jc w:val="center"/>
        </w:trPr>
        <w:tc>
          <w:tcPr>
            <w:tcW w:w="2778" w:type="dxa"/>
          </w:tcPr>
          <w:p w:rsidR="004851DF" w:rsidRPr="001B3DC3" w:rsidRDefault="004851DF" w:rsidP="00381DAD">
            <w:pPr>
              <w:ind w:left="317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35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12020</w:t>
            </w:r>
          </w:p>
        </w:tc>
        <w:tc>
          <w:tcPr>
            <w:tcW w:w="3417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851DF" w:rsidRPr="001B3DC3" w:rsidRDefault="004851DF" w:rsidP="00381DAD">
            <w:pPr>
              <w:rPr>
                <w:b/>
                <w:i/>
                <w:sz w:val="16"/>
              </w:rPr>
            </w:pPr>
          </w:p>
        </w:tc>
      </w:tr>
    </w:tbl>
    <w:p w:rsidR="004851DF" w:rsidRDefault="004851DF" w:rsidP="00E3513F"/>
    <w:p w:rsidR="004851DF" w:rsidRDefault="004851DF" w:rsidP="00E3513F"/>
    <w:p w:rsidR="00454E40" w:rsidRPr="00315CEC" w:rsidRDefault="00161E86" w:rsidP="00161E86">
      <w:pPr>
        <w:jc w:val="center"/>
        <w:rPr>
          <w:sz w:val="16"/>
          <w:szCs w:val="16"/>
        </w:rPr>
      </w:pPr>
      <w:r>
        <w:br w:type="column"/>
      </w:r>
      <w:r w:rsidR="00454E40">
        <w:rPr>
          <w:b/>
          <w:i/>
          <w:sz w:val="32"/>
        </w:rPr>
        <w:lastRenderedPageBreak/>
        <w:t>Ц</w:t>
      </w:r>
      <w:r w:rsidR="00454E40" w:rsidRPr="001B3DC3">
        <w:rPr>
          <w:b/>
          <w:i/>
          <w:sz w:val="32"/>
        </w:rPr>
        <w:t xml:space="preserve">истерна </w:t>
      </w:r>
      <w:r w:rsidR="00454E40">
        <w:rPr>
          <w:b/>
          <w:i/>
          <w:sz w:val="32"/>
        </w:rPr>
        <w:t>с верхним сливом, экраном днища</w:t>
      </w:r>
      <w:r w:rsidR="00454E40" w:rsidRPr="001B3DC3">
        <w:rPr>
          <w:b/>
          <w:i/>
          <w:sz w:val="32"/>
        </w:rPr>
        <w:t>, модель 15-12</w:t>
      </w:r>
      <w:r w:rsidR="00454E40">
        <w:rPr>
          <w:b/>
          <w:i/>
          <w:sz w:val="32"/>
        </w:rPr>
        <w:t>32 и 15-1232Э</w:t>
      </w:r>
    </w:p>
    <w:p w:rsidR="00454E40" w:rsidRDefault="00E47A18" w:rsidP="00454E40">
      <w:pPr>
        <w:jc w:val="center"/>
      </w:pPr>
      <w:r>
        <w:rPr>
          <w:noProof/>
        </w:rPr>
        <w:drawing>
          <wp:inline distT="0" distB="0" distL="0" distR="0">
            <wp:extent cx="6902450" cy="3175372"/>
            <wp:effectExtent l="19050" t="0" r="0" b="0"/>
            <wp:docPr id="119" name="Рисунок 119" descr="15-1232(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15-1232(Рис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450" cy="317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E40" w:rsidRDefault="00454E40" w:rsidP="00454E40">
      <w:pPr>
        <w:jc w:val="center"/>
        <w:rPr>
          <w:b/>
          <w:i/>
        </w:rPr>
      </w:pPr>
      <w:r w:rsidRPr="00706FD3">
        <w:rPr>
          <w:b/>
          <w:i/>
        </w:rPr>
        <w:t>Назначение: для перевозки слабой азотной кислоты</w:t>
      </w:r>
    </w:p>
    <w:p w:rsidR="00161E86" w:rsidRDefault="00161E86" w:rsidP="00454E40">
      <w:pPr>
        <w:jc w:val="center"/>
        <w:rPr>
          <w:b/>
          <w:i/>
        </w:rPr>
      </w:pPr>
    </w:p>
    <w:tbl>
      <w:tblPr>
        <w:tblW w:w="15140" w:type="dxa"/>
        <w:jc w:val="center"/>
        <w:tblInd w:w="524" w:type="dxa"/>
        <w:tblLayout w:type="fixed"/>
        <w:tblLook w:val="0000" w:firstRow="0" w:lastRow="0" w:firstColumn="0" w:lastColumn="0" w:noHBand="0" w:noVBand="0"/>
      </w:tblPr>
      <w:tblGrid>
        <w:gridCol w:w="2778"/>
        <w:gridCol w:w="2335"/>
        <w:gridCol w:w="3417"/>
        <w:gridCol w:w="992"/>
        <w:gridCol w:w="3402"/>
        <w:gridCol w:w="2216"/>
      </w:tblGrid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</w:t>
            </w:r>
            <w:r>
              <w:rPr>
                <w:b/>
                <w:i/>
                <w:sz w:val="16"/>
              </w:rPr>
              <w:t>32</w:t>
            </w:r>
            <w:r w:rsidRPr="001B3DC3">
              <w:rPr>
                <w:b/>
                <w:i/>
                <w:sz w:val="16"/>
              </w:rPr>
              <w:t>.00.00.000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039-00217403-98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15-1232 и 15-1232Э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4556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732 и 758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B3DC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1B3DC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 и АО «Завод металлокунструкций»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 и 67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закрытым способом,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DE251C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DE251C">
              <w:rPr>
                <w:b/>
                <w:i/>
                <w:sz w:val="16"/>
              </w:rPr>
              <w:t>)</w:t>
            </w:r>
            <w:r w:rsidRPr="001B3DC3">
              <w:rPr>
                <w:b/>
                <w:i/>
                <w:sz w:val="16"/>
              </w:rPr>
              <w:t>, т</w:t>
            </w:r>
          </w:p>
        </w:tc>
        <w:tc>
          <w:tcPr>
            <w:tcW w:w="2335" w:type="dxa"/>
          </w:tcPr>
          <w:p w:rsidR="00161E86" w:rsidRPr="00DE251C" w:rsidRDefault="00161E86" w:rsidP="00A75D2A">
            <w:pPr>
              <w:rPr>
                <w:b/>
                <w:i/>
                <w:sz w:val="16"/>
                <w:lang w:val="en-US"/>
              </w:rPr>
            </w:pPr>
            <w:r w:rsidRPr="00DE251C">
              <w:rPr>
                <w:b/>
                <w:i/>
                <w:sz w:val="16"/>
              </w:rPr>
              <w:t>24</w:t>
            </w:r>
            <w:r>
              <w:rPr>
                <w:b/>
                <w:i/>
                <w:sz w:val="16"/>
              </w:rPr>
              <w:t>,8/25,6 и 25,2/26,0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выгрузка через штуцер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2600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откачиванием насосом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10544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76,7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Объем котла, м</w:t>
            </w:r>
            <w:r w:rsidRPr="001B3DC3">
              <w:rPr>
                <w:b/>
                <w:i/>
                <w:sz w:val="16"/>
                <w:vertAlign w:val="superscript"/>
              </w:rPr>
              <w:t>3</w:t>
            </w:r>
            <w:r w:rsidRPr="001B3DC3">
              <w:rPr>
                <w:b/>
                <w:i/>
                <w:sz w:val="16"/>
              </w:rPr>
              <w:t>: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53,56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50,4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загружаемого продукта, </w:t>
            </w:r>
            <w:r w:rsidRPr="001B3DC3">
              <w:rPr>
                <w:b/>
                <w:i/>
                <w:sz w:val="16"/>
              </w:rPr>
              <w:sym w:font="Symbol" w:char="F0B0"/>
            </w:r>
            <w:r w:rsidRPr="001B3DC3">
              <w:rPr>
                <w:b/>
                <w:i/>
                <w:sz w:val="16"/>
              </w:rPr>
              <w:t>С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25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1998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7800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гидравлическом испытании, 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0,65 (6,5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ind w:left="317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12020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</w:tr>
    </w:tbl>
    <w:p w:rsidR="00454E40" w:rsidRDefault="00161E86" w:rsidP="00454E40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454E40">
        <w:rPr>
          <w:b/>
          <w:i/>
          <w:sz w:val="32"/>
        </w:rPr>
        <w:lastRenderedPageBreak/>
        <w:t>Ц</w:t>
      </w:r>
      <w:r w:rsidR="00454E40" w:rsidRPr="001B3DC3">
        <w:rPr>
          <w:b/>
          <w:i/>
          <w:sz w:val="32"/>
        </w:rPr>
        <w:t xml:space="preserve">истерна </w:t>
      </w:r>
      <w:r w:rsidR="00454E40">
        <w:rPr>
          <w:b/>
          <w:i/>
          <w:sz w:val="32"/>
        </w:rPr>
        <w:t>кислотная с верхним сливом, подогревным кожухом, теневой защитой</w:t>
      </w:r>
      <w:r w:rsidR="00454E40" w:rsidRPr="001B3DC3">
        <w:rPr>
          <w:b/>
          <w:i/>
          <w:sz w:val="32"/>
        </w:rPr>
        <w:t>,</w:t>
      </w:r>
    </w:p>
    <w:p w:rsidR="00454E40" w:rsidRPr="00315CEC" w:rsidRDefault="00454E40" w:rsidP="00454E40">
      <w:pPr>
        <w:jc w:val="center"/>
        <w:rPr>
          <w:sz w:val="16"/>
          <w:szCs w:val="16"/>
        </w:rPr>
      </w:pPr>
      <w:r w:rsidRPr="001B3DC3">
        <w:rPr>
          <w:b/>
          <w:i/>
          <w:sz w:val="32"/>
        </w:rPr>
        <w:t xml:space="preserve"> модель 15-12</w:t>
      </w:r>
      <w:r>
        <w:rPr>
          <w:b/>
          <w:i/>
          <w:sz w:val="32"/>
        </w:rPr>
        <w:t>32-02</w:t>
      </w:r>
    </w:p>
    <w:p w:rsidR="00454E40" w:rsidRPr="00315CEC" w:rsidRDefault="00454E40" w:rsidP="00454E40">
      <w:pPr>
        <w:jc w:val="center"/>
        <w:rPr>
          <w:sz w:val="16"/>
          <w:szCs w:val="16"/>
        </w:rPr>
      </w:pPr>
    </w:p>
    <w:p w:rsidR="00454E40" w:rsidRDefault="00E47A18" w:rsidP="00454E40">
      <w:pPr>
        <w:jc w:val="center"/>
      </w:pPr>
      <w:r>
        <w:rPr>
          <w:noProof/>
        </w:rPr>
        <w:drawing>
          <wp:inline distT="0" distB="0" distL="0" distR="0">
            <wp:extent cx="5784850" cy="2973990"/>
            <wp:effectExtent l="19050" t="0" r="6350" b="0"/>
            <wp:docPr id="120" name="Рисунок 120" descr="15-1232-02(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15-1232-02(Рис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2973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E40" w:rsidRDefault="00454E40" w:rsidP="00454E40">
      <w:pPr>
        <w:jc w:val="center"/>
        <w:rPr>
          <w:b/>
          <w:i/>
        </w:rPr>
      </w:pPr>
      <w:r w:rsidRPr="00081826">
        <w:rPr>
          <w:b/>
          <w:i/>
        </w:rPr>
        <w:t>Назначение: для перевозки смолы карбамидоформальдегидной</w:t>
      </w:r>
    </w:p>
    <w:p w:rsidR="00161E86" w:rsidRDefault="00161E86" w:rsidP="00454E40">
      <w:pPr>
        <w:jc w:val="center"/>
        <w:rPr>
          <w:b/>
          <w:i/>
        </w:rPr>
      </w:pPr>
    </w:p>
    <w:tbl>
      <w:tblPr>
        <w:tblW w:w="15140" w:type="dxa"/>
        <w:jc w:val="center"/>
        <w:tblInd w:w="524" w:type="dxa"/>
        <w:tblLayout w:type="fixed"/>
        <w:tblLook w:val="0000" w:firstRow="0" w:lastRow="0" w:firstColumn="0" w:lastColumn="0" w:noHBand="0" w:noVBand="0"/>
      </w:tblPr>
      <w:tblGrid>
        <w:gridCol w:w="2778"/>
        <w:gridCol w:w="2335"/>
        <w:gridCol w:w="3417"/>
        <w:gridCol w:w="992"/>
        <w:gridCol w:w="3402"/>
        <w:gridCol w:w="2216"/>
      </w:tblGrid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</w:t>
            </w:r>
            <w:r>
              <w:rPr>
                <w:b/>
                <w:i/>
                <w:sz w:val="16"/>
              </w:rPr>
              <w:t>16</w:t>
            </w:r>
            <w:r w:rsidRPr="001B3DC3">
              <w:rPr>
                <w:b/>
                <w:i/>
                <w:sz w:val="16"/>
              </w:rPr>
              <w:t>.00.00.000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039-00217403-98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15-1232-02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4200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B3DC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1B3DC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66,5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через люк при откры-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6C61A6" w:rsidP="00A75D2A">
            <w:pPr>
              <w:rPr>
                <w:b/>
                <w:i/>
                <w:sz w:val="16"/>
              </w:rPr>
            </w:pPr>
            <w:r w:rsidRPr="006C61A6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35" w:type="dxa"/>
          </w:tcPr>
          <w:p w:rsidR="00161E86" w:rsidRPr="001B3DC3" w:rsidRDefault="00161E86" w:rsidP="006C61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27,5</w:t>
            </w:r>
            <w:r w:rsidR="006C61A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</w:rPr>
              <w:t>26,4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той крышке, выгрузка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2600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самотеком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10544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76,7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Объем котла, м</w:t>
            </w:r>
            <w:r w:rsidRPr="001B3DC3">
              <w:rPr>
                <w:b/>
                <w:i/>
                <w:sz w:val="16"/>
                <w:vertAlign w:val="superscript"/>
              </w:rPr>
              <w:t>3</w:t>
            </w:r>
            <w:r w:rsidRPr="001B3DC3">
              <w:rPr>
                <w:b/>
                <w:i/>
                <w:sz w:val="16"/>
              </w:rPr>
              <w:t>: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53,56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51,1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загружаемого продукта, </w:t>
            </w:r>
            <w:r w:rsidRPr="001B3DC3">
              <w:rPr>
                <w:b/>
                <w:i/>
                <w:sz w:val="16"/>
              </w:rPr>
              <w:sym w:font="Symbol" w:char="F0B0"/>
            </w:r>
            <w:r w:rsidRPr="001B3DC3">
              <w:rPr>
                <w:b/>
                <w:i/>
                <w:sz w:val="16"/>
              </w:rPr>
              <w:t>С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15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7800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гидравлическом испытании, 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0,65 (6,5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ind w:left="317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12020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</w:tr>
    </w:tbl>
    <w:p w:rsidR="00454E40" w:rsidRPr="00315CEC" w:rsidRDefault="00161E86" w:rsidP="00454E40">
      <w:pPr>
        <w:jc w:val="center"/>
        <w:rPr>
          <w:sz w:val="16"/>
          <w:szCs w:val="16"/>
        </w:rPr>
      </w:pPr>
      <w:r>
        <w:rPr>
          <w:b/>
          <w:i/>
        </w:rPr>
        <w:br w:type="column"/>
      </w:r>
      <w:r w:rsidR="00454E40" w:rsidRPr="00696749">
        <w:rPr>
          <w:b/>
          <w:i/>
          <w:sz w:val="32"/>
        </w:rPr>
        <w:lastRenderedPageBreak/>
        <w:t>4</w:t>
      </w:r>
      <w:r w:rsidR="00454E40" w:rsidRPr="001B3DC3">
        <w:rPr>
          <w:b/>
          <w:i/>
          <w:sz w:val="32"/>
        </w:rPr>
        <w:t xml:space="preserve">-осная цистерна </w:t>
      </w:r>
      <w:r w:rsidR="00454E40">
        <w:rPr>
          <w:b/>
          <w:i/>
          <w:sz w:val="32"/>
        </w:rPr>
        <w:t>для концентрата карбамидоформальдегидного</w:t>
      </w:r>
      <w:r w:rsidR="00454E40" w:rsidRPr="001B3DC3">
        <w:rPr>
          <w:b/>
          <w:i/>
          <w:sz w:val="32"/>
        </w:rPr>
        <w:t>, модель 15-12</w:t>
      </w:r>
      <w:r w:rsidR="00454E40">
        <w:rPr>
          <w:b/>
          <w:i/>
          <w:sz w:val="32"/>
        </w:rPr>
        <w:t>32-03</w:t>
      </w:r>
    </w:p>
    <w:p w:rsidR="00454E40" w:rsidRPr="00315CEC" w:rsidRDefault="00454E40" w:rsidP="00454E40">
      <w:pPr>
        <w:jc w:val="center"/>
        <w:rPr>
          <w:sz w:val="16"/>
          <w:szCs w:val="16"/>
        </w:rPr>
      </w:pPr>
    </w:p>
    <w:p w:rsidR="00454E40" w:rsidRDefault="00E47A18" w:rsidP="00454E40">
      <w:pPr>
        <w:jc w:val="center"/>
      </w:pPr>
      <w:r>
        <w:rPr>
          <w:noProof/>
        </w:rPr>
        <w:drawing>
          <wp:inline distT="0" distB="0" distL="0" distR="0">
            <wp:extent cx="6286500" cy="3225800"/>
            <wp:effectExtent l="19050" t="0" r="0" b="0"/>
            <wp:docPr id="121" name="Рисунок 121" descr="15-1232-03(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15-1232-03(Рис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22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E40" w:rsidRPr="001B3DC3" w:rsidRDefault="00454E40" w:rsidP="00454E40">
      <w:pPr>
        <w:jc w:val="center"/>
        <w:rPr>
          <w:b/>
          <w:i/>
        </w:rPr>
      </w:pPr>
      <w:r w:rsidRPr="001B3DC3">
        <w:rPr>
          <w:b/>
          <w:i/>
        </w:rPr>
        <w:t xml:space="preserve">Назначение: для </w:t>
      </w:r>
      <w:r w:rsidRPr="00064AE7">
        <w:rPr>
          <w:b/>
          <w:i/>
        </w:rPr>
        <w:t>перевозки концентрата карбамидоформальдегидного</w:t>
      </w:r>
    </w:p>
    <w:p w:rsidR="00454E40" w:rsidRPr="001B3DC3" w:rsidRDefault="00454E40" w:rsidP="00454E40">
      <w:pPr>
        <w:rPr>
          <w:sz w:val="16"/>
          <w:szCs w:val="16"/>
        </w:rPr>
      </w:pPr>
      <w:r>
        <w:t xml:space="preserve"> </w:t>
      </w:r>
    </w:p>
    <w:tbl>
      <w:tblPr>
        <w:tblW w:w="15140" w:type="dxa"/>
        <w:jc w:val="center"/>
        <w:tblInd w:w="524" w:type="dxa"/>
        <w:tblLayout w:type="fixed"/>
        <w:tblLook w:val="0000" w:firstRow="0" w:lastRow="0" w:firstColumn="0" w:lastColumn="0" w:noHBand="0" w:noVBand="0"/>
      </w:tblPr>
      <w:tblGrid>
        <w:gridCol w:w="2778"/>
        <w:gridCol w:w="2335"/>
        <w:gridCol w:w="3417"/>
        <w:gridCol w:w="992"/>
        <w:gridCol w:w="3402"/>
        <w:gridCol w:w="2216"/>
      </w:tblGrid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tabs>
                <w:tab w:val="right" w:pos="2119"/>
              </w:tabs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</w:t>
            </w:r>
            <w:r>
              <w:rPr>
                <w:b/>
                <w:i/>
                <w:sz w:val="16"/>
              </w:rPr>
              <w:t>16</w:t>
            </w:r>
            <w:r w:rsidRPr="001B3DC3">
              <w:rPr>
                <w:b/>
                <w:i/>
                <w:sz w:val="16"/>
              </w:rPr>
              <w:t>.00.00.000</w:t>
            </w:r>
            <w:r>
              <w:rPr>
                <w:b/>
                <w:i/>
                <w:sz w:val="16"/>
              </w:rPr>
              <w:t>-01</w:t>
            </w:r>
            <w:r>
              <w:rPr>
                <w:b/>
                <w:i/>
                <w:sz w:val="16"/>
              </w:rPr>
              <w:tab/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039-00217403-98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15-1232-03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4200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778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B3DC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1B3DC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66,4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через люк при откры-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6C61A6" w:rsidP="00381DAD">
            <w:pPr>
              <w:rPr>
                <w:b/>
                <w:i/>
                <w:sz w:val="16"/>
              </w:rPr>
            </w:pPr>
            <w:r w:rsidRPr="006C61A6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35" w:type="dxa"/>
          </w:tcPr>
          <w:p w:rsidR="00454E40" w:rsidRPr="001B3DC3" w:rsidRDefault="006C61A6" w:rsidP="006C61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27,6/</w:t>
            </w:r>
            <w:r w:rsidR="00454E40">
              <w:rPr>
                <w:b/>
                <w:i/>
                <w:sz w:val="16"/>
              </w:rPr>
              <w:t>26,5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той крышке, выгрузка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2600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самотеком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10544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76,7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Объем котла, м</w:t>
            </w:r>
            <w:r w:rsidRPr="001B3DC3">
              <w:rPr>
                <w:b/>
                <w:i/>
                <w:sz w:val="16"/>
                <w:vertAlign w:val="superscript"/>
              </w:rPr>
              <w:t>3</w:t>
            </w:r>
            <w:r w:rsidRPr="001B3DC3">
              <w:rPr>
                <w:b/>
                <w:i/>
                <w:sz w:val="16"/>
              </w:rPr>
              <w:t>: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53,56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51,1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загружаемого продукта, </w:t>
            </w:r>
            <w:r w:rsidRPr="001B3DC3">
              <w:rPr>
                <w:b/>
                <w:i/>
                <w:sz w:val="16"/>
              </w:rPr>
              <w:sym w:font="Symbol" w:char="F0B0"/>
            </w:r>
            <w:r w:rsidRPr="001B3DC3">
              <w:rPr>
                <w:b/>
                <w:i/>
                <w:sz w:val="16"/>
              </w:rPr>
              <w:t>С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15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7800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гидравлическом испытании, 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0,65 (6,5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</w:tr>
    </w:tbl>
    <w:p w:rsidR="00161E86" w:rsidRDefault="00161E86" w:rsidP="00454E40">
      <w:pPr>
        <w:jc w:val="center"/>
        <w:rPr>
          <w:b/>
          <w:i/>
          <w:sz w:val="32"/>
        </w:rPr>
      </w:pPr>
    </w:p>
    <w:p w:rsidR="00454E40" w:rsidRDefault="00161E86" w:rsidP="00454E40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454E40">
        <w:rPr>
          <w:b/>
          <w:i/>
          <w:sz w:val="32"/>
        </w:rPr>
        <w:lastRenderedPageBreak/>
        <w:t>Ц</w:t>
      </w:r>
      <w:r w:rsidR="00454E40" w:rsidRPr="001B3DC3">
        <w:rPr>
          <w:b/>
          <w:i/>
          <w:sz w:val="32"/>
        </w:rPr>
        <w:t xml:space="preserve">истерна </w:t>
      </w:r>
      <w:r w:rsidR="00454E40">
        <w:rPr>
          <w:b/>
          <w:i/>
          <w:sz w:val="32"/>
        </w:rPr>
        <w:t xml:space="preserve">с универсальным сливным прибором, парообогревательной рубашкой, </w:t>
      </w:r>
    </w:p>
    <w:p w:rsidR="00454E40" w:rsidRDefault="00454E40" w:rsidP="00454E40">
      <w:pPr>
        <w:jc w:val="center"/>
        <w:rPr>
          <w:sz w:val="16"/>
          <w:szCs w:val="16"/>
        </w:rPr>
      </w:pPr>
      <w:r>
        <w:rPr>
          <w:b/>
          <w:i/>
          <w:sz w:val="32"/>
        </w:rPr>
        <w:t>предохранительным клапаном, котлом на платформе</w:t>
      </w:r>
      <w:r w:rsidRPr="001B3DC3">
        <w:rPr>
          <w:b/>
          <w:i/>
          <w:sz w:val="32"/>
        </w:rPr>
        <w:t>, модель 15-12</w:t>
      </w:r>
      <w:r>
        <w:rPr>
          <w:b/>
          <w:i/>
          <w:sz w:val="32"/>
        </w:rPr>
        <w:t>32-04</w:t>
      </w:r>
    </w:p>
    <w:p w:rsidR="00454E40" w:rsidRPr="00315CEC" w:rsidRDefault="00454E40" w:rsidP="00454E40">
      <w:pPr>
        <w:jc w:val="center"/>
        <w:rPr>
          <w:sz w:val="16"/>
          <w:szCs w:val="16"/>
        </w:rPr>
      </w:pPr>
    </w:p>
    <w:p w:rsidR="00454E40" w:rsidRDefault="00E47A18" w:rsidP="00454E40">
      <w:pPr>
        <w:jc w:val="center"/>
      </w:pPr>
      <w:r>
        <w:rPr>
          <w:noProof/>
        </w:rPr>
        <w:drawing>
          <wp:inline distT="0" distB="0" distL="0" distR="0">
            <wp:extent cx="6350000" cy="2921000"/>
            <wp:effectExtent l="19050" t="0" r="0" b="0"/>
            <wp:docPr id="122" name="Рисунок 122" descr="15-1232-04(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15-1232-04(Рис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292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E40" w:rsidRPr="001B3DC3" w:rsidRDefault="00454E40" w:rsidP="00454E40">
      <w:pPr>
        <w:jc w:val="center"/>
        <w:rPr>
          <w:b/>
          <w:i/>
        </w:rPr>
      </w:pPr>
      <w:r w:rsidRPr="001B3DC3">
        <w:rPr>
          <w:b/>
          <w:i/>
        </w:rPr>
        <w:t xml:space="preserve">Назначение: для </w:t>
      </w:r>
      <w:r w:rsidRPr="00064AE7">
        <w:rPr>
          <w:b/>
          <w:i/>
        </w:rPr>
        <w:t xml:space="preserve">перевозки </w:t>
      </w:r>
      <w:r>
        <w:rPr>
          <w:b/>
          <w:i/>
        </w:rPr>
        <w:t>удобрений жидких азотных</w:t>
      </w:r>
    </w:p>
    <w:p w:rsidR="00454E40" w:rsidRPr="001B3DC3" w:rsidRDefault="00454E40" w:rsidP="00454E40">
      <w:pPr>
        <w:rPr>
          <w:sz w:val="16"/>
          <w:szCs w:val="16"/>
        </w:rPr>
      </w:pPr>
      <w:r>
        <w:t xml:space="preserve"> </w:t>
      </w:r>
    </w:p>
    <w:tbl>
      <w:tblPr>
        <w:tblW w:w="15140" w:type="dxa"/>
        <w:jc w:val="center"/>
        <w:tblInd w:w="524" w:type="dxa"/>
        <w:tblLayout w:type="fixed"/>
        <w:tblLook w:val="0000" w:firstRow="0" w:lastRow="0" w:firstColumn="0" w:lastColumn="0" w:noHBand="0" w:noVBand="0"/>
      </w:tblPr>
      <w:tblGrid>
        <w:gridCol w:w="2778"/>
        <w:gridCol w:w="2335"/>
        <w:gridCol w:w="3417"/>
        <w:gridCol w:w="992"/>
        <w:gridCol w:w="3402"/>
        <w:gridCol w:w="2216"/>
      </w:tblGrid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tabs>
                <w:tab w:val="right" w:pos="2119"/>
              </w:tabs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</w:t>
            </w:r>
            <w:r>
              <w:rPr>
                <w:b/>
                <w:i/>
                <w:sz w:val="16"/>
              </w:rPr>
              <w:t>31</w:t>
            </w:r>
            <w:r w:rsidRPr="001B3DC3">
              <w:rPr>
                <w:b/>
                <w:i/>
                <w:sz w:val="16"/>
              </w:rPr>
              <w:t>.00.00.000</w:t>
            </w:r>
            <w:r>
              <w:rPr>
                <w:b/>
                <w:i/>
                <w:sz w:val="16"/>
              </w:rPr>
              <w:tab/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039-00217403-98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15-1232-04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4200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728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B3DC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1B3DC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67,5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через люк при откры-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020D35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020D35">
              <w:rPr>
                <w:b/>
                <w:i/>
                <w:sz w:val="16"/>
              </w:rPr>
              <w:t>)</w:t>
            </w:r>
            <w:r w:rsidRPr="001B3DC3">
              <w:rPr>
                <w:b/>
                <w:i/>
                <w:sz w:val="16"/>
              </w:rPr>
              <w:t>, т</w:t>
            </w:r>
          </w:p>
        </w:tc>
        <w:tc>
          <w:tcPr>
            <w:tcW w:w="2335" w:type="dxa"/>
          </w:tcPr>
          <w:p w:rsidR="00454E40" w:rsidRPr="00020D35" w:rsidRDefault="00454E40" w:rsidP="00381DAD">
            <w:pPr>
              <w:rPr>
                <w:b/>
                <w:i/>
                <w:sz w:val="16"/>
                <w:lang w:val="en-US"/>
              </w:rPr>
            </w:pPr>
            <w:r w:rsidRPr="00020D35">
              <w:rPr>
                <w:b/>
                <w:i/>
                <w:sz w:val="16"/>
              </w:rPr>
              <w:t>25</w:t>
            </w:r>
            <w:r>
              <w:rPr>
                <w:b/>
                <w:i/>
                <w:sz w:val="16"/>
              </w:rPr>
              <w:t>,7/26,5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той крышке, выгрузка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2600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самотеком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10544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76,7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Объем котла, м</w:t>
            </w:r>
            <w:r w:rsidRPr="001B3DC3">
              <w:rPr>
                <w:b/>
                <w:i/>
                <w:sz w:val="16"/>
                <w:vertAlign w:val="superscript"/>
              </w:rPr>
              <w:t>3</w:t>
            </w:r>
            <w:r w:rsidRPr="001B3DC3">
              <w:rPr>
                <w:b/>
                <w:i/>
                <w:sz w:val="16"/>
              </w:rPr>
              <w:t>: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53,56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50,5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загружаемого продукта, </w:t>
            </w:r>
            <w:r w:rsidRPr="001B3DC3">
              <w:rPr>
                <w:b/>
                <w:i/>
                <w:sz w:val="16"/>
              </w:rPr>
              <w:sym w:font="Symbol" w:char="F0B0"/>
            </w:r>
            <w:r w:rsidRPr="001B3DC3">
              <w:rPr>
                <w:b/>
                <w:i/>
                <w:sz w:val="16"/>
              </w:rPr>
              <w:t>С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15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7800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гидравлическом испытании, 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0,65 (6,5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454E40" w:rsidRPr="001B3DC3" w:rsidRDefault="00454E40" w:rsidP="00381DAD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</w:tr>
      <w:tr w:rsidR="00454E40" w:rsidRPr="001B3DC3" w:rsidTr="00381DAD">
        <w:trPr>
          <w:jc w:val="center"/>
        </w:trPr>
        <w:tc>
          <w:tcPr>
            <w:tcW w:w="2778" w:type="dxa"/>
          </w:tcPr>
          <w:p w:rsidR="00454E40" w:rsidRPr="001B3DC3" w:rsidRDefault="00454E40" w:rsidP="00381DAD">
            <w:pPr>
              <w:ind w:left="317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35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12020</w:t>
            </w:r>
          </w:p>
        </w:tc>
        <w:tc>
          <w:tcPr>
            <w:tcW w:w="3417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454E40" w:rsidRPr="001B3DC3" w:rsidRDefault="00454E40" w:rsidP="00381DAD">
            <w:pPr>
              <w:rPr>
                <w:b/>
                <w:i/>
                <w:sz w:val="16"/>
              </w:rPr>
            </w:pPr>
          </w:p>
        </w:tc>
      </w:tr>
    </w:tbl>
    <w:p w:rsidR="00161E86" w:rsidRDefault="00161E86" w:rsidP="00E3513F"/>
    <w:p w:rsidR="0015157D" w:rsidRDefault="00161E86" w:rsidP="00161E86">
      <w:pPr>
        <w:jc w:val="center"/>
        <w:rPr>
          <w:sz w:val="16"/>
          <w:szCs w:val="16"/>
        </w:rPr>
      </w:pPr>
      <w:r>
        <w:br w:type="column"/>
      </w:r>
      <w:r w:rsidR="0015157D">
        <w:rPr>
          <w:b/>
          <w:i/>
          <w:sz w:val="32"/>
        </w:rPr>
        <w:lastRenderedPageBreak/>
        <w:t>Ц</w:t>
      </w:r>
      <w:r w:rsidR="0015157D" w:rsidRPr="001B3DC3">
        <w:rPr>
          <w:b/>
          <w:i/>
          <w:sz w:val="32"/>
        </w:rPr>
        <w:t xml:space="preserve">истерна </w:t>
      </w:r>
      <w:r w:rsidR="0015157D">
        <w:rPr>
          <w:b/>
          <w:i/>
          <w:sz w:val="32"/>
        </w:rPr>
        <w:t>с верхним сливом, с экраном днища</w:t>
      </w:r>
      <w:r w:rsidR="0015157D" w:rsidRPr="001B3DC3">
        <w:rPr>
          <w:b/>
          <w:i/>
          <w:sz w:val="32"/>
        </w:rPr>
        <w:t>, модель 15-12</w:t>
      </w:r>
      <w:r w:rsidR="0015157D">
        <w:rPr>
          <w:b/>
          <w:i/>
          <w:sz w:val="32"/>
        </w:rPr>
        <w:t>40</w:t>
      </w:r>
    </w:p>
    <w:p w:rsidR="0015157D" w:rsidRPr="00315CEC" w:rsidRDefault="0015157D" w:rsidP="0015157D">
      <w:pPr>
        <w:jc w:val="center"/>
        <w:rPr>
          <w:sz w:val="16"/>
          <w:szCs w:val="16"/>
        </w:rPr>
      </w:pPr>
    </w:p>
    <w:p w:rsidR="0015157D" w:rsidRDefault="00E47A18" w:rsidP="0015157D">
      <w:pPr>
        <w:jc w:val="center"/>
      </w:pPr>
      <w:r>
        <w:rPr>
          <w:noProof/>
        </w:rPr>
        <w:drawing>
          <wp:inline distT="0" distB="0" distL="0" distR="0">
            <wp:extent cx="5708650" cy="3114911"/>
            <wp:effectExtent l="19050" t="0" r="6350" b="0"/>
            <wp:docPr id="123" name="Рисунок 123" descr="15-1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15-1240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50" cy="311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57D" w:rsidRPr="001B3DC3" w:rsidRDefault="0015157D" w:rsidP="0015157D">
      <w:pPr>
        <w:jc w:val="center"/>
        <w:rPr>
          <w:b/>
          <w:i/>
        </w:rPr>
      </w:pPr>
      <w:r w:rsidRPr="001B3DC3">
        <w:rPr>
          <w:b/>
          <w:i/>
        </w:rPr>
        <w:t xml:space="preserve">Назначение: для </w:t>
      </w:r>
      <w:r w:rsidRPr="00064AE7">
        <w:rPr>
          <w:b/>
          <w:i/>
        </w:rPr>
        <w:t xml:space="preserve">перевозки </w:t>
      </w:r>
      <w:r>
        <w:rPr>
          <w:b/>
          <w:i/>
        </w:rPr>
        <w:t>метанола</w:t>
      </w:r>
    </w:p>
    <w:p w:rsidR="00161E86" w:rsidRPr="001B3DC3" w:rsidRDefault="0015157D" w:rsidP="0015157D">
      <w:pPr>
        <w:rPr>
          <w:sz w:val="16"/>
          <w:szCs w:val="16"/>
        </w:rPr>
      </w:pPr>
      <w:r>
        <w:t xml:space="preserve"> </w:t>
      </w:r>
    </w:p>
    <w:tbl>
      <w:tblPr>
        <w:tblW w:w="15140" w:type="dxa"/>
        <w:jc w:val="center"/>
        <w:tblInd w:w="524" w:type="dxa"/>
        <w:tblLayout w:type="fixed"/>
        <w:tblLook w:val="0000" w:firstRow="0" w:lastRow="0" w:firstColumn="0" w:lastColumn="0" w:noHBand="0" w:noVBand="0"/>
      </w:tblPr>
      <w:tblGrid>
        <w:gridCol w:w="2778"/>
        <w:gridCol w:w="2335"/>
        <w:gridCol w:w="3417"/>
        <w:gridCol w:w="992"/>
        <w:gridCol w:w="3402"/>
        <w:gridCol w:w="2216"/>
      </w:tblGrid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tabs>
                <w:tab w:val="right" w:pos="2119"/>
              </w:tabs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</w:t>
            </w:r>
            <w:r>
              <w:rPr>
                <w:b/>
                <w:i/>
                <w:sz w:val="16"/>
              </w:rPr>
              <w:t>40</w:t>
            </w:r>
            <w:r w:rsidRPr="001B3DC3">
              <w:rPr>
                <w:b/>
                <w:i/>
                <w:sz w:val="16"/>
              </w:rPr>
              <w:t>.00.00.000</w:t>
            </w:r>
            <w:r>
              <w:rPr>
                <w:b/>
                <w:i/>
                <w:sz w:val="16"/>
              </w:rPr>
              <w:tab/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058-00217403-2000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15-1240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5176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732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B3DC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1B3DC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закрытым способом,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020D35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020D35">
              <w:rPr>
                <w:b/>
                <w:i/>
                <w:sz w:val="16"/>
              </w:rPr>
              <w:t>)</w:t>
            </w:r>
            <w:r w:rsidRPr="001B3DC3">
              <w:rPr>
                <w:b/>
                <w:i/>
                <w:sz w:val="16"/>
              </w:rPr>
              <w:t>, т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27,2/28,0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выгрузка через штуцер или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откачиванием насосом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229,9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23,45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10770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76,5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81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Объем котла, м</w:t>
            </w:r>
            <w:r w:rsidRPr="001B3DC3">
              <w:rPr>
                <w:b/>
                <w:i/>
                <w:sz w:val="16"/>
                <w:vertAlign w:val="superscript"/>
              </w:rPr>
              <w:t>3</w:t>
            </w:r>
            <w:r w:rsidRPr="001B3DC3">
              <w:rPr>
                <w:b/>
                <w:i/>
                <w:sz w:val="16"/>
              </w:rPr>
              <w:t>: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82,1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80,2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загружаемого продукта, </w:t>
            </w:r>
            <w:r w:rsidRPr="001B3DC3">
              <w:rPr>
                <w:b/>
                <w:i/>
                <w:sz w:val="16"/>
              </w:rPr>
              <w:sym w:font="Symbol" w:char="F0B0"/>
            </w:r>
            <w:r w:rsidRPr="001B3DC3">
              <w:rPr>
                <w:b/>
                <w:i/>
                <w:sz w:val="16"/>
              </w:rPr>
              <w:t>С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21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2,1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2000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7800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гидравлическом испытании, 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0,55 (5,5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ind w:left="317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12020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</w:tr>
    </w:tbl>
    <w:p w:rsidR="00161E86" w:rsidRDefault="00161E86" w:rsidP="0015157D">
      <w:pPr>
        <w:rPr>
          <w:sz w:val="16"/>
          <w:szCs w:val="16"/>
        </w:rPr>
      </w:pPr>
    </w:p>
    <w:p w:rsidR="0015157D" w:rsidRDefault="00161E86" w:rsidP="00161E86">
      <w:pPr>
        <w:jc w:val="center"/>
        <w:rPr>
          <w:sz w:val="16"/>
          <w:szCs w:val="16"/>
        </w:rPr>
      </w:pPr>
      <w:r>
        <w:rPr>
          <w:sz w:val="16"/>
          <w:szCs w:val="16"/>
        </w:rPr>
        <w:br w:type="column"/>
      </w:r>
      <w:r w:rsidR="0015157D">
        <w:rPr>
          <w:b/>
          <w:i/>
          <w:sz w:val="32"/>
        </w:rPr>
        <w:lastRenderedPageBreak/>
        <w:t>Ц</w:t>
      </w:r>
      <w:r w:rsidR="0015157D" w:rsidRPr="001B3DC3">
        <w:rPr>
          <w:b/>
          <w:i/>
          <w:sz w:val="32"/>
        </w:rPr>
        <w:t xml:space="preserve">истерна </w:t>
      </w:r>
      <w:r w:rsidR="0015157D">
        <w:rPr>
          <w:b/>
          <w:i/>
          <w:sz w:val="32"/>
        </w:rPr>
        <w:t>с верхним сливом, с экраном днища</w:t>
      </w:r>
      <w:r w:rsidR="0015157D" w:rsidRPr="001B3DC3">
        <w:rPr>
          <w:b/>
          <w:i/>
          <w:sz w:val="32"/>
        </w:rPr>
        <w:t>, модель 15-12</w:t>
      </w:r>
      <w:r w:rsidR="0015157D">
        <w:rPr>
          <w:b/>
          <w:i/>
          <w:sz w:val="32"/>
        </w:rPr>
        <w:t>40-01</w:t>
      </w:r>
    </w:p>
    <w:p w:rsidR="0015157D" w:rsidRPr="00315CEC" w:rsidRDefault="0015157D" w:rsidP="0015157D">
      <w:pPr>
        <w:jc w:val="center"/>
        <w:rPr>
          <w:sz w:val="16"/>
          <w:szCs w:val="16"/>
        </w:rPr>
      </w:pPr>
    </w:p>
    <w:p w:rsidR="0015157D" w:rsidRDefault="00E47A18" w:rsidP="0015157D">
      <w:pPr>
        <w:jc w:val="center"/>
      </w:pPr>
      <w:r>
        <w:rPr>
          <w:noProof/>
        </w:rPr>
        <w:drawing>
          <wp:inline distT="0" distB="0" distL="0" distR="0">
            <wp:extent cx="5797550" cy="3163419"/>
            <wp:effectExtent l="19050" t="0" r="0" b="0"/>
            <wp:docPr id="124" name="Рисунок 124" descr="15-1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15-1240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326" cy="3161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57D" w:rsidRDefault="0015157D" w:rsidP="0015157D">
      <w:pPr>
        <w:jc w:val="center"/>
        <w:rPr>
          <w:b/>
          <w:i/>
        </w:rPr>
      </w:pPr>
      <w:r w:rsidRPr="001B3DC3">
        <w:rPr>
          <w:b/>
          <w:i/>
        </w:rPr>
        <w:t xml:space="preserve">Назначение: для </w:t>
      </w:r>
      <w:r w:rsidRPr="00064AE7">
        <w:rPr>
          <w:b/>
          <w:i/>
        </w:rPr>
        <w:t xml:space="preserve">перевозки </w:t>
      </w:r>
      <w:r>
        <w:rPr>
          <w:b/>
          <w:i/>
        </w:rPr>
        <w:t>метанола</w:t>
      </w:r>
    </w:p>
    <w:p w:rsidR="00161E86" w:rsidRPr="001B3DC3" w:rsidRDefault="00161E86" w:rsidP="0015157D">
      <w:pPr>
        <w:jc w:val="center"/>
        <w:rPr>
          <w:b/>
          <w:i/>
        </w:rPr>
      </w:pPr>
    </w:p>
    <w:tbl>
      <w:tblPr>
        <w:tblW w:w="15140" w:type="dxa"/>
        <w:jc w:val="center"/>
        <w:tblInd w:w="524" w:type="dxa"/>
        <w:tblLayout w:type="fixed"/>
        <w:tblLook w:val="0000" w:firstRow="0" w:lastRow="0" w:firstColumn="0" w:lastColumn="0" w:noHBand="0" w:noVBand="0"/>
      </w:tblPr>
      <w:tblGrid>
        <w:gridCol w:w="2778"/>
        <w:gridCol w:w="2335"/>
        <w:gridCol w:w="3417"/>
        <w:gridCol w:w="992"/>
        <w:gridCol w:w="3402"/>
        <w:gridCol w:w="2216"/>
      </w:tblGrid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5157D" w:rsidP="00A75D2A">
            <w:pPr>
              <w:rPr>
                <w:b/>
                <w:i/>
                <w:sz w:val="16"/>
              </w:rPr>
            </w:pPr>
            <w:r>
              <w:t xml:space="preserve"> </w:t>
            </w:r>
            <w:r w:rsidR="00161E86" w:rsidRPr="001B3DC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tabs>
                <w:tab w:val="right" w:pos="2119"/>
              </w:tabs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</w:t>
            </w:r>
            <w:r>
              <w:rPr>
                <w:b/>
                <w:i/>
                <w:sz w:val="16"/>
              </w:rPr>
              <w:t>40</w:t>
            </w:r>
            <w:r w:rsidRPr="001B3DC3">
              <w:rPr>
                <w:b/>
                <w:i/>
                <w:sz w:val="16"/>
              </w:rPr>
              <w:t>.00.00.000</w:t>
            </w:r>
            <w:r>
              <w:rPr>
                <w:b/>
                <w:i/>
                <w:sz w:val="16"/>
              </w:rPr>
              <w:tab/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ТУ 3182-</w:t>
            </w:r>
            <w:r>
              <w:rPr>
                <w:b/>
                <w:i/>
                <w:sz w:val="16"/>
              </w:rPr>
              <w:t>058-00217403-2000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15-1240-01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5176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732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B3DC3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1B3DC3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закрытым способом,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020D35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020D35">
              <w:rPr>
                <w:b/>
                <w:i/>
                <w:sz w:val="16"/>
              </w:rPr>
              <w:t>)</w:t>
            </w:r>
            <w:r w:rsidRPr="001B3DC3">
              <w:rPr>
                <w:b/>
                <w:i/>
                <w:sz w:val="16"/>
              </w:rPr>
              <w:t>, т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27,2/28,0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выгрузка через штуцер или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откачиванием насосом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229,9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23,46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10770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76,5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81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2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Объем котла, м</w:t>
            </w:r>
            <w:r w:rsidRPr="001B3DC3">
              <w:rPr>
                <w:b/>
                <w:i/>
                <w:sz w:val="16"/>
                <w:vertAlign w:val="superscript"/>
              </w:rPr>
              <w:t>3</w:t>
            </w:r>
            <w:r w:rsidRPr="001B3DC3">
              <w:rPr>
                <w:b/>
                <w:i/>
                <w:sz w:val="16"/>
              </w:rPr>
              <w:t>: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82,1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80,2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загружаемого продукта, </w:t>
            </w:r>
            <w:r w:rsidRPr="001B3DC3">
              <w:rPr>
                <w:b/>
                <w:i/>
                <w:sz w:val="16"/>
              </w:rPr>
              <w:sym w:font="Symbol" w:char="F0B0"/>
            </w:r>
            <w:r w:rsidRPr="001B3DC3">
              <w:rPr>
                <w:b/>
                <w:i/>
                <w:sz w:val="16"/>
              </w:rPr>
              <w:t>С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1B3DC3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21</w:t>
            </w:r>
            <w:r w:rsidRPr="001B3DC3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2,1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7800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гидравлическом испытании, Мпа (кгс/см</w:t>
            </w:r>
            <w:r w:rsidRPr="001B3DC3">
              <w:rPr>
                <w:b/>
                <w:i/>
                <w:sz w:val="16"/>
                <w:vertAlign w:val="superscript"/>
              </w:rPr>
              <w:t>2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0,55 (5,5</w:t>
            </w:r>
            <w:r w:rsidRPr="001B3DC3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17" w:type="dxa"/>
          </w:tcPr>
          <w:p w:rsidR="00161E86" w:rsidRPr="001B3DC3" w:rsidRDefault="00161E86" w:rsidP="00A75D2A">
            <w:pPr>
              <w:ind w:right="-108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</w:tr>
      <w:tr w:rsidR="00161E86" w:rsidRPr="001B3DC3" w:rsidTr="00A75D2A">
        <w:trPr>
          <w:jc w:val="center"/>
        </w:trPr>
        <w:tc>
          <w:tcPr>
            <w:tcW w:w="2778" w:type="dxa"/>
          </w:tcPr>
          <w:p w:rsidR="00161E86" w:rsidRPr="001B3DC3" w:rsidRDefault="00161E86" w:rsidP="00A75D2A">
            <w:pPr>
              <w:ind w:left="317"/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35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12020</w:t>
            </w:r>
          </w:p>
        </w:tc>
        <w:tc>
          <w:tcPr>
            <w:tcW w:w="3417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 w:rsidRPr="001B3DC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2216" w:type="dxa"/>
          </w:tcPr>
          <w:p w:rsidR="00161E86" w:rsidRPr="001B3DC3" w:rsidRDefault="00161E86" w:rsidP="00A75D2A">
            <w:pPr>
              <w:rPr>
                <w:b/>
                <w:i/>
                <w:sz w:val="16"/>
              </w:rPr>
            </w:pPr>
          </w:p>
        </w:tc>
      </w:tr>
    </w:tbl>
    <w:p w:rsidR="0015157D" w:rsidRPr="00A83662" w:rsidRDefault="00161E86" w:rsidP="0015157D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15157D">
        <w:rPr>
          <w:b/>
          <w:i/>
          <w:sz w:val="32"/>
        </w:rPr>
        <w:lastRenderedPageBreak/>
        <w:t>Ц</w:t>
      </w:r>
      <w:r w:rsidR="0015157D" w:rsidRPr="00A83662">
        <w:rPr>
          <w:b/>
          <w:i/>
          <w:sz w:val="32"/>
        </w:rPr>
        <w:t>истерна</w:t>
      </w:r>
      <w:r w:rsidR="0015157D">
        <w:rPr>
          <w:b/>
          <w:i/>
          <w:sz w:val="32"/>
        </w:rPr>
        <w:t xml:space="preserve"> нефтебензиновая с универсальным сливным прибором</w:t>
      </w:r>
      <w:r w:rsidR="0015157D" w:rsidRPr="00A83662">
        <w:rPr>
          <w:b/>
          <w:i/>
          <w:sz w:val="32"/>
        </w:rPr>
        <w:t>, модель 15-1250</w:t>
      </w:r>
    </w:p>
    <w:p w:rsidR="0015157D" w:rsidRPr="00A83662" w:rsidRDefault="0015157D" w:rsidP="0015157D">
      <w:pPr>
        <w:jc w:val="center"/>
        <w:rPr>
          <w:sz w:val="16"/>
          <w:szCs w:val="16"/>
        </w:rPr>
      </w:pPr>
    </w:p>
    <w:bookmarkStart w:id="29" w:name="_948608210"/>
    <w:bookmarkEnd w:id="29"/>
    <w:p w:rsidR="0015157D" w:rsidRDefault="0073180D" w:rsidP="0015157D">
      <w:pPr>
        <w:jc w:val="center"/>
      </w:pPr>
      <w:r>
        <w:fldChar w:fldCharType="begin"/>
      </w:r>
      <w:r w:rsidR="00B31677">
        <w:instrText xml:space="preserve"> LINK Paint.Picture "C:\\PHOTO\\РИС1341.BMP" "" \a \p </w:instrText>
      </w:r>
      <w:r>
        <w:fldChar w:fldCharType="separate"/>
      </w:r>
      <w:r w:rsidR="00DE355C">
        <w:object w:dxaOrig="4606" w:dyaOrig="15706">
          <v:shape id="_x0000_i1079" type="#_x0000_t75" style="width:504.85pt;height:184.2pt">
            <v:imagedata r:id="rId96" o:title="" croptop="334f" cropbottom="3706f" cropleft="825f" cropright="697f"/>
          </v:shape>
        </w:object>
      </w:r>
      <w:r>
        <w:fldChar w:fldCharType="end"/>
      </w:r>
    </w:p>
    <w:p w:rsidR="0015157D" w:rsidRPr="00A83662" w:rsidRDefault="0015157D" w:rsidP="0015157D">
      <w:pPr>
        <w:jc w:val="center"/>
        <w:rPr>
          <w:b/>
          <w:i/>
          <w:sz w:val="16"/>
          <w:szCs w:val="16"/>
        </w:rPr>
      </w:pPr>
    </w:p>
    <w:p w:rsidR="0015157D" w:rsidRPr="00A83662" w:rsidRDefault="0015157D" w:rsidP="0015157D">
      <w:pPr>
        <w:jc w:val="center"/>
        <w:rPr>
          <w:b/>
          <w:i/>
        </w:rPr>
      </w:pPr>
      <w:r w:rsidRPr="00A83662">
        <w:rPr>
          <w:b/>
          <w:i/>
        </w:rPr>
        <w:t xml:space="preserve">Назначение: для перевозки нефтепродуктов </w:t>
      </w:r>
    </w:p>
    <w:p w:rsidR="0015157D" w:rsidRPr="00A83662" w:rsidRDefault="0015157D" w:rsidP="0015157D">
      <w:pPr>
        <w:rPr>
          <w:sz w:val="16"/>
          <w:szCs w:val="16"/>
        </w:rPr>
      </w:pPr>
      <w:r>
        <w:rPr>
          <w:sz w:val="32"/>
        </w:rPr>
        <w:t xml:space="preserve">   </w:t>
      </w:r>
    </w:p>
    <w:tbl>
      <w:tblPr>
        <w:tblW w:w="13956" w:type="dxa"/>
        <w:jc w:val="center"/>
        <w:tblInd w:w="376" w:type="dxa"/>
        <w:tblLayout w:type="fixed"/>
        <w:tblLook w:val="0000" w:firstRow="0" w:lastRow="0" w:firstColumn="0" w:lastColumn="0" w:noHBand="0" w:noVBand="0"/>
      </w:tblPr>
      <w:tblGrid>
        <w:gridCol w:w="2879"/>
        <w:gridCol w:w="2050"/>
        <w:gridCol w:w="3387"/>
        <w:gridCol w:w="932"/>
        <w:gridCol w:w="3432"/>
        <w:gridCol w:w="1276"/>
      </w:tblGrid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50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1250.00.00.000</w:t>
            </w: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нет</w:t>
            </w: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50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ТУ 3182-024-00217403-97</w:t>
            </w: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4627</w:t>
            </w: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нет</w:t>
            </w: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50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15-1250</w:t>
            </w: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4</w:t>
            </w: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нет</w:t>
            </w: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50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18-100</w:t>
            </w: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A83662"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нет</w:t>
            </w: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50" w:type="dxa"/>
          </w:tcPr>
          <w:p w:rsidR="0015157D" w:rsidRPr="00A83662" w:rsidRDefault="0015157D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«Рузхиммаш»</w:t>
            </w: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нет</w:t>
            </w: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50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66</w:t>
            </w: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есть</w:t>
            </w: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есть</w:t>
            </w: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6C61A6" w:rsidP="00381DAD">
            <w:pPr>
              <w:rPr>
                <w:b/>
                <w:i/>
                <w:sz w:val="16"/>
              </w:rPr>
            </w:pPr>
            <w:r w:rsidRPr="006C61A6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050" w:type="dxa"/>
          </w:tcPr>
          <w:p w:rsidR="0015157D" w:rsidRPr="000F26CF" w:rsidRDefault="0015157D" w:rsidP="00381DAD">
            <w:pPr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26,2</w:t>
            </w:r>
            <w:r w:rsidRPr="000F26CF">
              <w:rPr>
                <w:b/>
                <w:i/>
                <w:sz w:val="16"/>
              </w:rPr>
              <w:t>/</w:t>
            </w:r>
            <w:r w:rsidRPr="00A83662">
              <w:rPr>
                <w:b/>
                <w:i/>
                <w:sz w:val="16"/>
              </w:rPr>
              <w:t>27</w:t>
            </w:r>
            <w:r>
              <w:rPr>
                <w:b/>
                <w:i/>
                <w:sz w:val="16"/>
              </w:rPr>
              <w:t>,0</w:t>
            </w: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3000</w:t>
            </w: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15157D" w:rsidRPr="00A83662" w:rsidRDefault="0015157D" w:rsidP="00381DAD">
            <w:pPr>
              <w:ind w:right="-108"/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налив верхний,</w:t>
            </w: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50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10770</w:t>
            </w: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слив нижний</w:t>
            </w: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50" w:type="dxa"/>
          </w:tcPr>
          <w:p w:rsidR="0015157D" w:rsidRPr="00A83662" w:rsidRDefault="0015157D" w:rsidP="00381DAD">
            <w:pPr>
              <w:ind w:left="-108" w:right="-108" w:firstLine="108"/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228,08 (23,25)</w:t>
            </w: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Удельный объем, м</w:t>
            </w:r>
            <w:r w:rsidRPr="00A83662">
              <w:rPr>
                <w:b/>
                <w:i/>
                <w:sz w:val="16"/>
                <w:vertAlign w:val="superscript"/>
              </w:rPr>
              <w:t>3</w:t>
            </w:r>
            <w:r w:rsidRPr="00A83662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1,1</w:t>
            </w: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самотеком</w:t>
            </w: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50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75,</w:t>
            </w:r>
            <w:r>
              <w:rPr>
                <w:b/>
                <w:i/>
                <w:sz w:val="16"/>
              </w:rPr>
              <w:t>9</w:t>
            </w:r>
            <w:r w:rsidRPr="00A83662">
              <w:rPr>
                <w:b/>
                <w:i/>
                <w:sz w:val="16"/>
              </w:rPr>
              <w:t xml:space="preserve"> (7,7</w:t>
            </w:r>
            <w:r>
              <w:rPr>
                <w:b/>
                <w:i/>
                <w:sz w:val="16"/>
              </w:rPr>
              <w:t>4</w:t>
            </w:r>
            <w:r w:rsidRPr="00A83662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1</w:t>
            </w: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Объем котла, м</w:t>
            </w:r>
            <w:r w:rsidRPr="00A83662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050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есть</w:t>
            </w: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2</w:t>
            </w: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50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120</w:t>
            </w: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1</w:t>
            </w: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50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02-ВМ</w:t>
            </w: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050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7800</w:t>
            </w: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клапана), МПа (кгс/см</w:t>
            </w:r>
            <w:r w:rsidRPr="00A83662">
              <w:rPr>
                <w:b/>
                <w:i/>
                <w:sz w:val="16"/>
                <w:vertAlign w:val="superscript"/>
              </w:rPr>
              <w:t>2</w:t>
            </w:r>
            <w:r w:rsidRPr="00A83662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0,21 (2,1)</w:t>
            </w: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 xml:space="preserve">загружаемого продукта, </w:t>
            </w:r>
            <w:r w:rsidRPr="00A83662">
              <w:rPr>
                <w:b/>
                <w:i/>
                <w:sz w:val="16"/>
              </w:rPr>
              <w:sym w:font="Symbol" w:char="F0B0"/>
            </w:r>
            <w:r w:rsidRPr="00A83662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-</w:t>
            </w: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050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1997</w:t>
            </w: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ind w:left="317"/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050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15157D" w:rsidRPr="00A83662" w:rsidRDefault="0015157D" w:rsidP="00381DAD">
            <w:pPr>
              <w:ind w:right="-108"/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гидравлическом испытании, МПа (кгс/см</w:t>
            </w:r>
            <w:r w:rsidRPr="00A83662">
              <w:rPr>
                <w:b/>
                <w:i/>
                <w:sz w:val="16"/>
                <w:vertAlign w:val="superscript"/>
              </w:rPr>
              <w:t>2</w:t>
            </w:r>
            <w:r w:rsidRPr="00A83662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0,55 (5,5)</w:t>
            </w: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050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1</w:t>
            </w: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 w:rsidRPr="00A83662">
              <w:rPr>
                <w:b/>
                <w:i/>
                <w:sz w:val="16"/>
              </w:rPr>
              <w:t>нет</w:t>
            </w:r>
          </w:p>
        </w:tc>
      </w:tr>
      <w:tr w:rsidR="0015157D" w:rsidRPr="00A83662" w:rsidTr="00381DAD">
        <w:trPr>
          <w:jc w:val="center"/>
        </w:trPr>
        <w:tc>
          <w:tcPr>
            <w:tcW w:w="2879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050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80</w:t>
            </w:r>
          </w:p>
        </w:tc>
        <w:tc>
          <w:tcPr>
            <w:tcW w:w="3432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15157D" w:rsidRPr="00A83662" w:rsidRDefault="0015157D" w:rsidP="00381DAD">
            <w:pPr>
              <w:rPr>
                <w:b/>
                <w:i/>
                <w:sz w:val="16"/>
              </w:rPr>
            </w:pPr>
          </w:p>
        </w:tc>
      </w:tr>
    </w:tbl>
    <w:p w:rsidR="00454E40" w:rsidRDefault="00454E40" w:rsidP="00E3513F"/>
    <w:p w:rsidR="0015157D" w:rsidRDefault="0015157D" w:rsidP="00E3513F"/>
    <w:p w:rsidR="0015157D" w:rsidRDefault="0015157D" w:rsidP="00E3513F"/>
    <w:p w:rsidR="0015157D" w:rsidRDefault="0015157D" w:rsidP="00E3513F"/>
    <w:p w:rsidR="0015157D" w:rsidRPr="00B31C7C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15157D">
        <w:rPr>
          <w:b/>
          <w:i/>
          <w:sz w:val="32"/>
        </w:rPr>
        <w:lastRenderedPageBreak/>
        <w:t>Ц</w:t>
      </w:r>
      <w:r w:rsidR="0015157D" w:rsidRPr="00B31C7C">
        <w:rPr>
          <w:b/>
          <w:i/>
          <w:sz w:val="32"/>
        </w:rPr>
        <w:t xml:space="preserve">истерна для </w:t>
      </w:r>
      <w:r w:rsidR="0015157D">
        <w:rPr>
          <w:b/>
          <w:i/>
          <w:sz w:val="32"/>
        </w:rPr>
        <w:t>химических грузов с верхним сливом</w:t>
      </w:r>
      <w:r w:rsidR="0015157D" w:rsidRPr="00B31C7C">
        <w:rPr>
          <w:b/>
          <w:i/>
          <w:sz w:val="32"/>
        </w:rPr>
        <w:t>, модель 15-1280</w:t>
      </w:r>
    </w:p>
    <w:p w:rsidR="0015157D" w:rsidRPr="00B31C7C" w:rsidRDefault="0015157D" w:rsidP="0015157D">
      <w:pPr>
        <w:rPr>
          <w:sz w:val="16"/>
          <w:szCs w:val="16"/>
        </w:rPr>
      </w:pPr>
    </w:p>
    <w:p w:rsidR="0015157D" w:rsidRDefault="0073180D" w:rsidP="0015157D">
      <w:pPr>
        <w:jc w:val="center"/>
      </w:pPr>
      <w:r>
        <w:fldChar w:fldCharType="begin"/>
      </w:r>
      <w:r w:rsidR="00B31677">
        <w:instrText xml:space="preserve"> LINK Paint.Picture "C:\\PHOTO\\РИС196.BMP" "" \a \p \* MERGEFORMAT </w:instrText>
      </w:r>
      <w:r>
        <w:fldChar w:fldCharType="separate"/>
      </w:r>
      <w:r w:rsidR="00DE355C">
        <w:object w:dxaOrig="4726" w:dyaOrig="13304">
          <v:shape id="_x0000_i1080" type="#_x0000_t75" style="width:681.5pt;height:210.15pt">
            <v:imagedata r:id="rId97" o:title="" croptop="4128f" cropbottom="-1010f" cropleft="485f"/>
          </v:shape>
        </w:object>
      </w:r>
      <w:r>
        <w:fldChar w:fldCharType="end"/>
      </w:r>
    </w:p>
    <w:p w:rsidR="0015157D" w:rsidRPr="00B31C7C" w:rsidRDefault="0015157D" w:rsidP="0015157D">
      <w:pPr>
        <w:rPr>
          <w:sz w:val="16"/>
          <w:szCs w:val="16"/>
        </w:rPr>
      </w:pPr>
    </w:p>
    <w:p w:rsidR="0015157D" w:rsidRPr="00B31C7C" w:rsidRDefault="0015157D" w:rsidP="0015157D">
      <w:pPr>
        <w:jc w:val="center"/>
        <w:rPr>
          <w:b/>
          <w:i/>
        </w:rPr>
      </w:pPr>
      <w:r w:rsidRPr="00B31C7C">
        <w:rPr>
          <w:b/>
          <w:i/>
        </w:rPr>
        <w:t>Назначение: для перевозки ацетона</w:t>
      </w:r>
    </w:p>
    <w:p w:rsidR="0015157D" w:rsidRPr="00B31C7C" w:rsidRDefault="0015157D" w:rsidP="0015157D">
      <w:pPr>
        <w:rPr>
          <w:sz w:val="16"/>
          <w:szCs w:val="16"/>
        </w:rPr>
      </w:pPr>
    </w:p>
    <w:tbl>
      <w:tblPr>
        <w:tblW w:w="14097" w:type="dxa"/>
        <w:jc w:val="center"/>
        <w:tblInd w:w="627" w:type="dxa"/>
        <w:tblLayout w:type="fixed"/>
        <w:tblLook w:val="0000" w:firstRow="0" w:lastRow="0" w:firstColumn="0" w:lastColumn="0" w:noHBand="0" w:noVBand="0"/>
      </w:tblPr>
      <w:tblGrid>
        <w:gridCol w:w="2883"/>
        <w:gridCol w:w="2127"/>
        <w:gridCol w:w="3275"/>
        <w:gridCol w:w="992"/>
        <w:gridCol w:w="3387"/>
        <w:gridCol w:w="1433"/>
      </w:tblGrid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1280.00.00.000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нет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ТУ 3182-001-00217403-96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нет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15-1280 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462</w:t>
            </w:r>
            <w:r>
              <w:rPr>
                <w:b/>
                <w:i/>
                <w:sz w:val="16"/>
              </w:rPr>
              <w:t>8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-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721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B31C7C">
              <w:rPr>
                <w:b/>
                <w:i/>
                <w:sz w:val="16"/>
              </w:rPr>
              <w:t xml:space="preserve">АО </w:t>
            </w:r>
            <w:r w:rsidRPr="00B31C7C">
              <w:rPr>
                <w:b/>
                <w:i/>
                <w:sz w:val="16"/>
              </w:rPr>
              <w:sym w:font="Symbol" w:char="F0B2"/>
            </w:r>
            <w:r w:rsidRPr="00B31C7C">
              <w:rPr>
                <w:b/>
                <w:i/>
                <w:sz w:val="16"/>
              </w:rPr>
              <w:t>Рузхиммаш</w:t>
            </w:r>
            <w:r w:rsidRPr="00B31C7C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есть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56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3" w:type="dxa"/>
          </w:tcPr>
          <w:p w:rsidR="0015157D" w:rsidRPr="00B31C7C" w:rsidRDefault="0015157D" w:rsidP="00381DAD">
            <w:pPr>
              <w:ind w:right="-108"/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налив - через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6C61A6" w:rsidP="00381DAD">
            <w:pPr>
              <w:rPr>
                <w:b/>
                <w:i/>
                <w:sz w:val="16"/>
              </w:rPr>
            </w:pPr>
            <w:r w:rsidRPr="006C61A6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26,7</w:t>
            </w:r>
            <w:r>
              <w:rPr>
                <w:b/>
                <w:i/>
                <w:sz w:val="16"/>
                <w:lang w:val="en-US"/>
              </w:rPr>
              <w:t>/</w:t>
            </w:r>
            <w:r w:rsidRPr="00B31C7C">
              <w:rPr>
                <w:b/>
                <w:i/>
                <w:sz w:val="16"/>
              </w:rPr>
              <w:t>27,5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33" w:type="dxa"/>
          </w:tcPr>
          <w:p w:rsidR="0015157D" w:rsidRPr="00B31C7C" w:rsidRDefault="0015157D" w:rsidP="00381DAD">
            <w:pPr>
              <w:ind w:right="-108"/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штуцер закры-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3000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тым способом,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204,</w:t>
            </w:r>
            <w:r>
              <w:rPr>
                <w:b/>
                <w:i/>
                <w:sz w:val="16"/>
              </w:rPr>
              <w:t>83 (20,9</w:t>
            </w:r>
            <w:r w:rsidRPr="00B31C7C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10770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слив - через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68,18</w:t>
            </w:r>
            <w:r>
              <w:rPr>
                <w:b/>
                <w:i/>
                <w:sz w:val="16"/>
              </w:rPr>
              <w:t>6</w:t>
            </w:r>
            <w:r w:rsidRPr="00B31C7C">
              <w:rPr>
                <w:b/>
                <w:i/>
                <w:sz w:val="16"/>
              </w:rPr>
              <w:t xml:space="preserve"> (6,95)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Удельный объем, м</w:t>
            </w:r>
            <w:r w:rsidRPr="00B31C7C">
              <w:rPr>
                <w:b/>
                <w:i/>
                <w:sz w:val="16"/>
                <w:vertAlign w:val="superscript"/>
              </w:rPr>
              <w:t>3</w:t>
            </w:r>
            <w:r w:rsidRPr="00B31C7C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1,27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штуцер пере-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Объем котла, м</w:t>
            </w:r>
            <w:r w:rsidRPr="00B31C7C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давливанием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72,3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ind w:right="-108"/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70,</w:t>
            </w:r>
            <w:r>
              <w:rPr>
                <w:b/>
                <w:i/>
                <w:sz w:val="16"/>
              </w:rPr>
              <w:t>88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2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02-ВМ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клапана), МПа (кгс/см</w:t>
            </w:r>
            <w:r w:rsidRPr="00B31C7C">
              <w:rPr>
                <w:b/>
                <w:i/>
                <w:sz w:val="16"/>
                <w:vertAlign w:val="superscript"/>
              </w:rPr>
              <w:t>2</w:t>
            </w:r>
            <w:r w:rsidRPr="00B31C7C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0,21 (2,1)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7800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загружаемого продукта, </w:t>
            </w:r>
            <w:r w:rsidRPr="00B31C7C">
              <w:rPr>
                <w:b/>
                <w:i/>
                <w:sz w:val="16"/>
              </w:rPr>
              <w:sym w:font="Symbol" w:char="F0B0"/>
            </w:r>
            <w:r w:rsidRPr="00B31C7C">
              <w:rPr>
                <w:b/>
                <w:i/>
                <w:sz w:val="16"/>
              </w:rPr>
              <w:t>С</w:t>
            </w: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5157D" w:rsidRPr="00B31C7C" w:rsidRDefault="0015157D" w:rsidP="00381DAD">
            <w:pPr>
              <w:ind w:right="-108"/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гидравлическом испытании, Мпа (кгс/см</w:t>
            </w:r>
            <w:r w:rsidRPr="00B31C7C">
              <w:rPr>
                <w:b/>
                <w:i/>
                <w:sz w:val="16"/>
                <w:vertAlign w:val="superscript"/>
              </w:rPr>
              <w:t>2</w:t>
            </w:r>
            <w:r w:rsidRPr="00B31C7C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0,4 (4,0)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1996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ind w:left="317"/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12020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есть</w:t>
            </w:r>
          </w:p>
        </w:tc>
      </w:tr>
    </w:tbl>
    <w:p w:rsidR="0015157D" w:rsidRDefault="0015157D" w:rsidP="0015157D"/>
    <w:p w:rsidR="0015157D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15157D" w:rsidRPr="00B31C7C">
        <w:rPr>
          <w:b/>
          <w:i/>
          <w:sz w:val="32"/>
        </w:rPr>
        <w:lastRenderedPageBreak/>
        <w:t xml:space="preserve">4-осная цистерна для </w:t>
      </w:r>
      <w:r w:rsidR="0015157D">
        <w:rPr>
          <w:b/>
          <w:i/>
          <w:sz w:val="32"/>
        </w:rPr>
        <w:t>стирола и моноэтиленглюколя</w:t>
      </w:r>
      <w:r w:rsidR="0015157D" w:rsidRPr="00B31C7C">
        <w:rPr>
          <w:b/>
          <w:i/>
          <w:sz w:val="32"/>
        </w:rPr>
        <w:t>, модель 15-1280</w:t>
      </w:r>
      <w:r w:rsidR="0015157D">
        <w:rPr>
          <w:b/>
          <w:i/>
          <w:sz w:val="32"/>
        </w:rPr>
        <w:t>-01</w:t>
      </w:r>
    </w:p>
    <w:p w:rsidR="0015157D" w:rsidRPr="00125DE6" w:rsidRDefault="0015157D" w:rsidP="0015157D">
      <w:pPr>
        <w:jc w:val="center"/>
        <w:rPr>
          <w:b/>
          <w:i/>
          <w:sz w:val="16"/>
          <w:szCs w:val="16"/>
        </w:rPr>
      </w:pPr>
    </w:p>
    <w:p w:rsidR="0015157D" w:rsidRPr="00125DE6" w:rsidRDefault="00E47A18" w:rsidP="0015157D">
      <w:pPr>
        <w:jc w:val="center"/>
        <w:rPr>
          <w:sz w:val="16"/>
          <w:szCs w:val="16"/>
        </w:rPr>
      </w:pPr>
      <w:r>
        <w:rPr>
          <w:noProof/>
        </w:rPr>
        <w:drawing>
          <wp:inline distT="0" distB="0" distL="0" distR="0">
            <wp:extent cx="5461000" cy="2971800"/>
            <wp:effectExtent l="19050" t="0" r="6350" b="0"/>
            <wp:docPr id="127" name="Рисунок 127" descr="15-1280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15-1280-01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57D" w:rsidRPr="00932150" w:rsidRDefault="0015157D" w:rsidP="0015157D">
      <w:pPr>
        <w:jc w:val="center"/>
        <w:rPr>
          <w:b/>
          <w:i/>
        </w:rPr>
      </w:pPr>
      <w:r w:rsidRPr="00932150">
        <w:rPr>
          <w:b/>
          <w:i/>
        </w:rPr>
        <w:t>Назначение: для перевозки стирола и моноэтиленглюколя</w:t>
      </w:r>
    </w:p>
    <w:p w:rsidR="0015157D" w:rsidRPr="00B31C7C" w:rsidRDefault="0015157D" w:rsidP="0015157D">
      <w:pPr>
        <w:rPr>
          <w:sz w:val="16"/>
          <w:szCs w:val="16"/>
        </w:rPr>
      </w:pPr>
    </w:p>
    <w:tbl>
      <w:tblPr>
        <w:tblW w:w="14677" w:type="dxa"/>
        <w:jc w:val="center"/>
        <w:tblInd w:w="627" w:type="dxa"/>
        <w:tblLayout w:type="fixed"/>
        <w:tblLook w:val="0000" w:firstRow="0" w:lastRow="0" w:firstColumn="0" w:lastColumn="0" w:noHBand="0" w:noVBand="0"/>
      </w:tblPr>
      <w:tblGrid>
        <w:gridCol w:w="2883"/>
        <w:gridCol w:w="2127"/>
        <w:gridCol w:w="3275"/>
        <w:gridCol w:w="992"/>
        <w:gridCol w:w="3387"/>
        <w:gridCol w:w="2013"/>
      </w:tblGrid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1280.00.00.000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нет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ТУ 3182-001-00217403-96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 xml:space="preserve">го </w:t>
            </w:r>
            <w:r w:rsidRPr="00B31C7C">
              <w:rPr>
                <w:b/>
                <w:i/>
                <w:sz w:val="16"/>
              </w:rPr>
              <w:t xml:space="preserve"> клапана </w:t>
            </w: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15-1280 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41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758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клапана</w:t>
            </w: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есть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B31C7C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</w:t>
            </w:r>
            <w:r w:rsidRPr="00B31C7C">
              <w:rPr>
                <w:b/>
                <w:i/>
                <w:sz w:val="16"/>
              </w:rPr>
              <w:t>Рузхиммаш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2013" w:type="dxa"/>
          </w:tcPr>
          <w:p w:rsidR="0015157D" w:rsidRPr="00B31C7C" w:rsidRDefault="0015157D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налив закрытым 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013" w:type="dxa"/>
          </w:tcPr>
          <w:p w:rsidR="0015157D" w:rsidRPr="00B31C7C" w:rsidRDefault="0015157D" w:rsidP="00381DA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способом через штуцер,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6C61A6" w:rsidP="00381DAD">
            <w:pPr>
              <w:rPr>
                <w:b/>
                <w:i/>
                <w:sz w:val="16"/>
              </w:rPr>
            </w:pPr>
            <w:r w:rsidRPr="006C61A6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127" w:type="dxa"/>
          </w:tcPr>
          <w:p w:rsidR="0015157D" w:rsidRPr="00B31C7C" w:rsidRDefault="006C61A6" w:rsidP="006C61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27,0/</w:t>
            </w:r>
            <w:r w:rsidR="0015157D">
              <w:rPr>
                <w:b/>
                <w:i/>
                <w:sz w:val="16"/>
              </w:rPr>
              <w:t>26,5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выгрузка передавлива-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3000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нием через штуцер или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</w:t>
            </w:r>
            <w:r w:rsidRPr="00B31C7C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23,5</w:t>
            </w:r>
            <w:r w:rsidRPr="00B31C7C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10770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откачиванием насосом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76,71</w:t>
            </w:r>
            <w:r w:rsidRPr="00B31C7C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B31C7C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82</w:t>
            </w:r>
            <w:r w:rsidRPr="00B31C7C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Объем котла, м</w:t>
            </w:r>
            <w:r w:rsidRPr="00B31C7C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5157D" w:rsidRPr="00B31C7C" w:rsidRDefault="0015157D" w:rsidP="00381DAD">
            <w:pPr>
              <w:ind w:right="-108"/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2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72,38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стирол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68,76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МЭГ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59,9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клапана), МПа (кгс/см</w:t>
            </w:r>
            <w:r w:rsidRPr="00B31C7C">
              <w:rPr>
                <w:b/>
                <w:i/>
                <w:sz w:val="16"/>
                <w:vertAlign w:val="superscript"/>
              </w:rPr>
              <w:t>2</w:t>
            </w:r>
            <w:r w:rsidRPr="00B31C7C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0,21 (2,1)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загружаемого продукта, </w:t>
            </w:r>
            <w:r w:rsidRPr="00B31C7C">
              <w:rPr>
                <w:b/>
                <w:i/>
                <w:sz w:val="16"/>
              </w:rPr>
              <w:sym w:font="Symbol" w:char="F0B0"/>
            </w:r>
            <w:r w:rsidRPr="00B31C7C">
              <w:rPr>
                <w:b/>
                <w:i/>
                <w:sz w:val="16"/>
              </w:rPr>
              <w:t>С</w:t>
            </w: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02-ВМ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ind w:right="-108"/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гидравлическом испытании, Мпа (кгс/см</w:t>
            </w:r>
            <w:r w:rsidRPr="00B31C7C">
              <w:rPr>
                <w:b/>
                <w:i/>
                <w:sz w:val="16"/>
                <w:vertAlign w:val="superscript"/>
              </w:rPr>
              <w:t>2</w:t>
            </w:r>
            <w:r w:rsidRPr="00B31C7C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0,4</w:t>
            </w:r>
            <w:r>
              <w:rPr>
                <w:b/>
                <w:i/>
                <w:sz w:val="16"/>
              </w:rPr>
              <w:t>6</w:t>
            </w:r>
            <w:r w:rsidRPr="00B31C7C">
              <w:rPr>
                <w:b/>
                <w:i/>
                <w:sz w:val="16"/>
              </w:rPr>
              <w:t xml:space="preserve"> (4,</w:t>
            </w:r>
            <w:r>
              <w:rPr>
                <w:b/>
                <w:i/>
                <w:sz w:val="16"/>
              </w:rPr>
              <w:t>6</w:t>
            </w:r>
            <w:r w:rsidRPr="00B31C7C">
              <w:rPr>
                <w:b/>
                <w:i/>
                <w:sz w:val="16"/>
              </w:rPr>
              <w:t>)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7800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есть</w:t>
            </w: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B31C7C" w:rsidTr="00381DAD">
        <w:trPr>
          <w:jc w:val="center"/>
        </w:trPr>
        <w:tc>
          <w:tcPr>
            <w:tcW w:w="2883" w:type="dxa"/>
          </w:tcPr>
          <w:p w:rsidR="0015157D" w:rsidRPr="00B31C7C" w:rsidRDefault="0015157D" w:rsidP="00381DAD">
            <w:pPr>
              <w:ind w:left="317"/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12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12020</w:t>
            </w:r>
          </w:p>
        </w:tc>
        <w:tc>
          <w:tcPr>
            <w:tcW w:w="3275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992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  <w:r w:rsidRPr="00B31C7C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013" w:type="dxa"/>
          </w:tcPr>
          <w:p w:rsidR="0015157D" w:rsidRPr="00B31C7C" w:rsidRDefault="0015157D" w:rsidP="00381DAD">
            <w:pPr>
              <w:rPr>
                <w:b/>
                <w:i/>
                <w:sz w:val="16"/>
              </w:rPr>
            </w:pPr>
          </w:p>
        </w:tc>
      </w:tr>
    </w:tbl>
    <w:p w:rsidR="00161E86" w:rsidRDefault="00161E86" w:rsidP="0015157D"/>
    <w:p w:rsidR="0015157D" w:rsidRPr="00FD32CB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15157D">
        <w:rPr>
          <w:b/>
          <w:i/>
          <w:sz w:val="32"/>
        </w:rPr>
        <w:lastRenderedPageBreak/>
        <w:t>Ц</w:t>
      </w:r>
      <w:r w:rsidR="0015157D" w:rsidRPr="00FD32CB">
        <w:rPr>
          <w:b/>
          <w:i/>
          <w:sz w:val="32"/>
        </w:rPr>
        <w:t>истерна нефте</w:t>
      </w:r>
      <w:r w:rsidR="0015157D">
        <w:rPr>
          <w:b/>
          <w:i/>
          <w:sz w:val="32"/>
        </w:rPr>
        <w:t>бензиновая с универсальным сливным прибором</w:t>
      </w:r>
      <w:r w:rsidR="0015157D" w:rsidRPr="00FD32CB">
        <w:rPr>
          <w:b/>
          <w:i/>
          <w:sz w:val="32"/>
        </w:rPr>
        <w:t>, модель 15-1300</w:t>
      </w:r>
      <w:r w:rsidR="0015157D">
        <w:rPr>
          <w:b/>
          <w:i/>
          <w:sz w:val="32"/>
        </w:rPr>
        <w:t xml:space="preserve"> и 15-1300-МЧ</w:t>
      </w:r>
    </w:p>
    <w:p w:rsidR="0015157D" w:rsidRPr="00FD32CB" w:rsidRDefault="0015157D" w:rsidP="0015157D">
      <w:pPr>
        <w:jc w:val="center"/>
        <w:rPr>
          <w:sz w:val="18"/>
          <w:szCs w:val="18"/>
        </w:rPr>
      </w:pPr>
    </w:p>
    <w:p w:rsidR="0015157D" w:rsidRPr="00FD32CB" w:rsidRDefault="0073180D" w:rsidP="0015157D">
      <w:pPr>
        <w:jc w:val="center"/>
      </w:pPr>
      <w:r>
        <w:fldChar w:fldCharType="begin"/>
      </w:r>
      <w:r w:rsidR="00B31677">
        <w:instrText xml:space="preserve"> LINK Paint.Picture "C:\\PHOTO\\РИС1342.BMP" "" \a \p \* MERGEFORMAT </w:instrText>
      </w:r>
      <w:r>
        <w:fldChar w:fldCharType="separate"/>
      </w:r>
      <w:r w:rsidR="00DE355C">
        <w:object w:dxaOrig="4606" w:dyaOrig="15706">
          <v:shape id="_x0000_i1081" type="#_x0000_t75" style="width:572.65pt;height:195.9pt">
            <v:imagedata r:id="rId99" o:title="" croptop="192f" cropbottom="4190f"/>
          </v:shape>
        </w:object>
      </w:r>
      <w:r>
        <w:fldChar w:fldCharType="end"/>
      </w:r>
    </w:p>
    <w:p w:rsidR="0015157D" w:rsidRDefault="0015157D" w:rsidP="0015157D">
      <w:pPr>
        <w:jc w:val="center"/>
        <w:rPr>
          <w:b/>
          <w:i/>
        </w:rPr>
      </w:pPr>
    </w:p>
    <w:p w:rsidR="0015157D" w:rsidRPr="00FD32CB" w:rsidRDefault="0015157D" w:rsidP="0015157D">
      <w:pPr>
        <w:jc w:val="center"/>
        <w:rPr>
          <w:b/>
          <w:i/>
        </w:rPr>
      </w:pPr>
      <w:r w:rsidRPr="00FD32CB">
        <w:rPr>
          <w:b/>
          <w:i/>
        </w:rPr>
        <w:t xml:space="preserve">Назначение: для перевозки нефтепродуктов </w:t>
      </w:r>
    </w:p>
    <w:p w:rsidR="0015157D" w:rsidRPr="00FD32CB" w:rsidRDefault="0015157D" w:rsidP="0015157D">
      <w:pPr>
        <w:rPr>
          <w:sz w:val="16"/>
          <w:szCs w:val="16"/>
        </w:rPr>
      </w:pPr>
      <w:r>
        <w:rPr>
          <w:sz w:val="32"/>
        </w:rPr>
        <w:t xml:space="preserve">   </w:t>
      </w:r>
    </w:p>
    <w:tbl>
      <w:tblPr>
        <w:tblW w:w="0" w:type="auto"/>
        <w:jc w:val="center"/>
        <w:tblInd w:w="-297" w:type="dxa"/>
        <w:tblLayout w:type="fixed"/>
        <w:tblLook w:val="0000" w:firstRow="0" w:lastRow="0" w:firstColumn="0" w:lastColumn="0" w:noHBand="0" w:noVBand="0"/>
      </w:tblPr>
      <w:tblGrid>
        <w:gridCol w:w="2789"/>
        <w:gridCol w:w="2387"/>
        <w:gridCol w:w="3402"/>
        <w:gridCol w:w="993"/>
        <w:gridCol w:w="3413"/>
        <w:gridCol w:w="1297"/>
      </w:tblGrid>
      <w:tr w:rsidR="0015157D" w:rsidRPr="00FD32CB" w:rsidTr="006C61A6">
        <w:trPr>
          <w:jc w:val="center"/>
        </w:trPr>
        <w:tc>
          <w:tcPr>
            <w:tcW w:w="2789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87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3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3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97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нет</w:t>
            </w:r>
          </w:p>
        </w:tc>
      </w:tr>
      <w:tr w:rsidR="0015157D" w:rsidRPr="00FD32CB" w:rsidTr="006C61A6">
        <w:trPr>
          <w:jc w:val="center"/>
        </w:trPr>
        <w:tc>
          <w:tcPr>
            <w:tcW w:w="2789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387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ТУ 32.061.013-95</w:t>
            </w:r>
          </w:p>
        </w:tc>
        <w:tc>
          <w:tcPr>
            <w:tcW w:w="3402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3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4640</w:t>
            </w:r>
          </w:p>
        </w:tc>
        <w:tc>
          <w:tcPr>
            <w:tcW w:w="3413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97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нет</w:t>
            </w:r>
          </w:p>
        </w:tc>
      </w:tr>
      <w:tr w:rsidR="0015157D" w:rsidRPr="00FD32CB" w:rsidTr="006C61A6">
        <w:trPr>
          <w:jc w:val="center"/>
        </w:trPr>
        <w:tc>
          <w:tcPr>
            <w:tcW w:w="2789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87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15-1300</w:t>
            </w:r>
          </w:p>
        </w:tc>
        <w:tc>
          <w:tcPr>
            <w:tcW w:w="3402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3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4</w:t>
            </w:r>
          </w:p>
        </w:tc>
        <w:tc>
          <w:tcPr>
            <w:tcW w:w="3413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97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нет</w:t>
            </w:r>
          </w:p>
        </w:tc>
      </w:tr>
      <w:tr w:rsidR="0015157D" w:rsidRPr="00FD32CB" w:rsidTr="006C61A6">
        <w:trPr>
          <w:jc w:val="center"/>
        </w:trPr>
        <w:tc>
          <w:tcPr>
            <w:tcW w:w="2789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87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7708</w:t>
            </w:r>
          </w:p>
        </w:tc>
        <w:tc>
          <w:tcPr>
            <w:tcW w:w="3402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3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18-100</w:t>
            </w:r>
          </w:p>
        </w:tc>
        <w:tc>
          <w:tcPr>
            <w:tcW w:w="3413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97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FD32CB" w:rsidTr="006C61A6">
        <w:trPr>
          <w:jc w:val="center"/>
        </w:trPr>
        <w:tc>
          <w:tcPr>
            <w:tcW w:w="2789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87" w:type="dxa"/>
          </w:tcPr>
          <w:p w:rsidR="0015157D" w:rsidRPr="00FD32CB" w:rsidRDefault="006C61A6" w:rsidP="006C61A6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</w:t>
            </w:r>
            <w:r w:rsidR="0015157D">
              <w:rPr>
                <w:b/>
                <w:i/>
                <w:sz w:val="16"/>
              </w:rPr>
              <w:t>ЗАО «Промтрактор-Вагон»</w:t>
            </w:r>
          </w:p>
        </w:tc>
        <w:tc>
          <w:tcPr>
            <w:tcW w:w="3402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нет</w:t>
            </w:r>
          </w:p>
        </w:tc>
        <w:tc>
          <w:tcPr>
            <w:tcW w:w="3413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97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есть</w:t>
            </w:r>
          </w:p>
        </w:tc>
      </w:tr>
      <w:tr w:rsidR="0015157D" w:rsidRPr="00FD32CB" w:rsidTr="006C61A6">
        <w:trPr>
          <w:jc w:val="center"/>
        </w:trPr>
        <w:tc>
          <w:tcPr>
            <w:tcW w:w="2789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387" w:type="dxa"/>
          </w:tcPr>
          <w:p w:rsidR="0015157D" w:rsidRPr="00FD32CB" w:rsidRDefault="006C61A6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2)Мичуринский ТРЗ</w:t>
            </w:r>
          </w:p>
        </w:tc>
        <w:tc>
          <w:tcPr>
            <w:tcW w:w="3402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есть</w:t>
            </w:r>
          </w:p>
        </w:tc>
        <w:tc>
          <w:tcPr>
            <w:tcW w:w="3413" w:type="dxa"/>
          </w:tcPr>
          <w:p w:rsidR="0015157D" w:rsidRPr="00FD32CB" w:rsidRDefault="0015157D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97" w:type="dxa"/>
          </w:tcPr>
          <w:p w:rsidR="0015157D" w:rsidRPr="00FD32CB" w:rsidRDefault="0015157D" w:rsidP="00381DAD">
            <w:pPr>
              <w:ind w:right="-108"/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налив верхний,</w:t>
            </w:r>
          </w:p>
        </w:tc>
      </w:tr>
      <w:tr w:rsidR="006C61A6" w:rsidRPr="00FD32CB" w:rsidTr="006C61A6">
        <w:trPr>
          <w:jc w:val="center"/>
        </w:trPr>
        <w:tc>
          <w:tcPr>
            <w:tcW w:w="2789" w:type="dxa"/>
          </w:tcPr>
          <w:p w:rsidR="006C61A6" w:rsidRPr="00FD32CB" w:rsidRDefault="006C61A6" w:rsidP="006270DA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87" w:type="dxa"/>
          </w:tcPr>
          <w:p w:rsidR="006C61A6" w:rsidRPr="00FD32CB" w:rsidRDefault="006C61A6" w:rsidP="006270D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3402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3000</w:t>
            </w:r>
          </w:p>
        </w:tc>
        <w:tc>
          <w:tcPr>
            <w:tcW w:w="341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297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слив нижний</w:t>
            </w:r>
          </w:p>
        </w:tc>
      </w:tr>
      <w:tr w:rsidR="006C61A6" w:rsidRPr="00FD32CB" w:rsidTr="006C61A6">
        <w:trPr>
          <w:jc w:val="center"/>
        </w:trPr>
        <w:tc>
          <w:tcPr>
            <w:tcW w:w="2789" w:type="dxa"/>
          </w:tcPr>
          <w:p w:rsidR="006C61A6" w:rsidRPr="00FD32CB" w:rsidRDefault="006C61A6" w:rsidP="006270DA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2387" w:type="dxa"/>
          </w:tcPr>
          <w:p w:rsidR="006C61A6" w:rsidRPr="003941F8" w:rsidRDefault="006C61A6" w:rsidP="006270D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1)25,2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26,8 2)25,7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27,9</w:t>
            </w:r>
          </w:p>
        </w:tc>
        <w:tc>
          <w:tcPr>
            <w:tcW w:w="3402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10770</w:t>
            </w:r>
          </w:p>
        </w:tc>
        <w:tc>
          <w:tcPr>
            <w:tcW w:w="341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297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самотеком</w:t>
            </w:r>
          </w:p>
        </w:tc>
      </w:tr>
      <w:tr w:rsidR="006C61A6" w:rsidRPr="00FD32CB" w:rsidTr="006C61A6">
        <w:trPr>
          <w:jc w:val="center"/>
        </w:trPr>
        <w:tc>
          <w:tcPr>
            <w:tcW w:w="2789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87" w:type="dxa"/>
          </w:tcPr>
          <w:p w:rsidR="006C61A6" w:rsidRPr="00FD32CB" w:rsidRDefault="006C61A6" w:rsidP="00381DAD">
            <w:pPr>
              <w:ind w:left="-108" w:right="-108" w:firstLine="108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Удельный объем, м</w:t>
            </w:r>
            <w:r w:rsidRPr="00FD32CB">
              <w:rPr>
                <w:b/>
                <w:i/>
                <w:sz w:val="16"/>
                <w:vertAlign w:val="superscript"/>
              </w:rPr>
              <w:t>3</w:t>
            </w:r>
            <w:r w:rsidRPr="00FD32CB">
              <w:rPr>
                <w:b/>
                <w:i/>
                <w:sz w:val="16"/>
              </w:rPr>
              <w:t>/т</w:t>
            </w:r>
          </w:p>
        </w:tc>
        <w:tc>
          <w:tcPr>
            <w:tcW w:w="99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1,2</w:t>
            </w:r>
          </w:p>
        </w:tc>
        <w:tc>
          <w:tcPr>
            <w:tcW w:w="341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97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</w:p>
        </w:tc>
      </w:tr>
      <w:tr w:rsidR="006C61A6" w:rsidRPr="00FD32CB" w:rsidTr="006C61A6">
        <w:trPr>
          <w:jc w:val="center"/>
        </w:trPr>
        <w:tc>
          <w:tcPr>
            <w:tcW w:w="2789" w:type="dxa"/>
          </w:tcPr>
          <w:p w:rsidR="006C61A6" w:rsidRPr="00FD32CB" w:rsidRDefault="006C61A6" w:rsidP="006270DA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387" w:type="dxa"/>
          </w:tcPr>
          <w:p w:rsidR="006C61A6" w:rsidRPr="00FD32CB" w:rsidRDefault="006C61A6" w:rsidP="006270DA">
            <w:pPr>
              <w:ind w:left="-108" w:right="-108" w:firstLine="108"/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228,0 (23,2</w:t>
            </w:r>
            <w:r>
              <w:rPr>
                <w:b/>
                <w:i/>
                <w:sz w:val="16"/>
              </w:rPr>
              <w:t>5</w:t>
            </w:r>
            <w:r w:rsidRPr="00FD32CB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1</w:t>
            </w:r>
          </w:p>
        </w:tc>
        <w:tc>
          <w:tcPr>
            <w:tcW w:w="341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97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2</w:t>
            </w:r>
          </w:p>
        </w:tc>
      </w:tr>
      <w:tr w:rsidR="006C61A6" w:rsidRPr="00FD32CB" w:rsidTr="006C61A6">
        <w:trPr>
          <w:jc w:val="center"/>
        </w:trPr>
        <w:tc>
          <w:tcPr>
            <w:tcW w:w="2789" w:type="dxa"/>
          </w:tcPr>
          <w:p w:rsidR="006C61A6" w:rsidRPr="00FD32CB" w:rsidRDefault="006C61A6" w:rsidP="006270DA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87" w:type="dxa"/>
          </w:tcPr>
          <w:p w:rsidR="006C61A6" w:rsidRPr="00FD32CB" w:rsidRDefault="006C61A6" w:rsidP="006270DA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 xml:space="preserve">75,87 (7,74)  </w:t>
            </w:r>
          </w:p>
        </w:tc>
        <w:tc>
          <w:tcPr>
            <w:tcW w:w="3402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есть</w:t>
            </w:r>
          </w:p>
        </w:tc>
        <w:tc>
          <w:tcPr>
            <w:tcW w:w="341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97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1</w:t>
            </w:r>
          </w:p>
        </w:tc>
      </w:tr>
      <w:tr w:rsidR="006C61A6" w:rsidRPr="00FD32CB" w:rsidTr="006C61A6">
        <w:trPr>
          <w:jc w:val="center"/>
        </w:trPr>
        <w:tc>
          <w:tcPr>
            <w:tcW w:w="2789" w:type="dxa"/>
          </w:tcPr>
          <w:p w:rsidR="006C61A6" w:rsidRPr="00FD32CB" w:rsidRDefault="006C61A6" w:rsidP="006270DA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Объем котла, м</w:t>
            </w:r>
            <w:r w:rsidRPr="00FD32CB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387" w:type="dxa"/>
          </w:tcPr>
          <w:p w:rsidR="006C61A6" w:rsidRPr="00FD32CB" w:rsidRDefault="006C61A6" w:rsidP="006270DA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72,38</w:t>
            </w:r>
          </w:p>
        </w:tc>
        <w:tc>
          <w:tcPr>
            <w:tcW w:w="3402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97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</w:p>
        </w:tc>
      </w:tr>
      <w:tr w:rsidR="006C61A6" w:rsidRPr="00FD32CB" w:rsidTr="006C61A6">
        <w:trPr>
          <w:jc w:val="center"/>
        </w:trPr>
        <w:tc>
          <w:tcPr>
            <w:tcW w:w="2789" w:type="dxa"/>
          </w:tcPr>
          <w:p w:rsidR="006C61A6" w:rsidRPr="00FD32CB" w:rsidRDefault="006C61A6" w:rsidP="006270DA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87" w:type="dxa"/>
          </w:tcPr>
          <w:p w:rsidR="006C61A6" w:rsidRPr="00FD32CB" w:rsidRDefault="006C61A6" w:rsidP="006270DA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 xml:space="preserve">загружаемого продукта, </w:t>
            </w:r>
            <w:r w:rsidRPr="00FD32CB">
              <w:rPr>
                <w:b/>
                <w:i/>
                <w:sz w:val="16"/>
              </w:rPr>
              <w:sym w:font="Symbol" w:char="F0B0"/>
            </w:r>
            <w:r w:rsidRPr="00FD32CB">
              <w:rPr>
                <w:b/>
                <w:i/>
                <w:sz w:val="16"/>
              </w:rPr>
              <w:t>С</w:t>
            </w:r>
          </w:p>
        </w:tc>
        <w:tc>
          <w:tcPr>
            <w:tcW w:w="1297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-</w:t>
            </w:r>
          </w:p>
        </w:tc>
      </w:tr>
      <w:tr w:rsidR="006C61A6" w:rsidRPr="00FD32CB" w:rsidTr="006C61A6">
        <w:trPr>
          <w:jc w:val="center"/>
        </w:trPr>
        <w:tc>
          <w:tcPr>
            <w:tcW w:w="2789" w:type="dxa"/>
          </w:tcPr>
          <w:p w:rsidR="006C61A6" w:rsidRPr="00FD32CB" w:rsidRDefault="006C61A6" w:rsidP="006270DA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87" w:type="dxa"/>
          </w:tcPr>
          <w:p w:rsidR="006C61A6" w:rsidRPr="00FD32CB" w:rsidRDefault="006C61A6" w:rsidP="006270DA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клапана), МПа (кгс/см</w:t>
            </w:r>
            <w:r w:rsidRPr="00FD32CB">
              <w:rPr>
                <w:b/>
                <w:i/>
                <w:sz w:val="16"/>
                <w:vertAlign w:val="superscript"/>
              </w:rPr>
              <w:t>2</w:t>
            </w:r>
            <w:r w:rsidRPr="00FD32CB">
              <w:rPr>
                <w:b/>
                <w:i/>
                <w:sz w:val="16"/>
              </w:rPr>
              <w:t>)</w:t>
            </w:r>
          </w:p>
        </w:tc>
        <w:tc>
          <w:tcPr>
            <w:tcW w:w="99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0,15 (1,5)</w:t>
            </w:r>
          </w:p>
        </w:tc>
        <w:tc>
          <w:tcPr>
            <w:tcW w:w="341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97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</w:p>
        </w:tc>
      </w:tr>
      <w:tr w:rsidR="006C61A6" w:rsidRPr="00FD32CB" w:rsidTr="006C61A6">
        <w:trPr>
          <w:jc w:val="center"/>
        </w:trPr>
        <w:tc>
          <w:tcPr>
            <w:tcW w:w="2789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87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1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97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1)1969  2)2003</w:t>
            </w:r>
          </w:p>
        </w:tc>
      </w:tr>
      <w:tr w:rsidR="006C61A6" w:rsidRPr="00FD32CB" w:rsidTr="006C61A6">
        <w:trPr>
          <w:jc w:val="center"/>
        </w:trPr>
        <w:tc>
          <w:tcPr>
            <w:tcW w:w="2789" w:type="dxa"/>
          </w:tcPr>
          <w:p w:rsidR="006C61A6" w:rsidRPr="00FD32CB" w:rsidRDefault="006C61A6" w:rsidP="006C61A6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87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6C61A6" w:rsidRPr="00FD32CB" w:rsidRDefault="006C61A6" w:rsidP="00381DAD">
            <w:pPr>
              <w:ind w:right="-108"/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гидравлическом испытании, МПа (кгс/см</w:t>
            </w:r>
            <w:r w:rsidRPr="00FD32CB">
              <w:rPr>
                <w:b/>
                <w:i/>
                <w:sz w:val="16"/>
                <w:vertAlign w:val="superscript"/>
              </w:rPr>
              <w:t>2</w:t>
            </w:r>
            <w:r w:rsidRPr="00FD32CB">
              <w:rPr>
                <w:b/>
                <w:i/>
                <w:sz w:val="16"/>
              </w:rPr>
              <w:t>)</w:t>
            </w:r>
          </w:p>
        </w:tc>
        <w:tc>
          <w:tcPr>
            <w:tcW w:w="99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0,5 (5,0)</w:t>
            </w:r>
          </w:p>
        </w:tc>
        <w:tc>
          <w:tcPr>
            <w:tcW w:w="341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97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C61A6" w:rsidRPr="00FD32CB" w:rsidTr="006C61A6">
        <w:trPr>
          <w:jc w:val="center"/>
        </w:trPr>
        <w:tc>
          <w:tcPr>
            <w:tcW w:w="2789" w:type="dxa"/>
          </w:tcPr>
          <w:p w:rsidR="006C61A6" w:rsidRPr="00FD32CB" w:rsidRDefault="006C61A6" w:rsidP="006270DA">
            <w:pPr>
              <w:ind w:left="317"/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87" w:type="dxa"/>
          </w:tcPr>
          <w:p w:rsidR="006C61A6" w:rsidRPr="00FD32CB" w:rsidRDefault="006C61A6" w:rsidP="006270DA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1</w:t>
            </w:r>
          </w:p>
        </w:tc>
        <w:tc>
          <w:tcPr>
            <w:tcW w:w="341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97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есть</w:t>
            </w:r>
          </w:p>
        </w:tc>
      </w:tr>
      <w:tr w:rsidR="006C61A6" w:rsidRPr="00FD32CB" w:rsidTr="006C61A6">
        <w:trPr>
          <w:jc w:val="center"/>
        </w:trPr>
        <w:tc>
          <w:tcPr>
            <w:tcW w:w="2789" w:type="dxa"/>
          </w:tcPr>
          <w:p w:rsidR="006C61A6" w:rsidRPr="00FD32CB" w:rsidRDefault="006C61A6" w:rsidP="006270DA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387" w:type="dxa"/>
          </w:tcPr>
          <w:p w:rsidR="006C61A6" w:rsidRPr="00FD32CB" w:rsidRDefault="006C61A6" w:rsidP="006270DA">
            <w:pPr>
              <w:rPr>
                <w:b/>
                <w:i/>
                <w:sz w:val="16"/>
              </w:rPr>
            </w:pPr>
            <w:r w:rsidRPr="00FD32CB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9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</w:p>
        </w:tc>
        <w:tc>
          <w:tcPr>
            <w:tcW w:w="3413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297" w:type="dxa"/>
          </w:tcPr>
          <w:p w:rsidR="006C61A6" w:rsidRPr="00FD32CB" w:rsidRDefault="006C61A6" w:rsidP="00381DAD">
            <w:pPr>
              <w:rPr>
                <w:b/>
                <w:i/>
                <w:sz w:val="16"/>
              </w:rPr>
            </w:pPr>
          </w:p>
        </w:tc>
      </w:tr>
    </w:tbl>
    <w:p w:rsidR="0015157D" w:rsidRDefault="0015157D" w:rsidP="0015157D"/>
    <w:p w:rsidR="0015157D" w:rsidRDefault="0015157D" w:rsidP="0015157D"/>
    <w:p w:rsidR="0015157D" w:rsidRPr="00B43579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15157D">
        <w:rPr>
          <w:b/>
          <w:i/>
          <w:sz w:val="32"/>
        </w:rPr>
        <w:lastRenderedPageBreak/>
        <w:t>Ц</w:t>
      </w:r>
      <w:r w:rsidR="0015157D" w:rsidRPr="00B43579">
        <w:rPr>
          <w:b/>
          <w:i/>
          <w:sz w:val="32"/>
        </w:rPr>
        <w:t>истерна кислот</w:t>
      </w:r>
      <w:r w:rsidR="0015157D">
        <w:rPr>
          <w:b/>
          <w:i/>
          <w:sz w:val="32"/>
        </w:rPr>
        <w:t>ная с верхним сливом</w:t>
      </w:r>
      <w:r w:rsidR="0015157D" w:rsidRPr="00B43579">
        <w:rPr>
          <w:b/>
          <w:i/>
          <w:sz w:val="32"/>
        </w:rPr>
        <w:t>, модель 15-1401</w:t>
      </w:r>
    </w:p>
    <w:p w:rsidR="0015157D" w:rsidRPr="00B43579" w:rsidRDefault="0015157D" w:rsidP="0015157D">
      <w:pPr>
        <w:rPr>
          <w:sz w:val="16"/>
          <w:szCs w:val="16"/>
        </w:rPr>
      </w:pPr>
    </w:p>
    <w:bookmarkStart w:id="30" w:name="_942057729"/>
    <w:bookmarkEnd w:id="30"/>
    <w:p w:rsidR="0015157D" w:rsidRDefault="0073180D" w:rsidP="0015157D">
      <w:r>
        <w:fldChar w:fldCharType="begin"/>
      </w:r>
      <w:r w:rsidR="00B31677">
        <w:instrText xml:space="preserve"> LINK Paint.Picture "C:\\PHOTO\\РИС161.BMP" "" \a \p </w:instrText>
      </w:r>
      <w:r>
        <w:fldChar w:fldCharType="separate"/>
      </w:r>
      <w:r w:rsidR="00DE355C">
        <w:object w:dxaOrig="2371" w:dyaOrig="11384">
          <v:shape id="_x0000_i1082" type="#_x0000_t75" style="width:677.3pt;height:182.5pt">
            <v:imagedata r:id="rId100" o:title="" croptop="4323f"/>
          </v:shape>
        </w:object>
      </w:r>
      <w:r>
        <w:fldChar w:fldCharType="end"/>
      </w:r>
    </w:p>
    <w:p w:rsidR="0015157D" w:rsidRPr="00B43579" w:rsidRDefault="0015157D" w:rsidP="0015157D">
      <w:pPr>
        <w:rPr>
          <w:sz w:val="16"/>
          <w:szCs w:val="16"/>
        </w:rPr>
      </w:pPr>
    </w:p>
    <w:p w:rsidR="0015157D" w:rsidRPr="00B43579" w:rsidRDefault="0015157D" w:rsidP="0015157D">
      <w:pPr>
        <w:jc w:val="center"/>
        <w:rPr>
          <w:b/>
          <w:i/>
        </w:rPr>
      </w:pPr>
      <w:r w:rsidRPr="00B43579">
        <w:rPr>
          <w:b/>
          <w:i/>
        </w:rPr>
        <w:t>Назначение: для перевозки серной кислоты</w:t>
      </w:r>
    </w:p>
    <w:p w:rsidR="0015157D" w:rsidRPr="00B43579" w:rsidRDefault="0015157D" w:rsidP="0015157D">
      <w:pPr>
        <w:rPr>
          <w:sz w:val="16"/>
          <w:szCs w:val="16"/>
        </w:rPr>
      </w:pPr>
    </w:p>
    <w:tbl>
      <w:tblPr>
        <w:tblW w:w="13338" w:type="dxa"/>
        <w:jc w:val="center"/>
        <w:tblInd w:w="1087" w:type="dxa"/>
        <w:tblLayout w:type="fixed"/>
        <w:tblLook w:val="0000" w:firstRow="0" w:lastRow="0" w:firstColumn="0" w:lastColumn="0" w:noHBand="0" w:noVBand="0"/>
      </w:tblPr>
      <w:tblGrid>
        <w:gridCol w:w="2977"/>
        <w:gridCol w:w="1375"/>
        <w:gridCol w:w="3265"/>
        <w:gridCol w:w="1129"/>
        <w:gridCol w:w="3175"/>
        <w:gridCol w:w="1417"/>
      </w:tblGrid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1401.00.000-1</w:t>
            </w: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10800</w:t>
            </w: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нет</w:t>
            </w: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ТУ 24-126-75</w:t>
            </w: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нет</w:t>
            </w: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15-1401</w:t>
            </w: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4100</w:t>
            </w: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нет</w:t>
            </w: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722</w:t>
            </w: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4</w:t>
            </w: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нет</w:t>
            </w: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18-100</w:t>
            </w: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60</w:t>
            </w: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нет</w:t>
            </w: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есть</w:t>
            </w: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67397D" w:rsidRDefault="0015157D" w:rsidP="006C61A6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Масса тары вагона</w:t>
            </w:r>
            <w:r w:rsidR="006C61A6" w:rsidRPr="0067397D">
              <w:rPr>
                <w:b/>
                <w:i/>
                <w:sz w:val="16"/>
              </w:rPr>
              <w:t xml:space="preserve"> </w:t>
            </w:r>
            <w:r w:rsidRPr="0067397D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67397D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67397D">
              <w:rPr>
                <w:b/>
                <w:i/>
                <w:sz w:val="16"/>
              </w:rPr>
              <w:t>)</w:t>
            </w:r>
            <w:r w:rsidR="006C61A6" w:rsidRPr="00B43579">
              <w:rPr>
                <w:b/>
                <w:i/>
                <w:sz w:val="16"/>
              </w:rPr>
              <w:t>, т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0,2/22,2</w:t>
            </w: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есть</w:t>
            </w: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7" w:type="dxa"/>
          </w:tcPr>
          <w:p w:rsidR="0015157D" w:rsidRPr="00B43579" w:rsidRDefault="0015157D" w:rsidP="00381DAD">
            <w:pPr>
              <w:ind w:right="-108"/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верхний передав-</w:t>
            </w: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2000</w:t>
            </w: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 xml:space="preserve">ливанием или  </w:t>
            </w: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199,9 (20</w:t>
            </w:r>
            <w:r>
              <w:rPr>
                <w:b/>
                <w:i/>
                <w:sz w:val="16"/>
              </w:rPr>
              <w:t>,4</w:t>
            </w:r>
            <w:r w:rsidRPr="00B43579">
              <w:rPr>
                <w:b/>
                <w:i/>
                <w:sz w:val="16"/>
              </w:rPr>
              <w:t>)</w:t>
            </w: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10484</w:t>
            </w: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вакуумнасосом</w:t>
            </w: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66,5 (6,7)</w:t>
            </w: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Удельный объем, м</w:t>
            </w:r>
            <w:r w:rsidRPr="00B43579">
              <w:rPr>
                <w:b/>
                <w:i/>
                <w:sz w:val="16"/>
                <w:vertAlign w:val="superscript"/>
              </w:rPr>
              <w:t>3</w:t>
            </w:r>
            <w:r w:rsidRPr="00B43579">
              <w:rPr>
                <w:b/>
                <w:i/>
                <w:sz w:val="16"/>
              </w:rPr>
              <w:t>/т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0,53</w:t>
            </w: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Объем котла, м</w:t>
            </w:r>
            <w:r w:rsidRPr="00B4357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2</w:t>
            </w: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32,6</w:t>
            </w:r>
          </w:p>
        </w:tc>
        <w:tc>
          <w:tcPr>
            <w:tcW w:w="3265" w:type="dxa"/>
          </w:tcPr>
          <w:p w:rsidR="0015157D" w:rsidRPr="00B43579" w:rsidRDefault="0015157D" w:rsidP="00381DAD">
            <w:pPr>
              <w:ind w:right="-108"/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есть</w:t>
            </w: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нет</w:t>
            </w: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32</w:t>
            </w: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120</w:t>
            </w: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 xml:space="preserve">загружаемого продукта, </w:t>
            </w:r>
            <w:r w:rsidRPr="00B43579">
              <w:rPr>
                <w:b/>
                <w:i/>
                <w:sz w:val="16"/>
              </w:rPr>
              <w:sym w:font="Symbol" w:char="F0B0"/>
            </w:r>
            <w:r w:rsidRPr="00B43579">
              <w:rPr>
                <w:b/>
                <w:i/>
                <w:sz w:val="16"/>
              </w:rPr>
              <w:t>С</w:t>
            </w: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-</w:t>
            </w: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клапана), МПа (кгс/см</w:t>
            </w:r>
            <w:r w:rsidRPr="00B43579">
              <w:rPr>
                <w:b/>
                <w:i/>
                <w:sz w:val="16"/>
                <w:vertAlign w:val="superscript"/>
              </w:rPr>
              <w:t>2</w:t>
            </w:r>
            <w:r w:rsidRPr="00B43579">
              <w:rPr>
                <w:b/>
                <w:i/>
                <w:sz w:val="16"/>
              </w:rPr>
              <w:t>)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0,25 (2,5)</w:t>
            </w: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7800</w:t>
            </w: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196</w:t>
            </w:r>
            <w:r>
              <w:rPr>
                <w:b/>
                <w:i/>
                <w:sz w:val="16"/>
              </w:rPr>
              <w:t>3</w:t>
            </w: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5" w:type="dxa"/>
          </w:tcPr>
          <w:p w:rsidR="0015157D" w:rsidRPr="00B43579" w:rsidRDefault="0015157D" w:rsidP="00381DAD">
            <w:pPr>
              <w:ind w:right="-108"/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гидравлическом испытании, МПа (кгс/см</w:t>
            </w:r>
            <w:r w:rsidRPr="00B43579">
              <w:rPr>
                <w:b/>
                <w:i/>
                <w:sz w:val="16"/>
                <w:vertAlign w:val="superscript"/>
              </w:rPr>
              <w:t>2</w:t>
            </w:r>
            <w:r w:rsidRPr="00B43579">
              <w:rPr>
                <w:b/>
                <w:i/>
                <w:sz w:val="16"/>
              </w:rPr>
              <w:t>)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0,4 (4,0)</w:t>
            </w: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1976</w:t>
            </w: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ind w:left="317"/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12020</w:t>
            </w: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1</w:t>
            </w: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 w:rsidRPr="00B43579">
              <w:rPr>
                <w:b/>
                <w:i/>
                <w:sz w:val="16"/>
              </w:rPr>
              <w:t>нет</w:t>
            </w:r>
          </w:p>
        </w:tc>
      </w:tr>
      <w:tr w:rsidR="0015157D" w:rsidRPr="00B43579" w:rsidTr="00381DAD">
        <w:trPr>
          <w:jc w:val="center"/>
        </w:trPr>
        <w:tc>
          <w:tcPr>
            <w:tcW w:w="2977" w:type="dxa"/>
          </w:tcPr>
          <w:p w:rsidR="0015157D" w:rsidRPr="00B43579" w:rsidRDefault="0015157D" w:rsidP="00381DAD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3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6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129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</w:t>
            </w:r>
          </w:p>
        </w:tc>
        <w:tc>
          <w:tcPr>
            <w:tcW w:w="3175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17" w:type="dxa"/>
          </w:tcPr>
          <w:p w:rsidR="0015157D" w:rsidRPr="00B43579" w:rsidRDefault="0015157D" w:rsidP="00381DAD">
            <w:pPr>
              <w:rPr>
                <w:b/>
                <w:i/>
                <w:sz w:val="16"/>
              </w:rPr>
            </w:pPr>
          </w:p>
        </w:tc>
      </w:tr>
    </w:tbl>
    <w:p w:rsidR="0015157D" w:rsidRDefault="0015157D" w:rsidP="0015157D"/>
    <w:p w:rsidR="0015157D" w:rsidRDefault="0015157D" w:rsidP="0015157D"/>
    <w:p w:rsidR="0015157D" w:rsidRDefault="0015157D" w:rsidP="0015157D"/>
    <w:p w:rsidR="0015157D" w:rsidRDefault="0015157D" w:rsidP="0015157D"/>
    <w:p w:rsidR="0015157D" w:rsidRPr="00354DED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15157D">
        <w:rPr>
          <w:b/>
          <w:i/>
          <w:sz w:val="32"/>
        </w:rPr>
        <w:lastRenderedPageBreak/>
        <w:t>Ц</w:t>
      </w:r>
      <w:r w:rsidR="0015157D" w:rsidRPr="00354DED">
        <w:rPr>
          <w:b/>
          <w:i/>
          <w:sz w:val="32"/>
        </w:rPr>
        <w:t xml:space="preserve">истерна </w:t>
      </w:r>
      <w:r w:rsidR="0015157D">
        <w:rPr>
          <w:b/>
          <w:i/>
          <w:sz w:val="32"/>
        </w:rPr>
        <w:t>кислотная с верхним сливом, парообогревательной рубашкой</w:t>
      </w:r>
      <w:r w:rsidR="0015157D" w:rsidRPr="00354DED">
        <w:rPr>
          <w:b/>
          <w:i/>
          <w:sz w:val="32"/>
        </w:rPr>
        <w:t>, модель 15-1402</w:t>
      </w:r>
    </w:p>
    <w:p w:rsidR="0015157D" w:rsidRPr="00354DED" w:rsidRDefault="0015157D" w:rsidP="0015157D">
      <w:pPr>
        <w:jc w:val="center"/>
        <w:rPr>
          <w:b/>
          <w:i/>
          <w:sz w:val="16"/>
          <w:szCs w:val="16"/>
        </w:rPr>
      </w:pPr>
    </w:p>
    <w:p w:rsidR="0015157D" w:rsidRDefault="0073180D" w:rsidP="0015157D">
      <w:pPr>
        <w:jc w:val="center"/>
      </w:pPr>
      <w:r>
        <w:fldChar w:fldCharType="begin"/>
      </w:r>
      <w:r w:rsidR="00B31677">
        <w:instrText xml:space="preserve"> LINK Paint.Picture "C:\\PHOTO\\РИС176.BMP" "" \a \p \* MERGEFORMAT </w:instrText>
      </w:r>
      <w:r>
        <w:fldChar w:fldCharType="separate"/>
      </w:r>
      <w:r w:rsidR="00DE355C">
        <w:object w:dxaOrig="3616" w:dyaOrig="14985">
          <v:shape id="_x0000_i1083" type="#_x0000_t75" style="width:617pt;height:221pt">
            <v:imagedata r:id="rId101" o:title="" croptop="2064f"/>
          </v:shape>
        </w:object>
      </w:r>
      <w:r>
        <w:fldChar w:fldCharType="end"/>
      </w:r>
    </w:p>
    <w:p w:rsidR="0015157D" w:rsidRPr="00354DED" w:rsidRDefault="0015157D" w:rsidP="0015157D">
      <w:pPr>
        <w:jc w:val="center"/>
        <w:rPr>
          <w:sz w:val="16"/>
          <w:szCs w:val="16"/>
        </w:rPr>
      </w:pPr>
    </w:p>
    <w:p w:rsidR="0015157D" w:rsidRPr="00354DED" w:rsidRDefault="0015157D" w:rsidP="0015157D">
      <w:pPr>
        <w:jc w:val="center"/>
        <w:rPr>
          <w:b/>
          <w:i/>
        </w:rPr>
      </w:pPr>
      <w:r w:rsidRPr="00354DED">
        <w:rPr>
          <w:b/>
          <w:i/>
        </w:rPr>
        <w:t>Назначение: для перевозки олеума</w:t>
      </w:r>
    </w:p>
    <w:p w:rsidR="0015157D" w:rsidRDefault="0015157D" w:rsidP="0015157D"/>
    <w:tbl>
      <w:tblPr>
        <w:tblW w:w="13373" w:type="dxa"/>
        <w:jc w:val="center"/>
        <w:tblInd w:w="1194" w:type="dxa"/>
        <w:tblLayout w:type="fixed"/>
        <w:tblLook w:val="0000" w:firstRow="0" w:lastRow="0" w:firstColumn="0" w:lastColumn="0" w:noHBand="0" w:noVBand="0"/>
      </w:tblPr>
      <w:tblGrid>
        <w:gridCol w:w="2835"/>
        <w:gridCol w:w="1481"/>
        <w:gridCol w:w="3402"/>
        <w:gridCol w:w="992"/>
        <w:gridCol w:w="3245"/>
        <w:gridCol w:w="1418"/>
      </w:tblGrid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1402.00.000-1</w:t>
            </w: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10800</w:t>
            </w: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есть</w:t>
            </w: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ТУ 24-1-116-75</w:t>
            </w: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нет</w:t>
            </w: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15-1402</w:t>
            </w: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4100</w:t>
            </w: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нет</w:t>
            </w: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724</w:t>
            </w: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4</w:t>
            </w: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 xml:space="preserve">го </w:t>
            </w:r>
            <w:r w:rsidRPr="00354DED"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нет</w:t>
            </w: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18-100</w:t>
            </w: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60</w:t>
            </w: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нет</w:t>
            </w: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есть</w:t>
            </w: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253E22" w:rsidRDefault="0015157D" w:rsidP="006C61A6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Масса тары вагона</w:t>
            </w:r>
            <w:r w:rsidR="006C61A6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253E22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253E22">
              <w:rPr>
                <w:b/>
                <w:i/>
                <w:sz w:val="16"/>
              </w:rPr>
              <w:t>)</w:t>
            </w:r>
            <w:r w:rsidR="006C61A6" w:rsidRPr="00354DED">
              <w:rPr>
                <w:b/>
                <w:i/>
                <w:sz w:val="16"/>
              </w:rPr>
              <w:t>, т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1</w:t>
            </w:r>
            <w:r w:rsidRPr="00354DED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7/21</w:t>
            </w: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8" w:type="dxa"/>
          </w:tcPr>
          <w:p w:rsidR="0015157D" w:rsidRPr="00354DED" w:rsidRDefault="0015157D" w:rsidP="00381DAD">
            <w:pPr>
              <w:ind w:right="-108"/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верхний пере-</w:t>
            </w: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2000</w:t>
            </w: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давливанием</w:t>
            </w: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200,17 (20,</w:t>
            </w:r>
            <w:r>
              <w:rPr>
                <w:b/>
                <w:i/>
                <w:sz w:val="16"/>
              </w:rPr>
              <w:t>6</w:t>
            </w:r>
            <w:r w:rsidRPr="00354DED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10484</w:t>
            </w: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67,3 (6,8)</w:t>
            </w: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Удельный объем, м</w:t>
            </w:r>
            <w:r w:rsidRPr="00354DED">
              <w:rPr>
                <w:b/>
                <w:i/>
                <w:sz w:val="16"/>
                <w:vertAlign w:val="superscript"/>
              </w:rPr>
              <w:t>3</w:t>
            </w:r>
            <w:r w:rsidRPr="00354DED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0,54</w:t>
            </w: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2</w:t>
            </w: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Объем котла, м</w:t>
            </w:r>
            <w:r w:rsidRPr="00354DED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нет</w:t>
            </w: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32,6</w:t>
            </w:r>
          </w:p>
        </w:tc>
        <w:tc>
          <w:tcPr>
            <w:tcW w:w="3402" w:type="dxa"/>
          </w:tcPr>
          <w:p w:rsidR="0015157D" w:rsidRPr="00354DED" w:rsidRDefault="0015157D" w:rsidP="00381DAD">
            <w:pPr>
              <w:ind w:right="-108"/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32</w:t>
            </w: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 xml:space="preserve">загружаемого продукта, </w:t>
            </w:r>
            <w:r w:rsidRPr="00354DED">
              <w:rPr>
                <w:b/>
                <w:i/>
                <w:sz w:val="16"/>
              </w:rPr>
              <w:sym w:font="Symbol" w:char="F0B0"/>
            </w:r>
            <w:r w:rsidRPr="00354DED">
              <w:rPr>
                <w:b/>
                <w:i/>
                <w:sz w:val="16"/>
              </w:rPr>
              <w:t>С</w:t>
            </w: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+50</w:t>
            </w: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клапана), МПа (кгс/см</w:t>
            </w:r>
            <w:r w:rsidRPr="00354DED">
              <w:rPr>
                <w:b/>
                <w:i/>
                <w:sz w:val="16"/>
                <w:vertAlign w:val="superscript"/>
              </w:rPr>
              <w:t>2</w:t>
            </w:r>
            <w:r w:rsidRPr="00354DED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0,25 (2,5)</w:t>
            </w: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196</w:t>
            </w:r>
            <w:r>
              <w:rPr>
                <w:b/>
                <w:i/>
                <w:sz w:val="16"/>
              </w:rPr>
              <w:t>3</w:t>
            </w: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1981</w:t>
            </w: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5157D" w:rsidRPr="00354DED" w:rsidRDefault="0015157D" w:rsidP="00381DAD">
            <w:pPr>
              <w:ind w:right="-108"/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гидравлическом испытании, МПа (кгс/см</w:t>
            </w:r>
            <w:r w:rsidRPr="00354DED">
              <w:rPr>
                <w:b/>
                <w:i/>
                <w:sz w:val="16"/>
                <w:vertAlign w:val="superscript"/>
              </w:rPr>
              <w:t>2</w:t>
            </w:r>
            <w:r w:rsidRPr="00354DED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0,4 (4,0)</w:t>
            </w: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нет</w:t>
            </w: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ind w:left="317"/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 w:rsidRPr="00354DED">
              <w:rPr>
                <w:b/>
                <w:i/>
                <w:sz w:val="16"/>
              </w:rPr>
              <w:t>1</w:t>
            </w: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</w:tr>
      <w:tr w:rsidR="0015157D" w:rsidRPr="00354DED" w:rsidTr="00381DAD">
        <w:trPr>
          <w:jc w:val="center"/>
        </w:trPr>
        <w:tc>
          <w:tcPr>
            <w:tcW w:w="2835" w:type="dxa"/>
          </w:tcPr>
          <w:p w:rsidR="0015157D" w:rsidRPr="00354DED" w:rsidRDefault="0015157D" w:rsidP="00381DAD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481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92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</w:t>
            </w:r>
          </w:p>
        </w:tc>
        <w:tc>
          <w:tcPr>
            <w:tcW w:w="3245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15157D" w:rsidRPr="00354DED" w:rsidRDefault="0015157D" w:rsidP="00381DAD">
            <w:pPr>
              <w:rPr>
                <w:b/>
                <w:i/>
                <w:sz w:val="16"/>
              </w:rPr>
            </w:pPr>
          </w:p>
        </w:tc>
      </w:tr>
    </w:tbl>
    <w:p w:rsidR="0015157D" w:rsidRDefault="0015157D" w:rsidP="0015157D"/>
    <w:p w:rsidR="00EC6319" w:rsidRPr="009976FA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EC6319">
        <w:rPr>
          <w:b/>
          <w:i/>
          <w:sz w:val="32"/>
        </w:rPr>
        <w:lastRenderedPageBreak/>
        <w:t>Ц</w:t>
      </w:r>
      <w:r w:rsidR="00EC6319" w:rsidRPr="009976FA">
        <w:rPr>
          <w:b/>
          <w:i/>
          <w:sz w:val="32"/>
        </w:rPr>
        <w:t xml:space="preserve">истерна </w:t>
      </w:r>
      <w:r w:rsidR="00EC6319">
        <w:rPr>
          <w:b/>
          <w:i/>
          <w:sz w:val="32"/>
        </w:rPr>
        <w:t>кислотная с верхним сливом, предохранительным клапаном</w:t>
      </w:r>
      <w:r w:rsidR="00EC6319" w:rsidRPr="009976FA">
        <w:rPr>
          <w:b/>
          <w:i/>
          <w:sz w:val="32"/>
        </w:rPr>
        <w:t>, модель 15-1403</w:t>
      </w:r>
    </w:p>
    <w:p w:rsidR="00EC6319" w:rsidRPr="009976FA" w:rsidRDefault="00EC6319" w:rsidP="00EC6319">
      <w:pPr>
        <w:rPr>
          <w:sz w:val="16"/>
          <w:szCs w:val="16"/>
        </w:rPr>
      </w:pPr>
    </w:p>
    <w:bookmarkStart w:id="31" w:name="_942575015"/>
    <w:bookmarkEnd w:id="31"/>
    <w:p w:rsidR="00EC6319" w:rsidRDefault="0073180D" w:rsidP="00EC6319">
      <w:pPr>
        <w:jc w:val="center"/>
      </w:pPr>
      <w:r>
        <w:fldChar w:fldCharType="begin"/>
      </w:r>
      <w:r w:rsidR="00B31677">
        <w:instrText xml:space="preserve"> LINK Paint.Picture "C:\\PHOTO\\РИС187.BMP" "" \a \p </w:instrText>
      </w:r>
      <w:r>
        <w:fldChar w:fldCharType="separate"/>
      </w:r>
      <w:r w:rsidR="00DE355C">
        <w:object w:dxaOrig="5236" w:dyaOrig="14264">
          <v:shape id="_x0000_i1084" type="#_x0000_t75" style="width:679.8pt;height:3in">
            <v:imagedata r:id="rId102" o:title="" croptop="2237f"/>
          </v:shape>
        </w:object>
      </w:r>
      <w:r>
        <w:fldChar w:fldCharType="end"/>
      </w:r>
    </w:p>
    <w:p w:rsidR="00EC6319" w:rsidRPr="009976FA" w:rsidRDefault="00EC6319" w:rsidP="00EC6319">
      <w:pPr>
        <w:rPr>
          <w:sz w:val="16"/>
          <w:szCs w:val="16"/>
        </w:rPr>
      </w:pPr>
    </w:p>
    <w:p w:rsidR="00EC6319" w:rsidRPr="009976FA" w:rsidRDefault="00EC6319" w:rsidP="00EC6319">
      <w:pPr>
        <w:jc w:val="center"/>
        <w:rPr>
          <w:b/>
          <w:i/>
        </w:rPr>
      </w:pPr>
      <w:r w:rsidRPr="009976FA">
        <w:rPr>
          <w:b/>
          <w:i/>
        </w:rPr>
        <w:t>Назначение: для перевозки соляной кислоты</w:t>
      </w:r>
    </w:p>
    <w:p w:rsidR="00EC6319" w:rsidRPr="009976FA" w:rsidRDefault="00EC6319" w:rsidP="00EC6319">
      <w:pPr>
        <w:rPr>
          <w:sz w:val="16"/>
          <w:szCs w:val="16"/>
        </w:rPr>
      </w:pPr>
    </w:p>
    <w:tbl>
      <w:tblPr>
        <w:tblW w:w="13168" w:type="dxa"/>
        <w:jc w:val="center"/>
        <w:tblInd w:w="1399" w:type="dxa"/>
        <w:tblLayout w:type="fixed"/>
        <w:tblLook w:val="0000" w:firstRow="0" w:lastRow="0" w:firstColumn="0" w:lastColumn="0" w:noHBand="0" w:noVBand="0"/>
      </w:tblPr>
      <w:tblGrid>
        <w:gridCol w:w="2693"/>
        <w:gridCol w:w="1418"/>
        <w:gridCol w:w="3402"/>
        <w:gridCol w:w="1134"/>
        <w:gridCol w:w="3544"/>
        <w:gridCol w:w="977"/>
      </w:tblGrid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1403.00.000</w:t>
            </w:r>
          </w:p>
        </w:tc>
        <w:tc>
          <w:tcPr>
            <w:tcW w:w="3402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ТУ 24-1-127-69</w:t>
            </w:r>
          </w:p>
        </w:tc>
        <w:tc>
          <w:tcPr>
            <w:tcW w:w="3402" w:type="dxa"/>
          </w:tcPr>
          <w:p w:rsidR="00EC6319" w:rsidRPr="009976FA" w:rsidRDefault="00EC6319" w:rsidP="00381DAD">
            <w:pPr>
              <w:ind w:left="317"/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12020</w:t>
            </w:r>
          </w:p>
        </w:tc>
        <w:tc>
          <w:tcPr>
            <w:tcW w:w="3544" w:type="dxa"/>
          </w:tcPr>
          <w:p w:rsidR="00EC6319" w:rsidRPr="009976FA" w:rsidRDefault="00EC6319" w:rsidP="00381DAD">
            <w:pPr>
              <w:ind w:right="-108"/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гидравлическом испытании, МПа (кгс/см</w:t>
            </w:r>
            <w:r w:rsidRPr="009976FA">
              <w:rPr>
                <w:b/>
                <w:i/>
                <w:sz w:val="16"/>
                <w:vertAlign w:val="superscript"/>
              </w:rPr>
              <w:t>2</w:t>
            </w:r>
            <w:r w:rsidRPr="009976FA">
              <w:rPr>
                <w:b/>
                <w:i/>
                <w:sz w:val="16"/>
              </w:rPr>
              <w:t>)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0,4 (4,0)</w:t>
            </w: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15-1403</w:t>
            </w:r>
          </w:p>
        </w:tc>
        <w:tc>
          <w:tcPr>
            <w:tcW w:w="3402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10800</w:t>
            </w: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1</w:t>
            </w: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734</w:t>
            </w:r>
          </w:p>
        </w:tc>
        <w:tc>
          <w:tcPr>
            <w:tcW w:w="3402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нет</w:t>
            </w: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EC6319" w:rsidRPr="009976FA" w:rsidRDefault="00EC6319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4056</w:t>
            </w: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нет</w:t>
            </w: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52,2</w:t>
            </w:r>
          </w:p>
        </w:tc>
        <w:tc>
          <w:tcPr>
            <w:tcW w:w="3402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4</w:t>
            </w: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нет</w:t>
            </w: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AC3BE8" w:rsidRDefault="00EC6319" w:rsidP="006C61A6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Масса тары вагона</w:t>
            </w:r>
            <w:r w:rsidR="006C61A6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334989">
              <w:rPr>
                <w:b/>
                <w:i/>
                <w:sz w:val="16"/>
              </w:rPr>
              <w:t xml:space="preserve">/ 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AC3BE8">
              <w:rPr>
                <w:b/>
                <w:i/>
                <w:sz w:val="16"/>
              </w:rPr>
              <w:t>)</w:t>
            </w:r>
            <w:r w:rsidR="006C61A6" w:rsidRPr="009976FA">
              <w:rPr>
                <w:b/>
                <w:i/>
                <w:sz w:val="16"/>
              </w:rPr>
              <w:t>, т</w:t>
            </w: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21,3</w:t>
            </w:r>
            <w:r>
              <w:rPr>
                <w:b/>
                <w:i/>
                <w:sz w:val="16"/>
                <w:lang w:val="en-US"/>
              </w:rPr>
              <w:t>/</w:t>
            </w:r>
            <w:r w:rsidRPr="009976FA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3,1</w:t>
            </w:r>
          </w:p>
        </w:tc>
        <w:tc>
          <w:tcPr>
            <w:tcW w:w="3402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18-100</w:t>
            </w: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есть</w:t>
            </w: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нет</w:t>
            </w: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183,05 (18,66)</w:t>
            </w:r>
          </w:p>
        </w:tc>
        <w:tc>
          <w:tcPr>
            <w:tcW w:w="3402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есть</w:t>
            </w: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клапана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нет</w:t>
            </w: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60,92 (6,21)</w:t>
            </w:r>
          </w:p>
        </w:tc>
        <w:tc>
          <w:tcPr>
            <w:tcW w:w="3402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2400</w:t>
            </w: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ind w:right="-108"/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 xml:space="preserve">верхний </w:t>
            </w: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Объем котла, м</w:t>
            </w:r>
            <w:r w:rsidRPr="009976FA">
              <w:rPr>
                <w:b/>
                <w:i/>
                <w:sz w:val="16"/>
                <w:vertAlign w:val="superscript"/>
              </w:rPr>
              <w:t>3</w:t>
            </w:r>
            <w:r w:rsidRPr="009976FA">
              <w:rPr>
                <w:b/>
                <w:i/>
                <w:sz w:val="16"/>
              </w:rPr>
              <w:t>:</w:t>
            </w: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10430</w:t>
            </w: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46</w:t>
            </w:r>
          </w:p>
        </w:tc>
        <w:tc>
          <w:tcPr>
            <w:tcW w:w="3402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Удельный объем, м</w:t>
            </w:r>
            <w:r w:rsidRPr="009976FA">
              <w:rPr>
                <w:b/>
                <w:i/>
                <w:sz w:val="16"/>
                <w:vertAlign w:val="superscript"/>
              </w:rPr>
              <w:t>3</w:t>
            </w:r>
            <w:r w:rsidRPr="009976FA">
              <w:rPr>
                <w:b/>
                <w:i/>
                <w:sz w:val="16"/>
              </w:rPr>
              <w:t>/т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0,86</w:t>
            </w: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2</w:t>
            </w: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44,8</w:t>
            </w:r>
          </w:p>
        </w:tc>
        <w:tc>
          <w:tcPr>
            <w:tcW w:w="3402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1 люк-лаз и</w:t>
            </w: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нет</w:t>
            </w: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EC6319" w:rsidRPr="009976FA" w:rsidRDefault="00EC6319" w:rsidP="00381DAD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1 наливной</w:t>
            </w: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EC6319" w:rsidRPr="009976FA" w:rsidRDefault="00EC6319" w:rsidP="00381DAD">
            <w:pPr>
              <w:ind w:right="-108"/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есть</w:t>
            </w: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 xml:space="preserve">загружаемого продукта, </w:t>
            </w:r>
            <w:r w:rsidRPr="009976FA">
              <w:rPr>
                <w:b/>
                <w:i/>
                <w:sz w:val="16"/>
              </w:rPr>
              <w:sym w:font="Symbol" w:char="F0B0"/>
            </w:r>
            <w:r w:rsidRPr="009976FA">
              <w:rPr>
                <w:b/>
                <w:i/>
                <w:sz w:val="16"/>
              </w:rPr>
              <w:t>С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-</w:t>
            </w: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1964</w:t>
            </w: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1975</w:t>
            </w:r>
          </w:p>
        </w:tc>
      </w:tr>
      <w:tr w:rsidR="00EC6319" w:rsidRPr="009976FA" w:rsidTr="00381DAD">
        <w:trPr>
          <w:jc w:val="center"/>
        </w:trPr>
        <w:tc>
          <w:tcPr>
            <w:tcW w:w="2693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клапана), МПа (кгс/см</w:t>
            </w:r>
            <w:r w:rsidRPr="009976FA">
              <w:rPr>
                <w:b/>
                <w:i/>
                <w:sz w:val="16"/>
                <w:vertAlign w:val="superscript"/>
              </w:rPr>
              <w:t>2</w:t>
            </w:r>
            <w:r w:rsidRPr="009976FA">
              <w:rPr>
                <w:b/>
                <w:i/>
                <w:sz w:val="16"/>
              </w:rPr>
              <w:t>)</w:t>
            </w:r>
          </w:p>
        </w:tc>
        <w:tc>
          <w:tcPr>
            <w:tcW w:w="113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0,3 (3,0)</w:t>
            </w:r>
          </w:p>
        </w:tc>
        <w:tc>
          <w:tcPr>
            <w:tcW w:w="3544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77" w:type="dxa"/>
          </w:tcPr>
          <w:p w:rsidR="00EC6319" w:rsidRPr="009976FA" w:rsidRDefault="00EC6319" w:rsidP="00381DAD">
            <w:pPr>
              <w:rPr>
                <w:b/>
                <w:i/>
                <w:sz w:val="16"/>
              </w:rPr>
            </w:pPr>
            <w:r w:rsidRPr="009976FA">
              <w:rPr>
                <w:b/>
                <w:i/>
                <w:sz w:val="16"/>
              </w:rPr>
              <w:t>нет</w:t>
            </w:r>
          </w:p>
        </w:tc>
      </w:tr>
    </w:tbl>
    <w:p w:rsidR="0015157D" w:rsidRDefault="0015157D" w:rsidP="0015157D"/>
    <w:p w:rsidR="00EC6319" w:rsidRPr="00E2002C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EC6319">
        <w:rPr>
          <w:b/>
          <w:i/>
          <w:sz w:val="32"/>
        </w:rPr>
        <w:lastRenderedPageBreak/>
        <w:t>Ц</w:t>
      </w:r>
      <w:r w:rsidR="00EC6319" w:rsidRPr="00E2002C">
        <w:rPr>
          <w:b/>
          <w:i/>
          <w:sz w:val="32"/>
        </w:rPr>
        <w:t>истерна</w:t>
      </w:r>
      <w:r w:rsidR="00EC6319">
        <w:rPr>
          <w:b/>
          <w:i/>
          <w:sz w:val="32"/>
        </w:rPr>
        <w:t xml:space="preserve"> кислотная с верхним сливом</w:t>
      </w:r>
      <w:r w:rsidR="00EC6319" w:rsidRPr="00E2002C">
        <w:rPr>
          <w:b/>
          <w:i/>
          <w:sz w:val="32"/>
        </w:rPr>
        <w:t>, модель 15-1404</w:t>
      </w:r>
    </w:p>
    <w:p w:rsidR="00EC6319" w:rsidRPr="00E2002C" w:rsidRDefault="00EC6319" w:rsidP="00EC6319">
      <w:pPr>
        <w:rPr>
          <w:sz w:val="16"/>
          <w:szCs w:val="16"/>
        </w:rPr>
      </w:pPr>
    </w:p>
    <w:p w:rsidR="00EC6319" w:rsidRDefault="0073180D" w:rsidP="00EC6319">
      <w:pPr>
        <w:jc w:val="center"/>
      </w:pPr>
      <w:r>
        <w:fldChar w:fldCharType="begin"/>
      </w:r>
      <w:r w:rsidR="00B31677">
        <w:instrText xml:space="preserve"> LINK Paint.Picture "C:\\PHOTO\\РИС183.BMP" "" \a \p \* MERGEFORMAT </w:instrText>
      </w:r>
      <w:r>
        <w:fldChar w:fldCharType="separate"/>
      </w:r>
      <w:r w:rsidR="00DE355C">
        <w:object w:dxaOrig="5491" w:dyaOrig="15706">
          <v:shape id="_x0000_i1085" type="#_x0000_t75" style="width:624.55pt;height:3in">
            <v:imagedata r:id="rId103" o:title="" croptop="3439f" cropbottom="-342f"/>
          </v:shape>
        </w:object>
      </w:r>
      <w:r>
        <w:fldChar w:fldCharType="end"/>
      </w:r>
    </w:p>
    <w:p w:rsidR="00EC6319" w:rsidRPr="00E2002C" w:rsidRDefault="00EC6319" w:rsidP="00EC6319">
      <w:pPr>
        <w:jc w:val="center"/>
        <w:rPr>
          <w:sz w:val="16"/>
          <w:szCs w:val="16"/>
        </w:rPr>
      </w:pPr>
    </w:p>
    <w:p w:rsidR="00EC6319" w:rsidRPr="00E2002C" w:rsidRDefault="00EC6319" w:rsidP="00EC6319">
      <w:pPr>
        <w:jc w:val="center"/>
        <w:rPr>
          <w:b/>
          <w:i/>
        </w:rPr>
      </w:pPr>
      <w:r w:rsidRPr="00E2002C">
        <w:rPr>
          <w:b/>
          <w:i/>
        </w:rPr>
        <w:t>Назначение: для перевозки слабой азотной кислоты</w:t>
      </w:r>
    </w:p>
    <w:p w:rsidR="00EC6319" w:rsidRPr="00E2002C" w:rsidRDefault="00EC6319" w:rsidP="00EC6319">
      <w:pPr>
        <w:rPr>
          <w:sz w:val="16"/>
          <w:szCs w:val="16"/>
        </w:rPr>
      </w:pPr>
    </w:p>
    <w:tbl>
      <w:tblPr>
        <w:tblW w:w="13581" w:type="dxa"/>
        <w:jc w:val="center"/>
        <w:tblInd w:w="1246" w:type="dxa"/>
        <w:tblLayout w:type="fixed"/>
        <w:tblLook w:val="0000" w:firstRow="0" w:lastRow="0" w:firstColumn="0" w:lastColumn="0" w:noHBand="0" w:noVBand="0"/>
      </w:tblPr>
      <w:tblGrid>
        <w:gridCol w:w="2835"/>
        <w:gridCol w:w="1405"/>
        <w:gridCol w:w="3279"/>
        <w:gridCol w:w="1113"/>
        <w:gridCol w:w="3389"/>
        <w:gridCol w:w="1560"/>
      </w:tblGrid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0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1404.00.000-1</w:t>
            </w:r>
          </w:p>
        </w:tc>
        <w:tc>
          <w:tcPr>
            <w:tcW w:w="3279" w:type="dxa"/>
          </w:tcPr>
          <w:p w:rsidR="00EC6319" w:rsidRPr="00E2002C" w:rsidRDefault="00EC6319" w:rsidP="00381DAD">
            <w:pPr>
              <w:ind w:left="317"/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1</w:t>
            </w: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0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ТУ 24-05-465-79</w:t>
            </w:r>
          </w:p>
        </w:tc>
        <w:tc>
          <w:tcPr>
            <w:tcW w:w="327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нет</w:t>
            </w: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0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15-1404</w:t>
            </w:r>
          </w:p>
        </w:tc>
        <w:tc>
          <w:tcPr>
            <w:tcW w:w="327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нет</w:t>
            </w: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0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722</w:t>
            </w:r>
          </w:p>
        </w:tc>
        <w:tc>
          <w:tcPr>
            <w:tcW w:w="327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4220</w:t>
            </w: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нет</w:t>
            </w: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05" w:type="dxa"/>
          </w:tcPr>
          <w:p w:rsidR="00EC6319" w:rsidRPr="00E2002C" w:rsidRDefault="00EC6319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нет</w:t>
            </w: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0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61,5</w:t>
            </w:r>
          </w:p>
        </w:tc>
        <w:tc>
          <w:tcPr>
            <w:tcW w:w="327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691AD8" w:rsidRDefault="00EC6319" w:rsidP="006C61A6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Масса тары вагона</w:t>
            </w:r>
            <w:r w:rsidR="006C61A6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691AD8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691AD8">
              <w:rPr>
                <w:b/>
                <w:i/>
                <w:sz w:val="16"/>
              </w:rPr>
              <w:t>)</w:t>
            </w:r>
            <w:r w:rsidR="006C61A6" w:rsidRPr="00E2002C">
              <w:rPr>
                <w:b/>
                <w:i/>
                <w:sz w:val="16"/>
              </w:rPr>
              <w:t>, т</w:t>
            </w:r>
          </w:p>
        </w:tc>
        <w:tc>
          <w:tcPr>
            <w:tcW w:w="1405" w:type="dxa"/>
          </w:tcPr>
          <w:p w:rsidR="00EC6319" w:rsidRPr="00B22A03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2</w:t>
            </w:r>
            <w:r w:rsidRPr="00B22A03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,0</w:t>
            </w:r>
            <w:r w:rsidRPr="00B22A03">
              <w:rPr>
                <w:b/>
                <w:i/>
                <w:sz w:val="16"/>
              </w:rPr>
              <w:t>/20,4</w:t>
            </w:r>
          </w:p>
        </w:tc>
        <w:tc>
          <w:tcPr>
            <w:tcW w:w="327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есть</w:t>
            </w: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0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560" w:type="dxa"/>
          </w:tcPr>
          <w:p w:rsidR="00EC6319" w:rsidRPr="00E2002C" w:rsidRDefault="00EC6319" w:rsidP="00381DAD">
            <w:pPr>
              <w:ind w:right="-108"/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верхний передав-</w:t>
            </w: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0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202,3 (20</w:t>
            </w:r>
            <w:r>
              <w:rPr>
                <w:b/>
                <w:i/>
                <w:sz w:val="16"/>
                <w:lang w:val="en-US"/>
              </w:rPr>
              <w:t>,9</w:t>
            </w:r>
            <w:r w:rsidRPr="00E2002C">
              <w:rPr>
                <w:b/>
                <w:i/>
                <w:sz w:val="16"/>
              </w:rPr>
              <w:t>)</w:t>
            </w:r>
          </w:p>
        </w:tc>
        <w:tc>
          <w:tcPr>
            <w:tcW w:w="327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2400</w:t>
            </w: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 xml:space="preserve">ливанием, сифо- </w:t>
            </w: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0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67,3 (6,86)</w:t>
            </w:r>
          </w:p>
        </w:tc>
        <w:tc>
          <w:tcPr>
            <w:tcW w:w="327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10560</w:t>
            </w: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нированием</w:t>
            </w: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Объем котла, м</w:t>
            </w:r>
            <w:r w:rsidRPr="00E2002C">
              <w:rPr>
                <w:b/>
                <w:i/>
                <w:sz w:val="16"/>
                <w:vertAlign w:val="superscript"/>
              </w:rPr>
              <w:t>3</w:t>
            </w:r>
            <w:r w:rsidRPr="00E2002C">
              <w:rPr>
                <w:b/>
                <w:i/>
                <w:sz w:val="16"/>
              </w:rPr>
              <w:t>:</w:t>
            </w:r>
          </w:p>
        </w:tc>
        <w:tc>
          <w:tcPr>
            <w:tcW w:w="140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Удельный объем, м</w:t>
            </w:r>
            <w:r w:rsidRPr="00E2002C">
              <w:rPr>
                <w:b/>
                <w:i/>
                <w:sz w:val="16"/>
                <w:vertAlign w:val="superscript"/>
              </w:rPr>
              <w:t>3</w:t>
            </w:r>
            <w:r w:rsidRPr="00E2002C">
              <w:rPr>
                <w:b/>
                <w:i/>
                <w:sz w:val="16"/>
              </w:rPr>
              <w:t>/т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0,72</w:t>
            </w: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0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46,86</w:t>
            </w:r>
          </w:p>
        </w:tc>
        <w:tc>
          <w:tcPr>
            <w:tcW w:w="327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2</w:t>
            </w: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0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44,47</w:t>
            </w:r>
          </w:p>
        </w:tc>
        <w:tc>
          <w:tcPr>
            <w:tcW w:w="3279" w:type="dxa"/>
          </w:tcPr>
          <w:p w:rsidR="00EC6319" w:rsidRPr="00E2002C" w:rsidRDefault="00EC6319" w:rsidP="00381DAD">
            <w:pPr>
              <w:ind w:right="-108"/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1</w:t>
            </w: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0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0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 xml:space="preserve">загружаемого продукта, </w:t>
            </w:r>
            <w:r w:rsidRPr="00E2002C">
              <w:rPr>
                <w:b/>
                <w:i/>
                <w:sz w:val="16"/>
              </w:rPr>
              <w:sym w:font="Symbol" w:char="F0B0"/>
            </w:r>
            <w:r w:rsidRPr="00E2002C">
              <w:rPr>
                <w:b/>
                <w:i/>
                <w:sz w:val="16"/>
              </w:rPr>
              <w:t>С</w:t>
            </w: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от-50 до+50</w:t>
            </w: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0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клапана), МПа (кгс/см</w:t>
            </w:r>
            <w:r w:rsidRPr="00E2002C">
              <w:rPr>
                <w:b/>
                <w:i/>
                <w:sz w:val="16"/>
                <w:vertAlign w:val="superscript"/>
              </w:rPr>
              <w:t>2</w:t>
            </w:r>
            <w:r w:rsidRPr="00E2002C">
              <w:rPr>
                <w:b/>
                <w:i/>
                <w:sz w:val="16"/>
              </w:rPr>
              <w:t>)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196</w:t>
            </w:r>
            <w:r>
              <w:rPr>
                <w:b/>
                <w:i/>
                <w:sz w:val="16"/>
              </w:rPr>
              <w:t>4</w:t>
            </w: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0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1985</w:t>
            </w:r>
          </w:p>
        </w:tc>
      </w:tr>
      <w:tr w:rsidR="00EC6319" w:rsidRPr="00E2002C" w:rsidTr="00381DAD">
        <w:trPr>
          <w:jc w:val="center"/>
        </w:trPr>
        <w:tc>
          <w:tcPr>
            <w:tcW w:w="283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405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C6319" w:rsidRPr="00E2002C" w:rsidRDefault="00EC6319" w:rsidP="00381DAD">
            <w:pPr>
              <w:ind w:right="-108"/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гидравлическом испытании, МПа (кгс/см</w:t>
            </w:r>
            <w:r w:rsidRPr="00E2002C">
              <w:rPr>
                <w:b/>
                <w:i/>
                <w:sz w:val="16"/>
                <w:vertAlign w:val="superscript"/>
              </w:rPr>
              <w:t>2</w:t>
            </w:r>
            <w:r w:rsidRPr="00E2002C">
              <w:rPr>
                <w:b/>
                <w:i/>
                <w:sz w:val="16"/>
              </w:rPr>
              <w:t>)</w:t>
            </w:r>
          </w:p>
        </w:tc>
        <w:tc>
          <w:tcPr>
            <w:tcW w:w="1113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0,675 (6,75)</w:t>
            </w:r>
          </w:p>
        </w:tc>
        <w:tc>
          <w:tcPr>
            <w:tcW w:w="3389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560" w:type="dxa"/>
          </w:tcPr>
          <w:p w:rsidR="00EC6319" w:rsidRPr="00E2002C" w:rsidRDefault="00EC6319" w:rsidP="00381DAD">
            <w:pPr>
              <w:rPr>
                <w:b/>
                <w:i/>
                <w:sz w:val="16"/>
              </w:rPr>
            </w:pPr>
            <w:r w:rsidRPr="00E2002C">
              <w:rPr>
                <w:b/>
                <w:i/>
                <w:sz w:val="16"/>
              </w:rPr>
              <w:t>нет</w:t>
            </w:r>
          </w:p>
        </w:tc>
      </w:tr>
    </w:tbl>
    <w:p w:rsidR="00EC6319" w:rsidRDefault="00EC6319" w:rsidP="0015157D"/>
    <w:p w:rsidR="00EC6319" w:rsidRPr="005630CF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EC6319">
        <w:rPr>
          <w:b/>
          <w:i/>
          <w:sz w:val="32"/>
        </w:rPr>
        <w:lastRenderedPageBreak/>
        <w:t>Ц</w:t>
      </w:r>
      <w:r w:rsidR="00EC6319" w:rsidRPr="005630CF">
        <w:rPr>
          <w:b/>
          <w:i/>
          <w:sz w:val="32"/>
        </w:rPr>
        <w:t xml:space="preserve">истерна </w:t>
      </w:r>
      <w:r w:rsidR="00EC6319">
        <w:rPr>
          <w:b/>
          <w:i/>
          <w:sz w:val="32"/>
        </w:rPr>
        <w:t>с 4-мя аэролотками, 3-мя загруз.люкам для порошкообразных грузов</w:t>
      </w:r>
      <w:r w:rsidR="00EC6319" w:rsidRPr="005630CF">
        <w:rPr>
          <w:b/>
          <w:i/>
          <w:sz w:val="32"/>
        </w:rPr>
        <w:t>, модель 15-1405</w:t>
      </w:r>
    </w:p>
    <w:p w:rsidR="00EC6319" w:rsidRPr="005630CF" w:rsidRDefault="00EC6319" w:rsidP="00EC6319">
      <w:pPr>
        <w:jc w:val="center"/>
        <w:rPr>
          <w:b/>
          <w:i/>
          <w:sz w:val="16"/>
          <w:szCs w:val="16"/>
        </w:rPr>
      </w:pPr>
    </w:p>
    <w:p w:rsidR="00EC6319" w:rsidRDefault="0073180D" w:rsidP="00EC6319">
      <w:pPr>
        <w:jc w:val="center"/>
        <w:rPr>
          <w:sz w:val="32"/>
        </w:rPr>
      </w:pPr>
      <w:r>
        <w:rPr>
          <w:sz w:val="32"/>
        </w:rPr>
        <w:fldChar w:fldCharType="begin"/>
      </w:r>
      <w:r w:rsidR="00EC6319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ноябрь2009\\PHOTO\\РИС148.PCX"  </w:instrText>
      </w:r>
      <w:r w:rsidR="00EC6319">
        <w:instrText xml:space="preserve">\a \p </w:instrText>
      </w:r>
      <w:bookmarkStart w:id="32" w:name="_941863295"/>
      <w:bookmarkEnd w:id="32"/>
      <w:r w:rsidR="00EC6319">
        <w:instrText xml:space="preserve"> \* MERGEFORMAT </w:instrText>
      </w:r>
      <w:r>
        <w:rPr>
          <w:noProof/>
        </w:rPr>
        <w:fldChar w:fldCharType="separate"/>
      </w:r>
      <w:r w:rsidR="00014D49">
        <w:rPr>
          <w:sz w:val="32"/>
        </w:rPr>
        <w:object w:dxaOrig="13720" w:dyaOrig="4205">
          <v:shape id="_x0000_i1086" type="#_x0000_t75" style="width:685.65pt;height:210.15pt">
            <v:imagedata r:id="rId104" o:title="" croptop="4748f" cropbottom="1279f" cropleft="1055f" cropright="1097f"/>
          </v:shape>
        </w:object>
      </w:r>
      <w:r>
        <w:rPr>
          <w:sz w:val="32"/>
        </w:rPr>
        <w:fldChar w:fldCharType="end"/>
      </w:r>
    </w:p>
    <w:p w:rsidR="00EC6319" w:rsidRPr="005630CF" w:rsidRDefault="00EC6319" w:rsidP="00EC6319">
      <w:pPr>
        <w:rPr>
          <w:sz w:val="16"/>
          <w:szCs w:val="16"/>
        </w:rPr>
      </w:pPr>
    </w:p>
    <w:p w:rsidR="00EC6319" w:rsidRPr="005630CF" w:rsidRDefault="00EC6319" w:rsidP="00EC6319">
      <w:pPr>
        <w:jc w:val="center"/>
        <w:rPr>
          <w:b/>
          <w:i/>
        </w:rPr>
      </w:pPr>
      <w:r w:rsidRPr="005630CF">
        <w:rPr>
          <w:b/>
          <w:i/>
        </w:rPr>
        <w:t>Назначение: для бестарной перевозки цемента</w:t>
      </w:r>
    </w:p>
    <w:p w:rsidR="00EC6319" w:rsidRPr="005630CF" w:rsidRDefault="00EC6319" w:rsidP="00EC6319">
      <w:pPr>
        <w:rPr>
          <w:sz w:val="16"/>
          <w:szCs w:val="16"/>
        </w:rPr>
      </w:pPr>
    </w:p>
    <w:tbl>
      <w:tblPr>
        <w:tblW w:w="0" w:type="auto"/>
        <w:jc w:val="center"/>
        <w:tblInd w:w="620" w:type="dxa"/>
        <w:tblLayout w:type="fixed"/>
        <w:tblLook w:val="0000" w:firstRow="0" w:lastRow="0" w:firstColumn="0" w:lastColumn="0" w:noHBand="0" w:noVBand="0"/>
      </w:tblPr>
      <w:tblGrid>
        <w:gridCol w:w="2840"/>
        <w:gridCol w:w="1359"/>
        <w:gridCol w:w="2981"/>
        <w:gridCol w:w="932"/>
        <w:gridCol w:w="3389"/>
        <w:gridCol w:w="819"/>
      </w:tblGrid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5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1405.00.000-1</w:t>
            </w: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Количество, шт.: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5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ТУ 24-1-136-77</w:t>
            </w: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4638</w:t>
            </w: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 загрузочных люков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3</w:t>
            </w:r>
          </w:p>
        </w:tc>
      </w:tr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5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15-1405</w:t>
            </w: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 аэролотков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4</w:t>
            </w:r>
          </w:p>
        </w:tc>
      </w:tr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5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913</w:t>
            </w: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 аэроплиток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2</w:t>
            </w:r>
          </w:p>
        </w:tc>
      </w:tr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59" w:type="dxa"/>
          </w:tcPr>
          <w:p w:rsidR="00EC6319" w:rsidRPr="005630CF" w:rsidRDefault="00EC6319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Диаметр, мм: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</w:t>
            </w:r>
          </w:p>
        </w:tc>
      </w:tr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5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61</w:t>
            </w: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лазового люка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575</w:t>
            </w:r>
          </w:p>
        </w:tc>
      </w:tr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6C61A6" w:rsidP="00381DAD">
            <w:pPr>
              <w:rPr>
                <w:b/>
                <w:i/>
                <w:sz w:val="16"/>
              </w:rPr>
            </w:pPr>
            <w:r w:rsidRPr="006C61A6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59" w:type="dxa"/>
          </w:tcPr>
          <w:p w:rsidR="00EC6319" w:rsidRPr="00D030FA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</w:t>
            </w:r>
            <w:r>
              <w:rPr>
                <w:b/>
                <w:i/>
                <w:sz w:val="16"/>
                <w:lang w:val="en-US"/>
              </w:rPr>
              <w:t>8/</w:t>
            </w:r>
            <w:r>
              <w:rPr>
                <w:b/>
                <w:i/>
                <w:sz w:val="16"/>
              </w:rPr>
              <w:t>26,4</w:t>
            </w: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10300</w:t>
            </w: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загрузочного люка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400</w:t>
            </w:r>
          </w:p>
        </w:tc>
      </w:tr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5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Наличие смотрового люка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разгрузочного патрубка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150</w:t>
            </w:r>
          </w:p>
        </w:tc>
      </w:tr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59" w:type="dxa"/>
          </w:tcPr>
          <w:p w:rsidR="00EC6319" w:rsidRPr="005630CF" w:rsidRDefault="00EC6319" w:rsidP="00381DAD">
            <w:pPr>
              <w:ind w:left="-108" w:right="-108" w:firstLine="108"/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209 (21,3)</w:t>
            </w: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2800</w:t>
            </w: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Давление, создаваемое в котле при 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5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69,6 (7,1)</w:t>
            </w: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гидравлическом испытании, Мпа (кгс/см</w:t>
            </w:r>
            <w:r w:rsidRPr="005630CF">
              <w:rPr>
                <w:b/>
                <w:i/>
                <w:sz w:val="16"/>
                <w:vertAlign w:val="superscript"/>
              </w:rPr>
              <w:t>2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0,3 (3)</w:t>
            </w:r>
          </w:p>
        </w:tc>
      </w:tr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Объем котла, м</w:t>
            </w:r>
            <w:r w:rsidRPr="005630CF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59" w:type="dxa"/>
          </w:tcPr>
          <w:p w:rsidR="00EC6319" w:rsidRPr="007C1D1C" w:rsidRDefault="00EC6319" w:rsidP="00381DAD">
            <w:pPr>
              <w:rPr>
                <w:b/>
                <w:i/>
                <w:sz w:val="16"/>
              </w:rPr>
            </w:pPr>
            <w:r w:rsidRPr="007C1D1C">
              <w:rPr>
                <w:b/>
                <w:i/>
                <w:sz w:val="16"/>
              </w:rPr>
              <w:t>53</w:t>
            </w:r>
            <w:r>
              <w:rPr>
                <w:b/>
                <w:i/>
                <w:sz w:val="16"/>
                <w:lang w:val="en-US"/>
              </w:rPr>
              <w:t>,</w:t>
            </w:r>
            <w:r w:rsidRPr="007C1D1C">
              <w:rPr>
                <w:b/>
                <w:i/>
                <w:sz w:val="16"/>
              </w:rPr>
              <w:t>7</w:t>
            </w: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Допустимая температура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5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120</w:t>
            </w: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клапана), МПа (кгс/см</w:t>
            </w:r>
            <w:r w:rsidRPr="005630CF">
              <w:rPr>
                <w:b/>
                <w:i/>
                <w:sz w:val="16"/>
                <w:vertAlign w:val="superscript"/>
              </w:rPr>
              <w:t>2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0,22 (2,2)</w:t>
            </w: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загружаемого продукта, </w:t>
            </w:r>
            <w:r w:rsidRPr="005630CF">
              <w:rPr>
                <w:b/>
                <w:i/>
                <w:sz w:val="16"/>
              </w:rPr>
              <w:sym w:font="Symbol" w:char="F0B0"/>
            </w:r>
            <w:r w:rsidRPr="005630CF">
              <w:rPr>
                <w:b/>
                <w:i/>
                <w:sz w:val="16"/>
              </w:rPr>
              <w:t>С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-50-+50</w:t>
            </w:r>
          </w:p>
        </w:tc>
      </w:tr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5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Удельный объем, м</w:t>
            </w:r>
            <w:r w:rsidRPr="005630CF">
              <w:rPr>
                <w:b/>
                <w:i/>
                <w:sz w:val="16"/>
                <w:vertAlign w:val="superscript"/>
              </w:rPr>
              <w:t>3</w:t>
            </w:r>
            <w:r w:rsidRPr="005630CF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0,88</w:t>
            </w: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</w:t>
            </w:r>
          </w:p>
        </w:tc>
      </w:tr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5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7800</w:t>
            </w: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Давление в котле , МПа (кгс/см</w:t>
            </w:r>
            <w:r w:rsidRPr="005630CF">
              <w:rPr>
                <w:b/>
                <w:i/>
                <w:sz w:val="16"/>
                <w:vertAlign w:val="superscript"/>
              </w:rPr>
              <w:t>2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Угол наклона к горизонту, град: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5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981" w:type="dxa"/>
          </w:tcPr>
          <w:p w:rsidR="00EC6319" w:rsidRPr="005630CF" w:rsidRDefault="00EC6319" w:rsidP="00381DAD">
            <w:pPr>
              <w:ind w:right="-108"/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 при разгрузке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0,2 (2)</w:t>
            </w: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откоса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50</w:t>
            </w:r>
          </w:p>
        </w:tc>
      </w:tr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ind w:left="317"/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5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12020</w:t>
            </w: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 при загрузке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аэролотков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6</w:t>
            </w:r>
          </w:p>
        </w:tc>
      </w:tr>
      <w:tr w:rsidR="00EC6319" w:rsidRPr="005630CF" w:rsidTr="00381DAD">
        <w:trPr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35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10800</w:t>
            </w: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Производительность выгрузки, т/ч</w:t>
            </w: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60</w:t>
            </w: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1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61</w:t>
            </w:r>
          </w:p>
        </w:tc>
      </w:tr>
      <w:tr w:rsidR="00EC6319" w:rsidRPr="005630CF" w:rsidTr="00381DAD">
        <w:trPr>
          <w:trHeight w:val="190"/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35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981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93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19" w:type="dxa"/>
          </w:tcPr>
          <w:p w:rsidR="00EC6319" w:rsidRPr="005630CF" w:rsidRDefault="00EC6319" w:rsidP="006C61A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</w:t>
            </w:r>
            <w:r w:rsidR="006C61A6">
              <w:rPr>
                <w:b/>
                <w:i/>
                <w:sz w:val="16"/>
              </w:rPr>
              <w:t>93</w:t>
            </w:r>
          </w:p>
        </w:tc>
      </w:tr>
      <w:tr w:rsidR="00EC6319" w:rsidRPr="005630CF" w:rsidTr="00381DAD">
        <w:trPr>
          <w:trHeight w:val="60"/>
          <w:jc w:val="center"/>
        </w:trPr>
        <w:tc>
          <w:tcPr>
            <w:tcW w:w="2840" w:type="dxa"/>
          </w:tcPr>
          <w:p w:rsidR="00EC6319" w:rsidRPr="005630CF" w:rsidRDefault="00EC6319" w:rsidP="00381DAD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359" w:type="dxa"/>
            <w:tcBorders>
              <w:left w:val="nil"/>
            </w:tcBorders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2981" w:type="dxa"/>
            <w:tcBorders>
              <w:left w:val="nil"/>
            </w:tcBorders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932" w:type="dxa"/>
            <w:tcBorders>
              <w:left w:val="nil"/>
            </w:tcBorders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  <w:tcBorders>
              <w:left w:val="nil"/>
            </w:tcBorders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19" w:type="dxa"/>
            <w:tcBorders>
              <w:left w:val="nil"/>
            </w:tcBorders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нет</w:t>
            </w:r>
          </w:p>
        </w:tc>
      </w:tr>
    </w:tbl>
    <w:p w:rsidR="00EC6319" w:rsidRDefault="00EC6319" w:rsidP="00EC6319"/>
    <w:p w:rsidR="00AA69AD" w:rsidRPr="000E3E07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AA69AD" w:rsidRPr="000E3E07">
        <w:rPr>
          <w:b/>
          <w:i/>
          <w:sz w:val="32"/>
        </w:rPr>
        <w:lastRenderedPageBreak/>
        <w:t xml:space="preserve">4-осная цистерна для </w:t>
      </w:r>
      <w:r w:rsidR="00AA69AD" w:rsidRPr="00347ABD">
        <w:rPr>
          <w:b/>
          <w:i/>
          <w:sz w:val="32"/>
        </w:rPr>
        <w:t>бензина и нефти</w:t>
      </w:r>
      <w:r w:rsidR="00AA69AD" w:rsidRPr="000E3E07">
        <w:rPr>
          <w:b/>
          <w:i/>
          <w:sz w:val="32"/>
        </w:rPr>
        <w:t>, модель 15-1405-01</w:t>
      </w:r>
    </w:p>
    <w:p w:rsidR="00AA69AD" w:rsidRPr="000E3E07" w:rsidRDefault="00AA69AD" w:rsidP="00AA69AD">
      <w:pPr>
        <w:jc w:val="center"/>
        <w:rPr>
          <w:b/>
          <w:i/>
          <w:sz w:val="16"/>
          <w:szCs w:val="16"/>
        </w:rPr>
      </w:pPr>
    </w:p>
    <w:p w:rsidR="00AA69AD" w:rsidRPr="000E3E07" w:rsidRDefault="0073180D" w:rsidP="00AA69AD">
      <w:pPr>
        <w:jc w:val="center"/>
        <w:rPr>
          <w:sz w:val="32"/>
        </w:rPr>
      </w:pPr>
      <w:r w:rsidRPr="000E3E07">
        <w:rPr>
          <w:sz w:val="32"/>
        </w:rPr>
        <w:fldChar w:fldCharType="begin"/>
      </w:r>
      <w:r w:rsidR="00B31677" w:rsidRPr="000E3E07">
        <w:rPr>
          <w:sz w:val="32"/>
        </w:rPr>
        <w:instrText xml:space="preserve"> LINK PhotoFinish "C:\\PHOTO\\РИС148.PCX" "" \a \p \* MERGEFORMAT </w:instrText>
      </w:r>
      <w:r w:rsidRPr="000E3E07">
        <w:rPr>
          <w:sz w:val="32"/>
        </w:rPr>
        <w:fldChar w:fldCharType="separate"/>
      </w:r>
      <w:r w:rsidR="00014D49">
        <w:rPr>
          <w:sz w:val="32"/>
        </w:rPr>
        <w:object w:dxaOrig="13720" w:dyaOrig="4205">
          <v:shape id="_x0000_i1087" type="#_x0000_t75" style="width:685.65pt;height:210.15pt">
            <v:imagedata r:id="rId104" o:title="" croptop="4748f" cropbottom="1279f" cropleft="1055f" cropright="1097f"/>
          </v:shape>
        </w:object>
      </w:r>
      <w:r w:rsidRPr="000E3E07">
        <w:rPr>
          <w:sz w:val="32"/>
        </w:rPr>
        <w:fldChar w:fldCharType="end"/>
      </w:r>
    </w:p>
    <w:p w:rsidR="00AA69AD" w:rsidRPr="000E3E07" w:rsidRDefault="00AA69AD" w:rsidP="00AA69AD">
      <w:pPr>
        <w:rPr>
          <w:sz w:val="16"/>
          <w:szCs w:val="16"/>
        </w:rPr>
      </w:pPr>
    </w:p>
    <w:p w:rsidR="00AA69AD" w:rsidRPr="000E3E07" w:rsidRDefault="00AA69AD" w:rsidP="00AA69AD">
      <w:pPr>
        <w:jc w:val="center"/>
        <w:rPr>
          <w:b/>
          <w:i/>
        </w:rPr>
      </w:pPr>
      <w:r w:rsidRPr="000E3E07">
        <w:rPr>
          <w:b/>
          <w:i/>
        </w:rPr>
        <w:t>Назначение: для бензина и нефти</w:t>
      </w:r>
    </w:p>
    <w:p w:rsidR="00AA69AD" w:rsidRPr="000E3E07" w:rsidRDefault="00AA69AD" w:rsidP="00AA69AD">
      <w:pPr>
        <w:rPr>
          <w:sz w:val="16"/>
          <w:szCs w:val="16"/>
        </w:rPr>
      </w:pPr>
    </w:p>
    <w:tbl>
      <w:tblPr>
        <w:tblW w:w="0" w:type="auto"/>
        <w:jc w:val="center"/>
        <w:tblInd w:w="345" w:type="dxa"/>
        <w:tblLayout w:type="fixed"/>
        <w:tblLook w:val="0000" w:firstRow="0" w:lastRow="0" w:firstColumn="0" w:lastColumn="0" w:noHBand="0" w:noVBand="0"/>
      </w:tblPr>
      <w:tblGrid>
        <w:gridCol w:w="3127"/>
        <w:gridCol w:w="1359"/>
        <w:gridCol w:w="2981"/>
        <w:gridCol w:w="1575"/>
        <w:gridCol w:w="3389"/>
        <w:gridCol w:w="819"/>
      </w:tblGrid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1405.00.000-1</w:t>
            </w: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Количество, шт.: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</w:p>
        </w:tc>
      </w:tr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ТУ 24-1-136-77</w:t>
            </w: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4638</w:t>
            </w: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       загрузочных люков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3</w:t>
            </w:r>
          </w:p>
        </w:tc>
      </w:tr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15-1405-01</w:t>
            </w: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       аэролотков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4</w:t>
            </w:r>
          </w:p>
        </w:tc>
      </w:tr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720</w:t>
            </w: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тип 2 ГОСТ 9246</w:t>
            </w: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       аэроплиток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2</w:t>
            </w:r>
          </w:p>
        </w:tc>
      </w:tr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ind w:right="-186"/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705</w:t>
            </w: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Диаметр, мм: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 </w:t>
            </w:r>
          </w:p>
        </w:tc>
      </w:tr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ind w:right="-186"/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      лазового люка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575</w:t>
            </w:r>
          </w:p>
        </w:tc>
      </w:tr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61</w:t>
            </w: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10300</w:t>
            </w: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      загрузочного люка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400</w:t>
            </w:r>
          </w:p>
        </w:tc>
      </w:tr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6474C8" w:rsidP="00C143BF">
            <w:pPr>
              <w:rPr>
                <w:b/>
                <w:i/>
                <w:sz w:val="16"/>
              </w:rPr>
            </w:pPr>
            <w:r w:rsidRPr="006474C8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59" w:type="dxa"/>
          </w:tcPr>
          <w:p w:rsidR="00AA69AD" w:rsidRPr="000E3E07" w:rsidRDefault="006474C8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23,2/</w:t>
            </w:r>
            <w:r w:rsidR="00AA69AD" w:rsidRPr="000E3E07">
              <w:rPr>
                <w:b/>
                <w:i/>
                <w:sz w:val="16"/>
              </w:rPr>
              <w:t>24</w:t>
            </w:r>
            <w:r w:rsidR="00AA69AD" w:rsidRPr="000E3E07">
              <w:rPr>
                <w:b/>
                <w:i/>
                <w:sz w:val="16"/>
                <w:lang w:val="en-US"/>
              </w:rPr>
              <w:t>,</w:t>
            </w:r>
            <w:r w:rsidR="00AA69AD" w:rsidRPr="000E3E07">
              <w:rPr>
                <w:b/>
                <w:i/>
                <w:sz w:val="16"/>
              </w:rPr>
              <w:t>0</w:t>
            </w: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Наличие смотрового люка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      разгрузочного патрубка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150</w:t>
            </w:r>
          </w:p>
        </w:tc>
      </w:tr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2800</w:t>
            </w: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Давление, создаваемое в котле при 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</w:p>
        </w:tc>
      </w:tr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ind w:left="-108" w:right="-108" w:firstLine="108"/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20</w:t>
            </w:r>
            <w:r>
              <w:rPr>
                <w:b/>
                <w:i/>
                <w:sz w:val="16"/>
              </w:rPr>
              <w:t>8,4</w:t>
            </w:r>
            <w:r w:rsidRPr="000E3E07">
              <w:rPr>
                <w:b/>
                <w:i/>
                <w:sz w:val="16"/>
              </w:rPr>
              <w:t xml:space="preserve"> (21,25)</w:t>
            </w: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гидравлическом испытании, Мпа (кгс/см</w:t>
            </w:r>
            <w:r w:rsidRPr="000E3E07">
              <w:rPr>
                <w:b/>
                <w:i/>
                <w:sz w:val="16"/>
                <w:vertAlign w:val="superscript"/>
              </w:rPr>
              <w:t>2</w:t>
            </w:r>
            <w:r w:rsidRPr="000E3E07">
              <w:rPr>
                <w:b/>
                <w:i/>
                <w:sz w:val="16"/>
              </w:rPr>
              <w:t>)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0,3 (3)</w:t>
            </w:r>
          </w:p>
        </w:tc>
      </w:tr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69,</w:t>
            </w:r>
            <w:r>
              <w:rPr>
                <w:b/>
                <w:i/>
                <w:sz w:val="16"/>
              </w:rPr>
              <w:t>4</w:t>
            </w:r>
            <w:r w:rsidRPr="000E3E07">
              <w:rPr>
                <w:b/>
                <w:i/>
                <w:sz w:val="16"/>
              </w:rPr>
              <w:t xml:space="preserve"> (7,</w:t>
            </w:r>
            <w:r>
              <w:rPr>
                <w:b/>
                <w:i/>
                <w:sz w:val="16"/>
              </w:rPr>
              <w:t>07</w:t>
            </w:r>
            <w:r w:rsidRPr="000E3E07">
              <w:rPr>
                <w:b/>
                <w:i/>
                <w:sz w:val="16"/>
              </w:rPr>
              <w:t>)</w:t>
            </w: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Допустимая температура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</w:p>
        </w:tc>
      </w:tr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Объем котла, м</w:t>
            </w:r>
            <w:r w:rsidRPr="000E3E0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62,3</w:t>
            </w: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клапана), МПа (кгс/см</w:t>
            </w:r>
            <w:r w:rsidRPr="000E3E07">
              <w:rPr>
                <w:b/>
                <w:i/>
                <w:sz w:val="16"/>
                <w:vertAlign w:val="superscript"/>
              </w:rPr>
              <w:t>2</w:t>
            </w:r>
            <w:r w:rsidRPr="000E3E07">
              <w:rPr>
                <w:b/>
                <w:i/>
                <w:sz w:val="16"/>
              </w:rPr>
              <w:t>)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0,22 (2,2)</w:t>
            </w: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загружаемого продукта, </w:t>
            </w:r>
            <w:r w:rsidRPr="000E3E07">
              <w:rPr>
                <w:b/>
                <w:i/>
                <w:sz w:val="16"/>
              </w:rPr>
              <w:sym w:font="Symbol" w:char="F0B0"/>
            </w:r>
            <w:r w:rsidRPr="000E3E07">
              <w:rPr>
                <w:b/>
                <w:i/>
                <w:sz w:val="16"/>
              </w:rPr>
              <w:t>С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-50-+50</w:t>
            </w:r>
          </w:p>
        </w:tc>
      </w:tr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ind w:right="-108"/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Скорость конструкционная, м/с (км/ч)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jc w:val="both"/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33,3 (120)</w:t>
            </w: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Удельный объем, м</w:t>
            </w:r>
            <w:r w:rsidRPr="000E3E07">
              <w:rPr>
                <w:b/>
                <w:i/>
                <w:sz w:val="16"/>
                <w:vertAlign w:val="superscript"/>
              </w:rPr>
              <w:t>3</w:t>
            </w:r>
            <w:r w:rsidRPr="000E3E07">
              <w:rPr>
                <w:b/>
                <w:i/>
                <w:sz w:val="16"/>
              </w:rPr>
              <w:t>/т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0,88</w:t>
            </w: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1</w:t>
            </w:r>
          </w:p>
        </w:tc>
      </w:tr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Давление в котле , МПа (кгс/см</w:t>
            </w:r>
            <w:r w:rsidRPr="000E3E07">
              <w:rPr>
                <w:b/>
                <w:i/>
                <w:sz w:val="16"/>
                <w:vertAlign w:val="superscript"/>
              </w:rPr>
              <w:t>2</w:t>
            </w:r>
            <w:r w:rsidRPr="000E3E07">
              <w:rPr>
                <w:b/>
                <w:i/>
                <w:sz w:val="16"/>
              </w:rPr>
              <w:t>)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Угол наклона к горизонту, град: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</w:p>
        </w:tc>
      </w:tr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7800</w:t>
            </w:r>
          </w:p>
        </w:tc>
        <w:tc>
          <w:tcPr>
            <w:tcW w:w="2981" w:type="dxa"/>
          </w:tcPr>
          <w:p w:rsidR="00AA69AD" w:rsidRPr="000E3E07" w:rsidRDefault="00AA69AD" w:rsidP="00C143BF">
            <w:pPr>
              <w:ind w:right="-108"/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       при разгрузке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0,2 (2)</w:t>
            </w: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      откоса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50</w:t>
            </w:r>
          </w:p>
        </w:tc>
      </w:tr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       при загрузке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      аэролотков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6</w:t>
            </w:r>
          </w:p>
        </w:tc>
      </w:tr>
      <w:tr w:rsidR="00AA69AD" w:rsidRPr="000E3E07" w:rsidTr="00C143BF">
        <w:trPr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ind w:left="317"/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12020</w:t>
            </w: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Производительность выгрузки, т/ч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60</w:t>
            </w: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1974</w:t>
            </w:r>
          </w:p>
        </w:tc>
      </w:tr>
      <w:tr w:rsidR="00AA69AD" w:rsidRPr="000E3E07" w:rsidTr="00C143BF">
        <w:trPr>
          <w:trHeight w:val="190"/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35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10800</w:t>
            </w:r>
          </w:p>
        </w:tc>
        <w:tc>
          <w:tcPr>
            <w:tcW w:w="2981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575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25</w:t>
            </w:r>
          </w:p>
        </w:tc>
        <w:tc>
          <w:tcPr>
            <w:tcW w:w="338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19" w:type="dxa"/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</w:p>
        </w:tc>
      </w:tr>
      <w:tr w:rsidR="00AA69AD" w:rsidRPr="000E3E07" w:rsidTr="00C143BF">
        <w:trPr>
          <w:trHeight w:val="60"/>
          <w:jc w:val="center"/>
        </w:trPr>
        <w:tc>
          <w:tcPr>
            <w:tcW w:w="3127" w:type="dxa"/>
          </w:tcPr>
          <w:p w:rsidR="00AA69AD" w:rsidRPr="000E3E07" w:rsidRDefault="00AA69AD" w:rsidP="00C143BF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359" w:type="dxa"/>
            <w:tcBorders>
              <w:left w:val="nil"/>
            </w:tcBorders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2981" w:type="dxa"/>
            <w:tcBorders>
              <w:left w:val="nil"/>
            </w:tcBorders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1575" w:type="dxa"/>
            <w:tcBorders>
              <w:left w:val="nil"/>
            </w:tcBorders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  <w:tcBorders>
              <w:left w:val="nil"/>
            </w:tcBorders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19" w:type="dxa"/>
            <w:tcBorders>
              <w:left w:val="nil"/>
            </w:tcBorders>
          </w:tcPr>
          <w:p w:rsidR="00AA69AD" w:rsidRPr="000E3E07" w:rsidRDefault="00AA69AD" w:rsidP="00C143BF">
            <w:pPr>
              <w:rPr>
                <w:b/>
                <w:i/>
                <w:sz w:val="16"/>
              </w:rPr>
            </w:pPr>
            <w:r w:rsidRPr="000E3E07">
              <w:rPr>
                <w:b/>
                <w:i/>
                <w:sz w:val="16"/>
              </w:rPr>
              <w:t>нет</w:t>
            </w:r>
          </w:p>
        </w:tc>
      </w:tr>
    </w:tbl>
    <w:p w:rsidR="00161E86" w:rsidRDefault="00161E86" w:rsidP="00EC6319">
      <w:pPr>
        <w:jc w:val="center"/>
        <w:rPr>
          <w:b/>
          <w:i/>
          <w:sz w:val="32"/>
        </w:rPr>
      </w:pPr>
    </w:p>
    <w:p w:rsidR="00EC6319" w:rsidRPr="005630CF" w:rsidRDefault="00161E86" w:rsidP="00EC6319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EC6319" w:rsidRPr="005630CF">
        <w:rPr>
          <w:b/>
          <w:i/>
          <w:sz w:val="32"/>
        </w:rPr>
        <w:lastRenderedPageBreak/>
        <w:t>4-осная цистерна для цемента, модель 15-1405</w:t>
      </w:r>
      <w:r w:rsidR="00EC6319">
        <w:rPr>
          <w:b/>
          <w:i/>
          <w:sz w:val="32"/>
        </w:rPr>
        <w:t>-02</w:t>
      </w:r>
    </w:p>
    <w:p w:rsidR="00EC6319" w:rsidRPr="005630CF" w:rsidRDefault="00EC6319" w:rsidP="00EC6319">
      <w:pPr>
        <w:jc w:val="center"/>
        <w:rPr>
          <w:b/>
          <w:i/>
          <w:sz w:val="16"/>
          <w:szCs w:val="16"/>
        </w:rPr>
      </w:pPr>
    </w:p>
    <w:p w:rsidR="00EC6319" w:rsidRDefault="00E47A18" w:rsidP="00EC6319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559800" cy="2844800"/>
            <wp:effectExtent l="19050" t="0" r="0" b="0"/>
            <wp:docPr id="135" name="Рисунок 135" descr="15-1405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15-1405-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9800" cy="284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319" w:rsidRPr="005630CF" w:rsidRDefault="00EC6319" w:rsidP="00EC6319">
      <w:pPr>
        <w:rPr>
          <w:sz w:val="16"/>
          <w:szCs w:val="16"/>
        </w:rPr>
      </w:pPr>
    </w:p>
    <w:p w:rsidR="00EC6319" w:rsidRPr="005630CF" w:rsidRDefault="00EC6319" w:rsidP="00EC6319">
      <w:pPr>
        <w:jc w:val="center"/>
        <w:rPr>
          <w:b/>
          <w:i/>
        </w:rPr>
      </w:pPr>
      <w:r w:rsidRPr="005630CF">
        <w:rPr>
          <w:b/>
          <w:i/>
        </w:rPr>
        <w:t>Назначение: для бестарной перевозки цемента</w:t>
      </w:r>
    </w:p>
    <w:p w:rsidR="00EC6319" w:rsidRPr="005630CF" w:rsidRDefault="00EC6319" w:rsidP="00EC6319">
      <w:pPr>
        <w:rPr>
          <w:sz w:val="16"/>
          <w:szCs w:val="16"/>
        </w:rPr>
      </w:pPr>
    </w:p>
    <w:tbl>
      <w:tblPr>
        <w:tblW w:w="14016" w:type="dxa"/>
        <w:jc w:val="center"/>
        <w:tblInd w:w="620" w:type="dxa"/>
        <w:tblLayout w:type="fixed"/>
        <w:tblLook w:val="0000" w:firstRow="0" w:lastRow="0" w:firstColumn="0" w:lastColumn="0" w:noHBand="0" w:noVBand="0"/>
      </w:tblPr>
      <w:tblGrid>
        <w:gridCol w:w="2890"/>
        <w:gridCol w:w="1972"/>
        <w:gridCol w:w="3334"/>
        <w:gridCol w:w="1275"/>
        <w:gridCol w:w="3402"/>
        <w:gridCol w:w="1143"/>
      </w:tblGrid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1405.00.000-</w:t>
            </w:r>
            <w:r>
              <w:rPr>
                <w:b/>
                <w:i/>
                <w:sz w:val="16"/>
              </w:rPr>
              <w:t>02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ind w:left="317"/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Допус</w:t>
            </w:r>
            <w:r>
              <w:rPr>
                <w:b/>
                <w:i/>
                <w:sz w:val="16"/>
              </w:rPr>
              <w:t>каемая</w:t>
            </w:r>
            <w:r w:rsidRPr="005630CF">
              <w:rPr>
                <w:b/>
                <w:i/>
                <w:sz w:val="16"/>
              </w:rPr>
              <w:t xml:space="preserve"> температура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3.05-05763613-467-95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загружаемого продукта, </w:t>
            </w:r>
            <w:r w:rsidRPr="005630CF">
              <w:rPr>
                <w:b/>
                <w:i/>
                <w:sz w:val="16"/>
              </w:rPr>
              <w:sym w:font="Symbol" w:char="F0B0"/>
            </w:r>
            <w:r w:rsidRPr="005630CF">
              <w:rPr>
                <w:b/>
                <w:i/>
                <w:sz w:val="16"/>
              </w:rPr>
              <w:t>С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от -5 до </w:t>
            </w:r>
            <w:r w:rsidRPr="005630CF">
              <w:rPr>
                <w:b/>
                <w:i/>
                <w:sz w:val="16"/>
              </w:rPr>
              <w:t>+50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15-1405</w:t>
            </w:r>
            <w:r>
              <w:rPr>
                <w:b/>
                <w:i/>
                <w:sz w:val="16"/>
              </w:rPr>
              <w:t>-02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  </w:t>
            </w:r>
            <w:r>
              <w:rPr>
                <w:b/>
                <w:i/>
                <w:sz w:val="16"/>
              </w:rPr>
              <w:t>котла наружная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10520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Диаметр, мм: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913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лазового люка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5</w:t>
            </w:r>
            <w:r>
              <w:rPr>
                <w:b/>
                <w:i/>
                <w:sz w:val="16"/>
              </w:rPr>
              <w:t>00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490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загрузочного люка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400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разгрузочного патрубка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150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61</w:t>
            </w:r>
            <w:r>
              <w:rPr>
                <w:b/>
                <w:i/>
                <w:sz w:val="16"/>
              </w:rPr>
              <w:t>,0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Угол наклона</w:t>
            </w:r>
            <w:r>
              <w:rPr>
                <w:b/>
                <w:i/>
                <w:sz w:val="16"/>
              </w:rPr>
              <w:t xml:space="preserve"> откоса</w:t>
            </w:r>
            <w:r w:rsidRPr="005630CF">
              <w:rPr>
                <w:b/>
                <w:i/>
                <w:sz w:val="16"/>
              </w:rPr>
              <w:t xml:space="preserve"> к горизонту, град:</w:t>
            </w:r>
          </w:p>
        </w:tc>
        <w:tc>
          <w:tcPr>
            <w:tcW w:w="1143" w:type="dxa"/>
          </w:tcPr>
          <w:p w:rsidR="00EC6319" w:rsidRPr="008F76F6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50</w:t>
            </w:r>
            <w:r>
              <w:rPr>
                <w:b/>
                <w:i/>
                <w:sz w:val="16"/>
                <w:vertAlign w:val="superscript"/>
              </w:rPr>
              <w:t>о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6474C8" w:rsidP="00381DAD">
            <w:pPr>
              <w:rPr>
                <w:b/>
                <w:i/>
                <w:sz w:val="16"/>
              </w:rPr>
            </w:pPr>
            <w:r w:rsidRPr="006474C8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972" w:type="dxa"/>
          </w:tcPr>
          <w:p w:rsidR="00EC6319" w:rsidRPr="005630CF" w:rsidRDefault="006474C8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25,7/</w:t>
            </w:r>
            <w:r w:rsidR="00EC6319" w:rsidRPr="005630CF">
              <w:rPr>
                <w:b/>
                <w:i/>
                <w:sz w:val="16"/>
              </w:rPr>
              <w:t>2</w:t>
            </w:r>
            <w:r w:rsidR="00EC6319">
              <w:rPr>
                <w:b/>
                <w:i/>
                <w:sz w:val="16"/>
              </w:rPr>
              <w:t>6</w:t>
            </w:r>
            <w:r w:rsidR="00EC6319" w:rsidRPr="005630CF">
              <w:rPr>
                <w:b/>
                <w:i/>
                <w:sz w:val="16"/>
              </w:rPr>
              <w:t>,</w:t>
            </w:r>
            <w:r w:rsidR="00EC6319">
              <w:rPr>
                <w:b/>
                <w:i/>
                <w:sz w:val="16"/>
              </w:rPr>
              <w:t>5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ind w:left="-108" w:right="-108" w:firstLine="108"/>
              <w:rPr>
                <w:b/>
                <w:i/>
                <w:sz w:val="16"/>
              </w:rPr>
            </w:pP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ind w:left="-108" w:right="-108" w:firstLine="108"/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16,53</w:t>
            </w:r>
            <w:r w:rsidRPr="005630CF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2,08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3040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71,4</w:t>
            </w:r>
            <w:r w:rsidRPr="005630CF">
              <w:rPr>
                <w:b/>
                <w:i/>
                <w:sz w:val="16"/>
              </w:rPr>
              <w:t xml:space="preserve"> (7,</w:t>
            </w:r>
            <w:r>
              <w:rPr>
                <w:b/>
                <w:i/>
                <w:sz w:val="16"/>
              </w:rPr>
              <w:t>28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2800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Объем котла, м</w:t>
            </w:r>
            <w:r w:rsidRPr="005630CF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62</w:t>
            </w:r>
            <w:r>
              <w:rPr>
                <w:b/>
                <w:i/>
                <w:sz w:val="16"/>
              </w:rPr>
              <w:t>,4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Удельный объем, м</w:t>
            </w:r>
            <w:r w:rsidRPr="005630CF">
              <w:rPr>
                <w:b/>
                <w:i/>
                <w:sz w:val="16"/>
                <w:vertAlign w:val="superscript"/>
              </w:rPr>
              <w:t>3</w:t>
            </w:r>
            <w:r w:rsidRPr="005630CF">
              <w:rPr>
                <w:b/>
                <w:i/>
                <w:sz w:val="16"/>
              </w:rPr>
              <w:t>/т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0,8</w:t>
            </w:r>
            <w:r>
              <w:rPr>
                <w:b/>
                <w:i/>
                <w:sz w:val="16"/>
              </w:rPr>
              <w:t>7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наружных лестниц, шт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A74835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котла полезный,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53,3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Количество</w:t>
            </w:r>
            <w:r>
              <w:rPr>
                <w:b/>
                <w:i/>
                <w:sz w:val="16"/>
              </w:rPr>
              <w:t xml:space="preserve"> загрузочных люков</w:t>
            </w:r>
            <w:r w:rsidRPr="005630CF">
              <w:rPr>
                <w:b/>
                <w:i/>
                <w:sz w:val="16"/>
              </w:rPr>
              <w:t>, шт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 и 1 лазовый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Производительность выгрузки, т/ч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60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120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Количество</w:t>
            </w:r>
            <w:r>
              <w:rPr>
                <w:b/>
                <w:i/>
                <w:sz w:val="16"/>
              </w:rPr>
              <w:t xml:space="preserve"> аэролотков</w:t>
            </w:r>
            <w:r w:rsidRPr="005630CF">
              <w:rPr>
                <w:b/>
                <w:i/>
                <w:sz w:val="16"/>
              </w:rPr>
              <w:t>, шт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02-ВМ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Давление, создаваемое в котле при 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7800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гидравлическом испытании, Мпа (кгс/см</w:t>
            </w:r>
            <w:r w:rsidRPr="005630CF">
              <w:rPr>
                <w:b/>
                <w:i/>
                <w:sz w:val="16"/>
                <w:vertAlign w:val="superscript"/>
              </w:rPr>
              <w:t>2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0,3 (3</w:t>
            </w:r>
            <w:r>
              <w:rPr>
                <w:b/>
                <w:i/>
                <w:sz w:val="16"/>
              </w:rPr>
              <w:t>,0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нет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Давление в котле</w:t>
            </w:r>
            <w:r>
              <w:rPr>
                <w:b/>
                <w:i/>
                <w:sz w:val="16"/>
              </w:rPr>
              <w:t xml:space="preserve"> при разгрузке</w:t>
            </w:r>
            <w:r w:rsidRPr="005630CF">
              <w:rPr>
                <w:b/>
                <w:i/>
                <w:sz w:val="16"/>
              </w:rPr>
              <w:t xml:space="preserve"> , 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34" w:type="dxa"/>
          </w:tcPr>
          <w:p w:rsidR="00EC6319" w:rsidRPr="005630CF" w:rsidRDefault="00EC6319" w:rsidP="00381DAD">
            <w:pPr>
              <w:ind w:right="-108"/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МПа (кгс/см</w:t>
            </w:r>
            <w:r w:rsidRPr="005630CF">
              <w:rPr>
                <w:b/>
                <w:i/>
                <w:sz w:val="16"/>
                <w:vertAlign w:val="superscript"/>
              </w:rPr>
              <w:t>2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0,2 (2</w:t>
            </w:r>
            <w:r>
              <w:rPr>
                <w:b/>
                <w:i/>
                <w:sz w:val="16"/>
              </w:rPr>
              <w:t>,0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</w:tr>
    </w:tbl>
    <w:p w:rsidR="00EC6319" w:rsidRDefault="00EC6319" w:rsidP="0015157D"/>
    <w:p w:rsidR="00EC6319" w:rsidRPr="005630CF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EC6319" w:rsidRPr="005630CF">
        <w:rPr>
          <w:b/>
          <w:i/>
          <w:sz w:val="32"/>
        </w:rPr>
        <w:lastRenderedPageBreak/>
        <w:t>4-осная цистерна для цемента, модель 15-1405</w:t>
      </w:r>
      <w:r w:rsidR="00EC6319">
        <w:rPr>
          <w:b/>
          <w:i/>
          <w:sz w:val="32"/>
        </w:rPr>
        <w:t>-03</w:t>
      </w:r>
    </w:p>
    <w:p w:rsidR="00EC6319" w:rsidRPr="005630CF" w:rsidRDefault="00EC6319" w:rsidP="00EC6319">
      <w:pPr>
        <w:jc w:val="center"/>
        <w:rPr>
          <w:b/>
          <w:i/>
          <w:sz w:val="16"/>
          <w:szCs w:val="16"/>
        </w:rPr>
      </w:pPr>
    </w:p>
    <w:p w:rsidR="00EC6319" w:rsidRDefault="00E47A18" w:rsidP="00EC6319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559800" cy="2844800"/>
            <wp:effectExtent l="19050" t="0" r="0" b="0"/>
            <wp:docPr id="136" name="Рисунок 136" descr="15-1405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15-1405-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9800" cy="284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319" w:rsidRPr="005630CF" w:rsidRDefault="00EC6319" w:rsidP="00EC6319">
      <w:pPr>
        <w:rPr>
          <w:sz w:val="16"/>
          <w:szCs w:val="16"/>
        </w:rPr>
      </w:pPr>
    </w:p>
    <w:p w:rsidR="00EC6319" w:rsidRPr="005630CF" w:rsidRDefault="00EC6319" w:rsidP="00EC6319">
      <w:pPr>
        <w:jc w:val="center"/>
        <w:rPr>
          <w:b/>
          <w:i/>
        </w:rPr>
      </w:pPr>
      <w:r w:rsidRPr="005630CF">
        <w:rPr>
          <w:b/>
          <w:i/>
        </w:rPr>
        <w:t>Назначение: для бестарной перевозки цемента</w:t>
      </w:r>
    </w:p>
    <w:p w:rsidR="00EC6319" w:rsidRPr="005630CF" w:rsidRDefault="00EC6319" w:rsidP="00EC6319">
      <w:pPr>
        <w:rPr>
          <w:sz w:val="16"/>
          <w:szCs w:val="16"/>
        </w:rPr>
      </w:pPr>
    </w:p>
    <w:tbl>
      <w:tblPr>
        <w:tblW w:w="14016" w:type="dxa"/>
        <w:jc w:val="center"/>
        <w:tblInd w:w="620" w:type="dxa"/>
        <w:tblLayout w:type="fixed"/>
        <w:tblLook w:val="0000" w:firstRow="0" w:lastRow="0" w:firstColumn="0" w:lastColumn="0" w:noHBand="0" w:noVBand="0"/>
      </w:tblPr>
      <w:tblGrid>
        <w:gridCol w:w="2890"/>
        <w:gridCol w:w="1972"/>
        <w:gridCol w:w="3334"/>
        <w:gridCol w:w="1275"/>
        <w:gridCol w:w="3402"/>
        <w:gridCol w:w="1143"/>
      </w:tblGrid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1405.00.000-</w:t>
            </w:r>
            <w:r>
              <w:rPr>
                <w:b/>
                <w:i/>
                <w:sz w:val="16"/>
              </w:rPr>
              <w:t>02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ind w:left="317"/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Допус</w:t>
            </w:r>
            <w:r>
              <w:rPr>
                <w:b/>
                <w:i/>
                <w:sz w:val="16"/>
              </w:rPr>
              <w:t>каемая</w:t>
            </w:r>
            <w:r w:rsidRPr="005630CF">
              <w:rPr>
                <w:b/>
                <w:i/>
                <w:sz w:val="16"/>
              </w:rPr>
              <w:t xml:space="preserve"> температура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3.05-05763613-467-95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загружаемого продукта, </w:t>
            </w:r>
            <w:r w:rsidRPr="005630CF">
              <w:rPr>
                <w:b/>
                <w:i/>
                <w:sz w:val="16"/>
              </w:rPr>
              <w:sym w:font="Symbol" w:char="F0B0"/>
            </w:r>
            <w:r w:rsidRPr="005630CF">
              <w:rPr>
                <w:b/>
                <w:i/>
                <w:sz w:val="16"/>
              </w:rPr>
              <w:t>С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от -5 до </w:t>
            </w:r>
            <w:r w:rsidRPr="005630CF">
              <w:rPr>
                <w:b/>
                <w:i/>
                <w:sz w:val="16"/>
              </w:rPr>
              <w:t>+50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15-1405</w:t>
            </w:r>
            <w:r>
              <w:rPr>
                <w:b/>
                <w:i/>
                <w:sz w:val="16"/>
              </w:rPr>
              <w:t>-03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  </w:t>
            </w:r>
            <w:r>
              <w:rPr>
                <w:b/>
                <w:i/>
                <w:sz w:val="16"/>
              </w:rPr>
              <w:t>котла наружная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10520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Диаметр, мм: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705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лазового люка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5</w:t>
            </w:r>
            <w:r>
              <w:rPr>
                <w:b/>
                <w:i/>
                <w:sz w:val="16"/>
              </w:rPr>
              <w:t>00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490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загрузочного люка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400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разгрузочного патрубка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150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0,0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Угол наклона</w:t>
            </w:r>
            <w:r>
              <w:rPr>
                <w:b/>
                <w:i/>
                <w:sz w:val="16"/>
              </w:rPr>
              <w:t xml:space="preserve"> откоса</w:t>
            </w:r>
            <w:r w:rsidRPr="005630CF">
              <w:rPr>
                <w:b/>
                <w:i/>
                <w:sz w:val="16"/>
              </w:rPr>
              <w:t xml:space="preserve"> к горизонту, град:</w:t>
            </w:r>
          </w:p>
        </w:tc>
        <w:tc>
          <w:tcPr>
            <w:tcW w:w="1143" w:type="dxa"/>
          </w:tcPr>
          <w:p w:rsidR="00EC6319" w:rsidRPr="008F76F6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50</w:t>
            </w:r>
            <w:r>
              <w:rPr>
                <w:b/>
                <w:i/>
                <w:sz w:val="16"/>
                <w:vertAlign w:val="superscript"/>
              </w:rPr>
              <w:t>о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2,5/24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ind w:left="-108" w:right="-108" w:firstLine="108"/>
              <w:rPr>
                <w:b/>
                <w:i/>
                <w:sz w:val="16"/>
              </w:rPr>
            </w:pP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ind w:left="-108" w:right="-108" w:firstLine="108"/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16,53</w:t>
            </w:r>
            <w:r w:rsidRPr="005630CF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  <w:lang w:val="en-US"/>
              </w:rPr>
              <w:t>1</w:t>
            </w:r>
            <w:r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  <w:lang w:val="en-US"/>
              </w:rPr>
              <w:t>25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3040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71,4</w:t>
            </w:r>
            <w:r w:rsidRPr="005630CF">
              <w:rPr>
                <w:b/>
                <w:i/>
                <w:sz w:val="16"/>
              </w:rPr>
              <w:t xml:space="preserve"> (7,</w:t>
            </w:r>
            <w:r>
              <w:rPr>
                <w:b/>
                <w:i/>
                <w:sz w:val="16"/>
              </w:rPr>
              <w:t>28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2800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Объем котла, м</w:t>
            </w:r>
            <w:r w:rsidRPr="005630CF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62</w:t>
            </w:r>
            <w:r>
              <w:rPr>
                <w:b/>
                <w:i/>
                <w:sz w:val="16"/>
              </w:rPr>
              <w:t>,4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Удельный объем, м</w:t>
            </w:r>
            <w:r w:rsidRPr="005630CF">
              <w:rPr>
                <w:b/>
                <w:i/>
                <w:sz w:val="16"/>
                <w:vertAlign w:val="superscript"/>
              </w:rPr>
              <w:t>3</w:t>
            </w:r>
            <w:r w:rsidRPr="005630CF">
              <w:rPr>
                <w:b/>
                <w:i/>
                <w:sz w:val="16"/>
              </w:rPr>
              <w:t>/т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0,8</w:t>
            </w:r>
            <w:r>
              <w:rPr>
                <w:b/>
                <w:i/>
                <w:sz w:val="16"/>
              </w:rPr>
              <w:t>7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наружных лестниц, шт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A74835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котла полезный,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53,3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Количество</w:t>
            </w:r>
            <w:r>
              <w:rPr>
                <w:b/>
                <w:i/>
                <w:sz w:val="16"/>
              </w:rPr>
              <w:t xml:space="preserve"> загрузочных люков</w:t>
            </w:r>
            <w:r w:rsidRPr="005630CF">
              <w:rPr>
                <w:b/>
                <w:i/>
                <w:sz w:val="16"/>
              </w:rPr>
              <w:t>, шт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 и 1 лазовый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Производительность выгрузки, т/ч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60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120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Количество</w:t>
            </w:r>
            <w:r>
              <w:rPr>
                <w:b/>
                <w:i/>
                <w:sz w:val="16"/>
              </w:rPr>
              <w:t xml:space="preserve"> аэролотков</w:t>
            </w:r>
            <w:r w:rsidRPr="005630CF">
              <w:rPr>
                <w:b/>
                <w:i/>
                <w:sz w:val="16"/>
              </w:rPr>
              <w:t>, шт</w:t>
            </w:r>
            <w:r w:rsidR="00B72EB1">
              <w:rPr>
                <w:b/>
                <w:i/>
                <w:sz w:val="16"/>
              </w:rPr>
              <w:t>.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143" w:type="dxa"/>
          </w:tcPr>
          <w:p w:rsidR="00EC6319" w:rsidRPr="005630CF" w:rsidRDefault="00EC6319" w:rsidP="00B72EB1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</w:t>
            </w:r>
            <w:r w:rsidR="00B72EB1">
              <w:rPr>
                <w:b/>
                <w:i/>
                <w:sz w:val="16"/>
              </w:rPr>
              <w:t>74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02-ВМ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Давление, создаваемое в котле при 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7800</w:t>
            </w: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гидравлическом испытании, Мпа (кгс/см</w:t>
            </w:r>
            <w:r w:rsidRPr="005630CF">
              <w:rPr>
                <w:b/>
                <w:i/>
                <w:sz w:val="16"/>
                <w:vertAlign w:val="superscript"/>
              </w:rPr>
              <w:t>2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0,3 (3</w:t>
            </w:r>
            <w:r>
              <w:rPr>
                <w:b/>
                <w:i/>
                <w:sz w:val="16"/>
              </w:rPr>
              <w:t>,0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нет</w:t>
            </w: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Давление в котле</w:t>
            </w:r>
            <w:r>
              <w:rPr>
                <w:b/>
                <w:i/>
                <w:sz w:val="16"/>
              </w:rPr>
              <w:t xml:space="preserve"> при разгрузке</w:t>
            </w:r>
            <w:r w:rsidRPr="005630CF">
              <w:rPr>
                <w:b/>
                <w:i/>
                <w:sz w:val="16"/>
              </w:rPr>
              <w:t xml:space="preserve"> , 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34" w:type="dxa"/>
          </w:tcPr>
          <w:p w:rsidR="00EC6319" w:rsidRPr="005630CF" w:rsidRDefault="00EC6319" w:rsidP="00381DAD">
            <w:pPr>
              <w:ind w:right="-108"/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МПа (кгс/см</w:t>
            </w:r>
            <w:r w:rsidRPr="005630CF">
              <w:rPr>
                <w:b/>
                <w:i/>
                <w:sz w:val="16"/>
                <w:vertAlign w:val="superscript"/>
              </w:rPr>
              <w:t>2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0,2 (2</w:t>
            </w:r>
            <w:r>
              <w:rPr>
                <w:b/>
                <w:i/>
                <w:sz w:val="16"/>
              </w:rPr>
              <w:t>,0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</w:tr>
      <w:tr w:rsidR="00EC6319" w:rsidRPr="005630CF" w:rsidTr="00381DAD">
        <w:trPr>
          <w:jc w:val="center"/>
        </w:trPr>
        <w:tc>
          <w:tcPr>
            <w:tcW w:w="2890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97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3334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275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</w:p>
        </w:tc>
        <w:tc>
          <w:tcPr>
            <w:tcW w:w="3402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EC6319" w:rsidRPr="005630CF" w:rsidRDefault="00EC6319" w:rsidP="00381DAD">
            <w:pPr>
              <w:rPr>
                <w:b/>
                <w:i/>
                <w:sz w:val="16"/>
              </w:rPr>
            </w:pPr>
          </w:p>
        </w:tc>
      </w:tr>
    </w:tbl>
    <w:p w:rsidR="00161E86" w:rsidRDefault="00161E86" w:rsidP="0015157D"/>
    <w:p w:rsidR="00670A08" w:rsidRPr="005630CF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670A08">
        <w:rPr>
          <w:b/>
          <w:i/>
          <w:sz w:val="32"/>
        </w:rPr>
        <w:lastRenderedPageBreak/>
        <w:t>Модернизация четырехосных вагонов-цистерн модели 1405 для перевозки цемента,</w:t>
      </w:r>
      <w:r w:rsidR="004C06E5">
        <w:rPr>
          <w:b/>
          <w:i/>
          <w:sz w:val="32"/>
        </w:rPr>
        <w:t xml:space="preserve"> </w:t>
      </w:r>
      <w:r w:rsidR="00670A08">
        <w:rPr>
          <w:b/>
          <w:i/>
          <w:sz w:val="32"/>
        </w:rPr>
        <w:t>переоборудованных для перевозки нефтепродуктов с продлением срока службы (КРП), модель 15-1405-10</w:t>
      </w:r>
    </w:p>
    <w:p w:rsidR="00670A08" w:rsidRPr="005630CF" w:rsidRDefault="00670A08" w:rsidP="00670A08">
      <w:pPr>
        <w:jc w:val="center"/>
        <w:rPr>
          <w:b/>
          <w:i/>
          <w:sz w:val="16"/>
          <w:szCs w:val="16"/>
        </w:rPr>
      </w:pPr>
    </w:p>
    <w:p w:rsidR="00670A08" w:rsidRDefault="00E47A18" w:rsidP="00670A08">
      <w:pPr>
        <w:jc w:val="center"/>
        <w:rPr>
          <w:sz w:val="32"/>
        </w:rPr>
      </w:pPr>
      <w:r>
        <w:rPr>
          <w:noProof/>
        </w:rPr>
        <w:drawing>
          <wp:inline distT="0" distB="0" distL="0" distR="0">
            <wp:extent cx="5753100" cy="2095500"/>
            <wp:effectExtent l="19050" t="0" r="0" b="0"/>
            <wp:docPr id="137" name="Рисунок 137" descr="1405-1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1405-10-1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08" w:rsidRPr="005630CF" w:rsidRDefault="00670A08" w:rsidP="00670A08">
      <w:pPr>
        <w:rPr>
          <w:sz w:val="16"/>
          <w:szCs w:val="16"/>
        </w:rPr>
      </w:pPr>
    </w:p>
    <w:p w:rsidR="00670A08" w:rsidRPr="005630CF" w:rsidRDefault="00670A08" w:rsidP="00670A08">
      <w:pPr>
        <w:jc w:val="center"/>
        <w:rPr>
          <w:b/>
          <w:i/>
        </w:rPr>
      </w:pPr>
      <w:r w:rsidRPr="005630CF">
        <w:rPr>
          <w:b/>
          <w:i/>
        </w:rPr>
        <w:t>Назначение: для бестарной перевозки цемента</w:t>
      </w:r>
    </w:p>
    <w:p w:rsidR="00670A08" w:rsidRPr="005630CF" w:rsidRDefault="00670A08" w:rsidP="00670A08">
      <w:pPr>
        <w:rPr>
          <w:sz w:val="16"/>
          <w:szCs w:val="16"/>
        </w:rPr>
      </w:pPr>
    </w:p>
    <w:tbl>
      <w:tblPr>
        <w:tblW w:w="14220" w:type="dxa"/>
        <w:jc w:val="center"/>
        <w:tblLayout w:type="fixed"/>
        <w:tblLook w:val="0000" w:firstRow="0" w:lastRow="0" w:firstColumn="0" w:lastColumn="0" w:noHBand="0" w:noVBand="0"/>
      </w:tblPr>
      <w:tblGrid>
        <w:gridCol w:w="2802"/>
        <w:gridCol w:w="2264"/>
        <w:gridCol w:w="3334"/>
        <w:gridCol w:w="1275"/>
        <w:gridCol w:w="3402"/>
        <w:gridCol w:w="1143"/>
      </w:tblGrid>
      <w:tr w:rsidR="00670A08" w:rsidRPr="005630CF" w:rsidTr="000D169F">
        <w:trPr>
          <w:jc w:val="center"/>
        </w:trPr>
        <w:tc>
          <w:tcPr>
            <w:tcW w:w="28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6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4463-03.00.00.000</w:t>
            </w:r>
          </w:p>
        </w:tc>
        <w:tc>
          <w:tcPr>
            <w:tcW w:w="3334" w:type="dxa"/>
            <w:tcMar>
              <w:left w:w="0" w:type="dxa"/>
              <w:right w:w="0" w:type="dxa"/>
            </w:tcMar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</w:t>
            </w:r>
            <w:r w:rsidRPr="005630CF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275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котла полный, м3</w:t>
            </w:r>
          </w:p>
        </w:tc>
        <w:tc>
          <w:tcPr>
            <w:tcW w:w="1143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</w:tr>
      <w:tr w:rsidR="00670A08" w:rsidRPr="005630CF" w:rsidTr="000D169F">
        <w:trPr>
          <w:jc w:val="center"/>
        </w:trPr>
        <w:tc>
          <w:tcPr>
            <w:tcW w:w="28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6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3182-010-4429-7774-2003</w:t>
            </w:r>
          </w:p>
        </w:tc>
        <w:tc>
          <w:tcPr>
            <w:tcW w:w="333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275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02-ВМ</w:t>
            </w:r>
          </w:p>
        </w:tc>
        <w:tc>
          <w:tcPr>
            <w:tcW w:w="34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Полезный, не более м3</w:t>
            </w:r>
          </w:p>
        </w:tc>
        <w:tc>
          <w:tcPr>
            <w:tcW w:w="1143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60,7</w:t>
            </w:r>
          </w:p>
        </w:tc>
      </w:tr>
      <w:tr w:rsidR="00670A08" w:rsidRPr="005630CF" w:rsidTr="000D169F">
        <w:trPr>
          <w:jc w:val="center"/>
        </w:trPr>
        <w:tc>
          <w:tcPr>
            <w:tcW w:w="28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6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15-1405</w:t>
            </w:r>
            <w:r>
              <w:rPr>
                <w:b/>
                <w:i/>
                <w:sz w:val="16"/>
              </w:rPr>
              <w:t>-10</w:t>
            </w:r>
          </w:p>
        </w:tc>
        <w:tc>
          <w:tcPr>
            <w:tcW w:w="333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275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Диаметр котла внутр., мм</w:t>
            </w:r>
          </w:p>
        </w:tc>
        <w:tc>
          <w:tcPr>
            <w:tcW w:w="1143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2800</w:t>
            </w:r>
          </w:p>
        </w:tc>
      </w:tr>
      <w:tr w:rsidR="00670A08" w:rsidRPr="005630CF" w:rsidTr="000D169F">
        <w:trPr>
          <w:jc w:val="center"/>
        </w:trPr>
        <w:tc>
          <w:tcPr>
            <w:tcW w:w="28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6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705</w:t>
            </w:r>
          </w:p>
        </w:tc>
        <w:tc>
          <w:tcPr>
            <w:tcW w:w="3334" w:type="dxa"/>
          </w:tcPr>
          <w:p w:rsidR="00670A08" w:rsidRPr="005630CF" w:rsidRDefault="00670A08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Длина, мм:</w:t>
            </w:r>
          </w:p>
        </w:tc>
        <w:tc>
          <w:tcPr>
            <w:tcW w:w="1275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предохранительно-впускного клапана</w:t>
            </w:r>
          </w:p>
        </w:tc>
        <w:tc>
          <w:tcPr>
            <w:tcW w:w="1143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670A08" w:rsidRPr="005630CF" w:rsidTr="000D169F">
        <w:trPr>
          <w:jc w:val="center"/>
        </w:trPr>
        <w:tc>
          <w:tcPr>
            <w:tcW w:w="28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64" w:type="dxa"/>
          </w:tcPr>
          <w:p w:rsidR="00670A08" w:rsidRPr="005630CF" w:rsidRDefault="00670A08" w:rsidP="000D169F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33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275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Калибровочный тип котла</w:t>
            </w:r>
          </w:p>
        </w:tc>
        <w:tc>
          <w:tcPr>
            <w:tcW w:w="1143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</w:t>
            </w:r>
          </w:p>
        </w:tc>
      </w:tr>
      <w:tr w:rsidR="00670A08" w:rsidRPr="005630CF" w:rsidTr="000D169F">
        <w:trPr>
          <w:jc w:val="center"/>
        </w:trPr>
        <w:tc>
          <w:tcPr>
            <w:tcW w:w="28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226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3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концевым балкам рамы</w:t>
            </w:r>
          </w:p>
        </w:tc>
        <w:tc>
          <w:tcPr>
            <w:tcW w:w="1275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143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670A08" w:rsidRPr="005630CF" w:rsidTr="000D169F">
        <w:trPr>
          <w:jc w:val="center"/>
        </w:trPr>
        <w:tc>
          <w:tcPr>
            <w:tcW w:w="28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226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ВЧД-3 Гор-Сорт Гор.ж.д.</w:t>
            </w:r>
          </w:p>
        </w:tc>
        <w:tc>
          <w:tcPr>
            <w:tcW w:w="333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(длина рамы)</w:t>
            </w:r>
          </w:p>
        </w:tc>
        <w:tc>
          <w:tcPr>
            <w:tcW w:w="1275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143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70A08" w:rsidRPr="005630CF" w:rsidTr="000D169F">
        <w:trPr>
          <w:jc w:val="center"/>
        </w:trPr>
        <w:tc>
          <w:tcPr>
            <w:tcW w:w="28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6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61</w:t>
            </w:r>
            <w:r>
              <w:rPr>
                <w:b/>
                <w:i/>
                <w:sz w:val="16"/>
              </w:rPr>
              <w:t>,0</w:t>
            </w:r>
          </w:p>
        </w:tc>
        <w:tc>
          <w:tcPr>
            <w:tcW w:w="333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головок рельсов</w:t>
            </w:r>
          </w:p>
        </w:tc>
        <w:tc>
          <w:tcPr>
            <w:tcW w:w="1275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RPr="005630CF" w:rsidTr="000D169F">
        <w:trPr>
          <w:jc w:val="center"/>
        </w:trPr>
        <w:tc>
          <w:tcPr>
            <w:tcW w:w="28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2264" w:type="dxa"/>
          </w:tcPr>
          <w:p w:rsidR="00670A08" w:rsidRPr="00FB7BCF" w:rsidRDefault="00B72EB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24,3/25,7</w:t>
            </w:r>
          </w:p>
        </w:tc>
        <w:tc>
          <w:tcPr>
            <w:tcW w:w="333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Максимальная, мм</w:t>
            </w:r>
          </w:p>
        </w:tc>
        <w:tc>
          <w:tcPr>
            <w:tcW w:w="1275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4638</w:t>
            </w:r>
          </w:p>
        </w:tc>
        <w:tc>
          <w:tcPr>
            <w:tcW w:w="34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RPr="005630CF" w:rsidTr="000D169F">
        <w:trPr>
          <w:jc w:val="center"/>
        </w:trPr>
        <w:tc>
          <w:tcPr>
            <w:tcW w:w="28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264" w:type="dxa"/>
          </w:tcPr>
          <w:p w:rsidR="00670A08" w:rsidRPr="005630CF" w:rsidRDefault="00670A08" w:rsidP="000D169F">
            <w:pPr>
              <w:ind w:left="-108" w:right="-108" w:firstLine="108"/>
              <w:rPr>
                <w:b/>
                <w:i/>
                <w:sz w:val="16"/>
              </w:rPr>
            </w:pPr>
          </w:p>
        </w:tc>
        <w:tc>
          <w:tcPr>
            <w:tcW w:w="333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275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RPr="005630CF" w:rsidTr="000D169F">
        <w:trPr>
          <w:jc w:val="center"/>
        </w:trPr>
        <w:tc>
          <w:tcPr>
            <w:tcW w:w="28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64" w:type="dxa"/>
          </w:tcPr>
          <w:p w:rsidR="00670A08" w:rsidRPr="005630CF" w:rsidRDefault="00670A08" w:rsidP="000D169F">
            <w:pPr>
              <w:ind w:left="-108" w:right="-108" w:firstLine="108"/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11</w:t>
            </w:r>
            <w:r w:rsidRPr="005630CF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  <w:lang w:val="en-US"/>
              </w:rPr>
              <w:t>1</w:t>
            </w:r>
            <w:r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  <w:lang w:val="en-US"/>
              </w:rPr>
              <w:t>5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333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275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RPr="005630CF" w:rsidTr="000D169F">
        <w:trPr>
          <w:jc w:val="center"/>
        </w:trPr>
        <w:tc>
          <w:tcPr>
            <w:tcW w:w="28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 w:rsidRPr="005630CF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6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70,11</w:t>
            </w:r>
            <w:r w:rsidRPr="005630CF">
              <w:rPr>
                <w:b/>
                <w:i/>
                <w:sz w:val="16"/>
              </w:rPr>
              <w:t xml:space="preserve"> (7,</w:t>
            </w:r>
            <w:r>
              <w:rPr>
                <w:b/>
                <w:i/>
                <w:sz w:val="16"/>
              </w:rPr>
              <w:t>15</w:t>
            </w:r>
            <w:r w:rsidRPr="005630CF">
              <w:rPr>
                <w:b/>
                <w:i/>
                <w:sz w:val="16"/>
              </w:rPr>
              <w:t>)</w:t>
            </w:r>
          </w:p>
        </w:tc>
        <w:tc>
          <w:tcPr>
            <w:tcW w:w="333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275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RPr="005630CF" w:rsidTr="000D169F">
        <w:trPr>
          <w:jc w:val="center"/>
        </w:trPr>
        <w:tc>
          <w:tcPr>
            <w:tcW w:w="28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226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34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275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143" w:type="dxa"/>
          </w:tcPr>
          <w:p w:rsidR="00670A08" w:rsidRPr="005630CF" w:rsidRDefault="00670A08" w:rsidP="000D169F">
            <w:pPr>
              <w:rPr>
                <w:b/>
                <w:i/>
                <w:sz w:val="16"/>
              </w:rPr>
            </w:pPr>
          </w:p>
        </w:tc>
      </w:tr>
    </w:tbl>
    <w:p w:rsidR="00EC6319" w:rsidRDefault="00EC6319" w:rsidP="0015157D"/>
    <w:p w:rsidR="00670A08" w:rsidRDefault="00670A08" w:rsidP="0015157D"/>
    <w:p w:rsidR="00670A08" w:rsidRDefault="00670A08" w:rsidP="0015157D"/>
    <w:p w:rsidR="00670A08" w:rsidRDefault="00670A08" w:rsidP="0015157D"/>
    <w:p w:rsidR="00670A08" w:rsidRDefault="00670A08" w:rsidP="0015157D"/>
    <w:p w:rsidR="00670A08" w:rsidRDefault="00670A08" w:rsidP="0015157D"/>
    <w:p w:rsidR="00AA69AD" w:rsidRPr="001D5587" w:rsidRDefault="00161E86" w:rsidP="00161E86">
      <w:pPr>
        <w:jc w:val="center"/>
        <w:rPr>
          <w:b/>
          <w:i/>
          <w:sz w:val="32"/>
        </w:rPr>
      </w:pPr>
      <w:r>
        <w:br w:type="column"/>
      </w:r>
      <w:r w:rsidR="00AA69AD" w:rsidRPr="001D5587">
        <w:rPr>
          <w:b/>
          <w:i/>
          <w:sz w:val="32"/>
        </w:rPr>
        <w:lastRenderedPageBreak/>
        <w:t xml:space="preserve">4-осная цистерна для </w:t>
      </w:r>
      <w:r w:rsidR="00AA69AD" w:rsidRPr="00347ABD">
        <w:rPr>
          <w:b/>
          <w:i/>
          <w:sz w:val="32"/>
        </w:rPr>
        <w:t>бензина и нефти</w:t>
      </w:r>
      <w:r w:rsidR="00AA69AD" w:rsidRPr="001D5587">
        <w:rPr>
          <w:b/>
          <w:i/>
          <w:sz w:val="32"/>
        </w:rPr>
        <w:t>, модель 15-1405-Р</w:t>
      </w:r>
    </w:p>
    <w:p w:rsidR="00AA69AD" w:rsidRPr="001D5587" w:rsidRDefault="00AA69AD" w:rsidP="00AA69AD">
      <w:pPr>
        <w:jc w:val="center"/>
        <w:rPr>
          <w:b/>
          <w:i/>
          <w:sz w:val="16"/>
          <w:szCs w:val="16"/>
        </w:rPr>
      </w:pPr>
    </w:p>
    <w:p w:rsidR="00AA69AD" w:rsidRPr="001D5587" w:rsidRDefault="0073180D" w:rsidP="00AA69AD">
      <w:pPr>
        <w:jc w:val="center"/>
        <w:rPr>
          <w:sz w:val="32"/>
        </w:rPr>
      </w:pPr>
      <w:r w:rsidRPr="001D5587">
        <w:rPr>
          <w:sz w:val="32"/>
        </w:rPr>
        <w:fldChar w:fldCharType="begin"/>
      </w:r>
      <w:r w:rsidR="00B31677" w:rsidRPr="001D5587">
        <w:rPr>
          <w:sz w:val="32"/>
        </w:rPr>
        <w:instrText xml:space="preserve"> LINK PhotoFinish "C:\\PHOTO\\РИС148.PCX" "" \a \p \* MERGEFORMAT </w:instrText>
      </w:r>
      <w:r w:rsidRPr="001D5587">
        <w:rPr>
          <w:sz w:val="32"/>
        </w:rPr>
        <w:fldChar w:fldCharType="separate"/>
      </w:r>
      <w:r w:rsidR="00014D49">
        <w:rPr>
          <w:sz w:val="32"/>
        </w:rPr>
        <w:object w:dxaOrig="13720" w:dyaOrig="4205">
          <v:shape id="_x0000_i1088" type="#_x0000_t75" style="width:685.65pt;height:210.15pt">
            <v:imagedata r:id="rId104" o:title="" croptop="4748f" cropbottom="1279f" cropleft="1055f" cropright="1097f"/>
          </v:shape>
        </w:object>
      </w:r>
      <w:r w:rsidRPr="001D5587">
        <w:rPr>
          <w:sz w:val="32"/>
        </w:rPr>
        <w:fldChar w:fldCharType="end"/>
      </w:r>
    </w:p>
    <w:p w:rsidR="00AA69AD" w:rsidRPr="001D5587" w:rsidRDefault="00AA69AD" w:rsidP="00AA69AD">
      <w:pPr>
        <w:rPr>
          <w:sz w:val="16"/>
          <w:szCs w:val="16"/>
        </w:rPr>
      </w:pPr>
    </w:p>
    <w:p w:rsidR="00AA69AD" w:rsidRPr="001D5587" w:rsidRDefault="00AA69AD" w:rsidP="00AA69AD">
      <w:pPr>
        <w:jc w:val="center"/>
        <w:rPr>
          <w:b/>
          <w:i/>
        </w:rPr>
      </w:pPr>
      <w:r w:rsidRPr="001D5587">
        <w:rPr>
          <w:b/>
          <w:i/>
        </w:rPr>
        <w:t>Назначение: для бензина и нефти</w:t>
      </w:r>
    </w:p>
    <w:p w:rsidR="00AA69AD" w:rsidRPr="001D5587" w:rsidRDefault="00AA69AD" w:rsidP="00AA69AD">
      <w:pPr>
        <w:rPr>
          <w:sz w:val="16"/>
          <w:szCs w:val="16"/>
        </w:rPr>
      </w:pPr>
    </w:p>
    <w:tbl>
      <w:tblPr>
        <w:tblW w:w="0" w:type="auto"/>
        <w:jc w:val="center"/>
        <w:tblInd w:w="345" w:type="dxa"/>
        <w:tblLayout w:type="fixed"/>
        <w:tblLook w:val="0000" w:firstRow="0" w:lastRow="0" w:firstColumn="0" w:lastColumn="0" w:noHBand="0" w:noVBand="0"/>
      </w:tblPr>
      <w:tblGrid>
        <w:gridCol w:w="3127"/>
        <w:gridCol w:w="1359"/>
        <w:gridCol w:w="2981"/>
        <w:gridCol w:w="1533"/>
        <w:gridCol w:w="3389"/>
        <w:gridCol w:w="819"/>
      </w:tblGrid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1405.00.000-1</w:t>
            </w: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Количество, шт.: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</w:p>
        </w:tc>
      </w:tr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ТУ 24-1-136-77</w:t>
            </w: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4638</w:t>
            </w: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       загрузочных люков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3</w:t>
            </w:r>
          </w:p>
        </w:tc>
      </w:tr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15-1405-Р</w:t>
            </w: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       аэролотков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4</w:t>
            </w:r>
          </w:p>
        </w:tc>
      </w:tr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720</w:t>
            </w: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тип 2 ГОСТ 9246</w:t>
            </w: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       аэроплиток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2</w:t>
            </w:r>
          </w:p>
        </w:tc>
      </w:tr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ind w:right="-186"/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708</w:t>
            </w: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Диаметр, мм: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 </w:t>
            </w:r>
          </w:p>
        </w:tc>
      </w:tr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ind w:right="-186"/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      лазового люка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575</w:t>
            </w:r>
          </w:p>
        </w:tc>
      </w:tr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60</w:t>
            </w: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10300</w:t>
            </w: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      загрузочного люка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400</w:t>
            </w:r>
          </w:p>
        </w:tc>
      </w:tr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4C06E5" w:rsidP="00C143BF">
            <w:pPr>
              <w:rPr>
                <w:b/>
                <w:i/>
                <w:sz w:val="16"/>
              </w:rPr>
            </w:pPr>
            <w:r w:rsidRPr="004C06E5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59" w:type="dxa"/>
          </w:tcPr>
          <w:p w:rsidR="00AA69AD" w:rsidRPr="001D5587" w:rsidRDefault="004C06E5" w:rsidP="00C143B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23,2/</w:t>
            </w:r>
            <w:r w:rsidR="00AA69AD" w:rsidRPr="001D5587">
              <w:rPr>
                <w:b/>
                <w:i/>
                <w:sz w:val="16"/>
              </w:rPr>
              <w:t>24</w:t>
            </w:r>
            <w:r w:rsidR="00AA69AD" w:rsidRPr="001D5587">
              <w:rPr>
                <w:b/>
                <w:i/>
                <w:sz w:val="16"/>
                <w:lang w:val="en-US"/>
              </w:rPr>
              <w:t>,</w:t>
            </w:r>
            <w:r w:rsidR="00AA69AD" w:rsidRPr="001D5587">
              <w:rPr>
                <w:b/>
                <w:i/>
                <w:sz w:val="16"/>
              </w:rPr>
              <w:t>7</w:t>
            </w: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Наличие смотрового люка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      разгрузочного патрубка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150</w:t>
            </w:r>
          </w:p>
        </w:tc>
      </w:tr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2800</w:t>
            </w: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Давление, создаваемое в котле при 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</w:p>
        </w:tc>
      </w:tr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ind w:left="-108" w:right="-108" w:firstLine="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210,1</w:t>
            </w:r>
            <w:r w:rsidRPr="001D5587">
              <w:rPr>
                <w:b/>
                <w:i/>
                <w:sz w:val="16"/>
              </w:rPr>
              <w:t xml:space="preserve"> (21,</w:t>
            </w:r>
            <w:r>
              <w:rPr>
                <w:b/>
                <w:i/>
                <w:sz w:val="16"/>
              </w:rPr>
              <w:t>42</w:t>
            </w:r>
            <w:r w:rsidRPr="001D5587">
              <w:rPr>
                <w:b/>
                <w:i/>
                <w:sz w:val="16"/>
              </w:rPr>
              <w:t>)</w:t>
            </w: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гидравлическом испытании, Мпа (кгс/см</w:t>
            </w:r>
            <w:r w:rsidRPr="001D5587">
              <w:rPr>
                <w:b/>
                <w:i/>
                <w:sz w:val="16"/>
                <w:vertAlign w:val="superscript"/>
              </w:rPr>
              <w:t>2</w:t>
            </w:r>
            <w:r w:rsidRPr="001D5587">
              <w:rPr>
                <w:b/>
                <w:i/>
                <w:sz w:val="16"/>
              </w:rPr>
              <w:t>)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0,3 (3)</w:t>
            </w:r>
          </w:p>
        </w:tc>
      </w:tr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69,</w:t>
            </w:r>
            <w:r>
              <w:rPr>
                <w:b/>
                <w:i/>
                <w:sz w:val="16"/>
              </w:rPr>
              <w:t>9</w:t>
            </w:r>
            <w:r w:rsidRPr="001D5587">
              <w:rPr>
                <w:b/>
                <w:i/>
                <w:sz w:val="16"/>
              </w:rPr>
              <w:t xml:space="preserve"> (7,1</w:t>
            </w:r>
            <w:r>
              <w:rPr>
                <w:b/>
                <w:i/>
                <w:sz w:val="16"/>
              </w:rPr>
              <w:t>3</w:t>
            </w:r>
            <w:r w:rsidRPr="001D5587">
              <w:rPr>
                <w:b/>
                <w:i/>
                <w:sz w:val="16"/>
              </w:rPr>
              <w:t>)</w:t>
            </w: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Допустимая температура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</w:p>
        </w:tc>
      </w:tr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Объем котла, м</w:t>
            </w:r>
            <w:r w:rsidRPr="001D558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62,3</w:t>
            </w: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клапана), МПа (кгс/см</w:t>
            </w:r>
            <w:r w:rsidRPr="001D5587">
              <w:rPr>
                <w:b/>
                <w:i/>
                <w:sz w:val="16"/>
                <w:vertAlign w:val="superscript"/>
              </w:rPr>
              <w:t>2</w:t>
            </w:r>
            <w:r w:rsidRPr="001D5587">
              <w:rPr>
                <w:b/>
                <w:i/>
                <w:sz w:val="16"/>
              </w:rPr>
              <w:t>)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0,22 (2,2)</w:t>
            </w: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загружаемого продукта, </w:t>
            </w:r>
            <w:r w:rsidRPr="001D5587">
              <w:rPr>
                <w:b/>
                <w:i/>
                <w:sz w:val="16"/>
              </w:rPr>
              <w:sym w:font="Symbol" w:char="F0B0"/>
            </w:r>
            <w:r w:rsidRPr="001D5587">
              <w:rPr>
                <w:b/>
                <w:i/>
                <w:sz w:val="16"/>
              </w:rPr>
              <w:t>С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-50-+50</w:t>
            </w:r>
          </w:p>
        </w:tc>
      </w:tr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ind w:right="-108"/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Скорость конструкционная, м/с (км/ч)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jc w:val="both"/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33,3 (120)</w:t>
            </w: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Удельный объем, м</w:t>
            </w:r>
            <w:r w:rsidRPr="001D5587">
              <w:rPr>
                <w:b/>
                <w:i/>
                <w:sz w:val="16"/>
                <w:vertAlign w:val="superscript"/>
              </w:rPr>
              <w:t>3</w:t>
            </w:r>
            <w:r w:rsidRPr="001D5587">
              <w:rPr>
                <w:b/>
                <w:i/>
                <w:sz w:val="16"/>
              </w:rPr>
              <w:t>/т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0,88</w:t>
            </w: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1</w:t>
            </w:r>
          </w:p>
        </w:tc>
      </w:tr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02-ВМ</w:t>
            </w: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Давление в котле , МПа (кгс/см</w:t>
            </w:r>
            <w:r w:rsidRPr="001D5587">
              <w:rPr>
                <w:b/>
                <w:i/>
                <w:sz w:val="16"/>
                <w:vertAlign w:val="superscript"/>
              </w:rPr>
              <w:t>2</w:t>
            </w:r>
            <w:r w:rsidRPr="001D5587">
              <w:rPr>
                <w:b/>
                <w:i/>
                <w:sz w:val="16"/>
              </w:rPr>
              <w:t>)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Угол наклона к горизонту, град: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</w:p>
        </w:tc>
      </w:tr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7800</w:t>
            </w:r>
          </w:p>
        </w:tc>
        <w:tc>
          <w:tcPr>
            <w:tcW w:w="2981" w:type="dxa"/>
          </w:tcPr>
          <w:p w:rsidR="00AA69AD" w:rsidRPr="001D5587" w:rsidRDefault="00AA69AD" w:rsidP="00C143BF">
            <w:pPr>
              <w:ind w:right="-108"/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       при разгрузке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0,2 (2)</w:t>
            </w: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      откоса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50</w:t>
            </w:r>
          </w:p>
        </w:tc>
      </w:tr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       при загрузке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      аэролотков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6</w:t>
            </w:r>
          </w:p>
        </w:tc>
      </w:tr>
      <w:tr w:rsidR="00AA69AD" w:rsidRPr="001D5587" w:rsidTr="00C143BF">
        <w:trPr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ind w:left="317"/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12020</w:t>
            </w: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Производительность выгрузки, т/ч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60</w:t>
            </w: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1961</w:t>
            </w:r>
          </w:p>
        </w:tc>
      </w:tr>
      <w:tr w:rsidR="00AA69AD" w:rsidRPr="001D5587" w:rsidTr="00C143BF">
        <w:trPr>
          <w:trHeight w:val="190"/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35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10800</w:t>
            </w:r>
          </w:p>
        </w:tc>
        <w:tc>
          <w:tcPr>
            <w:tcW w:w="2981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533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25</w:t>
            </w:r>
          </w:p>
        </w:tc>
        <w:tc>
          <w:tcPr>
            <w:tcW w:w="338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19" w:type="dxa"/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</w:p>
        </w:tc>
      </w:tr>
      <w:tr w:rsidR="00AA69AD" w:rsidRPr="001D5587" w:rsidTr="00C143BF">
        <w:trPr>
          <w:trHeight w:val="60"/>
          <w:jc w:val="center"/>
        </w:trPr>
        <w:tc>
          <w:tcPr>
            <w:tcW w:w="3127" w:type="dxa"/>
          </w:tcPr>
          <w:p w:rsidR="00AA69AD" w:rsidRPr="001D5587" w:rsidRDefault="00AA69AD" w:rsidP="00C143BF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359" w:type="dxa"/>
            <w:tcBorders>
              <w:left w:val="nil"/>
            </w:tcBorders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2981" w:type="dxa"/>
            <w:tcBorders>
              <w:left w:val="nil"/>
            </w:tcBorders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1533" w:type="dxa"/>
            <w:tcBorders>
              <w:left w:val="nil"/>
            </w:tcBorders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  <w:tcBorders>
              <w:left w:val="nil"/>
            </w:tcBorders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19" w:type="dxa"/>
            <w:tcBorders>
              <w:left w:val="nil"/>
            </w:tcBorders>
          </w:tcPr>
          <w:p w:rsidR="00AA69AD" w:rsidRPr="001D5587" w:rsidRDefault="00AA69AD" w:rsidP="00C143BF">
            <w:pPr>
              <w:rPr>
                <w:b/>
                <w:i/>
                <w:sz w:val="16"/>
              </w:rPr>
            </w:pPr>
            <w:r w:rsidRPr="001D5587">
              <w:rPr>
                <w:b/>
                <w:i/>
                <w:sz w:val="16"/>
              </w:rPr>
              <w:t>нет</w:t>
            </w:r>
          </w:p>
        </w:tc>
      </w:tr>
    </w:tbl>
    <w:p w:rsidR="00161E86" w:rsidRDefault="00161E86" w:rsidP="00EE7910">
      <w:pPr>
        <w:jc w:val="center"/>
        <w:rPr>
          <w:b/>
          <w:i/>
          <w:sz w:val="32"/>
        </w:rPr>
      </w:pPr>
    </w:p>
    <w:p w:rsidR="00EE7910" w:rsidRPr="00DB1412" w:rsidRDefault="00161E86" w:rsidP="00EE7910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EE7910">
        <w:rPr>
          <w:b/>
          <w:i/>
          <w:sz w:val="32"/>
        </w:rPr>
        <w:lastRenderedPageBreak/>
        <w:t>Вагон-цистерна ЖКЦ-39 для кислотного меланжа, модель 15-1406</w:t>
      </w:r>
    </w:p>
    <w:p w:rsidR="00EE7910" w:rsidRPr="00DF758D" w:rsidRDefault="00EE7910" w:rsidP="00EE7910">
      <w:pPr>
        <w:rPr>
          <w:sz w:val="10"/>
          <w:szCs w:val="10"/>
        </w:rPr>
      </w:pPr>
    </w:p>
    <w:p w:rsidR="00EE7910" w:rsidRDefault="00E47A18" w:rsidP="00EE7910">
      <w:pPr>
        <w:jc w:val="center"/>
      </w:pPr>
      <w:r>
        <w:rPr>
          <w:noProof/>
        </w:rPr>
        <w:drawing>
          <wp:inline distT="0" distB="0" distL="0" distR="0">
            <wp:extent cx="8851900" cy="3060700"/>
            <wp:effectExtent l="19050" t="0" r="6350" b="0"/>
            <wp:docPr id="139" name="Рисунок 139" descr="1406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1406-Model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 t="24091" r="343" b="22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00" cy="306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910" w:rsidRPr="00DF758D" w:rsidRDefault="00EE7910" w:rsidP="00EE7910">
      <w:pPr>
        <w:rPr>
          <w:b/>
          <w:i/>
          <w:sz w:val="10"/>
          <w:szCs w:val="10"/>
        </w:rPr>
      </w:pPr>
    </w:p>
    <w:p w:rsidR="00EE7910" w:rsidRDefault="00EE7910" w:rsidP="00EE7910">
      <w:pPr>
        <w:jc w:val="center"/>
        <w:rPr>
          <w:b/>
          <w:i/>
        </w:rPr>
      </w:pPr>
      <w:r w:rsidRPr="00DB1412">
        <w:rPr>
          <w:b/>
          <w:i/>
        </w:rPr>
        <w:t xml:space="preserve">Назначение: для </w:t>
      </w:r>
      <w:r>
        <w:rPr>
          <w:b/>
          <w:i/>
        </w:rPr>
        <w:t>кислотного меланжа</w:t>
      </w:r>
      <w:r w:rsidRPr="00DB1412">
        <w:rPr>
          <w:b/>
          <w:i/>
        </w:rPr>
        <w:t xml:space="preserve"> </w:t>
      </w:r>
    </w:p>
    <w:p w:rsidR="00A75D2A" w:rsidRDefault="00A75D2A" w:rsidP="00EE7910">
      <w:pPr>
        <w:jc w:val="center"/>
        <w:rPr>
          <w:b/>
          <w:i/>
        </w:rPr>
      </w:pPr>
    </w:p>
    <w:tbl>
      <w:tblPr>
        <w:tblW w:w="13589" w:type="dxa"/>
        <w:jc w:val="center"/>
        <w:tblInd w:w="299" w:type="dxa"/>
        <w:tblLayout w:type="fixed"/>
        <w:tblLook w:val="0000" w:firstRow="0" w:lastRow="0" w:firstColumn="0" w:lastColumn="0" w:noHBand="0" w:noVBand="0"/>
      </w:tblPr>
      <w:tblGrid>
        <w:gridCol w:w="3211"/>
        <w:gridCol w:w="1433"/>
        <w:gridCol w:w="3402"/>
        <w:gridCol w:w="992"/>
        <w:gridCol w:w="3339"/>
        <w:gridCol w:w="1212"/>
      </w:tblGrid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33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3E0FCF">
              <w:rPr>
                <w:b/>
                <w:i/>
                <w:sz w:val="16"/>
              </w:rPr>
              <w:t>1406.00.000</w:t>
            </w:r>
          </w:p>
        </w:tc>
        <w:tc>
          <w:tcPr>
            <w:tcW w:w="340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9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39" w:type="dxa"/>
          </w:tcPr>
          <w:p w:rsidR="00A75D2A" w:rsidRPr="00DB1412" w:rsidRDefault="00A75D2A" w:rsidP="00A75D2A">
            <w:pPr>
              <w:ind w:right="-108"/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1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1</w:t>
            </w: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33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24.00.6224-89</w:t>
            </w:r>
          </w:p>
        </w:tc>
        <w:tc>
          <w:tcPr>
            <w:tcW w:w="3402" w:type="dxa"/>
          </w:tcPr>
          <w:p w:rsidR="00A75D2A" w:rsidRPr="00DB1412" w:rsidRDefault="00A75D2A" w:rsidP="00A75D2A">
            <w:pPr>
              <w:ind w:left="317"/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12020</w:t>
            </w:r>
          </w:p>
        </w:tc>
        <w:tc>
          <w:tcPr>
            <w:tcW w:w="3339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1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нет</w:t>
            </w: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33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15-1406</w:t>
            </w:r>
            <w:r w:rsidRPr="00DB1412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340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10800</w:t>
            </w:r>
          </w:p>
        </w:tc>
        <w:tc>
          <w:tcPr>
            <w:tcW w:w="3339" w:type="dxa"/>
          </w:tcPr>
          <w:p w:rsidR="00A75D2A" w:rsidRPr="00DB1412" w:rsidRDefault="00A75D2A" w:rsidP="00A75D2A">
            <w:pPr>
              <w:ind w:right="-108"/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1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нет</w:t>
            </w: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7C5C1B" w:rsidRDefault="00A75D2A" w:rsidP="00A75D2A">
            <w:pPr>
              <w:rPr>
                <w:b/>
                <w:i/>
                <w:sz w:val="16"/>
              </w:rPr>
            </w:pPr>
            <w:r w:rsidRPr="007C5C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33" w:type="dxa"/>
          </w:tcPr>
          <w:p w:rsidR="00A75D2A" w:rsidRPr="00FD074A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768</w:t>
            </w:r>
          </w:p>
        </w:tc>
        <w:tc>
          <w:tcPr>
            <w:tcW w:w="340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39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1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нет</w:t>
            </w: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7C5C1B" w:rsidRDefault="00A75D2A" w:rsidP="00A75D2A">
            <w:pPr>
              <w:rPr>
                <w:b/>
                <w:i/>
                <w:sz w:val="16"/>
              </w:rPr>
            </w:pPr>
            <w:r w:rsidRPr="007C5C1B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433" w:type="dxa"/>
          </w:tcPr>
          <w:p w:rsidR="00A75D2A" w:rsidRPr="00FD074A" w:rsidRDefault="00A75D2A" w:rsidP="00A75D2A">
            <w:pPr>
              <w:rPr>
                <w:b/>
                <w:i/>
                <w:sz w:val="16"/>
              </w:rPr>
            </w:pPr>
            <w:r w:rsidRPr="00FD074A">
              <w:rPr>
                <w:b/>
                <w:i/>
                <w:sz w:val="16"/>
              </w:rPr>
              <w:t>722</w:t>
            </w:r>
          </w:p>
        </w:tc>
        <w:tc>
          <w:tcPr>
            <w:tcW w:w="340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4222</w:t>
            </w:r>
          </w:p>
        </w:tc>
        <w:tc>
          <w:tcPr>
            <w:tcW w:w="3339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21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33" w:type="dxa"/>
          </w:tcPr>
          <w:p w:rsidR="00A75D2A" w:rsidRPr="00FD074A" w:rsidRDefault="00A75D2A" w:rsidP="00A75D2A">
            <w:pPr>
              <w:ind w:right="-186"/>
              <w:rPr>
                <w:b/>
                <w:i/>
                <w:sz w:val="16"/>
              </w:rPr>
            </w:pPr>
            <w:r w:rsidRPr="00FD074A">
              <w:rPr>
                <w:b/>
                <w:i/>
                <w:sz w:val="16"/>
              </w:rPr>
              <w:t xml:space="preserve">ОАО </w:t>
            </w:r>
            <w:r w:rsidRPr="00FD074A">
              <w:rPr>
                <w:b/>
                <w:i/>
                <w:sz w:val="16"/>
              </w:rPr>
              <w:sym w:font="Symbol" w:char="F0B2"/>
            </w:r>
            <w:r w:rsidRPr="00FD074A">
              <w:rPr>
                <w:b/>
                <w:i/>
                <w:sz w:val="16"/>
              </w:rPr>
              <w:t>МЗТМ</w:t>
            </w:r>
            <w:r w:rsidRPr="00FD074A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40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 xml:space="preserve">Ширина максимальная, мм </w:t>
            </w:r>
          </w:p>
        </w:tc>
        <w:tc>
          <w:tcPr>
            <w:tcW w:w="99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3060</w:t>
            </w:r>
          </w:p>
        </w:tc>
        <w:tc>
          <w:tcPr>
            <w:tcW w:w="3339" w:type="dxa"/>
          </w:tcPr>
          <w:p w:rsidR="00A75D2A" w:rsidRPr="00DB1412" w:rsidRDefault="00A75D2A" w:rsidP="00A75D2A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21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33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57,3</w:t>
            </w:r>
          </w:p>
        </w:tc>
        <w:tc>
          <w:tcPr>
            <w:tcW w:w="340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4</w:t>
            </w:r>
          </w:p>
        </w:tc>
        <w:tc>
          <w:tcPr>
            <w:tcW w:w="3339" w:type="dxa"/>
          </w:tcPr>
          <w:p w:rsidR="00A75D2A" w:rsidRPr="00DB1412" w:rsidRDefault="00A75D2A" w:rsidP="00A75D2A">
            <w:pPr>
              <w:ind w:right="-108"/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1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есть</w:t>
            </w: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DB1412" w:rsidRDefault="00E87A91" w:rsidP="00A75D2A">
            <w:pPr>
              <w:rPr>
                <w:b/>
                <w:i/>
                <w:sz w:val="16"/>
              </w:rPr>
            </w:pPr>
            <w:r w:rsidRPr="00E87A91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33" w:type="dxa"/>
          </w:tcPr>
          <w:p w:rsidR="00A75D2A" w:rsidRPr="00DB1412" w:rsidRDefault="00E87A91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21,9/22,7</w:t>
            </w:r>
          </w:p>
        </w:tc>
        <w:tc>
          <w:tcPr>
            <w:tcW w:w="340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DB1412">
              <w:rPr>
                <w:b/>
                <w:i/>
                <w:sz w:val="16"/>
              </w:rPr>
              <w:t>ележки</w:t>
            </w:r>
          </w:p>
        </w:tc>
        <w:tc>
          <w:tcPr>
            <w:tcW w:w="992" w:type="dxa"/>
          </w:tcPr>
          <w:p w:rsidR="00A75D2A" w:rsidRPr="00DB1412" w:rsidRDefault="00A75D2A" w:rsidP="00A75D2A">
            <w:pPr>
              <w:ind w:right="-7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2 ГОСТ 9246</w:t>
            </w:r>
          </w:p>
        </w:tc>
        <w:tc>
          <w:tcPr>
            <w:tcW w:w="3339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12" w:type="dxa"/>
          </w:tcPr>
          <w:p w:rsidR="00A75D2A" w:rsidRPr="00186F1D" w:rsidRDefault="00A75D2A" w:rsidP="00A75D2A">
            <w:pPr>
              <w:ind w:right="-108"/>
              <w:rPr>
                <w:b/>
                <w:i/>
                <w:sz w:val="16"/>
                <w:highlight w:val="yellow"/>
              </w:rPr>
            </w:pPr>
            <w:r w:rsidRPr="00DF758D">
              <w:rPr>
                <w:b/>
                <w:i/>
                <w:sz w:val="16"/>
              </w:rPr>
              <w:t>верхний пере- давливанием</w:t>
            </w: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433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нет</w:t>
            </w:r>
          </w:p>
        </w:tc>
        <w:tc>
          <w:tcPr>
            <w:tcW w:w="3339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12" w:type="dxa"/>
          </w:tcPr>
          <w:p w:rsidR="00A75D2A" w:rsidRPr="00DB1412" w:rsidRDefault="00A75D2A" w:rsidP="00A75D2A">
            <w:pPr>
              <w:ind w:right="-108"/>
              <w:rPr>
                <w:b/>
                <w:i/>
                <w:sz w:val="16"/>
              </w:rPr>
            </w:pP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33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198,56 (20,24)</w:t>
            </w:r>
          </w:p>
        </w:tc>
        <w:tc>
          <w:tcPr>
            <w:tcW w:w="340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есть</w:t>
            </w:r>
          </w:p>
        </w:tc>
        <w:tc>
          <w:tcPr>
            <w:tcW w:w="3339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21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2</w:t>
            </w: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33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66,08 (6,74)</w:t>
            </w:r>
          </w:p>
        </w:tc>
        <w:tc>
          <w:tcPr>
            <w:tcW w:w="340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A75D2A" w:rsidRPr="00BE2B5B" w:rsidRDefault="00A75D2A" w:rsidP="00A75D2A">
            <w:pPr>
              <w:rPr>
                <w:b/>
                <w:i/>
                <w:sz w:val="16"/>
                <w:highlight w:val="yellow"/>
              </w:rPr>
            </w:pPr>
          </w:p>
        </w:tc>
        <w:tc>
          <w:tcPr>
            <w:tcW w:w="3339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21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Объем котла, м</w:t>
            </w:r>
            <w:r w:rsidRPr="00DB1412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33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A75D2A" w:rsidRPr="00BE2B5B" w:rsidRDefault="00A75D2A" w:rsidP="00A75D2A">
            <w:pPr>
              <w:rPr>
                <w:b/>
                <w:i/>
                <w:sz w:val="16"/>
                <w:highlight w:val="yellow"/>
              </w:rPr>
            </w:pPr>
            <w:r w:rsidRPr="003E0FCF">
              <w:rPr>
                <w:b/>
                <w:i/>
                <w:sz w:val="16"/>
              </w:rPr>
              <w:t>2214</w:t>
            </w:r>
          </w:p>
        </w:tc>
        <w:tc>
          <w:tcPr>
            <w:tcW w:w="3339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212" w:type="dxa"/>
          </w:tcPr>
          <w:p w:rsidR="00A75D2A" w:rsidRDefault="00A75D2A" w:rsidP="00A75D2A">
            <w:pPr>
              <w:rPr>
                <w:b/>
                <w:i/>
                <w:sz w:val="16"/>
              </w:rPr>
            </w:pP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полный</w:t>
            </w:r>
          </w:p>
        </w:tc>
        <w:tc>
          <w:tcPr>
            <w:tcW w:w="1433" w:type="dxa"/>
          </w:tcPr>
          <w:p w:rsidR="00A75D2A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39,5</w:t>
            </w:r>
          </w:p>
        </w:tc>
        <w:tc>
          <w:tcPr>
            <w:tcW w:w="340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A75D2A" w:rsidRPr="00BE2B5B" w:rsidRDefault="00A75D2A" w:rsidP="00A75D2A">
            <w:pPr>
              <w:rPr>
                <w:b/>
                <w:i/>
                <w:sz w:val="16"/>
                <w:highlight w:val="yellow"/>
              </w:rPr>
            </w:pPr>
            <w:r w:rsidRPr="00DD4C05">
              <w:rPr>
                <w:b/>
                <w:i/>
                <w:sz w:val="16"/>
              </w:rPr>
              <w:t>10686</w:t>
            </w:r>
          </w:p>
        </w:tc>
        <w:tc>
          <w:tcPr>
            <w:tcW w:w="3339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12" w:type="dxa"/>
          </w:tcPr>
          <w:p w:rsidR="00A75D2A" w:rsidRPr="00DF758D" w:rsidRDefault="00A75D2A" w:rsidP="00A75D2A">
            <w:pPr>
              <w:rPr>
                <w:b/>
                <w:i/>
                <w:sz w:val="16"/>
              </w:rPr>
            </w:pPr>
            <w:r w:rsidRPr="00DF758D">
              <w:rPr>
                <w:b/>
                <w:i/>
                <w:sz w:val="16"/>
              </w:rPr>
              <w:t>1963</w:t>
            </w: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FD074A" w:rsidRDefault="00A75D2A" w:rsidP="00A75D2A">
            <w:pPr>
              <w:rPr>
                <w:b/>
                <w:i/>
                <w:sz w:val="16"/>
              </w:rPr>
            </w:pPr>
            <w:r w:rsidRPr="00FD074A">
              <w:rPr>
                <w:b/>
                <w:i/>
                <w:sz w:val="16"/>
              </w:rPr>
              <w:t>полезный</w:t>
            </w:r>
          </w:p>
        </w:tc>
        <w:tc>
          <w:tcPr>
            <w:tcW w:w="1433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1</w:t>
            </w:r>
          </w:p>
        </w:tc>
        <w:tc>
          <w:tcPr>
            <w:tcW w:w="3339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12" w:type="dxa"/>
          </w:tcPr>
          <w:p w:rsidR="00A75D2A" w:rsidRPr="00DF758D" w:rsidRDefault="00A75D2A" w:rsidP="00A75D2A">
            <w:pPr>
              <w:rPr>
                <w:b/>
                <w:i/>
                <w:sz w:val="16"/>
              </w:rPr>
            </w:pPr>
            <w:r w:rsidRPr="00DF758D">
              <w:rPr>
                <w:b/>
                <w:i/>
                <w:sz w:val="16"/>
              </w:rPr>
              <w:t>1995</w:t>
            </w: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Скорость конструкционная,</w:t>
            </w:r>
            <w:r>
              <w:rPr>
                <w:b/>
                <w:i/>
                <w:sz w:val="16"/>
              </w:rPr>
              <w:t xml:space="preserve"> м/с</w:t>
            </w:r>
            <w:r w:rsidRPr="00DB1412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 w:rsidRPr="00DB1412">
              <w:rPr>
                <w:b/>
                <w:i/>
                <w:sz w:val="16"/>
              </w:rPr>
              <w:t>км/ч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433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33,3 (</w:t>
            </w:r>
            <w:r w:rsidRPr="00DB1412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A75D2A" w:rsidRPr="00DB1412" w:rsidRDefault="00A75D2A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DB1412">
              <w:rPr>
                <w:b/>
                <w:i/>
                <w:sz w:val="16"/>
              </w:rPr>
              <w:t>абочее давление в котле</w:t>
            </w:r>
            <w:r>
              <w:rPr>
                <w:b/>
                <w:i/>
                <w:sz w:val="16"/>
              </w:rPr>
              <w:t xml:space="preserve"> при погрузке-</w:t>
            </w:r>
          </w:p>
        </w:tc>
        <w:tc>
          <w:tcPr>
            <w:tcW w:w="99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39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1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нет</w:t>
            </w: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33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02" w:type="dxa"/>
          </w:tcPr>
          <w:p w:rsidR="00A75D2A" w:rsidRPr="00DB1412" w:rsidRDefault="00A75D2A" w:rsidP="00A75D2A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Выгрузке, </w:t>
            </w:r>
            <w:r w:rsidRPr="00DB1412">
              <w:rPr>
                <w:b/>
                <w:i/>
                <w:sz w:val="16"/>
              </w:rPr>
              <w:t>М</w:t>
            </w:r>
            <w:r>
              <w:rPr>
                <w:b/>
                <w:i/>
                <w:sz w:val="16"/>
              </w:rPr>
              <w:t>П</w:t>
            </w:r>
            <w:r w:rsidRPr="00DB1412">
              <w:rPr>
                <w:b/>
                <w:i/>
                <w:sz w:val="16"/>
              </w:rPr>
              <w:t>а (кгс/см</w:t>
            </w:r>
            <w:r w:rsidRPr="00DB1412">
              <w:rPr>
                <w:b/>
                <w:i/>
                <w:sz w:val="16"/>
                <w:vertAlign w:val="superscript"/>
              </w:rPr>
              <w:t>2</w:t>
            </w:r>
            <w:r w:rsidRPr="00DB1412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A75D2A" w:rsidRPr="00DD4C05" w:rsidRDefault="00A75D2A" w:rsidP="00A75D2A">
            <w:pPr>
              <w:rPr>
                <w:b/>
                <w:i/>
                <w:sz w:val="16"/>
              </w:rPr>
            </w:pPr>
            <w:r w:rsidRPr="00DD4C05">
              <w:rPr>
                <w:b/>
                <w:i/>
                <w:sz w:val="16"/>
              </w:rPr>
              <w:t>0,2 (2,0)</w:t>
            </w:r>
          </w:p>
        </w:tc>
        <w:tc>
          <w:tcPr>
            <w:tcW w:w="3339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21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33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Пробное д</w:t>
            </w:r>
            <w:r w:rsidRPr="00DB1412">
              <w:rPr>
                <w:b/>
                <w:i/>
                <w:sz w:val="16"/>
              </w:rPr>
              <w:t xml:space="preserve">авление создаваемое в котле при </w:t>
            </w:r>
          </w:p>
        </w:tc>
        <w:tc>
          <w:tcPr>
            <w:tcW w:w="992" w:type="dxa"/>
          </w:tcPr>
          <w:p w:rsidR="00A75D2A" w:rsidRPr="00DD4C05" w:rsidRDefault="00A75D2A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339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212" w:type="dxa"/>
          </w:tcPr>
          <w:p w:rsidR="00A75D2A" w:rsidRPr="002D09FF" w:rsidRDefault="00A75D2A" w:rsidP="00A75D2A">
            <w:pPr>
              <w:rPr>
                <w:b/>
                <w:i/>
                <w:sz w:val="16"/>
              </w:rPr>
            </w:pPr>
          </w:p>
        </w:tc>
      </w:tr>
      <w:tr w:rsidR="00A75D2A" w:rsidRPr="00DB1412" w:rsidTr="00A75D2A">
        <w:trPr>
          <w:jc w:val="center"/>
        </w:trPr>
        <w:tc>
          <w:tcPr>
            <w:tcW w:w="3211" w:type="dxa"/>
          </w:tcPr>
          <w:p w:rsidR="00A75D2A" w:rsidRPr="00DB1412" w:rsidRDefault="00A75D2A" w:rsidP="00A75D2A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1433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A75D2A" w:rsidRPr="00DB1412" w:rsidRDefault="00A75D2A" w:rsidP="00A75D2A">
            <w:pPr>
              <w:ind w:right="-108"/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гидравлическом испытании, М</w:t>
            </w:r>
            <w:r>
              <w:rPr>
                <w:b/>
                <w:i/>
                <w:sz w:val="16"/>
              </w:rPr>
              <w:t>П</w:t>
            </w:r>
            <w:r w:rsidRPr="00DB1412">
              <w:rPr>
                <w:b/>
                <w:i/>
                <w:sz w:val="16"/>
              </w:rPr>
              <w:t>а (кгс/см</w:t>
            </w:r>
            <w:r w:rsidRPr="00DB1412">
              <w:rPr>
                <w:b/>
                <w:i/>
                <w:sz w:val="16"/>
                <w:vertAlign w:val="superscript"/>
              </w:rPr>
              <w:t>2</w:t>
            </w:r>
            <w:r w:rsidRPr="00DB1412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A75D2A" w:rsidRPr="00DD4C05" w:rsidRDefault="00A75D2A" w:rsidP="00A75D2A">
            <w:pPr>
              <w:rPr>
                <w:b/>
                <w:i/>
                <w:sz w:val="16"/>
              </w:rPr>
            </w:pPr>
            <w:r w:rsidRPr="00DD4C05">
              <w:rPr>
                <w:b/>
                <w:i/>
                <w:sz w:val="16"/>
              </w:rPr>
              <w:t>0,6 (6,0)</w:t>
            </w:r>
          </w:p>
        </w:tc>
        <w:tc>
          <w:tcPr>
            <w:tcW w:w="3339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</w:p>
        </w:tc>
        <w:tc>
          <w:tcPr>
            <w:tcW w:w="1212" w:type="dxa"/>
          </w:tcPr>
          <w:p w:rsidR="00A75D2A" w:rsidRPr="00DB1412" w:rsidRDefault="00A75D2A" w:rsidP="00A75D2A">
            <w:pPr>
              <w:rPr>
                <w:b/>
                <w:i/>
                <w:sz w:val="16"/>
              </w:rPr>
            </w:pPr>
          </w:p>
        </w:tc>
      </w:tr>
    </w:tbl>
    <w:p w:rsidR="001A211C" w:rsidRPr="00AA5A35" w:rsidRDefault="00A75D2A" w:rsidP="001A211C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1A211C" w:rsidRPr="00AA5A35">
        <w:rPr>
          <w:b/>
          <w:i/>
          <w:sz w:val="32"/>
        </w:rPr>
        <w:lastRenderedPageBreak/>
        <w:t xml:space="preserve">4-осная цистерна для сжиженных углеводородных газов, модели 15-1407 </w:t>
      </w:r>
    </w:p>
    <w:p w:rsidR="001A211C" w:rsidRPr="00AA5A35" w:rsidRDefault="001A211C" w:rsidP="001A211C">
      <w:pPr>
        <w:rPr>
          <w:sz w:val="16"/>
          <w:szCs w:val="16"/>
        </w:rPr>
      </w:pPr>
    </w:p>
    <w:bookmarkStart w:id="33" w:name="_944031383"/>
    <w:bookmarkEnd w:id="33"/>
    <w:p w:rsidR="001A211C" w:rsidRDefault="0073180D" w:rsidP="001A211C">
      <w:pPr>
        <w:jc w:val="center"/>
        <w:rPr>
          <w:sz w:val="32"/>
        </w:rPr>
      </w:pPr>
      <w:r>
        <w:fldChar w:fldCharType="begin"/>
      </w:r>
      <w:r w:rsidR="00B31677">
        <w:instrText xml:space="preserve"> LINK PhotoFinish "C:\\PHOTO\\РИС218.PCX" "" \a \p \* MERGEFORMAT </w:instrText>
      </w:r>
      <w:r>
        <w:fldChar w:fldCharType="separate"/>
      </w:r>
      <w:r w:rsidR="00014D49">
        <w:object w:dxaOrig="13375" w:dyaOrig="4228">
          <v:shape id="_x0000_i1089" type="#_x0000_t75" style="width:668.95pt;height:211.8pt">
            <v:imagedata r:id="rId108" o:title="" croptop="4300f" cropright="321f"/>
          </v:shape>
        </w:object>
      </w:r>
      <w:r>
        <w:fldChar w:fldCharType="end"/>
      </w:r>
    </w:p>
    <w:p w:rsidR="001A211C" w:rsidRPr="00AA5A35" w:rsidRDefault="001A211C" w:rsidP="001A211C">
      <w:pPr>
        <w:rPr>
          <w:sz w:val="18"/>
          <w:szCs w:val="18"/>
        </w:rPr>
      </w:pPr>
    </w:p>
    <w:p w:rsidR="001A211C" w:rsidRPr="00AA5A35" w:rsidRDefault="001A211C" w:rsidP="001A211C">
      <w:pPr>
        <w:jc w:val="center"/>
        <w:rPr>
          <w:b/>
          <w:i/>
        </w:rPr>
      </w:pPr>
      <w:r w:rsidRPr="00AA5A35">
        <w:rPr>
          <w:b/>
          <w:i/>
        </w:rPr>
        <w:t>Назначение: для перевозки</w:t>
      </w:r>
      <w:r>
        <w:rPr>
          <w:b/>
          <w:i/>
        </w:rPr>
        <w:t xml:space="preserve"> сжиженных углеводородных газов</w:t>
      </w:r>
    </w:p>
    <w:p w:rsidR="001A211C" w:rsidRPr="00AA5A35" w:rsidRDefault="001A211C" w:rsidP="001A211C">
      <w:pPr>
        <w:rPr>
          <w:sz w:val="16"/>
          <w:szCs w:val="16"/>
        </w:rPr>
      </w:pPr>
      <w:r>
        <w:t xml:space="preserve"> </w:t>
      </w:r>
    </w:p>
    <w:tbl>
      <w:tblPr>
        <w:tblW w:w="13401" w:type="dxa"/>
        <w:jc w:val="center"/>
        <w:tblInd w:w="495" w:type="dxa"/>
        <w:tblLayout w:type="fixed"/>
        <w:tblLook w:val="0000" w:firstRow="0" w:lastRow="0" w:firstColumn="0" w:lastColumn="0" w:noHBand="0" w:noVBand="0"/>
      </w:tblPr>
      <w:tblGrid>
        <w:gridCol w:w="2836"/>
        <w:gridCol w:w="1493"/>
        <w:gridCol w:w="3402"/>
        <w:gridCol w:w="992"/>
        <w:gridCol w:w="3402"/>
        <w:gridCol w:w="1276"/>
      </w:tblGrid>
      <w:tr w:rsidR="001A211C" w:rsidRPr="00AA5A35" w:rsidTr="00682EB2">
        <w:trPr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93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1407.00.000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</w:p>
        </w:tc>
      </w:tr>
      <w:tr w:rsidR="001A211C" w:rsidRPr="00AA5A35" w:rsidTr="00682EB2">
        <w:trPr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93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ТУ 24.05.515-81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A211C" w:rsidRPr="00AA5A35" w:rsidRDefault="001A211C" w:rsidP="00682EB2">
            <w:pPr>
              <w:ind w:right="-108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гидравлическом испытании, Мпа (кгс/см</w:t>
            </w:r>
            <w:r w:rsidRPr="00AA5A35">
              <w:rPr>
                <w:b/>
                <w:i/>
                <w:sz w:val="16"/>
                <w:vertAlign w:val="superscript"/>
              </w:rPr>
              <w:t>2</w:t>
            </w:r>
            <w:r w:rsidRPr="00AA5A35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3,0 (30,0)</w:t>
            </w:r>
          </w:p>
        </w:tc>
      </w:tr>
      <w:tr w:rsidR="001A211C" w:rsidRPr="00AA5A35" w:rsidTr="00682EB2">
        <w:trPr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93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15-1407      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4600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нет</w:t>
            </w:r>
          </w:p>
        </w:tc>
      </w:tr>
      <w:tr w:rsidR="001A211C" w:rsidRPr="00AA5A35" w:rsidTr="00682EB2">
        <w:trPr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93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756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ind w:right="-108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нет</w:t>
            </w:r>
          </w:p>
        </w:tc>
      </w:tr>
      <w:tr w:rsidR="001A211C" w:rsidRPr="00AA5A35" w:rsidTr="00682EB2">
        <w:trPr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93" w:type="dxa"/>
          </w:tcPr>
          <w:p w:rsidR="001A211C" w:rsidRPr="00AA5A35" w:rsidRDefault="001A211C" w:rsidP="00682EB2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есть</w:t>
            </w:r>
          </w:p>
        </w:tc>
      </w:tr>
      <w:tr w:rsidR="001A211C" w:rsidRPr="00AA5A35" w:rsidTr="00682EB2">
        <w:trPr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93" w:type="dxa"/>
          </w:tcPr>
          <w:p w:rsidR="001A211C" w:rsidRPr="00AA5A35" w:rsidRDefault="001A211C" w:rsidP="00E87A91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23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ind w:right="-108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76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есть</w:t>
            </w:r>
          </w:p>
        </w:tc>
      </w:tr>
      <w:tr w:rsidR="001A211C" w:rsidRPr="00AA5A35" w:rsidTr="00682EB2">
        <w:trPr>
          <w:jc w:val="center"/>
        </w:trPr>
        <w:tc>
          <w:tcPr>
            <w:tcW w:w="2836" w:type="dxa"/>
          </w:tcPr>
          <w:p w:rsidR="001A211C" w:rsidRPr="00AA5A35" w:rsidRDefault="00092553" w:rsidP="00682EB2">
            <w:pPr>
              <w:rPr>
                <w:b/>
                <w:i/>
                <w:sz w:val="16"/>
              </w:rPr>
            </w:pPr>
            <w:r w:rsidRPr="00092553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93" w:type="dxa"/>
          </w:tcPr>
          <w:p w:rsidR="001A211C" w:rsidRPr="00BD2367" w:rsidRDefault="00092553" w:rsidP="00682EB2">
            <w:pPr>
              <w:jc w:val="both"/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</w:rPr>
              <w:t>31,0/</w:t>
            </w:r>
            <w:r w:rsidR="001A211C">
              <w:rPr>
                <w:b/>
                <w:i/>
                <w:sz w:val="16"/>
              </w:rPr>
              <w:t>3</w:t>
            </w:r>
            <w:r w:rsidR="001A211C" w:rsidRPr="00BD2367">
              <w:rPr>
                <w:b/>
                <w:i/>
                <w:sz w:val="16"/>
              </w:rPr>
              <w:t>6</w:t>
            </w:r>
            <w:r w:rsidR="001A211C">
              <w:rPr>
                <w:b/>
                <w:i/>
                <w:sz w:val="16"/>
                <w:lang w:val="en-US"/>
              </w:rPr>
              <w:t>,7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1276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</w:p>
        </w:tc>
      </w:tr>
      <w:tr w:rsidR="001A211C" w:rsidRPr="00AA5A35" w:rsidTr="00682EB2">
        <w:trPr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93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нет</w:t>
            </w:r>
          </w:p>
        </w:tc>
      </w:tr>
      <w:tr w:rsidR="001A211C" w:rsidRPr="00AA5A35" w:rsidTr="00682EB2">
        <w:trPr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93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144,35 (14,73)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2600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1A211C" w:rsidRPr="00AA5A35" w:rsidRDefault="001A211C" w:rsidP="00682EB2">
            <w:pPr>
              <w:ind w:right="-108"/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верхний пере-</w:t>
            </w:r>
          </w:p>
        </w:tc>
      </w:tr>
      <w:tr w:rsidR="001A211C" w:rsidRPr="00AA5A35" w:rsidTr="00682EB2">
        <w:trPr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93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48 (4,9) 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давливанием</w:t>
            </w:r>
          </w:p>
        </w:tc>
      </w:tr>
      <w:tr w:rsidR="001A211C" w:rsidRPr="00AA5A35" w:rsidTr="00682EB2">
        <w:trPr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Объем котла, м</w:t>
            </w:r>
            <w:r w:rsidRPr="00AA5A35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93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54 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Удельный объем, м</w:t>
            </w:r>
            <w:r w:rsidRPr="00AA5A35">
              <w:rPr>
                <w:b/>
                <w:i/>
                <w:sz w:val="16"/>
                <w:vertAlign w:val="superscript"/>
              </w:rPr>
              <w:t>3</w:t>
            </w:r>
            <w:r w:rsidRPr="00AA5A35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2,3 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Наличие лестниц, шт.:</w:t>
            </w:r>
          </w:p>
        </w:tc>
        <w:tc>
          <w:tcPr>
            <w:tcW w:w="1276" w:type="dxa"/>
          </w:tcPr>
          <w:p w:rsidR="001A211C" w:rsidRPr="00AA5A35" w:rsidRDefault="001A211C" w:rsidP="00682EB2">
            <w:pPr>
              <w:ind w:right="-108"/>
              <w:jc w:val="both"/>
              <w:rPr>
                <w:b/>
                <w:i/>
                <w:sz w:val="16"/>
              </w:rPr>
            </w:pPr>
          </w:p>
        </w:tc>
      </w:tr>
      <w:tr w:rsidR="001A211C" w:rsidRPr="00AA5A35" w:rsidTr="00682EB2">
        <w:trPr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93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276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есть</w:t>
            </w:r>
          </w:p>
        </w:tc>
      </w:tr>
      <w:tr w:rsidR="001A211C" w:rsidRPr="00AA5A35" w:rsidTr="00682EB2">
        <w:trPr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93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ind w:right="-108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276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нет</w:t>
            </w:r>
          </w:p>
        </w:tc>
      </w:tr>
      <w:tr w:rsidR="001A211C" w:rsidRPr="00AA5A35" w:rsidTr="00682EB2">
        <w:trPr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93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ind w:right="-108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</w:p>
        </w:tc>
      </w:tr>
      <w:tr w:rsidR="001A211C" w:rsidRPr="00AA5A35" w:rsidTr="00682EB2">
        <w:trPr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93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A211C" w:rsidRPr="00AA5A35" w:rsidRDefault="001A211C" w:rsidP="00682EB2">
            <w:pPr>
              <w:ind w:right="-108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загружаемого продукта, </w:t>
            </w:r>
            <w:r w:rsidRPr="00AA5A35">
              <w:rPr>
                <w:b/>
                <w:i/>
                <w:sz w:val="16"/>
              </w:rPr>
              <w:sym w:font="Symbol" w:char="F0B0"/>
            </w:r>
            <w:r w:rsidRPr="00AA5A35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-</w:t>
            </w:r>
          </w:p>
        </w:tc>
      </w:tr>
      <w:tr w:rsidR="001A211C" w:rsidRPr="00AA5A35" w:rsidTr="00682EB2">
        <w:trPr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ind w:left="317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93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ind w:right="-108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Мпа (кгс/см</w:t>
            </w:r>
            <w:r w:rsidRPr="00AA5A35">
              <w:rPr>
                <w:b/>
                <w:i/>
                <w:sz w:val="16"/>
                <w:vertAlign w:val="superscript"/>
              </w:rPr>
              <w:t>2</w:t>
            </w:r>
            <w:r w:rsidRPr="00AA5A35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2,08 (20,8)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196</w:t>
            </w:r>
            <w:r>
              <w:rPr>
                <w:b/>
                <w:i/>
                <w:sz w:val="16"/>
              </w:rPr>
              <w:t>2</w:t>
            </w:r>
          </w:p>
        </w:tc>
      </w:tr>
      <w:tr w:rsidR="001A211C" w:rsidRPr="00AA5A35" w:rsidTr="00682EB2">
        <w:trPr>
          <w:trHeight w:val="122"/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</w:p>
        </w:tc>
        <w:tc>
          <w:tcPr>
            <w:tcW w:w="1493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A211C" w:rsidRPr="00AA5A35" w:rsidRDefault="001A211C" w:rsidP="00682EB2">
            <w:pPr>
              <w:ind w:right="-108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1980</w:t>
            </w:r>
          </w:p>
        </w:tc>
      </w:tr>
      <w:tr w:rsidR="001A211C" w:rsidRPr="00AA5A35" w:rsidTr="00682EB2">
        <w:trPr>
          <w:trHeight w:val="72"/>
          <w:jc w:val="center"/>
        </w:trPr>
        <w:tc>
          <w:tcPr>
            <w:tcW w:w="2836" w:type="dxa"/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</w:p>
        </w:tc>
        <w:tc>
          <w:tcPr>
            <w:tcW w:w="1493" w:type="dxa"/>
            <w:tcBorders>
              <w:left w:val="nil"/>
            </w:tcBorders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  <w:tcBorders>
              <w:left w:val="nil"/>
            </w:tcBorders>
          </w:tcPr>
          <w:p w:rsidR="001A211C" w:rsidRPr="00AA5A35" w:rsidRDefault="001A211C" w:rsidP="00682EB2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992" w:type="dxa"/>
            <w:tcBorders>
              <w:left w:val="nil"/>
            </w:tcBorders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  <w:tcBorders>
              <w:left w:val="nil"/>
            </w:tcBorders>
          </w:tcPr>
          <w:p w:rsidR="001A211C" w:rsidRPr="00AA5A35" w:rsidRDefault="001A211C" w:rsidP="00682EB2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  <w:tcBorders>
              <w:left w:val="nil"/>
            </w:tcBorders>
          </w:tcPr>
          <w:p w:rsidR="001A211C" w:rsidRPr="00AA5A35" w:rsidRDefault="001A211C" w:rsidP="00682EB2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нет</w:t>
            </w:r>
          </w:p>
        </w:tc>
      </w:tr>
    </w:tbl>
    <w:p w:rsidR="00670A08" w:rsidRPr="00AA5A35" w:rsidRDefault="00A75D2A" w:rsidP="00670A08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670A08" w:rsidRPr="00AA5A35">
        <w:rPr>
          <w:b/>
          <w:i/>
          <w:sz w:val="32"/>
        </w:rPr>
        <w:lastRenderedPageBreak/>
        <w:t>4-осная цистерна для сжиженных углев</w:t>
      </w:r>
      <w:r w:rsidR="00670A08">
        <w:rPr>
          <w:b/>
          <w:i/>
          <w:sz w:val="32"/>
        </w:rPr>
        <w:t>одородных газов и легкого углеводородного сырья,</w:t>
      </w:r>
      <w:r w:rsidR="00670A08">
        <w:rPr>
          <w:b/>
          <w:i/>
          <w:sz w:val="32"/>
        </w:rPr>
        <w:br/>
        <w:t xml:space="preserve"> модели 15-1407-01</w:t>
      </w:r>
    </w:p>
    <w:p w:rsidR="00670A08" w:rsidRPr="00AA5A35" w:rsidRDefault="00670A08" w:rsidP="00670A08">
      <w:pPr>
        <w:rPr>
          <w:sz w:val="16"/>
          <w:szCs w:val="16"/>
        </w:rPr>
      </w:pPr>
    </w:p>
    <w:p w:rsidR="00670A08" w:rsidRPr="00B51C9F" w:rsidRDefault="00E47A18" w:rsidP="00670A08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407400" cy="2971800"/>
            <wp:effectExtent l="19050" t="0" r="0" b="0"/>
            <wp:docPr id="141" name="Рисунок 141" descr="15-1407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15-1407-01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4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08" w:rsidRPr="00AA5A35" w:rsidRDefault="00670A08" w:rsidP="00670A08">
      <w:pPr>
        <w:jc w:val="center"/>
        <w:rPr>
          <w:b/>
          <w:i/>
        </w:rPr>
      </w:pPr>
      <w:r w:rsidRPr="00AA5A35">
        <w:rPr>
          <w:b/>
          <w:i/>
        </w:rPr>
        <w:t>Назначение: для перевозки сжиженных углеводородных газов и легкого углеводородного сырья</w:t>
      </w:r>
    </w:p>
    <w:p w:rsidR="00670A08" w:rsidRPr="00AA5A35" w:rsidRDefault="00670A08" w:rsidP="00670A08">
      <w:pPr>
        <w:rPr>
          <w:sz w:val="16"/>
          <w:szCs w:val="16"/>
        </w:rPr>
      </w:pPr>
      <w:r>
        <w:t xml:space="preserve"> </w:t>
      </w:r>
    </w:p>
    <w:tbl>
      <w:tblPr>
        <w:tblW w:w="13576" w:type="dxa"/>
        <w:jc w:val="center"/>
        <w:tblInd w:w="495" w:type="dxa"/>
        <w:tblLayout w:type="fixed"/>
        <w:tblLook w:val="0000" w:firstRow="0" w:lastRow="0" w:firstColumn="0" w:lastColumn="0" w:noHBand="0" w:noVBand="0"/>
      </w:tblPr>
      <w:tblGrid>
        <w:gridCol w:w="2836"/>
        <w:gridCol w:w="1493"/>
        <w:gridCol w:w="3402"/>
        <w:gridCol w:w="992"/>
        <w:gridCol w:w="3389"/>
        <w:gridCol w:w="1464"/>
      </w:tblGrid>
      <w:tr w:rsidR="00670A08" w:rsidRPr="00AA5A35" w:rsidTr="000D169F">
        <w:trPr>
          <w:jc w:val="center"/>
        </w:trPr>
        <w:tc>
          <w:tcPr>
            <w:tcW w:w="2836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93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1407.00.000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3402" w:type="dxa"/>
          </w:tcPr>
          <w:p w:rsidR="00670A08" w:rsidRPr="00AA5A35" w:rsidRDefault="00670A08" w:rsidP="000D169F">
            <w:pPr>
              <w:ind w:left="317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64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нет</w:t>
            </w:r>
          </w:p>
        </w:tc>
      </w:tr>
      <w:tr w:rsidR="00670A08" w:rsidRPr="00AA5A35" w:rsidTr="000D169F">
        <w:trPr>
          <w:jc w:val="center"/>
        </w:trPr>
        <w:tc>
          <w:tcPr>
            <w:tcW w:w="2836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93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ТУ 24.05.515-81</w:t>
            </w:r>
          </w:p>
        </w:tc>
        <w:tc>
          <w:tcPr>
            <w:tcW w:w="3402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670A08" w:rsidRPr="00AA5A35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64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нет</w:t>
            </w:r>
          </w:p>
        </w:tc>
      </w:tr>
      <w:tr w:rsidR="00670A08" w:rsidRPr="00AA5A35" w:rsidTr="000D169F">
        <w:trPr>
          <w:jc w:val="center"/>
        </w:trPr>
        <w:tc>
          <w:tcPr>
            <w:tcW w:w="2836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Тип </w:t>
            </w:r>
            <w:r w:rsidRPr="00AA5A35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1493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757</w:t>
            </w:r>
          </w:p>
        </w:tc>
        <w:tc>
          <w:tcPr>
            <w:tcW w:w="3402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64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70A08" w:rsidRPr="00AA5A35" w:rsidTr="000D169F">
        <w:trPr>
          <w:jc w:val="center"/>
        </w:trPr>
        <w:tc>
          <w:tcPr>
            <w:tcW w:w="2836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93" w:type="dxa"/>
          </w:tcPr>
          <w:p w:rsidR="00670A08" w:rsidRPr="00AA5A35" w:rsidRDefault="00670A08" w:rsidP="000D169F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</w:t>
            </w:r>
            <w:r w:rsidRPr="00AA5A35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«</w:t>
            </w:r>
            <w:r w:rsidRPr="00AA5A35">
              <w:rPr>
                <w:b/>
                <w:i/>
                <w:sz w:val="16"/>
              </w:rPr>
              <w:t>Азовмаш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02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4600</w:t>
            </w:r>
          </w:p>
        </w:tc>
        <w:tc>
          <w:tcPr>
            <w:tcW w:w="3389" w:type="dxa"/>
          </w:tcPr>
          <w:p w:rsidR="00670A08" w:rsidRPr="00AA5A35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464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есть</w:t>
            </w:r>
          </w:p>
        </w:tc>
      </w:tr>
      <w:tr w:rsidR="00670A08" w:rsidRPr="00AA5A35" w:rsidTr="000D169F">
        <w:trPr>
          <w:jc w:val="center"/>
        </w:trPr>
        <w:tc>
          <w:tcPr>
            <w:tcW w:w="2836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93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1464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</w:p>
        </w:tc>
      </w:tr>
      <w:tr w:rsidR="00670A08" w:rsidRPr="00AA5A35" w:rsidTr="000D169F">
        <w:trPr>
          <w:jc w:val="center"/>
        </w:trPr>
        <w:tc>
          <w:tcPr>
            <w:tcW w:w="2836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93" w:type="dxa"/>
          </w:tcPr>
          <w:p w:rsidR="00670A08" w:rsidRPr="00AA5A35" w:rsidRDefault="00670A08" w:rsidP="00092553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31,2</w:t>
            </w:r>
            <w:r w:rsidRPr="00AA5A3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3402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64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нет</w:t>
            </w:r>
          </w:p>
        </w:tc>
      </w:tr>
      <w:tr w:rsidR="00670A08" w:rsidRPr="00AA5A35" w:rsidTr="000D169F">
        <w:trPr>
          <w:jc w:val="center"/>
        </w:trPr>
        <w:tc>
          <w:tcPr>
            <w:tcW w:w="2836" w:type="dxa"/>
          </w:tcPr>
          <w:p w:rsidR="00670A08" w:rsidRPr="00AA5A35" w:rsidRDefault="00092553" w:rsidP="000D169F">
            <w:pPr>
              <w:rPr>
                <w:b/>
                <w:i/>
                <w:sz w:val="16"/>
              </w:rPr>
            </w:pPr>
            <w:r w:rsidRPr="00092553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93" w:type="dxa"/>
          </w:tcPr>
          <w:p w:rsidR="00670A08" w:rsidRPr="00AA5A35" w:rsidRDefault="00092553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31,4/</w:t>
            </w:r>
            <w:r w:rsidR="00670A08">
              <w:rPr>
                <w:b/>
                <w:i/>
                <w:sz w:val="16"/>
              </w:rPr>
              <w:t>34</w:t>
            </w:r>
            <w:r w:rsidR="00670A08">
              <w:rPr>
                <w:b/>
                <w:i/>
                <w:sz w:val="16"/>
                <w:lang w:val="en-US"/>
              </w:rPr>
              <w:t>,3</w:t>
            </w:r>
            <w:r w:rsidR="00670A08" w:rsidRPr="00AA5A3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3402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64" w:type="dxa"/>
          </w:tcPr>
          <w:p w:rsidR="00670A08" w:rsidRPr="00AA5A35" w:rsidRDefault="00670A08" w:rsidP="000D169F">
            <w:pPr>
              <w:ind w:right="-108"/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верхний </w:t>
            </w:r>
            <w:r>
              <w:rPr>
                <w:b/>
                <w:i/>
                <w:sz w:val="16"/>
              </w:rPr>
              <w:t>через</w:t>
            </w:r>
          </w:p>
        </w:tc>
      </w:tr>
      <w:tr w:rsidR="00670A08" w:rsidRPr="00AA5A35" w:rsidTr="000D169F">
        <w:trPr>
          <w:jc w:val="center"/>
        </w:trPr>
        <w:tc>
          <w:tcPr>
            <w:tcW w:w="2836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93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64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сливо-наливные</w:t>
            </w:r>
          </w:p>
        </w:tc>
      </w:tr>
      <w:tr w:rsidR="00670A08" w:rsidRPr="00AA5A35" w:rsidTr="000D169F">
        <w:trPr>
          <w:jc w:val="center"/>
        </w:trPr>
        <w:tc>
          <w:tcPr>
            <w:tcW w:w="2836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93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58</w:t>
            </w:r>
            <w:r w:rsidRPr="00AA5A35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AA5A35">
              <w:rPr>
                <w:b/>
                <w:i/>
                <w:sz w:val="16"/>
              </w:rPr>
              <w:t xml:space="preserve"> (1</w:t>
            </w:r>
            <w:r>
              <w:rPr>
                <w:b/>
                <w:i/>
                <w:sz w:val="16"/>
              </w:rPr>
              <w:t>6</w:t>
            </w:r>
            <w:r w:rsidRPr="00AA5A35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  <w:lang w:val="en-US"/>
              </w:rPr>
              <w:t>4</w:t>
            </w:r>
            <w:r w:rsidRPr="00AA5A35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2600</w:t>
            </w:r>
          </w:p>
        </w:tc>
        <w:tc>
          <w:tcPr>
            <w:tcW w:w="3389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64" w:type="dxa"/>
          </w:tcPr>
          <w:p w:rsidR="00670A08" w:rsidRPr="00AA5A35" w:rsidRDefault="00670A08" w:rsidP="000D169F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670A08" w:rsidRPr="00AA5A35" w:rsidTr="000D169F">
        <w:trPr>
          <w:jc w:val="center"/>
        </w:trPr>
        <w:tc>
          <w:tcPr>
            <w:tcW w:w="2836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93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51,9</w:t>
            </w:r>
            <w:r w:rsidRPr="00AA5A35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</w:t>
            </w:r>
            <w:r w:rsidRPr="00AA5A35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</w:t>
            </w:r>
            <w:r w:rsidRPr="00AA5A35">
              <w:rPr>
                <w:b/>
                <w:i/>
                <w:sz w:val="16"/>
              </w:rPr>
              <w:t xml:space="preserve">9) </w:t>
            </w:r>
          </w:p>
        </w:tc>
        <w:tc>
          <w:tcPr>
            <w:tcW w:w="3402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лестниц, шт</w:t>
            </w:r>
            <w:r w:rsidR="00092553">
              <w:rPr>
                <w:b/>
                <w:i/>
                <w:sz w:val="16"/>
              </w:rPr>
              <w:t>.</w:t>
            </w:r>
            <w:r w:rsidRPr="00AA5A35">
              <w:rPr>
                <w:b/>
                <w:i/>
                <w:sz w:val="16"/>
              </w:rPr>
              <w:t>:</w:t>
            </w:r>
          </w:p>
        </w:tc>
        <w:tc>
          <w:tcPr>
            <w:tcW w:w="1464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</w:p>
        </w:tc>
      </w:tr>
      <w:tr w:rsidR="00670A08" w:rsidRPr="00AA5A35" w:rsidTr="000D169F">
        <w:trPr>
          <w:jc w:val="center"/>
        </w:trPr>
        <w:tc>
          <w:tcPr>
            <w:tcW w:w="2836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Объем котла, м</w:t>
            </w:r>
            <w:r w:rsidRPr="00AA5A35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93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54</w:t>
            </w:r>
            <w:r>
              <w:rPr>
                <w:b/>
                <w:i/>
                <w:sz w:val="16"/>
              </w:rPr>
              <w:t>,8</w:t>
            </w:r>
            <w:r w:rsidRPr="00AA5A3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3402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464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670A08" w:rsidRPr="00AA5A35" w:rsidTr="000D169F">
        <w:trPr>
          <w:jc w:val="center"/>
        </w:trPr>
        <w:tc>
          <w:tcPr>
            <w:tcW w:w="2836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93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Рабочее давление в котле (при темпера-</w:t>
            </w:r>
          </w:p>
        </w:tc>
        <w:tc>
          <w:tcPr>
            <w:tcW w:w="992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464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нет</w:t>
            </w:r>
          </w:p>
        </w:tc>
      </w:tr>
      <w:tr w:rsidR="00670A08" w:rsidRPr="00AA5A35" w:rsidTr="000D169F">
        <w:trPr>
          <w:jc w:val="center"/>
        </w:trPr>
        <w:tc>
          <w:tcPr>
            <w:tcW w:w="2836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93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02-ВМ</w:t>
            </w:r>
          </w:p>
        </w:tc>
        <w:tc>
          <w:tcPr>
            <w:tcW w:w="3402" w:type="dxa"/>
          </w:tcPr>
          <w:p w:rsidR="00670A08" w:rsidRPr="005923E8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туре продукта 50</w:t>
            </w:r>
            <w:r>
              <w:rPr>
                <w:b/>
                <w:i/>
                <w:sz w:val="16"/>
                <w:vertAlign w:val="superscript"/>
              </w:rPr>
              <w:t>о</w:t>
            </w:r>
            <w:r>
              <w:rPr>
                <w:b/>
                <w:i/>
                <w:sz w:val="16"/>
              </w:rPr>
              <w:t>С), Мпа (кгс/см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2,08 (20,8)</w:t>
            </w:r>
          </w:p>
        </w:tc>
        <w:tc>
          <w:tcPr>
            <w:tcW w:w="3389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64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670A08" w:rsidRPr="00AA5A35" w:rsidTr="000D169F">
        <w:trPr>
          <w:jc w:val="center"/>
        </w:trPr>
        <w:tc>
          <w:tcPr>
            <w:tcW w:w="2836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93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Пробное давление в котле при</w:t>
            </w:r>
          </w:p>
        </w:tc>
        <w:tc>
          <w:tcPr>
            <w:tcW w:w="992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64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70A08" w:rsidRPr="00AA5A35" w:rsidTr="000D169F">
        <w:trPr>
          <w:jc w:val="center"/>
        </w:trPr>
        <w:tc>
          <w:tcPr>
            <w:tcW w:w="2836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93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670A08" w:rsidRPr="00AA5A35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гидравлическом испытании, Мпа (кгс/см</w:t>
            </w:r>
            <w:r w:rsidRPr="00AA5A35">
              <w:rPr>
                <w:b/>
                <w:i/>
                <w:sz w:val="16"/>
                <w:vertAlign w:val="superscript"/>
              </w:rPr>
              <w:t>2</w:t>
            </w:r>
            <w:r w:rsidRPr="00AA5A35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3,0 (30,0)</w:t>
            </w:r>
          </w:p>
        </w:tc>
        <w:tc>
          <w:tcPr>
            <w:tcW w:w="3389" w:type="dxa"/>
          </w:tcPr>
          <w:p w:rsidR="00670A08" w:rsidRPr="00AA5A35" w:rsidRDefault="00670A08" w:rsidP="000D169F">
            <w:pPr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64" w:type="dxa"/>
          </w:tcPr>
          <w:p w:rsidR="00670A08" w:rsidRPr="00AA5A35" w:rsidRDefault="00670A08" w:rsidP="000D169F">
            <w:pPr>
              <w:jc w:val="both"/>
              <w:rPr>
                <w:b/>
                <w:i/>
                <w:sz w:val="16"/>
              </w:rPr>
            </w:pPr>
            <w:r w:rsidRPr="00AA5A35">
              <w:rPr>
                <w:b/>
                <w:i/>
                <w:sz w:val="16"/>
              </w:rPr>
              <w:t>нет</w:t>
            </w:r>
          </w:p>
        </w:tc>
      </w:tr>
    </w:tbl>
    <w:p w:rsidR="00670A08" w:rsidRDefault="00670A08" w:rsidP="0015157D"/>
    <w:p w:rsidR="00670A08" w:rsidRDefault="00670A08" w:rsidP="0015157D"/>
    <w:p w:rsidR="00670A08" w:rsidRPr="000A7F10" w:rsidRDefault="00A75D2A" w:rsidP="00A75D2A">
      <w:pPr>
        <w:jc w:val="center"/>
        <w:rPr>
          <w:b/>
          <w:i/>
          <w:sz w:val="32"/>
        </w:rPr>
      </w:pPr>
      <w:r>
        <w:br w:type="column"/>
      </w:r>
      <w:r w:rsidR="00670A08" w:rsidRPr="000A7F10">
        <w:rPr>
          <w:b/>
          <w:i/>
          <w:sz w:val="32"/>
        </w:rPr>
        <w:lastRenderedPageBreak/>
        <w:t>4-осная цистерна для аммиака, модель 15-1408</w:t>
      </w:r>
    </w:p>
    <w:p w:rsidR="00670A08" w:rsidRPr="000A7F10" w:rsidRDefault="00670A08" w:rsidP="00670A08">
      <w:pPr>
        <w:rPr>
          <w:sz w:val="18"/>
          <w:szCs w:val="18"/>
        </w:rPr>
      </w:pPr>
    </w:p>
    <w:p w:rsidR="00670A08" w:rsidRDefault="0073180D" w:rsidP="00670A08">
      <w:pPr>
        <w:jc w:val="center"/>
      </w:pPr>
      <w:r>
        <w:fldChar w:fldCharType="begin"/>
      </w:r>
      <w:r w:rsidR="00B31677">
        <w:instrText xml:space="preserve"> LINK Paint.Picture "C:\\PHOTO\\РИС228.BMP" "" \a \p \* MERGEFORMAT </w:instrText>
      </w:r>
      <w:r>
        <w:fldChar w:fldCharType="separate"/>
      </w:r>
      <w:r w:rsidR="00DE355C">
        <w:object w:dxaOrig="3241" w:dyaOrig="13066">
          <v:shape id="_x0000_i1090" type="#_x0000_t75" style="width:691.55pt;height:3in">
            <v:imagedata r:id="rId110" o:title="" croptop="1204f" cropbottom="1204f" cropright="627f"/>
          </v:shape>
        </w:object>
      </w:r>
      <w:r>
        <w:fldChar w:fldCharType="end"/>
      </w:r>
    </w:p>
    <w:p w:rsidR="00670A08" w:rsidRPr="000A7F10" w:rsidRDefault="00670A08" w:rsidP="00670A08">
      <w:pPr>
        <w:jc w:val="center"/>
        <w:rPr>
          <w:sz w:val="16"/>
          <w:szCs w:val="16"/>
        </w:rPr>
      </w:pPr>
    </w:p>
    <w:p w:rsidR="00670A08" w:rsidRPr="000A7F10" w:rsidRDefault="00670A08" w:rsidP="00670A08">
      <w:pPr>
        <w:jc w:val="center"/>
        <w:rPr>
          <w:b/>
          <w:i/>
        </w:rPr>
      </w:pPr>
      <w:r w:rsidRPr="000A7F10">
        <w:rPr>
          <w:b/>
          <w:i/>
        </w:rPr>
        <w:t>Назначение: для перевозки аммиака</w:t>
      </w:r>
    </w:p>
    <w:p w:rsidR="00670A08" w:rsidRPr="000A7F10" w:rsidRDefault="00670A08" w:rsidP="00670A08">
      <w:pPr>
        <w:rPr>
          <w:sz w:val="16"/>
          <w:szCs w:val="16"/>
        </w:rPr>
      </w:pPr>
      <w:r>
        <w:t xml:space="preserve"> </w:t>
      </w:r>
    </w:p>
    <w:tbl>
      <w:tblPr>
        <w:tblW w:w="13097" w:type="dxa"/>
        <w:jc w:val="center"/>
        <w:tblInd w:w="652" w:type="dxa"/>
        <w:tblLayout w:type="fixed"/>
        <w:tblLook w:val="0000" w:firstRow="0" w:lastRow="0" w:firstColumn="0" w:lastColumn="0" w:noHBand="0" w:noVBand="0"/>
      </w:tblPr>
      <w:tblGrid>
        <w:gridCol w:w="2748"/>
        <w:gridCol w:w="1419"/>
        <w:gridCol w:w="3275"/>
        <w:gridCol w:w="992"/>
        <w:gridCol w:w="3387"/>
        <w:gridCol w:w="1276"/>
      </w:tblGrid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9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1408.00.000</w:t>
            </w:r>
          </w:p>
        </w:tc>
        <w:tc>
          <w:tcPr>
            <w:tcW w:w="3275" w:type="dxa"/>
          </w:tcPr>
          <w:p w:rsidR="00670A08" w:rsidRPr="000A7F10" w:rsidRDefault="00670A08" w:rsidP="000D169F">
            <w:pPr>
              <w:ind w:left="317"/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670A08" w:rsidRPr="000A7F1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76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1</w:t>
            </w: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9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ТУ 24-1-138-75</w:t>
            </w:r>
          </w:p>
        </w:tc>
        <w:tc>
          <w:tcPr>
            <w:tcW w:w="3275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нет</w:t>
            </w: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9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 xml:space="preserve">15-1408 </w:t>
            </w:r>
          </w:p>
        </w:tc>
        <w:tc>
          <w:tcPr>
            <w:tcW w:w="3275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670A08" w:rsidRPr="000A7F1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нет</w:t>
            </w: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9" w:type="dxa"/>
          </w:tcPr>
          <w:p w:rsidR="00670A08" w:rsidRPr="00CA1B49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lang w:val="en-US"/>
              </w:rPr>
              <w:t>7</w:t>
            </w:r>
            <w:r>
              <w:rPr>
                <w:b/>
                <w:i/>
                <w:sz w:val="16"/>
              </w:rPr>
              <w:t>56</w:t>
            </w:r>
          </w:p>
        </w:tc>
        <w:tc>
          <w:tcPr>
            <w:tcW w:w="3275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4605</w:t>
            </w:r>
          </w:p>
        </w:tc>
        <w:tc>
          <w:tcPr>
            <w:tcW w:w="3387" w:type="dxa"/>
          </w:tcPr>
          <w:p w:rsidR="00670A08" w:rsidRPr="000A7F1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есть</w:t>
            </w: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9" w:type="dxa"/>
          </w:tcPr>
          <w:p w:rsidR="00670A08" w:rsidRPr="000A7F10" w:rsidRDefault="00670A08" w:rsidP="000D169F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5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670A08" w:rsidRPr="000A7F1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76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есть</w:t>
            </w: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9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30,7</w:t>
            </w:r>
          </w:p>
        </w:tc>
        <w:tc>
          <w:tcPr>
            <w:tcW w:w="3275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670A08" w:rsidRPr="000A7F1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1276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092553" w:rsidP="000D169F">
            <w:pPr>
              <w:rPr>
                <w:b/>
                <w:i/>
                <w:sz w:val="16"/>
              </w:rPr>
            </w:pPr>
            <w:r w:rsidRPr="00092553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9" w:type="dxa"/>
          </w:tcPr>
          <w:p w:rsidR="00670A08" w:rsidRPr="000A7F10" w:rsidRDefault="00092553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32,3/</w:t>
            </w:r>
            <w:r w:rsidR="00670A08" w:rsidRPr="000A7F10">
              <w:rPr>
                <w:b/>
                <w:i/>
                <w:sz w:val="16"/>
              </w:rPr>
              <w:t>3</w:t>
            </w:r>
            <w:r w:rsidR="00670A08">
              <w:rPr>
                <w:b/>
                <w:i/>
                <w:sz w:val="16"/>
                <w:lang w:val="en-US"/>
              </w:rPr>
              <w:t>6</w:t>
            </w:r>
            <w:r w:rsidR="00670A08" w:rsidRPr="000A7F10">
              <w:rPr>
                <w:b/>
                <w:i/>
                <w:sz w:val="16"/>
              </w:rPr>
              <w:t>,7</w:t>
            </w:r>
          </w:p>
        </w:tc>
        <w:tc>
          <w:tcPr>
            <w:tcW w:w="3275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670A08" w:rsidRPr="000A7F1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нет</w:t>
            </w: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9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670A08" w:rsidRPr="000A7F1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верхний пере-</w:t>
            </w: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9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162,8 (16,6)</w:t>
            </w:r>
          </w:p>
        </w:tc>
        <w:tc>
          <w:tcPr>
            <w:tcW w:w="3275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2600</w:t>
            </w:r>
          </w:p>
        </w:tc>
        <w:tc>
          <w:tcPr>
            <w:tcW w:w="3387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давливанием</w:t>
            </w: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9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54,15 (5,52)</w:t>
            </w:r>
          </w:p>
        </w:tc>
        <w:tc>
          <w:tcPr>
            <w:tcW w:w="3275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10680</w:t>
            </w:r>
          </w:p>
        </w:tc>
        <w:tc>
          <w:tcPr>
            <w:tcW w:w="3387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670A08" w:rsidRPr="000A7F10" w:rsidRDefault="00670A08" w:rsidP="000D169F">
            <w:pPr>
              <w:ind w:right="-108"/>
              <w:rPr>
                <w:b/>
                <w:i/>
                <w:sz w:val="16"/>
              </w:rPr>
            </w:pP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Объем котла, м</w:t>
            </w:r>
            <w:r w:rsidRPr="000A7F10">
              <w:rPr>
                <w:b/>
                <w:i/>
                <w:sz w:val="16"/>
                <w:vertAlign w:val="superscript"/>
              </w:rPr>
              <w:t>3</w:t>
            </w:r>
            <w:r w:rsidRPr="000A7F10">
              <w:rPr>
                <w:b/>
                <w:i/>
                <w:sz w:val="16"/>
              </w:rPr>
              <w:t>:</w:t>
            </w:r>
          </w:p>
        </w:tc>
        <w:tc>
          <w:tcPr>
            <w:tcW w:w="1419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Удельный объем, м</w:t>
            </w:r>
            <w:r w:rsidRPr="000A7F10">
              <w:rPr>
                <w:b/>
                <w:i/>
                <w:sz w:val="16"/>
                <w:vertAlign w:val="superscript"/>
              </w:rPr>
              <w:t>3</w:t>
            </w:r>
            <w:r w:rsidRPr="000A7F10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1,7</w:t>
            </w:r>
          </w:p>
        </w:tc>
        <w:tc>
          <w:tcPr>
            <w:tcW w:w="3387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276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2</w:t>
            </w: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19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54</w:t>
            </w:r>
          </w:p>
        </w:tc>
        <w:tc>
          <w:tcPr>
            <w:tcW w:w="3275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276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1</w:t>
            </w: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19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45</w:t>
            </w:r>
          </w:p>
        </w:tc>
        <w:tc>
          <w:tcPr>
            <w:tcW w:w="3275" w:type="dxa"/>
          </w:tcPr>
          <w:p w:rsidR="00670A08" w:rsidRPr="000A7F1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9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670A08" w:rsidRPr="000A7F1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 xml:space="preserve">загружаемого продукта, </w:t>
            </w:r>
            <w:r w:rsidRPr="000A7F10">
              <w:rPr>
                <w:b/>
                <w:i/>
                <w:sz w:val="16"/>
              </w:rPr>
              <w:sym w:font="Symbol" w:char="F0B0"/>
            </w:r>
            <w:r w:rsidRPr="000A7F10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-</w:t>
            </w: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9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5" w:type="dxa"/>
          </w:tcPr>
          <w:p w:rsidR="00670A08" w:rsidRPr="000A7F1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196</w:t>
            </w:r>
            <w:r>
              <w:rPr>
                <w:b/>
                <w:i/>
                <w:sz w:val="16"/>
              </w:rPr>
              <w:t>3</w:t>
            </w: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9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7800</w:t>
            </w:r>
          </w:p>
        </w:tc>
        <w:tc>
          <w:tcPr>
            <w:tcW w:w="3275" w:type="dxa"/>
          </w:tcPr>
          <w:p w:rsidR="00670A08" w:rsidRPr="000A7F1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Мпа (кгс/см</w:t>
            </w:r>
            <w:r w:rsidRPr="000A7F10">
              <w:rPr>
                <w:b/>
                <w:i/>
                <w:sz w:val="16"/>
                <w:vertAlign w:val="superscript"/>
              </w:rPr>
              <w:t>2</w:t>
            </w:r>
            <w:r w:rsidRPr="000A7F10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2,0 (20,0)</w:t>
            </w:r>
          </w:p>
        </w:tc>
        <w:tc>
          <w:tcPr>
            <w:tcW w:w="3387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1979</w:t>
            </w: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9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нет</w:t>
            </w:r>
          </w:p>
        </w:tc>
      </w:tr>
      <w:tr w:rsidR="00670A08" w:rsidRPr="000A7F10" w:rsidTr="000D169F">
        <w:trPr>
          <w:jc w:val="center"/>
        </w:trPr>
        <w:tc>
          <w:tcPr>
            <w:tcW w:w="2748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9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670A08" w:rsidRPr="000A7F1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гидравлическом испытании, Мпа (кгс/см</w:t>
            </w:r>
            <w:r w:rsidRPr="000A7F10">
              <w:rPr>
                <w:b/>
                <w:i/>
                <w:sz w:val="16"/>
                <w:vertAlign w:val="superscript"/>
              </w:rPr>
              <w:t>2</w:t>
            </w:r>
            <w:r w:rsidRPr="000A7F10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  <w:r w:rsidRPr="000A7F10">
              <w:rPr>
                <w:b/>
                <w:i/>
                <w:sz w:val="16"/>
              </w:rPr>
              <w:t>3,0 (30,0)</w:t>
            </w:r>
          </w:p>
        </w:tc>
        <w:tc>
          <w:tcPr>
            <w:tcW w:w="3387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670A08" w:rsidRPr="000A7F10" w:rsidRDefault="00670A08" w:rsidP="000D169F">
            <w:pPr>
              <w:rPr>
                <w:b/>
                <w:i/>
                <w:sz w:val="16"/>
              </w:rPr>
            </w:pPr>
          </w:p>
        </w:tc>
      </w:tr>
    </w:tbl>
    <w:p w:rsidR="00670A08" w:rsidRDefault="00670A08" w:rsidP="0015157D"/>
    <w:p w:rsidR="00670A08" w:rsidRPr="009D5380" w:rsidRDefault="00A75D2A" w:rsidP="00A75D2A">
      <w:pPr>
        <w:jc w:val="center"/>
        <w:rPr>
          <w:b/>
          <w:i/>
          <w:sz w:val="32"/>
        </w:rPr>
      </w:pPr>
      <w:r>
        <w:br w:type="column"/>
      </w:r>
      <w:r w:rsidR="00670A08" w:rsidRPr="009D5380">
        <w:rPr>
          <w:b/>
          <w:i/>
          <w:sz w:val="32"/>
        </w:rPr>
        <w:lastRenderedPageBreak/>
        <w:t>4-осная цистерн</w:t>
      </w:r>
      <w:r w:rsidR="00670A08">
        <w:rPr>
          <w:b/>
          <w:i/>
          <w:sz w:val="32"/>
        </w:rPr>
        <w:t>а для аммиака, модель 15-1408-</w:t>
      </w:r>
      <w:r w:rsidR="001A211C">
        <w:rPr>
          <w:b/>
          <w:i/>
          <w:sz w:val="32"/>
        </w:rPr>
        <w:t>0</w:t>
      </w:r>
      <w:r w:rsidR="00670A08">
        <w:rPr>
          <w:b/>
          <w:i/>
          <w:sz w:val="32"/>
        </w:rPr>
        <w:t>1</w:t>
      </w:r>
    </w:p>
    <w:p w:rsidR="00670A08" w:rsidRDefault="00670A08" w:rsidP="00670A08"/>
    <w:p w:rsidR="00670A08" w:rsidRDefault="00E47A18" w:rsidP="00670A08">
      <w:r>
        <w:rPr>
          <w:noProof/>
        </w:rPr>
        <w:drawing>
          <wp:inline distT="0" distB="0" distL="0" distR="0">
            <wp:extent cx="8877300" cy="3200400"/>
            <wp:effectExtent l="19050" t="0" r="0" b="0"/>
            <wp:docPr id="143" name="Рисунок 143" descr="15-1408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15-1408-02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08" w:rsidRDefault="00670A08" w:rsidP="00670A08"/>
    <w:p w:rsidR="00670A08" w:rsidRPr="009D5380" w:rsidRDefault="00670A08" w:rsidP="00670A08">
      <w:pPr>
        <w:jc w:val="center"/>
        <w:rPr>
          <w:b/>
          <w:i/>
        </w:rPr>
      </w:pPr>
      <w:r w:rsidRPr="009D5380">
        <w:rPr>
          <w:b/>
          <w:i/>
        </w:rPr>
        <w:t>Назначение: для перевозки аммиака</w:t>
      </w:r>
    </w:p>
    <w:tbl>
      <w:tblPr>
        <w:tblW w:w="13750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50"/>
        <w:gridCol w:w="1559"/>
        <w:gridCol w:w="3478"/>
        <w:gridCol w:w="1058"/>
        <w:gridCol w:w="3402"/>
        <w:gridCol w:w="1403"/>
      </w:tblGrid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1408.00.000-02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ТУ 24-5-389-78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4600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Тип </w:t>
            </w:r>
            <w:r w:rsidRPr="009D5380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758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есть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31,2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32,5/34,5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через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2600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сливо-наливные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58</w:t>
            </w:r>
            <w:r w:rsidRPr="009D5380">
              <w:rPr>
                <w:b/>
                <w:i/>
                <w:sz w:val="16"/>
              </w:rPr>
              <w:t>,64 (16,</w:t>
            </w:r>
            <w:r>
              <w:rPr>
                <w:b/>
                <w:i/>
                <w:sz w:val="16"/>
                <w:lang w:val="en-US"/>
              </w:rPr>
              <w:t>42</w:t>
            </w:r>
            <w:r w:rsidRPr="009D5380">
              <w:rPr>
                <w:b/>
                <w:i/>
                <w:sz w:val="16"/>
              </w:rPr>
              <w:t>)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5</w:t>
            </w:r>
            <w:r>
              <w:rPr>
                <w:b/>
                <w:i/>
                <w:sz w:val="16"/>
              </w:rPr>
              <w:t>1</w:t>
            </w:r>
            <w:r w:rsidRPr="009D5380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9</w:t>
            </w:r>
            <w:r w:rsidRPr="009D5380">
              <w:rPr>
                <w:b/>
                <w:i/>
                <w:sz w:val="16"/>
              </w:rPr>
              <w:t xml:space="preserve"> (5,</w:t>
            </w:r>
            <w:r>
              <w:rPr>
                <w:b/>
                <w:i/>
                <w:sz w:val="16"/>
              </w:rPr>
              <w:t>29</w:t>
            </w:r>
            <w:r w:rsidRPr="009D5380">
              <w:rPr>
                <w:b/>
                <w:i/>
                <w:sz w:val="16"/>
              </w:rPr>
              <w:t>)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</w:t>
            </w:r>
            <w:r w:rsidRPr="009D5380">
              <w:rPr>
                <w:b/>
                <w:i/>
                <w:sz w:val="16"/>
              </w:rPr>
              <w:t xml:space="preserve"> лестниц, шт.: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Объем котла, м</w:t>
            </w:r>
            <w:r w:rsidRPr="009D5380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55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9D5380">
              <w:rPr>
                <w:b/>
                <w:i/>
                <w:sz w:val="16"/>
              </w:rPr>
              <w:t>абочее давление в котле (</w:t>
            </w:r>
            <w:r>
              <w:rPr>
                <w:b/>
                <w:i/>
                <w:sz w:val="16"/>
              </w:rPr>
              <w:t>при температуре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</w:t>
            </w:r>
            <w:r w:rsidRPr="009D5380">
              <w:rPr>
                <w:b/>
                <w:i/>
                <w:sz w:val="16"/>
              </w:rPr>
              <w:t xml:space="preserve">онструкционная </w:t>
            </w:r>
            <w:r>
              <w:rPr>
                <w:b/>
                <w:i/>
                <w:sz w:val="16"/>
              </w:rPr>
              <w:t>с</w:t>
            </w:r>
            <w:r w:rsidRPr="009D5380">
              <w:rPr>
                <w:b/>
                <w:i/>
                <w:sz w:val="16"/>
              </w:rPr>
              <w:t>корость, км/ч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120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продукта 50</w:t>
            </w:r>
            <w:r>
              <w:rPr>
                <w:b/>
                <w:i/>
                <w:sz w:val="16"/>
                <w:vertAlign w:val="superscript"/>
              </w:rPr>
              <w:t>0</w:t>
            </w:r>
            <w:r>
              <w:rPr>
                <w:b/>
                <w:i/>
                <w:sz w:val="16"/>
              </w:rPr>
              <w:t>С</w:t>
            </w:r>
            <w:r w:rsidRPr="009D5380">
              <w:rPr>
                <w:b/>
                <w:i/>
                <w:sz w:val="16"/>
              </w:rPr>
              <w:t>),</w:t>
            </w:r>
            <w:r>
              <w:rPr>
                <w:b/>
                <w:i/>
                <w:sz w:val="16"/>
              </w:rPr>
              <w:t xml:space="preserve"> </w:t>
            </w:r>
            <w:r w:rsidRPr="009D5380">
              <w:rPr>
                <w:b/>
                <w:i/>
                <w:sz w:val="16"/>
              </w:rPr>
              <w:t xml:space="preserve"> М</w:t>
            </w:r>
            <w:r>
              <w:rPr>
                <w:b/>
                <w:i/>
                <w:sz w:val="16"/>
              </w:rPr>
              <w:t>П</w:t>
            </w:r>
            <w:r w:rsidRPr="009D5380">
              <w:rPr>
                <w:b/>
                <w:i/>
                <w:sz w:val="16"/>
              </w:rPr>
              <w:t>а (кгс/см</w:t>
            </w:r>
            <w:r w:rsidRPr="009D5380">
              <w:rPr>
                <w:b/>
                <w:i/>
                <w:sz w:val="16"/>
                <w:vertAlign w:val="superscript"/>
              </w:rPr>
              <w:t>2</w:t>
            </w:r>
            <w:r w:rsidRPr="009D5380">
              <w:rPr>
                <w:b/>
                <w:i/>
                <w:sz w:val="16"/>
              </w:rPr>
              <w:t>)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2,08 (20,8)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 xml:space="preserve">02-ВМ 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Пробное давление</w:t>
            </w:r>
            <w:r w:rsidRPr="009D5380">
              <w:rPr>
                <w:b/>
                <w:i/>
                <w:sz w:val="16"/>
              </w:rPr>
              <w:t xml:space="preserve"> в котле при 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1992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7800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гидравлическом испытании, М</w:t>
            </w:r>
            <w:r>
              <w:rPr>
                <w:b/>
                <w:i/>
                <w:sz w:val="16"/>
              </w:rPr>
              <w:t>П</w:t>
            </w:r>
            <w:r w:rsidRPr="009D5380">
              <w:rPr>
                <w:b/>
                <w:i/>
                <w:sz w:val="16"/>
              </w:rPr>
              <w:t>а (кгс/см</w:t>
            </w:r>
            <w:r w:rsidRPr="009D5380">
              <w:rPr>
                <w:b/>
                <w:i/>
                <w:sz w:val="16"/>
                <w:vertAlign w:val="superscript"/>
              </w:rPr>
              <w:t>2</w:t>
            </w:r>
            <w:r w:rsidRPr="009D5380">
              <w:rPr>
                <w:b/>
                <w:i/>
                <w:sz w:val="16"/>
              </w:rPr>
              <w:t>)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3,0 (30,0)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ind w:left="317"/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12020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10800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</w:tr>
    </w:tbl>
    <w:p w:rsidR="00670A08" w:rsidRDefault="00670A08" w:rsidP="0015157D"/>
    <w:p w:rsidR="00670A08" w:rsidRPr="009D5380" w:rsidRDefault="00A75D2A" w:rsidP="00A75D2A">
      <w:pPr>
        <w:jc w:val="center"/>
        <w:rPr>
          <w:b/>
          <w:i/>
          <w:sz w:val="32"/>
        </w:rPr>
      </w:pPr>
      <w:r>
        <w:br w:type="column"/>
      </w:r>
      <w:r w:rsidR="00670A08" w:rsidRPr="009D5380">
        <w:rPr>
          <w:b/>
          <w:i/>
          <w:sz w:val="32"/>
        </w:rPr>
        <w:lastRenderedPageBreak/>
        <w:t>4-осная цистерна для аммиака, модель 15-1408-02</w:t>
      </w:r>
    </w:p>
    <w:p w:rsidR="00670A08" w:rsidRDefault="00670A08" w:rsidP="00670A08"/>
    <w:p w:rsidR="00670A08" w:rsidRDefault="00E47A18" w:rsidP="00670A08">
      <w:r>
        <w:rPr>
          <w:noProof/>
        </w:rPr>
        <w:drawing>
          <wp:inline distT="0" distB="0" distL="0" distR="0">
            <wp:extent cx="8877300" cy="3200400"/>
            <wp:effectExtent l="19050" t="0" r="0" b="0"/>
            <wp:docPr id="144" name="Рисунок 144" descr="15-1408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15-1408-02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08" w:rsidRDefault="00670A08" w:rsidP="00670A08"/>
    <w:p w:rsidR="00670A08" w:rsidRPr="009D5380" w:rsidRDefault="00670A08" w:rsidP="00670A08">
      <w:pPr>
        <w:jc w:val="center"/>
        <w:rPr>
          <w:b/>
          <w:i/>
        </w:rPr>
      </w:pPr>
      <w:r w:rsidRPr="009D5380">
        <w:rPr>
          <w:b/>
          <w:i/>
        </w:rPr>
        <w:t>Назначение: для перевозки аммиака</w:t>
      </w:r>
    </w:p>
    <w:tbl>
      <w:tblPr>
        <w:tblW w:w="13750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50"/>
        <w:gridCol w:w="1559"/>
        <w:gridCol w:w="3478"/>
        <w:gridCol w:w="1058"/>
        <w:gridCol w:w="3402"/>
        <w:gridCol w:w="1403"/>
      </w:tblGrid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1408.00.000-02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ТУ 24-5-389-78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</w:t>
            </w:r>
            <w:r w:rsidRPr="009D5380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758</w:t>
            </w:r>
            <w:r w:rsidRPr="009D5380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4600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есть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</w:t>
            </w:r>
            <w:r w:rsidRPr="009D5380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«</w:t>
            </w:r>
            <w:r w:rsidRPr="009D5380">
              <w:rPr>
                <w:b/>
                <w:i/>
                <w:sz w:val="16"/>
              </w:rPr>
              <w:t>Азовмаш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31,2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через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31,4/33,4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сливо-наливные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2600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58</w:t>
            </w:r>
            <w:r w:rsidRPr="009D5380">
              <w:rPr>
                <w:b/>
                <w:i/>
                <w:sz w:val="16"/>
              </w:rPr>
              <w:t>,64 (16,</w:t>
            </w:r>
            <w:r>
              <w:rPr>
                <w:b/>
                <w:i/>
                <w:sz w:val="16"/>
              </w:rPr>
              <w:t>15</w:t>
            </w:r>
            <w:r w:rsidRPr="009D5380">
              <w:rPr>
                <w:b/>
                <w:i/>
                <w:sz w:val="16"/>
              </w:rPr>
              <w:t>)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</w:t>
            </w:r>
            <w:r w:rsidRPr="009D5380">
              <w:rPr>
                <w:b/>
                <w:i/>
                <w:sz w:val="16"/>
              </w:rPr>
              <w:t xml:space="preserve"> лестниц, шт.: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5</w:t>
            </w:r>
            <w:r>
              <w:rPr>
                <w:b/>
                <w:i/>
                <w:sz w:val="16"/>
              </w:rPr>
              <w:t>1</w:t>
            </w:r>
            <w:r w:rsidRPr="009D5380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9</w:t>
            </w:r>
            <w:r w:rsidRPr="009D5380">
              <w:rPr>
                <w:b/>
                <w:i/>
                <w:sz w:val="16"/>
              </w:rPr>
              <w:t xml:space="preserve"> (5,</w:t>
            </w:r>
            <w:r>
              <w:rPr>
                <w:b/>
                <w:i/>
                <w:sz w:val="16"/>
              </w:rPr>
              <w:t>29</w:t>
            </w:r>
            <w:r w:rsidRPr="009D5380">
              <w:rPr>
                <w:b/>
                <w:i/>
                <w:sz w:val="16"/>
              </w:rPr>
              <w:t>)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Объем котла, м</w:t>
            </w:r>
            <w:r w:rsidRPr="009D5380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55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9D5380">
              <w:rPr>
                <w:b/>
                <w:i/>
                <w:sz w:val="16"/>
              </w:rPr>
              <w:t>абочее давление в котле (</w:t>
            </w:r>
            <w:r>
              <w:rPr>
                <w:b/>
                <w:i/>
                <w:sz w:val="16"/>
              </w:rPr>
              <w:t>при температуре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</w:t>
            </w:r>
            <w:r w:rsidRPr="009D5380">
              <w:rPr>
                <w:b/>
                <w:i/>
                <w:sz w:val="16"/>
              </w:rPr>
              <w:t xml:space="preserve">онструкционная </w:t>
            </w:r>
            <w:r>
              <w:rPr>
                <w:b/>
                <w:i/>
                <w:sz w:val="16"/>
              </w:rPr>
              <w:t>с</w:t>
            </w:r>
            <w:r w:rsidRPr="009D5380">
              <w:rPr>
                <w:b/>
                <w:i/>
                <w:sz w:val="16"/>
              </w:rPr>
              <w:t>корость, км/ч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120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продукта 50</w:t>
            </w:r>
            <w:r>
              <w:rPr>
                <w:b/>
                <w:i/>
                <w:sz w:val="16"/>
                <w:vertAlign w:val="superscript"/>
              </w:rPr>
              <w:t>0</w:t>
            </w:r>
            <w:r>
              <w:rPr>
                <w:b/>
                <w:i/>
                <w:sz w:val="16"/>
              </w:rPr>
              <w:t>С</w:t>
            </w:r>
            <w:r w:rsidRPr="009D5380">
              <w:rPr>
                <w:b/>
                <w:i/>
                <w:sz w:val="16"/>
              </w:rPr>
              <w:t>),</w:t>
            </w:r>
            <w:r>
              <w:rPr>
                <w:b/>
                <w:i/>
                <w:sz w:val="16"/>
              </w:rPr>
              <w:t xml:space="preserve"> </w:t>
            </w:r>
            <w:r w:rsidRPr="009D5380">
              <w:rPr>
                <w:b/>
                <w:i/>
                <w:sz w:val="16"/>
              </w:rPr>
              <w:t xml:space="preserve"> М</w:t>
            </w:r>
            <w:r>
              <w:rPr>
                <w:b/>
                <w:i/>
                <w:sz w:val="16"/>
              </w:rPr>
              <w:t>П</w:t>
            </w:r>
            <w:r w:rsidRPr="009D5380">
              <w:rPr>
                <w:b/>
                <w:i/>
                <w:sz w:val="16"/>
              </w:rPr>
              <w:t>а (кгс/см</w:t>
            </w:r>
            <w:r w:rsidRPr="009D5380">
              <w:rPr>
                <w:b/>
                <w:i/>
                <w:sz w:val="16"/>
                <w:vertAlign w:val="superscript"/>
              </w:rPr>
              <w:t>2</w:t>
            </w:r>
            <w:r w:rsidRPr="009D5380">
              <w:rPr>
                <w:b/>
                <w:i/>
                <w:sz w:val="16"/>
              </w:rPr>
              <w:t>)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2,08 (20,8)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1995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 xml:space="preserve">02-ВМ 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Пробное давление</w:t>
            </w:r>
            <w:r w:rsidRPr="009D5380">
              <w:rPr>
                <w:b/>
                <w:i/>
                <w:sz w:val="16"/>
              </w:rPr>
              <w:t xml:space="preserve"> в котле при 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7800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гидравлическом испытании, М</w:t>
            </w:r>
            <w:r>
              <w:rPr>
                <w:b/>
                <w:i/>
                <w:sz w:val="16"/>
              </w:rPr>
              <w:t>П</w:t>
            </w:r>
            <w:r w:rsidRPr="009D5380">
              <w:rPr>
                <w:b/>
                <w:i/>
                <w:sz w:val="16"/>
              </w:rPr>
              <w:t>а (кгс/см</w:t>
            </w:r>
            <w:r w:rsidRPr="009D5380">
              <w:rPr>
                <w:b/>
                <w:i/>
                <w:sz w:val="16"/>
                <w:vertAlign w:val="superscript"/>
              </w:rPr>
              <w:t>2</w:t>
            </w:r>
            <w:r w:rsidRPr="009D5380">
              <w:rPr>
                <w:b/>
                <w:i/>
                <w:sz w:val="16"/>
              </w:rPr>
              <w:t>)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3,0 (30,0)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7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Tr="000D169F">
        <w:trPr>
          <w:jc w:val="center"/>
        </w:trPr>
        <w:tc>
          <w:tcPr>
            <w:tcW w:w="2850" w:type="dxa"/>
          </w:tcPr>
          <w:p w:rsidR="00670A08" w:rsidRPr="009D5380" w:rsidRDefault="00670A08" w:rsidP="000D169F">
            <w:pPr>
              <w:ind w:left="317"/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59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  <w:r w:rsidRPr="009D5380">
              <w:rPr>
                <w:b/>
                <w:i/>
                <w:sz w:val="16"/>
              </w:rPr>
              <w:t>12020</w:t>
            </w:r>
          </w:p>
        </w:tc>
        <w:tc>
          <w:tcPr>
            <w:tcW w:w="3478" w:type="dxa"/>
          </w:tcPr>
          <w:p w:rsidR="00670A08" w:rsidRPr="009D5380" w:rsidRDefault="00670A08" w:rsidP="000D169F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58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03" w:type="dxa"/>
          </w:tcPr>
          <w:p w:rsidR="00670A08" w:rsidRPr="009D5380" w:rsidRDefault="00670A08" w:rsidP="000D169F">
            <w:pPr>
              <w:rPr>
                <w:b/>
                <w:i/>
                <w:sz w:val="16"/>
              </w:rPr>
            </w:pPr>
          </w:p>
        </w:tc>
      </w:tr>
    </w:tbl>
    <w:p w:rsidR="00670A08" w:rsidRDefault="00670A08" w:rsidP="0015157D"/>
    <w:p w:rsidR="00670A08" w:rsidRPr="008A3B91" w:rsidRDefault="00A75D2A" w:rsidP="00A75D2A">
      <w:pPr>
        <w:jc w:val="center"/>
        <w:rPr>
          <w:b/>
          <w:i/>
          <w:sz w:val="32"/>
        </w:rPr>
      </w:pPr>
      <w:r>
        <w:br w:type="column"/>
      </w:r>
      <w:r w:rsidR="00670A08" w:rsidRPr="00A047E0">
        <w:rPr>
          <w:b/>
          <w:i/>
          <w:sz w:val="32"/>
        </w:rPr>
        <w:lastRenderedPageBreak/>
        <w:t>4-осн</w:t>
      </w:r>
      <w:r w:rsidR="00670A08">
        <w:rPr>
          <w:b/>
          <w:i/>
          <w:sz w:val="32"/>
        </w:rPr>
        <w:t>ая</w:t>
      </w:r>
      <w:r w:rsidR="00670A08" w:rsidRPr="00A047E0">
        <w:rPr>
          <w:b/>
          <w:i/>
          <w:sz w:val="32"/>
        </w:rPr>
        <w:t xml:space="preserve"> </w:t>
      </w:r>
      <w:r w:rsidR="00670A08">
        <w:rPr>
          <w:b/>
          <w:i/>
          <w:sz w:val="32"/>
        </w:rPr>
        <w:t>цистерна для аммиака, модель 15-1408-10</w:t>
      </w:r>
    </w:p>
    <w:p w:rsidR="00670A08" w:rsidRPr="008A3B91" w:rsidRDefault="00670A08" w:rsidP="00670A08">
      <w:pPr>
        <w:jc w:val="center"/>
        <w:rPr>
          <w:sz w:val="16"/>
          <w:szCs w:val="16"/>
        </w:rPr>
      </w:pPr>
    </w:p>
    <w:p w:rsidR="00670A08" w:rsidRPr="00730075" w:rsidRDefault="00E47A18" w:rsidP="00670A08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53500" cy="3136900"/>
            <wp:effectExtent l="19050" t="0" r="0" b="0"/>
            <wp:docPr id="145" name="Рисунок 145" descr="15-1408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15-1408-10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313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08" w:rsidRPr="008A3B91" w:rsidRDefault="00670A08" w:rsidP="00670A08">
      <w:pPr>
        <w:jc w:val="center"/>
        <w:rPr>
          <w:b/>
          <w:i/>
        </w:rPr>
      </w:pPr>
      <w:r w:rsidRPr="00166354">
        <w:rPr>
          <w:b/>
          <w:i/>
        </w:rPr>
        <w:t xml:space="preserve">Назначение : для перевозки </w:t>
      </w:r>
      <w:r>
        <w:rPr>
          <w:b/>
          <w:i/>
        </w:rPr>
        <w:t>аммиака</w:t>
      </w:r>
    </w:p>
    <w:tbl>
      <w:tblPr>
        <w:tblW w:w="14450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91"/>
        <w:gridCol w:w="2475"/>
        <w:gridCol w:w="3540"/>
        <w:gridCol w:w="872"/>
        <w:gridCol w:w="3355"/>
        <w:gridCol w:w="1417"/>
      </w:tblGrid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1408.00.000-10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55" w:type="dxa"/>
          </w:tcPr>
          <w:p w:rsidR="00670A08" w:rsidRPr="00797892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35.2-32258888-541-2003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3075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</w:t>
            </w:r>
            <w:r w:rsidRPr="00166354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759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55" w:type="dxa"/>
          </w:tcPr>
          <w:p w:rsidR="00670A08" w:rsidRPr="00623C6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 xml:space="preserve"> максимальная,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мм.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4600</w:t>
            </w:r>
          </w:p>
        </w:tc>
        <w:tc>
          <w:tcPr>
            <w:tcW w:w="3355" w:type="dxa"/>
          </w:tcPr>
          <w:p w:rsidR="00670A08" w:rsidRPr="00792C55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30,7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4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32,3/37,3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18-100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через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66354">
              <w:rPr>
                <w:b/>
                <w:i/>
                <w:sz w:val="16"/>
              </w:rPr>
              <w:t>, кН(тс)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204</w:t>
            </w:r>
            <w:r w:rsidRPr="00166354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20,8)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есть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сливо-наливные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  <w:r w:rsidRPr="0016635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 xml:space="preserve">98 </w:t>
            </w:r>
            <w:r w:rsidRPr="00166354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</w:rPr>
              <w:t>6,93</w:t>
            </w:r>
            <w:r w:rsidRPr="00166354">
              <w:rPr>
                <w:b/>
                <w:i/>
                <w:sz w:val="16"/>
              </w:rPr>
              <w:t>)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2600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6D437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котла,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54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лестниц, шт</w:t>
            </w:r>
            <w:r w:rsidR="00092553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120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</w:t>
            </w:r>
            <w:r w:rsidRPr="00166354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ВМ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Рабочее давление в котле (при температуре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trHeight w:val="96"/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540" w:type="dxa"/>
          </w:tcPr>
          <w:p w:rsidR="00670A08" w:rsidRPr="009B37FE" w:rsidRDefault="00670A08" w:rsidP="000D169F">
            <w:pPr>
              <w:rPr>
                <w:b/>
                <w:i/>
                <w:sz w:val="12"/>
              </w:rPr>
            </w:pPr>
            <w:r>
              <w:rPr>
                <w:b/>
                <w:i/>
                <w:sz w:val="16"/>
              </w:rPr>
              <w:t>продукта 50</w:t>
            </w:r>
            <w:r>
              <w:rPr>
                <w:b/>
                <w:i/>
                <w:sz w:val="14"/>
                <w:vertAlign w:val="superscript"/>
              </w:rPr>
              <w:t>0</w:t>
            </w:r>
            <w:r w:rsidRPr="009B37FE">
              <w:rPr>
                <w:b/>
                <w:i/>
                <w:sz w:val="16"/>
                <w:szCs w:val="16"/>
              </w:rPr>
              <w:t>С), МПа</w:t>
            </w:r>
            <w:r>
              <w:rPr>
                <w:b/>
                <w:i/>
                <w:sz w:val="14"/>
              </w:rPr>
              <w:t xml:space="preserve"> (кгс/см</w:t>
            </w:r>
            <w:r>
              <w:rPr>
                <w:b/>
                <w:i/>
                <w:sz w:val="14"/>
                <w:vertAlign w:val="superscript"/>
              </w:rPr>
              <w:t>2</w:t>
            </w:r>
            <w:r>
              <w:rPr>
                <w:b/>
                <w:i/>
                <w:sz w:val="14"/>
              </w:rPr>
              <w:t>)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2,0 (20,0)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1963</w:t>
            </w:r>
          </w:p>
        </w:tc>
      </w:tr>
      <w:tr w:rsidR="00670A08" w:rsidTr="000D169F">
        <w:trPr>
          <w:trHeight w:val="115"/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Пробное давление в котле при 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1979</w:t>
            </w:r>
          </w:p>
        </w:tc>
      </w:tr>
      <w:tr w:rsidR="00670A08" w:rsidTr="000D169F">
        <w:trPr>
          <w:trHeight w:val="98"/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540" w:type="dxa"/>
          </w:tcPr>
          <w:p w:rsidR="00670A08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гидравлическом испытании, МПа (кгс/см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3,0 (30,0)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</w:tbl>
    <w:p w:rsidR="00670A08" w:rsidRDefault="00670A08" w:rsidP="0015157D"/>
    <w:p w:rsidR="00670A08" w:rsidRDefault="00670A08" w:rsidP="0015157D"/>
    <w:p w:rsidR="00670A08" w:rsidRDefault="00670A08" w:rsidP="0015157D"/>
    <w:p w:rsidR="004C0774" w:rsidRDefault="00A75D2A" w:rsidP="004C0774">
      <w:pPr>
        <w:jc w:val="center"/>
        <w:rPr>
          <w:b/>
          <w:i/>
          <w:sz w:val="32"/>
        </w:rPr>
      </w:pPr>
      <w:r>
        <w:br w:type="column"/>
      </w:r>
      <w:r w:rsidR="004C0774">
        <w:rPr>
          <w:b/>
          <w:i/>
          <w:sz w:val="32"/>
        </w:rPr>
        <w:lastRenderedPageBreak/>
        <w:t>Переоборудованный вагон-ц</w:t>
      </w:r>
      <w:r w:rsidR="004C0774" w:rsidRPr="003369F3">
        <w:rPr>
          <w:b/>
          <w:i/>
          <w:sz w:val="32"/>
        </w:rPr>
        <w:t xml:space="preserve">истерна </w:t>
      </w:r>
      <w:r w:rsidR="004C0774">
        <w:rPr>
          <w:b/>
          <w:i/>
          <w:sz w:val="32"/>
        </w:rPr>
        <w:t>для сжиженных углеводородных газов</w:t>
      </w:r>
      <w:r w:rsidR="004C0774" w:rsidRPr="003369F3">
        <w:rPr>
          <w:b/>
          <w:i/>
          <w:sz w:val="32"/>
        </w:rPr>
        <w:t>, модель 15-</w:t>
      </w:r>
      <w:r w:rsidR="004C0774">
        <w:rPr>
          <w:b/>
          <w:i/>
          <w:sz w:val="32"/>
        </w:rPr>
        <w:t>1408-53</w:t>
      </w:r>
    </w:p>
    <w:p w:rsidR="004C0774" w:rsidRDefault="00554E56" w:rsidP="004C0774">
      <w:pPr>
        <w:jc w:val="center"/>
      </w:pPr>
      <w:r>
        <w:rPr>
          <w:noProof/>
        </w:rPr>
        <w:drawing>
          <wp:inline distT="0" distB="0" distL="0" distR="0">
            <wp:extent cx="7467600" cy="2882900"/>
            <wp:effectExtent l="19050" t="0" r="0" b="0"/>
            <wp:docPr id="156" name="Рисунок 156" descr="1408-53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1408-53 (5)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288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774" w:rsidRPr="00FD1979" w:rsidRDefault="004C0774" w:rsidP="004C0774">
      <w:pPr>
        <w:jc w:val="center"/>
        <w:rPr>
          <w:sz w:val="16"/>
          <w:szCs w:val="16"/>
        </w:rPr>
      </w:pPr>
    </w:p>
    <w:p w:rsidR="004C0774" w:rsidRPr="00092553" w:rsidRDefault="004C0774" w:rsidP="004C0774">
      <w:pPr>
        <w:jc w:val="center"/>
        <w:rPr>
          <w:b/>
          <w:i/>
          <w:sz w:val="22"/>
          <w:szCs w:val="22"/>
        </w:rPr>
      </w:pPr>
      <w:r w:rsidRPr="00092553">
        <w:rPr>
          <w:b/>
          <w:i/>
          <w:sz w:val="22"/>
          <w:szCs w:val="22"/>
        </w:rPr>
        <w:t>Назначение: для перевозки сжиженных углеводородных газов</w:t>
      </w:r>
    </w:p>
    <w:p w:rsidR="004C0774" w:rsidRDefault="004C0774" w:rsidP="004C0774">
      <w:pPr>
        <w:jc w:val="center"/>
      </w:pPr>
    </w:p>
    <w:tbl>
      <w:tblPr>
        <w:tblW w:w="14875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543"/>
        <w:gridCol w:w="2551"/>
        <w:gridCol w:w="3383"/>
        <w:gridCol w:w="992"/>
        <w:gridCol w:w="3889"/>
        <w:gridCol w:w="1517"/>
      </w:tblGrid>
      <w:tr w:rsidR="00F362AB" w:rsidRPr="003369F3" w:rsidTr="00092553">
        <w:trPr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551" w:type="dxa"/>
          </w:tcPr>
          <w:p w:rsidR="00F362AB" w:rsidRPr="00092553" w:rsidRDefault="00F362AB" w:rsidP="004C0774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1408.00.000-53</w:t>
            </w:r>
          </w:p>
        </w:tc>
        <w:tc>
          <w:tcPr>
            <w:tcW w:w="338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Длина, мм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Количество секций котла, шт.</w:t>
            </w:r>
          </w:p>
        </w:tc>
        <w:tc>
          <w:tcPr>
            <w:tcW w:w="1517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1</w:t>
            </w:r>
          </w:p>
        </w:tc>
      </w:tr>
      <w:tr w:rsidR="00F362AB" w:rsidRPr="003369F3" w:rsidTr="00092553">
        <w:trPr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551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ТУ У 35.2-30277055-031:2009</w:t>
            </w:r>
          </w:p>
        </w:tc>
        <w:tc>
          <w:tcPr>
            <w:tcW w:w="3383" w:type="dxa"/>
          </w:tcPr>
          <w:p w:rsidR="00F362AB" w:rsidRPr="00BA329C" w:rsidRDefault="00F362AB" w:rsidP="00554E56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889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1517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F362AB" w:rsidRPr="003369F3" w:rsidTr="00092553">
        <w:trPr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551" w:type="dxa"/>
          </w:tcPr>
          <w:p w:rsidR="00F362AB" w:rsidRPr="00092553" w:rsidRDefault="00F362AB" w:rsidP="004C0774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15-1408-53</w:t>
            </w:r>
          </w:p>
        </w:tc>
        <w:tc>
          <w:tcPr>
            <w:tcW w:w="338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по концевым балкам рамы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889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Наличие </w:t>
            </w:r>
            <w:r>
              <w:rPr>
                <w:rFonts w:cs="Arial"/>
                <w:b/>
                <w:i/>
                <w:sz w:val="16"/>
                <w:szCs w:val="16"/>
              </w:rPr>
              <w:t>теплоизоляции</w:t>
            </w:r>
          </w:p>
        </w:tc>
        <w:tc>
          <w:tcPr>
            <w:tcW w:w="1517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F362AB" w:rsidRPr="003369F3" w:rsidTr="00092553">
        <w:trPr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551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  <w:tc>
          <w:tcPr>
            <w:tcW w:w="338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Высота от уровня верха головок рельсов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4600</w:t>
            </w:r>
          </w:p>
        </w:tc>
        <w:tc>
          <w:tcPr>
            <w:tcW w:w="3889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517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F362AB" w:rsidRPr="003369F3" w:rsidTr="00092553">
        <w:trPr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551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ВЧД Волноваха,</w:t>
            </w:r>
          </w:p>
        </w:tc>
        <w:tc>
          <w:tcPr>
            <w:tcW w:w="338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максимальная, мм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предохранительного клапана</w:t>
            </w:r>
          </w:p>
        </w:tc>
        <w:tc>
          <w:tcPr>
            <w:tcW w:w="1517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F362AB" w:rsidRPr="003369F3" w:rsidTr="00092553">
        <w:trPr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2551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ООО "СЕРЕП"</w:t>
            </w:r>
          </w:p>
        </w:tc>
        <w:tc>
          <w:tcPr>
            <w:tcW w:w="338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889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1517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F362AB" w:rsidRPr="003369F3" w:rsidTr="00092553">
        <w:trPr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551" w:type="dxa"/>
          </w:tcPr>
          <w:p w:rsidR="00F362AB" w:rsidRPr="00092553" w:rsidRDefault="00F362AB" w:rsidP="004C0774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31,2</w:t>
            </w:r>
          </w:p>
        </w:tc>
        <w:tc>
          <w:tcPr>
            <w:tcW w:w="338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889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517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 xml:space="preserve">верхний через </w:t>
            </w:r>
          </w:p>
        </w:tc>
      </w:tr>
      <w:tr w:rsidR="00F362AB" w:rsidRPr="003369F3" w:rsidTr="00092553">
        <w:trPr>
          <w:jc w:val="center"/>
        </w:trPr>
        <w:tc>
          <w:tcPr>
            <w:tcW w:w="2543" w:type="dxa"/>
          </w:tcPr>
          <w:p w:rsidR="00F362AB" w:rsidRPr="00BA329C" w:rsidRDefault="00092553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2551" w:type="dxa"/>
          </w:tcPr>
          <w:p w:rsidR="00F362AB" w:rsidRPr="00092553" w:rsidRDefault="00092553" w:rsidP="004C0774">
            <w:pPr>
              <w:rPr>
                <w:rFonts w:cs="Arial"/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31,4/33,4</w:t>
            </w:r>
          </w:p>
        </w:tc>
        <w:tc>
          <w:tcPr>
            <w:tcW w:w="338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889" w:type="dxa"/>
          </w:tcPr>
          <w:p w:rsidR="00F362AB" w:rsidRPr="00BA329C" w:rsidRDefault="00F362AB" w:rsidP="00554E56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1517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сливо-наливные вентили</w:t>
            </w:r>
          </w:p>
        </w:tc>
      </w:tr>
      <w:tr w:rsidR="00F362AB" w:rsidRPr="003369F3" w:rsidTr="00092553">
        <w:trPr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551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889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517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</w:tr>
      <w:tr w:rsidR="00F362AB" w:rsidRPr="003369F3" w:rsidTr="00092553">
        <w:trPr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статическая осевая, кН (тс)</w:t>
            </w:r>
          </w:p>
        </w:tc>
        <w:tc>
          <w:tcPr>
            <w:tcW w:w="2551" w:type="dxa"/>
          </w:tcPr>
          <w:p w:rsidR="00F362AB" w:rsidRPr="00092553" w:rsidRDefault="00F362AB" w:rsidP="004C0774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158,64 (16,15)</w:t>
            </w:r>
          </w:p>
        </w:tc>
        <w:tc>
          <w:tcPr>
            <w:tcW w:w="338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2600</w:t>
            </w:r>
          </w:p>
        </w:tc>
        <w:tc>
          <w:tcPr>
            <w:tcW w:w="3889" w:type="dxa"/>
          </w:tcPr>
          <w:p w:rsidR="00F362AB" w:rsidRPr="00BA329C" w:rsidRDefault="00F362AB" w:rsidP="00554E56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наружных</w:t>
            </w:r>
          </w:p>
        </w:tc>
        <w:tc>
          <w:tcPr>
            <w:tcW w:w="1517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2</w:t>
            </w:r>
          </w:p>
        </w:tc>
      </w:tr>
      <w:tr w:rsidR="00F362AB" w:rsidRPr="003369F3" w:rsidTr="00092553">
        <w:trPr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 погонаая, кН/м (тс/м)</w:t>
            </w:r>
          </w:p>
        </w:tc>
        <w:tc>
          <w:tcPr>
            <w:tcW w:w="2551" w:type="dxa"/>
          </w:tcPr>
          <w:p w:rsidR="00F362AB" w:rsidRPr="00092553" w:rsidRDefault="00F362AB" w:rsidP="00F362AB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51,9 (5,3)</w:t>
            </w:r>
          </w:p>
        </w:tc>
        <w:tc>
          <w:tcPr>
            <w:tcW w:w="338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10680</w:t>
            </w:r>
          </w:p>
        </w:tc>
        <w:tc>
          <w:tcPr>
            <w:tcW w:w="3889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внутренних</w:t>
            </w:r>
          </w:p>
        </w:tc>
        <w:tc>
          <w:tcPr>
            <w:tcW w:w="1517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F362AB" w:rsidRPr="003369F3" w:rsidTr="00092553">
        <w:trPr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Объем котла, м</w:t>
            </w:r>
            <w:r w:rsidRPr="00BA329C">
              <w:rPr>
                <w:rFonts w:cs="Arial"/>
                <w:b/>
                <w:i/>
                <w:sz w:val="16"/>
                <w:szCs w:val="16"/>
                <w:vertAlign w:val="superscript"/>
              </w:rPr>
              <w:t>3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2551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54,8</w:t>
            </w:r>
          </w:p>
        </w:tc>
        <w:tc>
          <w:tcPr>
            <w:tcW w:w="338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889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Максимально допустимая температура</w:t>
            </w:r>
          </w:p>
        </w:tc>
        <w:tc>
          <w:tcPr>
            <w:tcW w:w="1517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F362AB" w:rsidRPr="003369F3" w:rsidTr="00092553">
        <w:trPr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Скорость конструкционная, </w:t>
            </w:r>
          </w:p>
        </w:tc>
        <w:tc>
          <w:tcPr>
            <w:tcW w:w="2551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38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Наличие уклона котла к сливному 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889" w:type="dxa"/>
          </w:tcPr>
          <w:p w:rsidR="00F362AB" w:rsidRPr="00BA329C" w:rsidRDefault="00F362AB" w:rsidP="00554E56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загружаемого продукта, 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sym w:font="Symbol" w:char="F0B0"/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С</w:t>
            </w:r>
          </w:p>
        </w:tc>
        <w:tc>
          <w:tcPr>
            <w:tcW w:w="1517" w:type="dxa"/>
          </w:tcPr>
          <w:p w:rsidR="00F362AB" w:rsidRPr="00092553" w:rsidRDefault="00F362AB" w:rsidP="00554E56">
            <w:pPr>
              <w:ind w:right="-108"/>
              <w:rPr>
                <w:b/>
                <w:i/>
                <w:sz w:val="16"/>
                <w:szCs w:val="16"/>
              </w:rPr>
            </w:pPr>
          </w:p>
        </w:tc>
      </w:tr>
      <w:tr w:rsidR="00F362AB" w:rsidRPr="003369F3" w:rsidTr="00092553">
        <w:trPr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км/ч</w:t>
            </w:r>
          </w:p>
        </w:tc>
        <w:tc>
          <w:tcPr>
            <w:tcW w:w="2551" w:type="dxa"/>
          </w:tcPr>
          <w:p w:rsidR="00F362AB" w:rsidRPr="00092553" w:rsidRDefault="00F362AB" w:rsidP="00554E5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прибору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F362AB" w:rsidRPr="00BA329C" w:rsidRDefault="00F362AB" w:rsidP="00554E56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Год постановки на серийное  производство</w:t>
            </w:r>
          </w:p>
        </w:tc>
        <w:tc>
          <w:tcPr>
            <w:tcW w:w="1517" w:type="dxa"/>
          </w:tcPr>
          <w:p w:rsidR="00F362AB" w:rsidRPr="00092553" w:rsidRDefault="003A5E8B" w:rsidP="00554E56">
            <w:pPr>
              <w:rPr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1995</w:t>
            </w:r>
          </w:p>
        </w:tc>
      </w:tr>
      <w:tr w:rsidR="00F362AB" w:rsidRPr="003369F3" w:rsidTr="00092553">
        <w:trPr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551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38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Рабочее давление в котле (при 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 xml:space="preserve">2,08 </w:t>
            </w:r>
          </w:p>
        </w:tc>
        <w:tc>
          <w:tcPr>
            <w:tcW w:w="3889" w:type="dxa"/>
          </w:tcPr>
          <w:p w:rsidR="00F362AB" w:rsidRPr="00BA329C" w:rsidRDefault="00F362AB" w:rsidP="00554E56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517" w:type="dxa"/>
          </w:tcPr>
          <w:p w:rsidR="00F362AB" w:rsidRPr="00092553" w:rsidRDefault="00F362AB" w:rsidP="00554E56">
            <w:pPr>
              <w:rPr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F362AB" w:rsidRPr="003369F3" w:rsidTr="00092553">
        <w:trPr>
          <w:trHeight w:val="140"/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551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383" w:type="dxa"/>
          </w:tcPr>
          <w:p w:rsidR="00F362AB" w:rsidRPr="00BA329C" w:rsidRDefault="00F362AB" w:rsidP="00554E56">
            <w:pPr>
              <w:ind w:right="-108"/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температуре продукта 50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sym w:font="Symbol" w:char="F0B0"/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С), МПа (кгс/см</w:t>
            </w:r>
            <w:r w:rsidRPr="00BA329C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(20,8)</w:t>
            </w:r>
          </w:p>
        </w:tc>
        <w:tc>
          <w:tcPr>
            <w:tcW w:w="3889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517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F362AB" w:rsidRPr="003369F3" w:rsidTr="00092553">
        <w:trPr>
          <w:trHeight w:val="200"/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2551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F362AB" w:rsidRPr="00BA329C" w:rsidRDefault="00F362AB" w:rsidP="00554E56">
            <w:pPr>
              <w:ind w:right="-108"/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Давление, создаваемое в котле при 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F362AB" w:rsidRPr="00BA329C" w:rsidRDefault="00F362AB" w:rsidP="00554E5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517" w:type="dxa"/>
          </w:tcPr>
          <w:p w:rsidR="00F362AB" w:rsidRPr="00092553" w:rsidRDefault="00F362AB" w:rsidP="00554E56">
            <w:pPr>
              <w:rPr>
                <w:b/>
                <w:i/>
                <w:sz w:val="16"/>
                <w:szCs w:val="16"/>
              </w:rPr>
            </w:pPr>
          </w:p>
        </w:tc>
      </w:tr>
      <w:tr w:rsidR="00F362AB" w:rsidRPr="003369F3" w:rsidTr="00092553">
        <w:trPr>
          <w:trHeight w:val="200"/>
          <w:jc w:val="center"/>
        </w:trPr>
        <w:tc>
          <w:tcPr>
            <w:tcW w:w="2543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2551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F362AB" w:rsidRPr="00BA329C" w:rsidRDefault="00F362AB" w:rsidP="00554E56">
            <w:pPr>
              <w:ind w:right="-108"/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BA329C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2" w:type="dxa"/>
          </w:tcPr>
          <w:p w:rsidR="00F362AB" w:rsidRPr="00092553" w:rsidRDefault="00F362AB" w:rsidP="00554E56">
            <w:pPr>
              <w:rPr>
                <w:b/>
                <w:i/>
                <w:sz w:val="16"/>
                <w:szCs w:val="16"/>
              </w:rPr>
            </w:pPr>
            <w:r w:rsidRPr="00092553">
              <w:rPr>
                <w:rFonts w:cs="Arial"/>
                <w:b/>
                <w:i/>
                <w:sz w:val="16"/>
                <w:szCs w:val="16"/>
              </w:rPr>
              <w:t>3,0 (30,0)</w:t>
            </w:r>
          </w:p>
        </w:tc>
        <w:tc>
          <w:tcPr>
            <w:tcW w:w="3889" w:type="dxa"/>
          </w:tcPr>
          <w:p w:rsidR="00F362AB" w:rsidRPr="00BA329C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1517" w:type="dxa"/>
          </w:tcPr>
          <w:p w:rsidR="00F362AB" w:rsidRPr="00092553" w:rsidRDefault="00F362AB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</w:tr>
    </w:tbl>
    <w:p w:rsidR="00554E56" w:rsidRDefault="00554E56" w:rsidP="00554E56">
      <w:pPr>
        <w:jc w:val="center"/>
        <w:rPr>
          <w:b/>
          <w:i/>
          <w:sz w:val="32"/>
        </w:rPr>
      </w:pPr>
      <w:r>
        <w:rPr>
          <w:b/>
          <w:i/>
          <w:sz w:val="32"/>
        </w:rPr>
        <w:lastRenderedPageBreak/>
        <w:t>Переоборудованный вагон-ц</w:t>
      </w:r>
      <w:r w:rsidRPr="003369F3">
        <w:rPr>
          <w:b/>
          <w:i/>
          <w:sz w:val="32"/>
        </w:rPr>
        <w:t xml:space="preserve">истерна </w:t>
      </w:r>
      <w:r>
        <w:rPr>
          <w:b/>
          <w:i/>
          <w:sz w:val="32"/>
        </w:rPr>
        <w:t>для сжиженных углеводородных газов</w:t>
      </w:r>
      <w:r w:rsidRPr="003369F3">
        <w:rPr>
          <w:b/>
          <w:i/>
          <w:sz w:val="32"/>
        </w:rPr>
        <w:t xml:space="preserve">, </w:t>
      </w:r>
      <w:r w:rsidR="00C745F4">
        <w:rPr>
          <w:b/>
          <w:i/>
          <w:sz w:val="32"/>
        </w:rPr>
        <w:t xml:space="preserve">прошедший КРП, </w:t>
      </w:r>
      <w:r w:rsidRPr="003369F3">
        <w:rPr>
          <w:b/>
          <w:i/>
          <w:sz w:val="32"/>
        </w:rPr>
        <w:t>модель 15-</w:t>
      </w:r>
      <w:r>
        <w:rPr>
          <w:b/>
          <w:i/>
          <w:sz w:val="32"/>
        </w:rPr>
        <w:t>1408-54</w:t>
      </w:r>
    </w:p>
    <w:p w:rsidR="00554E56" w:rsidRDefault="00554E56" w:rsidP="00554E56">
      <w:pPr>
        <w:jc w:val="center"/>
      </w:pPr>
      <w:r>
        <w:rPr>
          <w:noProof/>
        </w:rPr>
        <w:drawing>
          <wp:inline distT="0" distB="0" distL="0" distR="0">
            <wp:extent cx="7531100" cy="2882900"/>
            <wp:effectExtent l="19050" t="0" r="0" b="0"/>
            <wp:docPr id="159" name="Рисунок 159" descr="1408-54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1408-54 (5)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0" cy="288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E56" w:rsidRPr="00FD1979" w:rsidRDefault="00554E56" w:rsidP="00554E56">
      <w:pPr>
        <w:jc w:val="center"/>
        <w:rPr>
          <w:sz w:val="16"/>
          <w:szCs w:val="16"/>
        </w:rPr>
      </w:pPr>
    </w:p>
    <w:p w:rsidR="00554E56" w:rsidRDefault="00554E56" w:rsidP="00554E56">
      <w:pPr>
        <w:jc w:val="center"/>
        <w:rPr>
          <w:sz w:val="22"/>
          <w:szCs w:val="22"/>
        </w:rPr>
      </w:pPr>
      <w:r w:rsidRPr="00A94132">
        <w:rPr>
          <w:sz w:val="22"/>
          <w:szCs w:val="22"/>
        </w:rPr>
        <w:t>Назначение: для перевозки сжиженных углеводородных газов</w:t>
      </w:r>
    </w:p>
    <w:p w:rsidR="00554E56" w:rsidRDefault="00554E56" w:rsidP="00554E56">
      <w:pPr>
        <w:jc w:val="center"/>
      </w:pPr>
    </w:p>
    <w:tbl>
      <w:tblPr>
        <w:tblW w:w="14835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503"/>
        <w:gridCol w:w="2551"/>
        <w:gridCol w:w="3383"/>
        <w:gridCol w:w="992"/>
        <w:gridCol w:w="3889"/>
        <w:gridCol w:w="1517"/>
      </w:tblGrid>
      <w:tr w:rsidR="00C745F4" w:rsidRPr="003369F3" w:rsidTr="00C745F4">
        <w:trPr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1408.00.000-54</w:t>
            </w:r>
          </w:p>
        </w:tc>
        <w:tc>
          <w:tcPr>
            <w:tcW w:w="3383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992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889" w:type="dxa"/>
          </w:tcPr>
          <w:p w:rsidR="00C745F4" w:rsidRPr="00BA329C" w:rsidRDefault="00C745F4" w:rsidP="00F55F14">
            <w:pPr>
              <w:ind w:right="-108"/>
              <w:rPr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Пробное давление в котле при гидравличес-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</w:t>
            </w:r>
          </w:p>
        </w:tc>
        <w:tc>
          <w:tcPr>
            <w:tcW w:w="1517" w:type="dxa"/>
          </w:tcPr>
          <w:p w:rsidR="00C745F4" w:rsidRPr="003A5E8B" w:rsidRDefault="00C745F4" w:rsidP="00F55F14">
            <w:pPr>
              <w:rPr>
                <w:b/>
                <w:i/>
                <w:sz w:val="16"/>
                <w:szCs w:val="16"/>
              </w:rPr>
            </w:pPr>
          </w:p>
        </w:tc>
      </w:tr>
      <w:tr w:rsidR="00C745F4" w:rsidRPr="003369F3" w:rsidTr="00C745F4">
        <w:trPr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ТУ У 35.2-30277055-031:2009</w:t>
            </w:r>
          </w:p>
        </w:tc>
        <w:tc>
          <w:tcPr>
            <w:tcW w:w="3383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Длина, мм</w:t>
            </w:r>
          </w:p>
        </w:tc>
        <w:tc>
          <w:tcPr>
            <w:tcW w:w="992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C745F4" w:rsidRPr="00C745F4" w:rsidRDefault="00C745F4" w:rsidP="00F55F14">
            <w:pPr>
              <w:ind w:right="-108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Ком испытании, МПа (кгс</w:t>
            </w:r>
            <w:r w:rsidRPr="00C745F4">
              <w:rPr>
                <w:b/>
                <w:i/>
                <w:sz w:val="16"/>
                <w:szCs w:val="16"/>
              </w:rPr>
              <w:t>/</w:t>
            </w:r>
            <w:r>
              <w:rPr>
                <w:b/>
                <w:i/>
                <w:sz w:val="16"/>
                <w:szCs w:val="16"/>
              </w:rPr>
              <w:t>см2)</w:t>
            </w:r>
          </w:p>
        </w:tc>
        <w:tc>
          <w:tcPr>
            <w:tcW w:w="1517" w:type="dxa"/>
          </w:tcPr>
          <w:p w:rsidR="00C745F4" w:rsidRPr="003A5E8B" w:rsidRDefault="00C745F4" w:rsidP="00F55F14">
            <w:pPr>
              <w:rPr>
                <w:b/>
                <w:i/>
                <w:sz w:val="16"/>
                <w:szCs w:val="16"/>
              </w:rPr>
            </w:pPr>
            <w:r w:rsidRPr="003A5E8B">
              <w:rPr>
                <w:b/>
                <w:i/>
                <w:sz w:val="16"/>
                <w:szCs w:val="16"/>
              </w:rPr>
              <w:t>3,0(30,0)</w:t>
            </w:r>
          </w:p>
        </w:tc>
      </w:tr>
      <w:tr w:rsidR="00C745F4" w:rsidRPr="003369F3" w:rsidTr="00C745F4">
        <w:trPr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15-1408-54</w:t>
            </w:r>
          </w:p>
        </w:tc>
        <w:tc>
          <w:tcPr>
            <w:tcW w:w="3383" w:type="dxa"/>
          </w:tcPr>
          <w:p w:rsidR="00C745F4" w:rsidRPr="00BA329C" w:rsidRDefault="00C745F4" w:rsidP="00F55F14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889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1517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C745F4" w:rsidRPr="003369F3" w:rsidTr="00C745F4">
        <w:trPr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  <w:tc>
          <w:tcPr>
            <w:tcW w:w="3383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по концевым балкам рамы</w:t>
            </w:r>
          </w:p>
        </w:tc>
        <w:tc>
          <w:tcPr>
            <w:tcW w:w="992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889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Наличие </w:t>
            </w:r>
            <w:r>
              <w:rPr>
                <w:rFonts w:cs="Arial"/>
                <w:b/>
                <w:i/>
                <w:sz w:val="16"/>
                <w:szCs w:val="16"/>
              </w:rPr>
              <w:t>теплоизоляции</w:t>
            </w:r>
          </w:p>
        </w:tc>
        <w:tc>
          <w:tcPr>
            <w:tcW w:w="1517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C745F4" w:rsidRPr="003369F3" w:rsidTr="00C745F4">
        <w:trPr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ВЧД Волноваха,</w:t>
            </w:r>
          </w:p>
        </w:tc>
        <w:tc>
          <w:tcPr>
            <w:tcW w:w="3383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Высота от уровня верха головок рельсов</w:t>
            </w:r>
          </w:p>
        </w:tc>
        <w:tc>
          <w:tcPr>
            <w:tcW w:w="992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4600</w:t>
            </w:r>
          </w:p>
        </w:tc>
        <w:tc>
          <w:tcPr>
            <w:tcW w:w="3889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517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C745F4" w:rsidRPr="003369F3" w:rsidTr="00C745F4">
        <w:trPr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ООО "СЕРЕП"</w:t>
            </w:r>
          </w:p>
        </w:tc>
        <w:tc>
          <w:tcPr>
            <w:tcW w:w="3383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максимальная, мм</w:t>
            </w:r>
          </w:p>
        </w:tc>
        <w:tc>
          <w:tcPr>
            <w:tcW w:w="992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предохранительного клапана</w:t>
            </w:r>
          </w:p>
        </w:tc>
        <w:tc>
          <w:tcPr>
            <w:tcW w:w="1517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C745F4" w:rsidRPr="003369F3" w:rsidTr="00C745F4">
        <w:trPr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31,2</w:t>
            </w:r>
          </w:p>
        </w:tc>
        <w:tc>
          <w:tcPr>
            <w:tcW w:w="3383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992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889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1517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C745F4" w:rsidRPr="003369F3" w:rsidTr="00C745F4">
        <w:trPr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34,8</w:t>
            </w:r>
          </w:p>
        </w:tc>
        <w:tc>
          <w:tcPr>
            <w:tcW w:w="3383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92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889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517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 xml:space="preserve">верхний через </w:t>
            </w:r>
          </w:p>
        </w:tc>
      </w:tr>
      <w:tr w:rsidR="00C745F4" w:rsidRPr="003369F3" w:rsidTr="00C745F4">
        <w:trPr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889" w:type="dxa"/>
          </w:tcPr>
          <w:p w:rsidR="00C745F4" w:rsidRPr="00BA329C" w:rsidRDefault="00C745F4" w:rsidP="00F55F14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1517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сливо-наливные вентили</w:t>
            </w:r>
          </w:p>
        </w:tc>
      </w:tr>
      <w:tr w:rsidR="00C745F4" w:rsidRPr="003369F3" w:rsidTr="00C745F4">
        <w:trPr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статическая осевая, кН (тс)</w:t>
            </w: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164,3 (16,75)</w:t>
            </w:r>
          </w:p>
        </w:tc>
        <w:tc>
          <w:tcPr>
            <w:tcW w:w="3383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889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517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</w:tr>
      <w:tr w:rsidR="00C745F4" w:rsidRPr="003369F3" w:rsidTr="00C745F4">
        <w:trPr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 погонаая, кН/м (тс/м)</w:t>
            </w: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53,9 (5,5)</w:t>
            </w:r>
          </w:p>
        </w:tc>
        <w:tc>
          <w:tcPr>
            <w:tcW w:w="3383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2600</w:t>
            </w:r>
          </w:p>
        </w:tc>
        <w:tc>
          <w:tcPr>
            <w:tcW w:w="3889" w:type="dxa"/>
          </w:tcPr>
          <w:p w:rsidR="00C745F4" w:rsidRPr="00BA329C" w:rsidRDefault="00C745F4" w:rsidP="00F55F14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наружных</w:t>
            </w:r>
          </w:p>
        </w:tc>
        <w:tc>
          <w:tcPr>
            <w:tcW w:w="1517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2</w:t>
            </w:r>
          </w:p>
        </w:tc>
      </w:tr>
      <w:tr w:rsidR="00C745F4" w:rsidRPr="003369F3" w:rsidTr="00C745F4">
        <w:trPr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Объем котла, м</w:t>
            </w:r>
            <w:r w:rsidRPr="00BA329C">
              <w:rPr>
                <w:rFonts w:cs="Arial"/>
                <w:b/>
                <w:i/>
                <w:sz w:val="16"/>
                <w:szCs w:val="16"/>
                <w:vertAlign w:val="superscript"/>
              </w:rPr>
              <w:t>3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54,8</w:t>
            </w:r>
          </w:p>
        </w:tc>
        <w:tc>
          <w:tcPr>
            <w:tcW w:w="3383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10680</w:t>
            </w:r>
          </w:p>
        </w:tc>
        <w:tc>
          <w:tcPr>
            <w:tcW w:w="3889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внутренних</w:t>
            </w:r>
          </w:p>
        </w:tc>
        <w:tc>
          <w:tcPr>
            <w:tcW w:w="1517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C745F4" w:rsidRPr="003369F3" w:rsidTr="00C745F4">
        <w:trPr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Скорость конструкционная, </w:t>
            </w: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383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889" w:type="dxa"/>
          </w:tcPr>
          <w:p w:rsidR="00C745F4" w:rsidRPr="00BA329C" w:rsidRDefault="00C745F4" w:rsidP="00F55F14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Год постановки на серийное  производство</w:t>
            </w:r>
          </w:p>
        </w:tc>
        <w:tc>
          <w:tcPr>
            <w:tcW w:w="1517" w:type="dxa"/>
          </w:tcPr>
          <w:p w:rsidR="00C745F4" w:rsidRPr="003A5E8B" w:rsidRDefault="00C745F4" w:rsidP="00F55F14">
            <w:pPr>
              <w:rPr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2010</w:t>
            </w:r>
          </w:p>
        </w:tc>
      </w:tr>
      <w:tr w:rsidR="00C745F4" w:rsidRPr="003369F3" w:rsidTr="00C745F4">
        <w:trPr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км/ч</w:t>
            </w: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Рабочее давление в котле (при </w:t>
            </w:r>
          </w:p>
        </w:tc>
        <w:tc>
          <w:tcPr>
            <w:tcW w:w="992" w:type="dxa"/>
          </w:tcPr>
          <w:p w:rsidR="00C745F4" w:rsidRPr="003A5E8B" w:rsidRDefault="00C745F4" w:rsidP="00F55F14">
            <w:pPr>
              <w:rPr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 xml:space="preserve">2,08 </w:t>
            </w:r>
          </w:p>
        </w:tc>
        <w:tc>
          <w:tcPr>
            <w:tcW w:w="3889" w:type="dxa"/>
          </w:tcPr>
          <w:p w:rsidR="00C745F4" w:rsidRPr="00BA329C" w:rsidRDefault="00C745F4" w:rsidP="00F55F14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517" w:type="dxa"/>
          </w:tcPr>
          <w:p w:rsidR="00C745F4" w:rsidRPr="003A5E8B" w:rsidRDefault="00C745F4" w:rsidP="00F55F14">
            <w:pPr>
              <w:rPr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C745F4" w:rsidRPr="003369F3" w:rsidTr="00C745F4">
        <w:trPr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383" w:type="dxa"/>
          </w:tcPr>
          <w:p w:rsidR="00C745F4" w:rsidRPr="00BA329C" w:rsidRDefault="00C745F4" w:rsidP="00F55F14">
            <w:pPr>
              <w:ind w:right="-108"/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температуре продукта 50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sym w:font="Symbol" w:char="F0B0"/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С), МПа (кгс/см</w:t>
            </w:r>
            <w:r w:rsidRPr="00BA329C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2" w:type="dxa"/>
          </w:tcPr>
          <w:p w:rsidR="00C745F4" w:rsidRPr="003A5E8B" w:rsidRDefault="00C745F4" w:rsidP="00F55F14">
            <w:pPr>
              <w:rPr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(20,8)</w:t>
            </w:r>
          </w:p>
        </w:tc>
        <w:tc>
          <w:tcPr>
            <w:tcW w:w="3889" w:type="dxa"/>
          </w:tcPr>
          <w:p w:rsidR="00C745F4" w:rsidRPr="00BA329C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517" w:type="dxa"/>
          </w:tcPr>
          <w:p w:rsidR="00C745F4" w:rsidRPr="003A5E8B" w:rsidRDefault="00C745F4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3A5E8B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C745F4" w:rsidRPr="003369F3" w:rsidTr="00C745F4">
        <w:trPr>
          <w:trHeight w:val="140"/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C745F4" w:rsidRPr="00C745F4" w:rsidRDefault="00C745F4" w:rsidP="00554E56">
            <w:pPr>
              <w:ind w:right="-108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92" w:type="dxa"/>
          </w:tcPr>
          <w:p w:rsidR="00C745F4" w:rsidRPr="003A5E8B" w:rsidRDefault="00C745F4" w:rsidP="00554E5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C745F4" w:rsidRPr="00BA329C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1517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</w:tr>
      <w:tr w:rsidR="00C745F4" w:rsidRPr="003369F3" w:rsidTr="00C745F4">
        <w:trPr>
          <w:trHeight w:val="200"/>
          <w:jc w:val="center"/>
        </w:trPr>
        <w:tc>
          <w:tcPr>
            <w:tcW w:w="2503" w:type="dxa"/>
          </w:tcPr>
          <w:p w:rsidR="00C745F4" w:rsidRPr="00BA329C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2551" w:type="dxa"/>
          </w:tcPr>
          <w:p w:rsidR="00C745F4" w:rsidRPr="003A5E8B" w:rsidRDefault="00C745F4" w:rsidP="00554E56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C745F4" w:rsidRPr="00BA329C" w:rsidRDefault="00C745F4" w:rsidP="00554E56">
            <w:pPr>
              <w:ind w:right="-108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92" w:type="dxa"/>
          </w:tcPr>
          <w:p w:rsidR="00C745F4" w:rsidRPr="003A5E8B" w:rsidRDefault="00C745F4" w:rsidP="00554E5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C745F4" w:rsidRPr="00BA329C" w:rsidRDefault="00C745F4" w:rsidP="00554E56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517" w:type="dxa"/>
          </w:tcPr>
          <w:p w:rsidR="00C745F4" w:rsidRPr="003A5E8B" w:rsidRDefault="00C745F4" w:rsidP="00554E56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027CA2" w:rsidRPr="00EA366F" w:rsidRDefault="00027CA2" w:rsidP="00A75D2A">
      <w:pPr>
        <w:jc w:val="center"/>
        <w:rPr>
          <w:b/>
          <w:i/>
          <w:sz w:val="32"/>
          <w:szCs w:val="32"/>
        </w:rPr>
      </w:pPr>
      <w:r w:rsidRPr="00EA366F">
        <w:rPr>
          <w:b/>
          <w:i/>
          <w:sz w:val="32"/>
          <w:szCs w:val="32"/>
        </w:rPr>
        <w:lastRenderedPageBreak/>
        <w:t>Вагон-цистерна для аммиака, прошедший КРП, модель 15-1408-55</w:t>
      </w:r>
    </w:p>
    <w:p w:rsidR="00027CA2" w:rsidRDefault="00027CA2" w:rsidP="00027CA2">
      <w:pPr>
        <w:jc w:val="center"/>
      </w:pPr>
    </w:p>
    <w:p w:rsidR="00027CA2" w:rsidRDefault="00E47A18" w:rsidP="00027CA2">
      <w:pPr>
        <w:jc w:val="center"/>
      </w:pPr>
      <w:r>
        <w:rPr>
          <w:noProof/>
        </w:rPr>
        <w:drawing>
          <wp:inline distT="0" distB="0" distL="0" distR="0">
            <wp:extent cx="7258050" cy="2778376"/>
            <wp:effectExtent l="19050" t="0" r="0" b="0"/>
            <wp:docPr id="146" name="Рисунок 146" descr="1408-54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1408-54 (5)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649" cy="2777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CA2" w:rsidRDefault="00027CA2" w:rsidP="00027CA2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</w:t>
      </w:r>
      <w:r w:rsidRPr="00D72CA8">
        <w:rPr>
          <w:b/>
          <w:i/>
        </w:rPr>
        <w:t>аммиака</w:t>
      </w:r>
    </w:p>
    <w:p w:rsidR="0089456C" w:rsidRPr="001D6D0E" w:rsidRDefault="0089456C" w:rsidP="00027CA2">
      <w:pPr>
        <w:jc w:val="center"/>
        <w:rPr>
          <w:b/>
          <w:i/>
        </w:rPr>
      </w:pPr>
    </w:p>
    <w:tbl>
      <w:tblPr>
        <w:tblW w:w="14266" w:type="dxa"/>
        <w:jc w:val="center"/>
        <w:tblLayout w:type="fixed"/>
        <w:tblLook w:val="0000" w:firstRow="0" w:lastRow="0" w:firstColumn="0" w:lastColumn="0" w:noHBand="0" w:noVBand="0"/>
      </w:tblPr>
      <w:tblGrid>
        <w:gridCol w:w="2836"/>
        <w:gridCol w:w="2268"/>
        <w:gridCol w:w="3686"/>
        <w:gridCol w:w="992"/>
        <w:gridCol w:w="3402"/>
        <w:gridCol w:w="1082"/>
      </w:tblGrid>
      <w:tr w:rsidR="00027CA2" w:rsidTr="00027CA2">
        <w:trPr>
          <w:jc w:val="center"/>
        </w:trPr>
        <w:tc>
          <w:tcPr>
            <w:tcW w:w="283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268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1408.00.000-55</w:t>
            </w:r>
          </w:p>
        </w:tc>
        <w:tc>
          <w:tcPr>
            <w:tcW w:w="368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Длина, мм</w:t>
            </w:r>
          </w:p>
          <w:p w:rsidR="00027CA2" w:rsidRPr="00D3416E" w:rsidRDefault="00027CA2" w:rsidP="00027CA2">
            <w:pPr>
              <w:spacing w:line="216" w:lineRule="auto"/>
              <w:ind w:left="187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  <w:p w:rsidR="00027CA2" w:rsidRPr="00D3416E" w:rsidRDefault="00027CA2" w:rsidP="00027CA2">
            <w:pPr>
              <w:spacing w:line="216" w:lineRule="auto"/>
              <w:ind w:left="187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по концевым балкам рамы</w:t>
            </w:r>
          </w:p>
        </w:tc>
        <w:tc>
          <w:tcPr>
            <w:tcW w:w="99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12020</w:t>
            </w: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40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Пробное давление в котле при гидравлическом испытании, МПа (кгс/см</w:t>
            </w:r>
            <w:r w:rsidRPr="00D3416E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D3416E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08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3,0 (30,0)</w:t>
            </w:r>
          </w:p>
        </w:tc>
      </w:tr>
      <w:tr w:rsidR="00027CA2" w:rsidTr="00027CA2">
        <w:trPr>
          <w:jc w:val="center"/>
        </w:trPr>
        <w:tc>
          <w:tcPr>
            <w:tcW w:w="283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268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  <w:lang w:val="en-US"/>
              </w:rPr>
            </w:pPr>
            <w:r w:rsidRPr="00D3416E">
              <w:rPr>
                <w:b/>
                <w:i/>
                <w:sz w:val="16"/>
                <w:szCs w:val="16"/>
              </w:rPr>
              <w:t>ТУ У 35.2-30277055-034:20</w:t>
            </w:r>
            <w:r w:rsidRPr="00D3416E">
              <w:rPr>
                <w:b/>
                <w:i/>
                <w:sz w:val="16"/>
                <w:szCs w:val="16"/>
                <w:lang w:val="en-US"/>
              </w:rPr>
              <w:t>10</w:t>
            </w:r>
          </w:p>
        </w:tc>
        <w:tc>
          <w:tcPr>
            <w:tcW w:w="368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Высота от уровня верха головок рельсов максимальная, мм</w:t>
            </w:r>
          </w:p>
        </w:tc>
        <w:tc>
          <w:tcPr>
            <w:tcW w:w="99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4600</w:t>
            </w:r>
          </w:p>
        </w:tc>
        <w:tc>
          <w:tcPr>
            <w:tcW w:w="340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108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27CA2" w:rsidTr="00027CA2">
        <w:trPr>
          <w:jc w:val="center"/>
        </w:trPr>
        <w:tc>
          <w:tcPr>
            <w:tcW w:w="283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268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15-1408-55</w:t>
            </w:r>
          </w:p>
        </w:tc>
        <w:tc>
          <w:tcPr>
            <w:tcW w:w="368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99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40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08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27CA2" w:rsidTr="00027CA2">
        <w:trPr>
          <w:jc w:val="center"/>
        </w:trPr>
        <w:tc>
          <w:tcPr>
            <w:tcW w:w="283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268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ВЧД Волноваха,</w:t>
            </w: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ООО "СЕРЕП"</w:t>
            </w:r>
          </w:p>
        </w:tc>
        <w:tc>
          <w:tcPr>
            <w:tcW w:w="368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9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40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08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27CA2" w:rsidTr="00027CA2">
        <w:trPr>
          <w:jc w:val="center"/>
        </w:trPr>
        <w:tc>
          <w:tcPr>
            <w:tcW w:w="283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268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30,7</w:t>
            </w:r>
          </w:p>
        </w:tc>
        <w:tc>
          <w:tcPr>
            <w:tcW w:w="368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40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 xml:space="preserve">Наличие предохранительного </w:t>
            </w:r>
            <w:r w:rsidRPr="00D3416E">
              <w:rPr>
                <w:b/>
                <w:i/>
                <w:sz w:val="16"/>
                <w:szCs w:val="16"/>
              </w:rPr>
              <w:br w:type="textWrapping" w:clear="all"/>
              <w:t>клапана</w:t>
            </w:r>
          </w:p>
        </w:tc>
        <w:tc>
          <w:tcPr>
            <w:tcW w:w="108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027CA2" w:rsidTr="00027CA2">
        <w:trPr>
          <w:jc w:val="center"/>
        </w:trPr>
        <w:tc>
          <w:tcPr>
            <w:tcW w:w="283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268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37,2</w:t>
            </w:r>
          </w:p>
        </w:tc>
        <w:tc>
          <w:tcPr>
            <w:tcW w:w="368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40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108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27CA2" w:rsidTr="00027CA2">
        <w:trPr>
          <w:jc w:val="center"/>
        </w:trPr>
        <w:tc>
          <w:tcPr>
            <w:tcW w:w="283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Нагрузка:</w:t>
            </w:r>
          </w:p>
          <w:p w:rsidR="00027CA2" w:rsidRPr="00D3416E" w:rsidRDefault="00027CA2" w:rsidP="00027CA2">
            <w:pPr>
              <w:spacing w:line="216" w:lineRule="auto"/>
              <w:ind w:left="187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статическая осевая, кН (тс)</w:t>
            </w:r>
          </w:p>
          <w:p w:rsidR="00027CA2" w:rsidRPr="00D3416E" w:rsidRDefault="00027CA2" w:rsidP="00027CA2">
            <w:pPr>
              <w:spacing w:line="216" w:lineRule="auto"/>
              <w:ind w:left="187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погонаая, кН/м (тс/м)</w:t>
            </w:r>
          </w:p>
        </w:tc>
        <w:tc>
          <w:tcPr>
            <w:tcW w:w="2268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169,0 (17,2)</w:t>
            </w: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55,5  (5,65)</w:t>
            </w:r>
          </w:p>
        </w:tc>
        <w:tc>
          <w:tcPr>
            <w:tcW w:w="368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2600</w:t>
            </w:r>
          </w:p>
        </w:tc>
        <w:tc>
          <w:tcPr>
            <w:tcW w:w="3402" w:type="dxa"/>
          </w:tcPr>
          <w:p w:rsidR="00027CA2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Способ налива и слива</w:t>
            </w:r>
            <w:r>
              <w:rPr>
                <w:b/>
                <w:i/>
                <w:sz w:val="16"/>
                <w:szCs w:val="16"/>
              </w:rPr>
              <w:t>:</w:t>
            </w: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-</w:t>
            </w:r>
            <w:r w:rsidRPr="00D3416E">
              <w:rPr>
                <w:b/>
                <w:i/>
                <w:sz w:val="16"/>
                <w:szCs w:val="16"/>
              </w:rPr>
              <w:t xml:space="preserve"> через сливо-наливные вентили</w:t>
            </w:r>
          </w:p>
        </w:tc>
        <w:tc>
          <w:tcPr>
            <w:tcW w:w="108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 xml:space="preserve">верхний </w:t>
            </w:r>
          </w:p>
        </w:tc>
      </w:tr>
      <w:tr w:rsidR="00027CA2" w:rsidTr="00027CA2">
        <w:trPr>
          <w:jc w:val="center"/>
        </w:trPr>
        <w:tc>
          <w:tcPr>
            <w:tcW w:w="283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Объем котла, м</w:t>
            </w:r>
            <w:r w:rsidRPr="00D3416E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268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54,0</w:t>
            </w:r>
          </w:p>
        </w:tc>
        <w:tc>
          <w:tcPr>
            <w:tcW w:w="368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10680</w:t>
            </w:r>
          </w:p>
        </w:tc>
        <w:tc>
          <w:tcPr>
            <w:tcW w:w="340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Количество лестниц, шт.:</w:t>
            </w:r>
          </w:p>
          <w:p w:rsidR="00027CA2" w:rsidRPr="00D3416E" w:rsidRDefault="00027CA2" w:rsidP="00027CA2">
            <w:pPr>
              <w:spacing w:line="216" w:lineRule="auto"/>
              <w:ind w:left="187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наружных</w:t>
            </w:r>
          </w:p>
          <w:p w:rsidR="00027CA2" w:rsidRPr="00D3416E" w:rsidRDefault="00027CA2" w:rsidP="00027CA2">
            <w:pPr>
              <w:spacing w:line="216" w:lineRule="auto"/>
              <w:ind w:left="187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внутренних</w:t>
            </w:r>
          </w:p>
        </w:tc>
        <w:tc>
          <w:tcPr>
            <w:tcW w:w="108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2</w:t>
            </w: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027CA2" w:rsidTr="00027CA2">
        <w:trPr>
          <w:jc w:val="center"/>
        </w:trPr>
        <w:tc>
          <w:tcPr>
            <w:tcW w:w="283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268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68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40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08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2010</w:t>
            </w:r>
          </w:p>
        </w:tc>
      </w:tr>
      <w:tr w:rsidR="00027CA2" w:rsidTr="00027CA2">
        <w:trPr>
          <w:jc w:val="center"/>
        </w:trPr>
        <w:tc>
          <w:tcPr>
            <w:tcW w:w="283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268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68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Рабочее давление в котле (при температуре продукта 50</w:t>
            </w:r>
            <w:r w:rsidRPr="00D3416E">
              <w:rPr>
                <w:b/>
                <w:i/>
                <w:sz w:val="16"/>
                <w:szCs w:val="16"/>
              </w:rPr>
              <w:sym w:font="Symbol" w:char="F0B0"/>
            </w:r>
            <w:r w:rsidRPr="00D3416E">
              <w:rPr>
                <w:b/>
                <w:i/>
                <w:sz w:val="16"/>
                <w:szCs w:val="16"/>
              </w:rPr>
              <w:t>С), МПа (кгс/см</w:t>
            </w:r>
            <w:r w:rsidRPr="00D3416E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D3416E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2,08 (20,8)</w:t>
            </w:r>
          </w:p>
        </w:tc>
        <w:tc>
          <w:tcPr>
            <w:tcW w:w="340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08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–</w:t>
            </w:r>
          </w:p>
        </w:tc>
      </w:tr>
      <w:tr w:rsidR="00027CA2" w:rsidTr="00027CA2">
        <w:trPr>
          <w:jc w:val="center"/>
        </w:trPr>
        <w:tc>
          <w:tcPr>
            <w:tcW w:w="283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268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686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</w:tc>
        <w:tc>
          <w:tcPr>
            <w:tcW w:w="99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0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082" w:type="dxa"/>
          </w:tcPr>
          <w:p w:rsidR="00027CA2" w:rsidRPr="00D3416E" w:rsidRDefault="00027CA2" w:rsidP="00027CA2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  <w:r w:rsidRPr="00D3416E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670A08" w:rsidRPr="008A3B91" w:rsidRDefault="0089456C" w:rsidP="00670A08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670A08" w:rsidRPr="00A047E0">
        <w:rPr>
          <w:b/>
          <w:i/>
          <w:sz w:val="32"/>
        </w:rPr>
        <w:lastRenderedPageBreak/>
        <w:t>4-осн</w:t>
      </w:r>
      <w:r w:rsidR="00670A08">
        <w:rPr>
          <w:b/>
          <w:i/>
          <w:sz w:val="32"/>
        </w:rPr>
        <w:t>ая</w:t>
      </w:r>
      <w:r w:rsidR="00670A08" w:rsidRPr="00A047E0">
        <w:rPr>
          <w:b/>
          <w:i/>
          <w:sz w:val="32"/>
        </w:rPr>
        <w:t xml:space="preserve"> </w:t>
      </w:r>
      <w:r w:rsidR="00670A08">
        <w:rPr>
          <w:b/>
          <w:i/>
          <w:sz w:val="32"/>
        </w:rPr>
        <w:t>цистерна для аммиака, модель 15-1408-80</w:t>
      </w:r>
    </w:p>
    <w:p w:rsidR="00670A08" w:rsidRPr="008A3B91" w:rsidRDefault="00670A08" w:rsidP="00670A08">
      <w:pPr>
        <w:jc w:val="center"/>
        <w:rPr>
          <w:sz w:val="16"/>
          <w:szCs w:val="16"/>
        </w:rPr>
      </w:pPr>
    </w:p>
    <w:p w:rsidR="00670A08" w:rsidRPr="00730075" w:rsidRDefault="00E47A18" w:rsidP="00670A08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53500" cy="3136900"/>
            <wp:effectExtent l="19050" t="0" r="0" b="0"/>
            <wp:docPr id="147" name="Рисунок 147" descr="15-1408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15-1408-10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313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A08" w:rsidRPr="008A3B91" w:rsidRDefault="00670A08" w:rsidP="00670A08">
      <w:pPr>
        <w:jc w:val="center"/>
        <w:rPr>
          <w:b/>
          <w:i/>
        </w:rPr>
      </w:pPr>
      <w:r w:rsidRPr="00166354">
        <w:rPr>
          <w:b/>
          <w:i/>
        </w:rPr>
        <w:t xml:space="preserve">Назначение : для перевозки </w:t>
      </w:r>
      <w:r>
        <w:rPr>
          <w:b/>
          <w:i/>
        </w:rPr>
        <w:t>аммиака</w:t>
      </w:r>
    </w:p>
    <w:tbl>
      <w:tblPr>
        <w:tblW w:w="14450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91"/>
        <w:gridCol w:w="2475"/>
        <w:gridCol w:w="3540"/>
        <w:gridCol w:w="872"/>
        <w:gridCol w:w="3355"/>
        <w:gridCol w:w="1417"/>
      </w:tblGrid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1408.00.000-10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55" w:type="dxa"/>
          </w:tcPr>
          <w:p w:rsidR="00670A08" w:rsidRPr="00797892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35.2-32258888-541-2003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3075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15-1408-80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55" w:type="dxa"/>
          </w:tcPr>
          <w:p w:rsidR="00670A08" w:rsidRPr="00623C6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 xml:space="preserve"> максимальная,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мм.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4600</w:t>
            </w:r>
          </w:p>
        </w:tc>
        <w:tc>
          <w:tcPr>
            <w:tcW w:w="3355" w:type="dxa"/>
          </w:tcPr>
          <w:p w:rsidR="00670A08" w:rsidRPr="00792C55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30,7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4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36,7/38,5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18-100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через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ind w:right="-108"/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66354">
              <w:rPr>
                <w:b/>
                <w:i/>
                <w:sz w:val="16"/>
              </w:rPr>
              <w:t>, кН(тс)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166,77</w:t>
            </w:r>
            <w:r w:rsidRPr="00166354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17,3</w:t>
            </w:r>
            <w:r w:rsidRPr="00166354">
              <w:rPr>
                <w:b/>
                <w:i/>
                <w:sz w:val="16"/>
              </w:rPr>
              <w:t>)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есть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сливо-наливные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</w:t>
            </w:r>
            <w:r w:rsidRPr="0016635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 xml:space="preserve">46 </w:t>
            </w:r>
            <w:r w:rsidRPr="00166354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</w:rPr>
              <w:t>5</w:t>
            </w:r>
            <w:r w:rsidRPr="0016635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45</w:t>
            </w:r>
            <w:r w:rsidRPr="00166354">
              <w:rPr>
                <w:b/>
                <w:i/>
                <w:sz w:val="16"/>
              </w:rPr>
              <w:t>)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2600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6D437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котла,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54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лестниц, шт: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120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670A08" w:rsidTr="000D169F">
        <w:trPr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</w:t>
            </w:r>
            <w:r w:rsidRPr="00166354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ВМ</w:t>
            </w: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Рабочее давление в котле (при температуре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670A08" w:rsidTr="000D169F">
        <w:trPr>
          <w:trHeight w:val="96"/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540" w:type="dxa"/>
          </w:tcPr>
          <w:p w:rsidR="00670A08" w:rsidRPr="009B37FE" w:rsidRDefault="00670A08" w:rsidP="000D169F">
            <w:pPr>
              <w:rPr>
                <w:b/>
                <w:i/>
                <w:sz w:val="12"/>
              </w:rPr>
            </w:pPr>
            <w:r>
              <w:rPr>
                <w:b/>
                <w:i/>
                <w:sz w:val="16"/>
              </w:rPr>
              <w:t>продукта 50</w:t>
            </w:r>
            <w:r>
              <w:rPr>
                <w:b/>
                <w:i/>
                <w:sz w:val="14"/>
                <w:vertAlign w:val="superscript"/>
              </w:rPr>
              <w:t>0</w:t>
            </w:r>
            <w:r w:rsidRPr="009B37FE">
              <w:rPr>
                <w:b/>
                <w:i/>
                <w:sz w:val="16"/>
                <w:szCs w:val="16"/>
              </w:rPr>
              <w:t>С), МПа</w:t>
            </w:r>
            <w:r>
              <w:rPr>
                <w:b/>
                <w:i/>
                <w:sz w:val="14"/>
              </w:rPr>
              <w:t xml:space="preserve"> (кгс/см</w:t>
            </w:r>
            <w:r>
              <w:rPr>
                <w:b/>
                <w:i/>
                <w:sz w:val="14"/>
                <w:vertAlign w:val="superscript"/>
              </w:rPr>
              <w:t>2</w:t>
            </w:r>
            <w:r>
              <w:rPr>
                <w:b/>
                <w:i/>
                <w:sz w:val="14"/>
              </w:rPr>
              <w:t>)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2,0 (20,0)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1963</w:t>
            </w:r>
          </w:p>
        </w:tc>
      </w:tr>
      <w:tr w:rsidR="00670A08" w:rsidTr="000D169F">
        <w:trPr>
          <w:trHeight w:val="115"/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540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Пробное давление в котле при 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1979</w:t>
            </w:r>
          </w:p>
        </w:tc>
      </w:tr>
      <w:tr w:rsidR="00670A08" w:rsidTr="000D169F">
        <w:trPr>
          <w:trHeight w:val="98"/>
          <w:jc w:val="center"/>
        </w:trPr>
        <w:tc>
          <w:tcPr>
            <w:tcW w:w="2791" w:type="dxa"/>
          </w:tcPr>
          <w:p w:rsidR="00670A08" w:rsidRPr="00166354" w:rsidRDefault="00670A08" w:rsidP="000D169F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247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540" w:type="dxa"/>
          </w:tcPr>
          <w:p w:rsidR="00670A08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гидравлическом испытании, МПа (кгс/см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872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3,0 (30,0)</w:t>
            </w:r>
          </w:p>
        </w:tc>
        <w:tc>
          <w:tcPr>
            <w:tcW w:w="3355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417" w:type="dxa"/>
          </w:tcPr>
          <w:p w:rsidR="00670A08" w:rsidRPr="00166354" w:rsidRDefault="00670A08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</w:tbl>
    <w:p w:rsidR="00670A08" w:rsidRDefault="00670A08" w:rsidP="0015157D"/>
    <w:p w:rsidR="00670A08" w:rsidRDefault="00670A08" w:rsidP="0015157D"/>
    <w:p w:rsidR="00670A08" w:rsidRDefault="00670A08" w:rsidP="0015157D"/>
    <w:p w:rsidR="000A2DA1" w:rsidRPr="0084709A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0A2DA1" w:rsidRPr="0084709A">
        <w:rPr>
          <w:b/>
          <w:i/>
          <w:sz w:val="32"/>
        </w:rPr>
        <w:lastRenderedPageBreak/>
        <w:t>4-осная цистерна для хлора, модель 15-1409</w:t>
      </w:r>
    </w:p>
    <w:p w:rsidR="000A2DA1" w:rsidRPr="0084709A" w:rsidRDefault="000A2DA1" w:rsidP="000A2DA1">
      <w:pPr>
        <w:jc w:val="center"/>
        <w:rPr>
          <w:b/>
          <w:i/>
          <w:sz w:val="16"/>
          <w:szCs w:val="16"/>
        </w:rPr>
      </w:pPr>
    </w:p>
    <w:p w:rsidR="000A2DA1" w:rsidRPr="0084709A" w:rsidRDefault="0073180D" w:rsidP="000A2DA1">
      <w:pPr>
        <w:jc w:val="center"/>
        <w:rPr>
          <w:sz w:val="16"/>
          <w:szCs w:val="16"/>
        </w:rPr>
      </w:pPr>
      <w:r>
        <w:fldChar w:fldCharType="begin"/>
      </w:r>
      <w:r w:rsidR="00B31677">
        <w:instrText xml:space="preserve"> LINK Paint.Picture "C:\\PHOTO\\РИС216.BMP" "" \a \p \* MERGEFORMAT </w:instrText>
      </w:r>
      <w:r>
        <w:fldChar w:fldCharType="separate"/>
      </w:r>
      <w:r w:rsidR="00DE355C">
        <w:object w:dxaOrig="5476" w:dyaOrig="13304">
          <v:shape id="_x0000_i1091" type="#_x0000_t75" style="width:706.6pt;height:215.15pt">
            <v:imagedata r:id="rId115" o:title="" croptop="2753f" cropright="539f"/>
          </v:shape>
        </w:object>
      </w:r>
      <w:r>
        <w:fldChar w:fldCharType="end"/>
      </w:r>
    </w:p>
    <w:p w:rsidR="000A2DA1" w:rsidRPr="0084709A" w:rsidRDefault="000A2DA1" w:rsidP="000A2DA1">
      <w:pPr>
        <w:jc w:val="center"/>
        <w:rPr>
          <w:b/>
          <w:i/>
        </w:rPr>
      </w:pPr>
      <w:r w:rsidRPr="0084709A">
        <w:rPr>
          <w:b/>
          <w:i/>
        </w:rPr>
        <w:t>Назначение: для перевозки сжиженного газа - хлора</w:t>
      </w:r>
    </w:p>
    <w:p w:rsidR="000A2DA1" w:rsidRPr="0084709A" w:rsidRDefault="000A2DA1" w:rsidP="000A2DA1">
      <w:pPr>
        <w:rPr>
          <w:sz w:val="16"/>
          <w:szCs w:val="16"/>
        </w:rPr>
      </w:pPr>
      <w:r>
        <w:t xml:space="preserve"> </w:t>
      </w:r>
    </w:p>
    <w:tbl>
      <w:tblPr>
        <w:tblW w:w="12968" w:type="dxa"/>
        <w:jc w:val="center"/>
        <w:tblInd w:w="1194" w:type="dxa"/>
        <w:tblLayout w:type="fixed"/>
        <w:tblLook w:val="0000" w:firstRow="0" w:lastRow="0" w:firstColumn="0" w:lastColumn="0" w:noHBand="0" w:noVBand="0"/>
      </w:tblPr>
      <w:tblGrid>
        <w:gridCol w:w="2840"/>
        <w:gridCol w:w="1359"/>
        <w:gridCol w:w="3279"/>
        <w:gridCol w:w="932"/>
        <w:gridCol w:w="3389"/>
        <w:gridCol w:w="1169"/>
      </w:tblGrid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5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1409.00.000</w:t>
            </w:r>
          </w:p>
        </w:tc>
        <w:tc>
          <w:tcPr>
            <w:tcW w:w="327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16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1</w:t>
            </w:r>
          </w:p>
        </w:tc>
      </w:tr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5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ТУ 24-1-139-69</w:t>
            </w:r>
          </w:p>
        </w:tc>
        <w:tc>
          <w:tcPr>
            <w:tcW w:w="327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A2DA1" w:rsidRPr="0084709A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16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нет</w:t>
            </w:r>
          </w:p>
        </w:tc>
      </w:tr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5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 xml:space="preserve">15-1409 </w:t>
            </w:r>
          </w:p>
        </w:tc>
        <w:tc>
          <w:tcPr>
            <w:tcW w:w="327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4268</w:t>
            </w:r>
          </w:p>
        </w:tc>
        <w:tc>
          <w:tcPr>
            <w:tcW w:w="338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16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нет</w:t>
            </w:r>
          </w:p>
        </w:tc>
      </w:tr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5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756</w:t>
            </w:r>
          </w:p>
        </w:tc>
        <w:tc>
          <w:tcPr>
            <w:tcW w:w="327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16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есть</w:t>
            </w:r>
          </w:p>
        </w:tc>
      </w:tr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59" w:type="dxa"/>
          </w:tcPr>
          <w:p w:rsidR="000A2DA1" w:rsidRPr="0084709A" w:rsidRDefault="000A2DA1" w:rsidP="000D169F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16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есть</w:t>
            </w:r>
          </w:p>
        </w:tc>
      </w:tr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5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47,6</w:t>
            </w:r>
          </w:p>
        </w:tc>
        <w:tc>
          <w:tcPr>
            <w:tcW w:w="327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Наличие предохранительного-впускного</w:t>
            </w:r>
          </w:p>
        </w:tc>
        <w:tc>
          <w:tcPr>
            <w:tcW w:w="116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3A5E8B" w:rsidP="000D169F">
            <w:pPr>
              <w:rPr>
                <w:b/>
                <w:i/>
                <w:sz w:val="16"/>
              </w:rPr>
            </w:pPr>
            <w:r w:rsidRPr="003A5E8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59" w:type="dxa"/>
          </w:tcPr>
          <w:p w:rsidR="000A2DA1" w:rsidRPr="0084709A" w:rsidRDefault="003A5E8B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28,9/30,7</w:t>
            </w:r>
          </w:p>
        </w:tc>
        <w:tc>
          <w:tcPr>
            <w:tcW w:w="327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169" w:type="dxa"/>
          </w:tcPr>
          <w:p w:rsidR="000A2DA1" w:rsidRPr="0084709A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нет</w:t>
            </w:r>
          </w:p>
        </w:tc>
      </w:tr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5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2200</w:t>
            </w:r>
          </w:p>
        </w:tc>
        <w:tc>
          <w:tcPr>
            <w:tcW w:w="338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169" w:type="dxa"/>
          </w:tcPr>
          <w:p w:rsidR="000A2DA1" w:rsidRPr="0084709A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верхний пере-</w:t>
            </w:r>
          </w:p>
        </w:tc>
      </w:tr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5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189,14 (19,3)</w:t>
            </w:r>
          </w:p>
        </w:tc>
        <w:tc>
          <w:tcPr>
            <w:tcW w:w="327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10460</w:t>
            </w:r>
          </w:p>
        </w:tc>
        <w:tc>
          <w:tcPr>
            <w:tcW w:w="338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169" w:type="dxa"/>
          </w:tcPr>
          <w:p w:rsidR="000A2DA1" w:rsidRPr="0084709A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давливанием</w:t>
            </w:r>
          </w:p>
        </w:tc>
      </w:tr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5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62,72 (6,4)</w:t>
            </w:r>
          </w:p>
        </w:tc>
        <w:tc>
          <w:tcPr>
            <w:tcW w:w="327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Удельный объем, м</w:t>
            </w:r>
            <w:r w:rsidRPr="0084709A">
              <w:rPr>
                <w:b/>
                <w:i/>
                <w:sz w:val="16"/>
                <w:vertAlign w:val="superscript"/>
              </w:rPr>
              <w:t>3</w:t>
            </w:r>
            <w:r w:rsidRPr="0084709A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0,8</w:t>
            </w:r>
          </w:p>
        </w:tc>
        <w:tc>
          <w:tcPr>
            <w:tcW w:w="338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169" w:type="dxa"/>
          </w:tcPr>
          <w:p w:rsidR="000A2DA1" w:rsidRPr="0084709A" w:rsidRDefault="000A2DA1" w:rsidP="000D169F">
            <w:pPr>
              <w:ind w:right="-108"/>
              <w:rPr>
                <w:b/>
                <w:i/>
                <w:sz w:val="16"/>
              </w:rPr>
            </w:pPr>
          </w:p>
        </w:tc>
      </w:tr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Объем котла, м</w:t>
            </w:r>
            <w:r w:rsidRPr="0084709A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5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38,4</w:t>
            </w:r>
          </w:p>
        </w:tc>
        <w:tc>
          <w:tcPr>
            <w:tcW w:w="327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169" w:type="dxa"/>
          </w:tcPr>
          <w:p w:rsidR="000A2DA1" w:rsidRPr="0084709A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2</w:t>
            </w:r>
          </w:p>
        </w:tc>
      </w:tr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5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0A2DA1" w:rsidRPr="0084709A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 xml:space="preserve">Условное рабочее давления в котле 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169" w:type="dxa"/>
          </w:tcPr>
          <w:p w:rsidR="000A2DA1" w:rsidRPr="0084709A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нет</w:t>
            </w:r>
          </w:p>
        </w:tc>
      </w:tr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5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16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5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клапана), МПа (кг/см</w:t>
            </w:r>
            <w:r w:rsidRPr="0084709A">
              <w:rPr>
                <w:b/>
                <w:i/>
                <w:sz w:val="16"/>
                <w:vertAlign w:val="superscript"/>
              </w:rPr>
              <w:t>2</w:t>
            </w:r>
            <w:r w:rsidRPr="0084709A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1,5 (15,0)</w:t>
            </w:r>
          </w:p>
        </w:tc>
        <w:tc>
          <w:tcPr>
            <w:tcW w:w="338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 xml:space="preserve">загружаемого продукта, </w:t>
            </w:r>
            <w:r w:rsidRPr="0084709A">
              <w:rPr>
                <w:b/>
                <w:i/>
                <w:sz w:val="16"/>
              </w:rPr>
              <w:sym w:font="Symbol" w:char="F0B0"/>
            </w:r>
            <w:r w:rsidRPr="0084709A">
              <w:rPr>
                <w:b/>
                <w:i/>
                <w:sz w:val="16"/>
              </w:rPr>
              <w:t>С</w:t>
            </w:r>
          </w:p>
        </w:tc>
        <w:tc>
          <w:tcPr>
            <w:tcW w:w="116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-</w:t>
            </w:r>
          </w:p>
        </w:tc>
      </w:tr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5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0A2DA1" w:rsidRPr="0084709A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 xml:space="preserve">Давление, создаваемое в котле при 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16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1964</w:t>
            </w:r>
          </w:p>
        </w:tc>
      </w:tr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0A2DA1" w:rsidP="000D169F">
            <w:pPr>
              <w:ind w:left="317"/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5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0A2DA1" w:rsidRPr="0084709A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гидравлическом испытании, МПа (кг/см</w:t>
            </w:r>
            <w:r w:rsidRPr="0084709A">
              <w:rPr>
                <w:b/>
                <w:i/>
                <w:sz w:val="16"/>
                <w:vertAlign w:val="superscript"/>
              </w:rPr>
              <w:t>2</w:t>
            </w:r>
            <w:r w:rsidRPr="0084709A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2,3 (23,0)</w:t>
            </w:r>
          </w:p>
        </w:tc>
        <w:tc>
          <w:tcPr>
            <w:tcW w:w="338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6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0A2DA1" w:rsidRPr="0084709A" w:rsidTr="000D169F">
        <w:trPr>
          <w:jc w:val="center"/>
        </w:trPr>
        <w:tc>
          <w:tcPr>
            <w:tcW w:w="2840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35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0A2DA1" w:rsidRPr="0084709A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69" w:type="dxa"/>
          </w:tcPr>
          <w:p w:rsidR="000A2DA1" w:rsidRPr="0084709A" w:rsidRDefault="000A2DA1" w:rsidP="000D169F">
            <w:pPr>
              <w:rPr>
                <w:b/>
                <w:i/>
                <w:sz w:val="16"/>
              </w:rPr>
            </w:pPr>
            <w:r w:rsidRPr="0084709A">
              <w:rPr>
                <w:b/>
                <w:i/>
                <w:sz w:val="16"/>
              </w:rPr>
              <w:t>нет</w:t>
            </w:r>
          </w:p>
        </w:tc>
      </w:tr>
    </w:tbl>
    <w:p w:rsidR="00670A08" w:rsidRDefault="00670A08" w:rsidP="0015157D"/>
    <w:p w:rsidR="000A2DA1" w:rsidRDefault="000A2DA1" w:rsidP="0015157D"/>
    <w:p w:rsidR="000A2DA1" w:rsidRPr="007E7318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0A2DA1" w:rsidRPr="007E7318">
        <w:rPr>
          <w:b/>
          <w:i/>
          <w:sz w:val="32"/>
        </w:rPr>
        <w:lastRenderedPageBreak/>
        <w:t>4-осная цистерна для желтого фосфора, модель 15-1412</w:t>
      </w:r>
    </w:p>
    <w:p w:rsidR="000A2DA1" w:rsidRPr="007E7318" w:rsidRDefault="000A2DA1" w:rsidP="000A2DA1">
      <w:pPr>
        <w:jc w:val="center"/>
        <w:rPr>
          <w:b/>
          <w:i/>
          <w:sz w:val="16"/>
          <w:szCs w:val="16"/>
        </w:rPr>
      </w:pPr>
    </w:p>
    <w:bookmarkStart w:id="34" w:name="_943792387"/>
    <w:bookmarkEnd w:id="34"/>
    <w:p w:rsidR="000A2DA1" w:rsidRDefault="0073180D" w:rsidP="000A2DA1">
      <w:pPr>
        <w:jc w:val="center"/>
      </w:pPr>
      <w:r>
        <w:fldChar w:fldCharType="begin"/>
      </w:r>
      <w:r w:rsidR="00B31677">
        <w:instrText xml:space="preserve"> LINK Paint.Picture "C:\\PHOTO\\РИС206.BMP" "" \a \p \* MERGEFORMAT </w:instrText>
      </w:r>
      <w:r>
        <w:fldChar w:fldCharType="separate"/>
      </w:r>
      <w:r w:rsidR="00DE355C">
        <w:object w:dxaOrig="4741" w:dyaOrig="12824">
          <v:shape id="_x0000_i1092" type="#_x0000_t75" style="width:702.4pt;height:207.65pt">
            <v:imagedata r:id="rId116" o:title="" croptop="1773f" cropbottom="884f" cropright="539f"/>
          </v:shape>
        </w:object>
      </w:r>
      <w:r>
        <w:fldChar w:fldCharType="end"/>
      </w:r>
    </w:p>
    <w:p w:rsidR="000A2DA1" w:rsidRPr="007E7318" w:rsidRDefault="000A2DA1" w:rsidP="000A2DA1">
      <w:pPr>
        <w:jc w:val="center"/>
        <w:outlineLvl w:val="0"/>
        <w:rPr>
          <w:b/>
          <w:i/>
        </w:rPr>
      </w:pPr>
      <w:r w:rsidRPr="007E7318">
        <w:rPr>
          <w:b/>
          <w:i/>
        </w:rPr>
        <w:t>Назначение: для перевозки желтого фосфора в кристаллизованном виде</w:t>
      </w:r>
    </w:p>
    <w:p w:rsidR="000A2DA1" w:rsidRPr="007E7318" w:rsidRDefault="000A2DA1" w:rsidP="000A2DA1">
      <w:pPr>
        <w:rPr>
          <w:sz w:val="16"/>
          <w:szCs w:val="16"/>
        </w:rPr>
      </w:pPr>
      <w:r>
        <w:t xml:space="preserve"> </w:t>
      </w:r>
    </w:p>
    <w:tbl>
      <w:tblPr>
        <w:tblW w:w="13089" w:type="dxa"/>
        <w:jc w:val="center"/>
        <w:tblInd w:w="1478" w:type="dxa"/>
        <w:tblLayout w:type="fixed"/>
        <w:tblLook w:val="0000" w:firstRow="0" w:lastRow="0" w:firstColumn="0" w:lastColumn="0" w:noHBand="0" w:noVBand="0"/>
      </w:tblPr>
      <w:tblGrid>
        <w:gridCol w:w="2835"/>
        <w:gridCol w:w="1324"/>
        <w:gridCol w:w="3275"/>
        <w:gridCol w:w="1134"/>
        <w:gridCol w:w="3245"/>
        <w:gridCol w:w="1276"/>
      </w:tblGrid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1412.00.000-1</w:t>
            </w:r>
          </w:p>
        </w:tc>
        <w:tc>
          <w:tcPr>
            <w:tcW w:w="327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10800</w:t>
            </w: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есть</w:t>
            </w: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ТУ 24-5-453-79</w:t>
            </w:r>
          </w:p>
        </w:tc>
        <w:tc>
          <w:tcPr>
            <w:tcW w:w="327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нет</w:t>
            </w: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15-1412 </w:t>
            </w:r>
          </w:p>
        </w:tc>
        <w:tc>
          <w:tcPr>
            <w:tcW w:w="327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4036</w:t>
            </w: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нет</w:t>
            </w: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743</w:t>
            </w:r>
          </w:p>
        </w:tc>
        <w:tc>
          <w:tcPr>
            <w:tcW w:w="327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4</w:t>
            </w: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нет</w:t>
            </w: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18-100</w:t>
            </w: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5</w:t>
            </w:r>
            <w:r>
              <w:rPr>
                <w:b/>
                <w:i/>
                <w:sz w:val="16"/>
              </w:rPr>
              <w:t>8</w:t>
            </w:r>
            <w:r w:rsidRPr="007E7318">
              <w:rPr>
                <w:b/>
                <w:i/>
                <w:sz w:val="16"/>
              </w:rPr>
              <w:t>,0</w:t>
            </w:r>
          </w:p>
        </w:tc>
        <w:tc>
          <w:tcPr>
            <w:tcW w:w="327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нет</w:t>
            </w: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есть</w:t>
            </w: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1269F6" w:rsidP="000D169F">
            <w:pPr>
              <w:rPr>
                <w:b/>
                <w:i/>
                <w:sz w:val="16"/>
              </w:rPr>
            </w:pPr>
            <w:r w:rsidRPr="001269F6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24" w:type="dxa"/>
          </w:tcPr>
          <w:p w:rsidR="000A2DA1" w:rsidRPr="007E7318" w:rsidRDefault="001269F6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20,8/</w:t>
            </w:r>
            <w:r w:rsidR="000A2DA1" w:rsidRPr="007E7318">
              <w:rPr>
                <w:b/>
                <w:i/>
                <w:sz w:val="16"/>
              </w:rPr>
              <w:t>2</w:t>
            </w:r>
            <w:r w:rsidR="000A2DA1">
              <w:rPr>
                <w:b/>
                <w:i/>
                <w:sz w:val="16"/>
              </w:rPr>
              <w:t>2</w:t>
            </w:r>
          </w:p>
        </w:tc>
        <w:tc>
          <w:tcPr>
            <w:tcW w:w="327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0A2DA1" w:rsidRPr="007E7318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верхний пере-</w:t>
            </w: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2200</w:t>
            </w: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давливанием,</w:t>
            </w: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197,2 (20,1)</w:t>
            </w:r>
          </w:p>
        </w:tc>
        <w:tc>
          <w:tcPr>
            <w:tcW w:w="327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10494</w:t>
            </w: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65,6 (6,69)</w:t>
            </w:r>
          </w:p>
        </w:tc>
        <w:tc>
          <w:tcPr>
            <w:tcW w:w="327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Удельный объем, м</w:t>
            </w:r>
            <w:r w:rsidRPr="007E7318">
              <w:rPr>
                <w:b/>
                <w:i/>
                <w:sz w:val="16"/>
                <w:vertAlign w:val="superscript"/>
              </w:rPr>
              <w:t>3</w:t>
            </w:r>
            <w:r w:rsidRPr="007E7318">
              <w:rPr>
                <w:b/>
                <w:i/>
                <w:sz w:val="16"/>
              </w:rPr>
              <w:t>/т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0,59</w:t>
            </w: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2</w:t>
            </w: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Объем котла, м</w:t>
            </w:r>
            <w:r w:rsidRPr="007E7318">
              <w:rPr>
                <w:b/>
                <w:i/>
                <w:sz w:val="16"/>
                <w:vertAlign w:val="superscript"/>
              </w:rPr>
              <w:t>3</w:t>
            </w:r>
            <w:r w:rsidRPr="007E7318">
              <w:rPr>
                <w:b/>
                <w:i/>
                <w:sz w:val="16"/>
              </w:rPr>
              <w:t>: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1</w:t>
            </w: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-</w:t>
            </w: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39</w:t>
            </w:r>
          </w:p>
        </w:tc>
        <w:tc>
          <w:tcPr>
            <w:tcW w:w="3275" w:type="dxa"/>
          </w:tcPr>
          <w:p w:rsidR="000A2DA1" w:rsidRPr="007E7318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34,83</w:t>
            </w:r>
          </w:p>
        </w:tc>
        <w:tc>
          <w:tcPr>
            <w:tcW w:w="327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загружаемого продукта, </w:t>
            </w:r>
            <w:r w:rsidRPr="007E7318">
              <w:rPr>
                <w:b/>
                <w:i/>
                <w:sz w:val="16"/>
              </w:rPr>
              <w:sym w:font="Symbol" w:char="F0B0"/>
            </w:r>
            <w:r w:rsidRPr="007E7318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-</w:t>
            </w: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клапана), МПа (кгс/см</w:t>
            </w:r>
            <w:r w:rsidRPr="007E7318">
              <w:rPr>
                <w:b/>
                <w:i/>
                <w:sz w:val="16"/>
                <w:vertAlign w:val="superscript"/>
              </w:rPr>
              <w:t>2</w:t>
            </w:r>
            <w:r w:rsidRPr="007E7318">
              <w:rPr>
                <w:b/>
                <w:i/>
                <w:sz w:val="16"/>
              </w:rPr>
              <w:t>)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0,25 (2,5)</w:t>
            </w: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69</w:t>
            </w: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7800</w:t>
            </w:r>
          </w:p>
        </w:tc>
        <w:tc>
          <w:tcPr>
            <w:tcW w:w="327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1985</w:t>
            </w: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0A2DA1" w:rsidRPr="007E7318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гидравлическом испытании, Мпа (кгс/см</w:t>
            </w:r>
            <w:r w:rsidRPr="007E7318">
              <w:rPr>
                <w:b/>
                <w:i/>
                <w:sz w:val="16"/>
                <w:vertAlign w:val="superscript"/>
              </w:rPr>
              <w:t>2</w:t>
            </w:r>
            <w:r w:rsidRPr="007E7318">
              <w:rPr>
                <w:b/>
                <w:i/>
                <w:sz w:val="16"/>
              </w:rPr>
              <w:t>)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0,375 (3,75)</w:t>
            </w: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нет</w:t>
            </w:r>
          </w:p>
        </w:tc>
      </w:tr>
      <w:tr w:rsidR="000A2DA1" w:rsidRPr="007E7318" w:rsidTr="000D169F">
        <w:trPr>
          <w:jc w:val="center"/>
        </w:trPr>
        <w:tc>
          <w:tcPr>
            <w:tcW w:w="2835" w:type="dxa"/>
          </w:tcPr>
          <w:p w:rsidR="000A2DA1" w:rsidRPr="007E7318" w:rsidRDefault="000A2DA1" w:rsidP="000D169F">
            <w:pPr>
              <w:ind w:left="317"/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2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12020</w:t>
            </w:r>
          </w:p>
        </w:tc>
        <w:tc>
          <w:tcPr>
            <w:tcW w:w="327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134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  <w:r w:rsidRPr="007E7318">
              <w:rPr>
                <w:b/>
                <w:i/>
                <w:sz w:val="16"/>
              </w:rPr>
              <w:t>1</w:t>
            </w:r>
          </w:p>
        </w:tc>
        <w:tc>
          <w:tcPr>
            <w:tcW w:w="3245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0A2DA1" w:rsidRPr="007E7318" w:rsidRDefault="000A2DA1" w:rsidP="000D169F">
            <w:pPr>
              <w:rPr>
                <w:b/>
                <w:i/>
                <w:sz w:val="16"/>
              </w:rPr>
            </w:pPr>
          </w:p>
        </w:tc>
      </w:tr>
    </w:tbl>
    <w:p w:rsidR="000A2DA1" w:rsidRDefault="000A2DA1" w:rsidP="0015157D"/>
    <w:p w:rsidR="000A2DA1" w:rsidRDefault="000A2DA1" w:rsidP="0015157D"/>
    <w:p w:rsidR="000A2DA1" w:rsidRPr="00B27A61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0A2DA1" w:rsidRPr="00B27A61">
        <w:rPr>
          <w:b/>
          <w:i/>
          <w:sz w:val="32"/>
        </w:rPr>
        <w:lastRenderedPageBreak/>
        <w:t>4-осная цистерна для патоки, модель 15-1413</w:t>
      </w:r>
    </w:p>
    <w:p w:rsidR="000A2DA1" w:rsidRPr="00B27A61" w:rsidRDefault="000A2DA1" w:rsidP="000A2DA1">
      <w:pPr>
        <w:rPr>
          <w:sz w:val="16"/>
          <w:szCs w:val="16"/>
        </w:rPr>
      </w:pPr>
    </w:p>
    <w:p w:rsidR="000A2DA1" w:rsidRDefault="0073180D" w:rsidP="000A2DA1">
      <w:pPr>
        <w:jc w:val="center"/>
      </w:pPr>
      <w:r>
        <w:fldChar w:fldCharType="begin"/>
      </w:r>
      <w:r w:rsidR="000A2DA1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ноябрь2009\\PHOTO\\РИС173.PCX"  </w:instrText>
      </w:r>
      <w:r w:rsidR="000A2DA1">
        <w:instrText xml:space="preserve">\a \p </w:instrText>
      </w:r>
      <w:bookmarkStart w:id="35" w:name="_942228084"/>
      <w:bookmarkEnd w:id="35"/>
      <w:r w:rsidR="000A2DA1">
        <w:instrText xml:space="preserve"> \* MERGEFORMAT </w:instrText>
      </w:r>
      <w:r>
        <w:rPr>
          <w:noProof/>
        </w:rPr>
        <w:fldChar w:fldCharType="separate"/>
      </w:r>
      <w:r w:rsidR="00014D49">
        <w:object w:dxaOrig="12372" w:dyaOrig="4493">
          <v:shape id="_x0000_i1093" type="#_x0000_t75" style="width:618.7pt;height:224.35pt">
            <v:imagedata r:id="rId117" o:title="" croptop="2189f" cropbottom="730f" cropleft="603f" cropright="1274f"/>
          </v:shape>
        </w:object>
      </w:r>
      <w:r>
        <w:fldChar w:fldCharType="end"/>
      </w:r>
    </w:p>
    <w:p w:rsidR="000A2DA1" w:rsidRPr="00B27A61" w:rsidRDefault="000A2DA1" w:rsidP="000A2DA1">
      <w:pPr>
        <w:rPr>
          <w:sz w:val="16"/>
          <w:szCs w:val="16"/>
        </w:rPr>
      </w:pPr>
    </w:p>
    <w:p w:rsidR="000A2DA1" w:rsidRPr="00B27A61" w:rsidRDefault="000A2DA1" w:rsidP="000A2DA1">
      <w:pPr>
        <w:jc w:val="center"/>
        <w:rPr>
          <w:b/>
          <w:i/>
        </w:rPr>
      </w:pPr>
      <w:r w:rsidRPr="00B27A61">
        <w:rPr>
          <w:b/>
          <w:i/>
        </w:rPr>
        <w:t>Назначение: для перевозки патоки</w:t>
      </w:r>
    </w:p>
    <w:p w:rsidR="000A2DA1" w:rsidRPr="00B27A61" w:rsidRDefault="000A2DA1" w:rsidP="000A2DA1">
      <w:pPr>
        <w:rPr>
          <w:sz w:val="16"/>
          <w:szCs w:val="16"/>
        </w:rPr>
      </w:pPr>
    </w:p>
    <w:tbl>
      <w:tblPr>
        <w:tblW w:w="13128" w:type="dxa"/>
        <w:jc w:val="center"/>
        <w:tblInd w:w="1388" w:type="dxa"/>
        <w:tblLayout w:type="fixed"/>
        <w:tblLook w:val="0000" w:firstRow="0" w:lastRow="0" w:firstColumn="0" w:lastColumn="0" w:noHBand="0" w:noVBand="0"/>
      </w:tblPr>
      <w:tblGrid>
        <w:gridCol w:w="2835"/>
        <w:gridCol w:w="1363"/>
        <w:gridCol w:w="3275"/>
        <w:gridCol w:w="992"/>
        <w:gridCol w:w="3245"/>
        <w:gridCol w:w="1418"/>
      </w:tblGrid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1413.00.000-1</w:t>
            </w:r>
          </w:p>
        </w:tc>
        <w:tc>
          <w:tcPr>
            <w:tcW w:w="327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10800</w:t>
            </w: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есть</w:t>
            </w: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ТУ 24.00.140-83</w:t>
            </w:r>
          </w:p>
        </w:tc>
        <w:tc>
          <w:tcPr>
            <w:tcW w:w="327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нет</w:t>
            </w: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15-1413</w:t>
            </w:r>
          </w:p>
        </w:tc>
        <w:tc>
          <w:tcPr>
            <w:tcW w:w="327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4202</w:t>
            </w: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нет</w:t>
            </w: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727</w:t>
            </w:r>
          </w:p>
        </w:tc>
        <w:tc>
          <w:tcPr>
            <w:tcW w:w="327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4</w:t>
            </w: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есть</w:t>
            </w: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18-100</w:t>
            </w: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62</w:t>
            </w:r>
          </w:p>
        </w:tc>
        <w:tc>
          <w:tcPr>
            <w:tcW w:w="327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нет</w:t>
            </w: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нет</w:t>
            </w: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CC43FD" w:rsidP="000D169F">
            <w:pPr>
              <w:rPr>
                <w:b/>
                <w:i/>
                <w:sz w:val="16"/>
              </w:rPr>
            </w:pPr>
            <w:r w:rsidRPr="00CC43F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63" w:type="dxa"/>
          </w:tcPr>
          <w:p w:rsidR="000A2DA1" w:rsidRPr="00B27A61" w:rsidRDefault="00CC43F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20,7/</w:t>
            </w:r>
            <w:r w:rsidR="000A2DA1">
              <w:rPr>
                <w:b/>
                <w:i/>
                <w:sz w:val="16"/>
              </w:rPr>
              <w:t>22,9</w:t>
            </w:r>
          </w:p>
        </w:tc>
        <w:tc>
          <w:tcPr>
            <w:tcW w:w="327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8" w:type="dxa"/>
          </w:tcPr>
          <w:p w:rsidR="000A2DA1" w:rsidRPr="00B27A6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 xml:space="preserve">налив верхний, </w:t>
            </w: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CC43F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0A2DA1" w:rsidRPr="00B27A61">
              <w:rPr>
                <w:b/>
                <w:i/>
                <w:sz w:val="16"/>
              </w:rPr>
              <w:t>: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2400</w:t>
            </w: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слив нижний</w:t>
            </w: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204,6 (20,86)</w:t>
            </w:r>
          </w:p>
        </w:tc>
        <w:tc>
          <w:tcPr>
            <w:tcW w:w="327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10510</w:t>
            </w: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самотеком</w:t>
            </w: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68,18 (6,95)</w:t>
            </w:r>
          </w:p>
        </w:tc>
        <w:tc>
          <w:tcPr>
            <w:tcW w:w="327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Удельный объем, м</w:t>
            </w:r>
            <w:r w:rsidRPr="00B27A61">
              <w:rPr>
                <w:b/>
                <w:i/>
                <w:sz w:val="16"/>
                <w:vertAlign w:val="superscript"/>
              </w:rPr>
              <w:t>3</w:t>
            </w:r>
            <w:r w:rsidRPr="00B27A61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0,706</w:t>
            </w: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Объем котла, м</w:t>
            </w:r>
            <w:r w:rsidRPr="00B27A61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2</w:t>
            </w: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</w:t>
            </w:r>
          </w:p>
        </w:tc>
        <w:tc>
          <w:tcPr>
            <w:tcW w:w="3275" w:type="dxa"/>
          </w:tcPr>
          <w:p w:rsidR="000A2DA1" w:rsidRPr="00B27A6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1</w:t>
            </w: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43,8</w:t>
            </w:r>
          </w:p>
        </w:tc>
        <w:tc>
          <w:tcPr>
            <w:tcW w:w="327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 xml:space="preserve">загружаемого продукта, </w:t>
            </w:r>
            <w:r w:rsidRPr="00B27A61">
              <w:rPr>
                <w:b/>
                <w:i/>
                <w:sz w:val="16"/>
              </w:rPr>
              <w:sym w:font="Symbol" w:char="F0B0"/>
            </w:r>
            <w:r w:rsidRPr="00B27A61">
              <w:rPr>
                <w:b/>
                <w:i/>
                <w:sz w:val="16"/>
              </w:rPr>
              <w:t>С</w:t>
            </w: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+30</w:t>
            </w: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клапана), МПа (кгс/см</w:t>
            </w:r>
            <w:r w:rsidRPr="00B27A61">
              <w:rPr>
                <w:b/>
                <w:i/>
                <w:sz w:val="16"/>
                <w:vertAlign w:val="superscript"/>
              </w:rPr>
              <w:t>2</w:t>
            </w:r>
            <w:r w:rsidRPr="00B27A61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0,147 (1,5)</w:t>
            </w: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7800</w:t>
            </w:r>
          </w:p>
        </w:tc>
        <w:tc>
          <w:tcPr>
            <w:tcW w:w="327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1963</w:t>
            </w: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0A2DA1" w:rsidRPr="00B27A6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гидравлическом испытании, МПа (кгс/см</w:t>
            </w:r>
            <w:r w:rsidRPr="00B27A61">
              <w:rPr>
                <w:b/>
                <w:i/>
                <w:sz w:val="16"/>
                <w:vertAlign w:val="superscript"/>
              </w:rPr>
              <w:t>2</w:t>
            </w:r>
            <w:r w:rsidRPr="00B27A61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0,39 (4,0)</w:t>
            </w: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0A2DA1" w:rsidRPr="00B27A61" w:rsidTr="000D169F">
        <w:trPr>
          <w:jc w:val="center"/>
        </w:trPr>
        <w:tc>
          <w:tcPr>
            <w:tcW w:w="2835" w:type="dxa"/>
          </w:tcPr>
          <w:p w:rsidR="000A2DA1" w:rsidRPr="00B27A61" w:rsidRDefault="000A2DA1" w:rsidP="000D169F">
            <w:pPr>
              <w:ind w:left="317"/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63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12020</w:t>
            </w:r>
          </w:p>
        </w:tc>
        <w:tc>
          <w:tcPr>
            <w:tcW w:w="327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1</w:t>
            </w:r>
          </w:p>
        </w:tc>
        <w:tc>
          <w:tcPr>
            <w:tcW w:w="3245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8" w:type="dxa"/>
          </w:tcPr>
          <w:p w:rsidR="000A2DA1" w:rsidRPr="00B27A61" w:rsidRDefault="000A2DA1" w:rsidP="000D169F">
            <w:pPr>
              <w:rPr>
                <w:b/>
                <w:i/>
                <w:sz w:val="16"/>
              </w:rPr>
            </w:pPr>
            <w:r w:rsidRPr="00B27A61">
              <w:rPr>
                <w:b/>
                <w:i/>
                <w:sz w:val="16"/>
              </w:rPr>
              <w:t>нет</w:t>
            </w:r>
          </w:p>
        </w:tc>
      </w:tr>
    </w:tbl>
    <w:p w:rsidR="000A2DA1" w:rsidRDefault="000A2DA1" w:rsidP="000A2DA1"/>
    <w:p w:rsidR="000A2DA1" w:rsidRPr="00E117A3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0A2DA1" w:rsidRPr="00E117A3">
        <w:rPr>
          <w:b/>
          <w:i/>
          <w:sz w:val="32"/>
        </w:rPr>
        <w:lastRenderedPageBreak/>
        <w:t>4-осная цистерна для этиловой жидкости, модель 15-1414</w:t>
      </w:r>
    </w:p>
    <w:p w:rsidR="000A2DA1" w:rsidRPr="00E117A3" w:rsidRDefault="000A2DA1" w:rsidP="000A2DA1">
      <w:pPr>
        <w:rPr>
          <w:sz w:val="16"/>
          <w:szCs w:val="16"/>
        </w:rPr>
      </w:pPr>
    </w:p>
    <w:p w:rsidR="000A2DA1" w:rsidRDefault="0073180D" w:rsidP="000A2DA1">
      <w:pPr>
        <w:jc w:val="center"/>
      </w:pPr>
      <w:r>
        <w:fldChar w:fldCharType="begin"/>
      </w:r>
      <w:r w:rsidR="00B31677">
        <w:instrText xml:space="preserve"> LINK Paint.Picture "C:\\PHOTO\\РИС190.BMP" "" \a \p \* MERGEFORMAT </w:instrText>
      </w:r>
      <w:r>
        <w:fldChar w:fldCharType="separate"/>
      </w:r>
      <w:r w:rsidR="00DE355C">
        <w:object w:dxaOrig="2236" w:dyaOrig="12585">
          <v:shape id="_x0000_i1094" type="#_x0000_t75" style="width:690.7pt;height:211.8pt">
            <v:imagedata r:id="rId118" o:title="" cropbottom="2411f"/>
          </v:shape>
        </w:object>
      </w:r>
      <w:r>
        <w:fldChar w:fldCharType="end"/>
      </w:r>
    </w:p>
    <w:p w:rsidR="000A2DA1" w:rsidRPr="00E117A3" w:rsidRDefault="000A2DA1" w:rsidP="000A2DA1">
      <w:pPr>
        <w:rPr>
          <w:sz w:val="16"/>
          <w:szCs w:val="16"/>
        </w:rPr>
      </w:pPr>
    </w:p>
    <w:p w:rsidR="000A2DA1" w:rsidRPr="00E117A3" w:rsidRDefault="000A2DA1" w:rsidP="000A2DA1">
      <w:pPr>
        <w:jc w:val="center"/>
        <w:rPr>
          <w:b/>
          <w:i/>
        </w:rPr>
      </w:pPr>
      <w:r w:rsidRPr="00E117A3">
        <w:rPr>
          <w:b/>
          <w:i/>
        </w:rPr>
        <w:t>Назначение: для перевозки этиловой жидкости</w:t>
      </w:r>
    </w:p>
    <w:p w:rsidR="000A2DA1" w:rsidRPr="00E117A3" w:rsidRDefault="000A2DA1" w:rsidP="000A2DA1">
      <w:pPr>
        <w:rPr>
          <w:sz w:val="16"/>
          <w:szCs w:val="16"/>
        </w:rPr>
      </w:pPr>
    </w:p>
    <w:tbl>
      <w:tblPr>
        <w:tblW w:w="13394" w:type="dxa"/>
        <w:jc w:val="center"/>
        <w:tblInd w:w="1258" w:type="dxa"/>
        <w:tblLayout w:type="fixed"/>
        <w:tblLook w:val="0000" w:firstRow="0" w:lastRow="0" w:firstColumn="0" w:lastColumn="0" w:noHBand="0" w:noVBand="0"/>
      </w:tblPr>
      <w:tblGrid>
        <w:gridCol w:w="2835"/>
        <w:gridCol w:w="1417"/>
        <w:gridCol w:w="3279"/>
        <w:gridCol w:w="1300"/>
        <w:gridCol w:w="3287"/>
        <w:gridCol w:w="1276"/>
      </w:tblGrid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1414.00.000-2</w:t>
            </w:r>
          </w:p>
        </w:tc>
        <w:tc>
          <w:tcPr>
            <w:tcW w:w="3279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10800</w:t>
            </w: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1</w:t>
            </w: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ТУ 24.00.128-83</w:t>
            </w:r>
          </w:p>
        </w:tc>
        <w:tc>
          <w:tcPr>
            <w:tcW w:w="3279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нет</w:t>
            </w: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15-1414 </w:t>
            </w:r>
          </w:p>
        </w:tc>
        <w:tc>
          <w:tcPr>
            <w:tcW w:w="3279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4140</w:t>
            </w: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нет</w:t>
            </w: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736</w:t>
            </w:r>
          </w:p>
        </w:tc>
        <w:tc>
          <w:tcPr>
            <w:tcW w:w="3279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4</w:t>
            </w: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есть</w:t>
            </w: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9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18-100</w:t>
            </w: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есть</w:t>
            </w: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60,7</w:t>
            </w:r>
          </w:p>
        </w:tc>
        <w:tc>
          <w:tcPr>
            <w:tcW w:w="3279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нет</w:t>
            </w: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CC43FD" w:rsidP="000D169F">
            <w:pPr>
              <w:rPr>
                <w:b/>
                <w:i/>
                <w:sz w:val="16"/>
              </w:rPr>
            </w:pPr>
            <w:r w:rsidRPr="00CC43F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7" w:type="dxa"/>
          </w:tcPr>
          <w:p w:rsidR="000A2DA1" w:rsidRPr="00E117A3" w:rsidRDefault="00CC43F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21,5/</w:t>
            </w:r>
            <w:r w:rsidR="000A2DA1">
              <w:rPr>
                <w:b/>
                <w:i/>
                <w:sz w:val="16"/>
              </w:rPr>
              <w:t>22,8</w:t>
            </w:r>
          </w:p>
        </w:tc>
        <w:tc>
          <w:tcPr>
            <w:tcW w:w="3279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есть</w:t>
            </w: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нет</w:t>
            </w: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2200</w:t>
            </w: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верхний пере-</w:t>
            </w: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203 (20,7)</w:t>
            </w:r>
          </w:p>
        </w:tc>
        <w:tc>
          <w:tcPr>
            <w:tcW w:w="3279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10490</w:t>
            </w: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0A2DA1" w:rsidRPr="00E117A3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давливанием</w:t>
            </w: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67,6 (6,9)</w:t>
            </w:r>
          </w:p>
        </w:tc>
        <w:tc>
          <w:tcPr>
            <w:tcW w:w="3279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Удельный объем, м</w:t>
            </w:r>
            <w:r w:rsidRPr="00E117A3">
              <w:rPr>
                <w:b/>
                <w:i/>
                <w:sz w:val="16"/>
                <w:vertAlign w:val="superscript"/>
              </w:rPr>
              <w:t>3</w:t>
            </w:r>
            <w:r w:rsidRPr="00E117A3">
              <w:rPr>
                <w:b/>
                <w:i/>
                <w:sz w:val="16"/>
              </w:rPr>
              <w:t>/т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0,607</w:t>
            </w: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Объем котла, м</w:t>
            </w:r>
            <w:r w:rsidRPr="00E117A3">
              <w:rPr>
                <w:b/>
                <w:i/>
                <w:sz w:val="16"/>
                <w:vertAlign w:val="superscript"/>
              </w:rPr>
              <w:t>3</w:t>
            </w:r>
            <w:r w:rsidRPr="00E117A3">
              <w:rPr>
                <w:b/>
                <w:i/>
                <w:sz w:val="16"/>
              </w:rPr>
              <w:t>: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1-загрузочный</w:t>
            </w: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2</w:t>
            </w: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       полный 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38,7</w:t>
            </w:r>
          </w:p>
        </w:tc>
        <w:tc>
          <w:tcPr>
            <w:tcW w:w="3279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1-смотровой</w:t>
            </w: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нет</w:t>
            </w: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36,8</w:t>
            </w:r>
          </w:p>
        </w:tc>
        <w:tc>
          <w:tcPr>
            <w:tcW w:w="3279" w:type="dxa"/>
          </w:tcPr>
          <w:p w:rsidR="000A2DA1" w:rsidRPr="00E117A3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есть</w:t>
            </w: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загружаемого продукта, </w:t>
            </w:r>
            <w:r w:rsidRPr="00E117A3">
              <w:rPr>
                <w:b/>
                <w:i/>
                <w:sz w:val="16"/>
              </w:rPr>
              <w:sym w:font="Symbol" w:char="F0B0"/>
            </w:r>
            <w:r w:rsidRPr="00E117A3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+30</w:t>
            </w: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9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клапана), МПа (кгс/см</w:t>
            </w:r>
            <w:r w:rsidRPr="00E117A3">
              <w:rPr>
                <w:b/>
                <w:i/>
                <w:sz w:val="16"/>
                <w:vertAlign w:val="superscript"/>
              </w:rPr>
              <w:t>2</w:t>
            </w:r>
            <w:r w:rsidRPr="00E117A3">
              <w:rPr>
                <w:b/>
                <w:i/>
                <w:sz w:val="16"/>
              </w:rPr>
              <w:t>)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0,34 (3,5)</w:t>
            </w: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64</w:t>
            </w: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1984</w:t>
            </w:r>
          </w:p>
        </w:tc>
      </w:tr>
      <w:tr w:rsidR="000A2DA1" w:rsidRPr="00E117A3" w:rsidTr="000D169F">
        <w:trPr>
          <w:jc w:val="center"/>
        </w:trPr>
        <w:tc>
          <w:tcPr>
            <w:tcW w:w="2835" w:type="dxa"/>
          </w:tcPr>
          <w:p w:rsidR="000A2DA1" w:rsidRPr="00E117A3" w:rsidRDefault="000A2DA1" w:rsidP="000D169F">
            <w:pPr>
              <w:ind w:left="317"/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0A2DA1" w:rsidRPr="00E117A3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гидравлическом испытании, Мпа (кгс/см</w:t>
            </w:r>
            <w:r w:rsidRPr="00E117A3">
              <w:rPr>
                <w:b/>
                <w:i/>
                <w:sz w:val="16"/>
                <w:vertAlign w:val="superscript"/>
              </w:rPr>
              <w:t>2</w:t>
            </w:r>
            <w:r w:rsidRPr="00E117A3">
              <w:rPr>
                <w:b/>
                <w:i/>
                <w:sz w:val="16"/>
              </w:rPr>
              <w:t>)</w:t>
            </w:r>
          </w:p>
        </w:tc>
        <w:tc>
          <w:tcPr>
            <w:tcW w:w="1300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0,88 (9,0)</w:t>
            </w:r>
          </w:p>
        </w:tc>
        <w:tc>
          <w:tcPr>
            <w:tcW w:w="3287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0A2DA1" w:rsidRPr="00E117A3" w:rsidRDefault="000A2DA1" w:rsidP="000D169F">
            <w:pPr>
              <w:rPr>
                <w:b/>
                <w:i/>
                <w:sz w:val="16"/>
              </w:rPr>
            </w:pPr>
            <w:r w:rsidRPr="00E117A3">
              <w:rPr>
                <w:b/>
                <w:i/>
                <w:sz w:val="16"/>
              </w:rPr>
              <w:t>нет</w:t>
            </w:r>
          </w:p>
        </w:tc>
      </w:tr>
    </w:tbl>
    <w:p w:rsidR="000A2DA1" w:rsidRDefault="000A2DA1" w:rsidP="0015157D"/>
    <w:p w:rsidR="000A2DA1" w:rsidRDefault="000A2DA1" w:rsidP="0015157D"/>
    <w:p w:rsidR="000A2DA1" w:rsidRPr="009627F5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0A2DA1" w:rsidRPr="009627F5">
        <w:rPr>
          <w:b/>
          <w:i/>
          <w:sz w:val="32"/>
        </w:rPr>
        <w:lastRenderedPageBreak/>
        <w:t>4-осная цистерна для пасты сульфонола, модель 15-1417</w:t>
      </w:r>
    </w:p>
    <w:p w:rsidR="000A2DA1" w:rsidRPr="009627F5" w:rsidRDefault="000A2DA1" w:rsidP="000A2DA1">
      <w:pPr>
        <w:rPr>
          <w:sz w:val="16"/>
          <w:szCs w:val="16"/>
        </w:rPr>
      </w:pPr>
    </w:p>
    <w:p w:rsidR="000A2DA1" w:rsidRDefault="0073180D" w:rsidP="000A2DA1">
      <w:pPr>
        <w:jc w:val="center"/>
      </w:pPr>
      <w:r>
        <w:fldChar w:fldCharType="begin"/>
      </w:r>
      <w:r w:rsidR="00B31677">
        <w:instrText xml:space="preserve"> LINK Paint.Picture "C:\\PHOTO\\РИС211.BMP" "" \a \p \* MERGEFORMAT </w:instrText>
      </w:r>
      <w:r>
        <w:fldChar w:fldCharType="separate"/>
      </w:r>
      <w:r w:rsidR="00DE355C">
        <w:object w:dxaOrig="4726" w:dyaOrig="13546">
          <v:shape id="_x0000_i1095" type="#_x0000_t75" style="width:651.35pt;height:204.3pt">
            <v:imagedata r:id="rId119" o:title="" croptop="2066f" cropright="818f"/>
          </v:shape>
        </w:object>
      </w:r>
      <w:r>
        <w:fldChar w:fldCharType="end"/>
      </w:r>
    </w:p>
    <w:p w:rsidR="000A2DA1" w:rsidRPr="009627F5" w:rsidRDefault="000A2DA1" w:rsidP="000A2DA1">
      <w:pPr>
        <w:rPr>
          <w:sz w:val="16"/>
          <w:szCs w:val="16"/>
        </w:rPr>
      </w:pPr>
      <w:r>
        <w:t xml:space="preserve">                                                                                        </w:t>
      </w:r>
    </w:p>
    <w:p w:rsidR="000A2DA1" w:rsidRPr="009627F5" w:rsidRDefault="000A2DA1" w:rsidP="000A2DA1">
      <w:pPr>
        <w:jc w:val="center"/>
        <w:rPr>
          <w:b/>
          <w:i/>
        </w:rPr>
      </w:pPr>
      <w:r w:rsidRPr="009627F5">
        <w:rPr>
          <w:b/>
          <w:i/>
        </w:rPr>
        <w:t>Назначение: для перевозки пасты сульфонола</w:t>
      </w:r>
    </w:p>
    <w:p w:rsidR="000A2DA1" w:rsidRPr="009627F5" w:rsidRDefault="000A2DA1" w:rsidP="000A2DA1">
      <w:pPr>
        <w:rPr>
          <w:sz w:val="16"/>
          <w:szCs w:val="16"/>
        </w:rPr>
      </w:pPr>
      <w:r>
        <w:t xml:space="preserve"> </w:t>
      </w:r>
    </w:p>
    <w:tbl>
      <w:tblPr>
        <w:tblW w:w="13763" w:type="dxa"/>
        <w:jc w:val="center"/>
        <w:tblInd w:w="644" w:type="dxa"/>
        <w:tblLayout w:type="fixed"/>
        <w:tblLook w:val="0000" w:firstRow="0" w:lastRow="0" w:firstColumn="0" w:lastColumn="0" w:noHBand="0" w:noVBand="0"/>
      </w:tblPr>
      <w:tblGrid>
        <w:gridCol w:w="2835"/>
        <w:gridCol w:w="1415"/>
        <w:gridCol w:w="3302"/>
        <w:gridCol w:w="1660"/>
        <w:gridCol w:w="3470"/>
        <w:gridCol w:w="1081"/>
      </w:tblGrid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1417.00.000</w:t>
            </w:r>
          </w:p>
        </w:tc>
        <w:tc>
          <w:tcPr>
            <w:tcW w:w="3302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10800</w:t>
            </w:r>
          </w:p>
        </w:tc>
        <w:tc>
          <w:tcPr>
            <w:tcW w:w="347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Давление в системе разогрева при</w:t>
            </w:r>
          </w:p>
        </w:tc>
        <w:tc>
          <w:tcPr>
            <w:tcW w:w="1081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ТУ 24-1-098-69</w:t>
            </w:r>
          </w:p>
        </w:tc>
        <w:tc>
          <w:tcPr>
            <w:tcW w:w="3302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70" w:type="dxa"/>
          </w:tcPr>
          <w:p w:rsidR="000A2DA1" w:rsidRPr="009627F5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гидравлическом испытании, Мпа (кгс/см</w:t>
            </w:r>
            <w:r w:rsidRPr="009627F5">
              <w:rPr>
                <w:b/>
                <w:i/>
                <w:sz w:val="16"/>
                <w:vertAlign w:val="superscript"/>
              </w:rPr>
              <w:t>2</w:t>
            </w:r>
            <w:r w:rsidRPr="009627F5">
              <w:rPr>
                <w:b/>
                <w:i/>
                <w:sz w:val="16"/>
              </w:rPr>
              <w:t>)</w:t>
            </w:r>
          </w:p>
        </w:tc>
        <w:tc>
          <w:tcPr>
            <w:tcW w:w="1081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0,9 (9,0)</w:t>
            </w: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 xml:space="preserve">15-1417 </w:t>
            </w:r>
          </w:p>
        </w:tc>
        <w:tc>
          <w:tcPr>
            <w:tcW w:w="3302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 xml:space="preserve">4915    </w:t>
            </w:r>
          </w:p>
        </w:tc>
        <w:tc>
          <w:tcPr>
            <w:tcW w:w="3470" w:type="dxa"/>
          </w:tcPr>
          <w:p w:rsidR="000A2DA1" w:rsidRPr="009627F5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Потребляемая мощность при разогреве, кВт</w:t>
            </w:r>
          </w:p>
        </w:tc>
        <w:tc>
          <w:tcPr>
            <w:tcW w:w="1081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-</w:t>
            </w: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747</w:t>
            </w:r>
          </w:p>
        </w:tc>
        <w:tc>
          <w:tcPr>
            <w:tcW w:w="3302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4</w:t>
            </w:r>
          </w:p>
        </w:tc>
        <w:tc>
          <w:tcPr>
            <w:tcW w:w="347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 xml:space="preserve">Рабочая температура в котле, </w:t>
            </w:r>
            <w:r w:rsidRPr="009627F5">
              <w:rPr>
                <w:b/>
                <w:i/>
                <w:sz w:val="16"/>
              </w:rPr>
              <w:sym w:font="Symbol" w:char="F0B0"/>
            </w:r>
            <w:r w:rsidRPr="009627F5">
              <w:rPr>
                <w:b/>
                <w:i/>
                <w:sz w:val="16"/>
              </w:rPr>
              <w:t>С</w:t>
            </w:r>
          </w:p>
        </w:tc>
        <w:tc>
          <w:tcPr>
            <w:tcW w:w="1081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-</w:t>
            </w: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02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18-100</w:t>
            </w:r>
          </w:p>
        </w:tc>
        <w:tc>
          <w:tcPr>
            <w:tcW w:w="3470" w:type="dxa"/>
          </w:tcPr>
          <w:p w:rsidR="000A2DA1" w:rsidRPr="009627F5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Напряжение питания электронагревателя, В</w:t>
            </w:r>
          </w:p>
        </w:tc>
        <w:tc>
          <w:tcPr>
            <w:tcW w:w="1081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-</w:t>
            </w: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54</w:t>
            </w:r>
          </w:p>
        </w:tc>
        <w:tc>
          <w:tcPr>
            <w:tcW w:w="3302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нет</w:t>
            </w:r>
          </w:p>
        </w:tc>
        <w:tc>
          <w:tcPr>
            <w:tcW w:w="3470" w:type="dxa"/>
          </w:tcPr>
          <w:p w:rsidR="000A2DA1" w:rsidRPr="009627F5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 xml:space="preserve">Время сохранения груза в жидком </w:t>
            </w:r>
          </w:p>
        </w:tc>
        <w:tc>
          <w:tcPr>
            <w:tcW w:w="1081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CC43FD" w:rsidP="000D169F">
            <w:pPr>
              <w:rPr>
                <w:b/>
                <w:i/>
                <w:sz w:val="16"/>
              </w:rPr>
            </w:pPr>
            <w:r w:rsidRPr="00CC43F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5" w:type="dxa"/>
          </w:tcPr>
          <w:p w:rsidR="000A2DA1" w:rsidRPr="009627F5" w:rsidRDefault="00CC43F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26,4/</w:t>
            </w:r>
            <w:r w:rsidR="000A2DA1" w:rsidRPr="009627F5">
              <w:rPr>
                <w:b/>
                <w:i/>
                <w:sz w:val="16"/>
              </w:rPr>
              <w:t>27,2</w:t>
            </w:r>
          </w:p>
        </w:tc>
        <w:tc>
          <w:tcPr>
            <w:tcW w:w="3302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есть</w:t>
            </w:r>
          </w:p>
        </w:tc>
        <w:tc>
          <w:tcPr>
            <w:tcW w:w="347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состоянии, сут.</w:t>
            </w:r>
          </w:p>
        </w:tc>
        <w:tc>
          <w:tcPr>
            <w:tcW w:w="1081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10</w:t>
            </w: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02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2800</w:t>
            </w:r>
          </w:p>
        </w:tc>
        <w:tc>
          <w:tcPr>
            <w:tcW w:w="3470" w:type="dxa"/>
          </w:tcPr>
          <w:p w:rsidR="000A2DA1" w:rsidRPr="009627F5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 xml:space="preserve">Скорость равномерного разогрева продукта </w:t>
            </w:r>
          </w:p>
        </w:tc>
        <w:tc>
          <w:tcPr>
            <w:tcW w:w="1081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198,16 (20,22)</w:t>
            </w:r>
          </w:p>
        </w:tc>
        <w:tc>
          <w:tcPr>
            <w:tcW w:w="3302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Длина котла наружная с изоляцией, мм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10300</w:t>
            </w:r>
          </w:p>
        </w:tc>
        <w:tc>
          <w:tcPr>
            <w:tcW w:w="347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 xml:space="preserve">по всей поверхности котла, </w:t>
            </w:r>
            <w:r w:rsidRPr="009627F5">
              <w:rPr>
                <w:b/>
                <w:i/>
                <w:sz w:val="16"/>
              </w:rPr>
              <w:sym w:font="Symbol" w:char="F0B0"/>
            </w:r>
            <w:r w:rsidRPr="009627F5">
              <w:rPr>
                <w:b/>
                <w:i/>
                <w:sz w:val="16"/>
              </w:rPr>
              <w:t>С/ч</w:t>
            </w:r>
          </w:p>
        </w:tc>
        <w:tc>
          <w:tcPr>
            <w:tcW w:w="1081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-</w:t>
            </w: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65,95 (6,73)</w:t>
            </w:r>
          </w:p>
        </w:tc>
        <w:tc>
          <w:tcPr>
            <w:tcW w:w="3302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1 - загрузочный</w:t>
            </w:r>
          </w:p>
        </w:tc>
        <w:tc>
          <w:tcPr>
            <w:tcW w:w="347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Способ погрузки и выгрузки</w:t>
            </w:r>
          </w:p>
        </w:tc>
        <w:tc>
          <w:tcPr>
            <w:tcW w:w="1081" w:type="dxa"/>
          </w:tcPr>
          <w:p w:rsidR="000A2DA1" w:rsidRPr="009627F5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нижний</w:t>
            </w: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Объем котла, м</w:t>
            </w:r>
            <w:r w:rsidRPr="009627F5">
              <w:rPr>
                <w:b/>
                <w:i/>
                <w:sz w:val="16"/>
                <w:vertAlign w:val="superscript"/>
              </w:rPr>
              <w:t>3</w:t>
            </w:r>
            <w:r w:rsidRPr="009627F5">
              <w:rPr>
                <w:b/>
                <w:i/>
                <w:sz w:val="16"/>
              </w:rPr>
              <w:t>: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02" w:type="dxa"/>
          </w:tcPr>
          <w:p w:rsidR="000A2DA1" w:rsidRPr="009627F5" w:rsidRDefault="000A2DA1" w:rsidP="000D169F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660" w:type="dxa"/>
          </w:tcPr>
          <w:p w:rsidR="000A2DA1" w:rsidRPr="009627F5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2 - технологических</w:t>
            </w:r>
          </w:p>
        </w:tc>
        <w:tc>
          <w:tcPr>
            <w:tcW w:w="347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081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самотеком</w:t>
            </w: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61,17</w:t>
            </w:r>
          </w:p>
        </w:tc>
        <w:tc>
          <w:tcPr>
            <w:tcW w:w="3302" w:type="dxa"/>
          </w:tcPr>
          <w:p w:rsidR="000A2DA1" w:rsidRPr="009627F5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есть</w:t>
            </w:r>
          </w:p>
        </w:tc>
        <w:tc>
          <w:tcPr>
            <w:tcW w:w="347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Теплоноситель</w:t>
            </w:r>
          </w:p>
        </w:tc>
        <w:tc>
          <w:tcPr>
            <w:tcW w:w="1081" w:type="dxa"/>
          </w:tcPr>
          <w:p w:rsidR="000A2DA1" w:rsidRPr="009627F5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 xml:space="preserve">горячая вода, </w:t>
            </w: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59,67</w:t>
            </w:r>
          </w:p>
        </w:tc>
        <w:tc>
          <w:tcPr>
            <w:tcW w:w="3302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Давление в котле при транспортировке,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7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081" w:type="dxa"/>
          </w:tcPr>
          <w:p w:rsidR="000A2DA1" w:rsidRPr="009627F5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пар</w:t>
            </w: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120</w:t>
            </w:r>
          </w:p>
        </w:tc>
        <w:tc>
          <w:tcPr>
            <w:tcW w:w="3302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Мпа (кгс/см</w:t>
            </w:r>
            <w:r w:rsidRPr="009627F5">
              <w:rPr>
                <w:b/>
                <w:i/>
                <w:sz w:val="16"/>
                <w:vertAlign w:val="superscript"/>
              </w:rPr>
              <w:t>2</w:t>
            </w:r>
            <w:r w:rsidRPr="009627F5">
              <w:rPr>
                <w:b/>
                <w:i/>
                <w:sz w:val="16"/>
              </w:rPr>
              <w:t>)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0,06 (0,6)</w:t>
            </w:r>
          </w:p>
        </w:tc>
        <w:tc>
          <w:tcPr>
            <w:tcW w:w="347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081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1-Т</w:t>
            </w:r>
          </w:p>
        </w:tc>
        <w:tc>
          <w:tcPr>
            <w:tcW w:w="3302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Рабочее давление в системе разогрева,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7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 xml:space="preserve">загружаемого продукта, </w:t>
            </w:r>
            <w:r w:rsidRPr="009627F5">
              <w:rPr>
                <w:b/>
                <w:i/>
                <w:sz w:val="16"/>
              </w:rPr>
              <w:sym w:font="Symbol" w:char="F0B0"/>
            </w:r>
            <w:r w:rsidRPr="009627F5">
              <w:rPr>
                <w:b/>
                <w:i/>
                <w:sz w:val="16"/>
              </w:rPr>
              <w:t>С</w:t>
            </w:r>
          </w:p>
        </w:tc>
        <w:tc>
          <w:tcPr>
            <w:tcW w:w="1081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-</w:t>
            </w: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7800</w:t>
            </w:r>
          </w:p>
        </w:tc>
        <w:tc>
          <w:tcPr>
            <w:tcW w:w="3302" w:type="dxa"/>
          </w:tcPr>
          <w:p w:rsidR="000A2DA1" w:rsidRPr="009627F5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Мпа (кгс/см</w:t>
            </w:r>
            <w:r w:rsidRPr="009627F5">
              <w:rPr>
                <w:b/>
                <w:i/>
                <w:sz w:val="16"/>
                <w:vertAlign w:val="superscript"/>
              </w:rPr>
              <w:t>2</w:t>
            </w:r>
            <w:r w:rsidRPr="009627F5">
              <w:rPr>
                <w:b/>
                <w:i/>
                <w:sz w:val="16"/>
              </w:rPr>
              <w:t>)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0,4 (4,0)</w:t>
            </w:r>
          </w:p>
        </w:tc>
        <w:tc>
          <w:tcPr>
            <w:tcW w:w="347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81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1965</w:t>
            </w: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02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7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81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1978</w:t>
            </w:r>
          </w:p>
        </w:tc>
      </w:tr>
      <w:tr w:rsidR="000A2DA1" w:rsidRPr="009627F5" w:rsidTr="000D169F">
        <w:trPr>
          <w:jc w:val="center"/>
        </w:trPr>
        <w:tc>
          <w:tcPr>
            <w:tcW w:w="2835" w:type="dxa"/>
          </w:tcPr>
          <w:p w:rsidR="000A2DA1" w:rsidRPr="009627F5" w:rsidRDefault="000A2DA1" w:rsidP="000D169F">
            <w:pPr>
              <w:ind w:left="317"/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5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12020</w:t>
            </w:r>
          </w:p>
        </w:tc>
        <w:tc>
          <w:tcPr>
            <w:tcW w:w="3302" w:type="dxa"/>
          </w:tcPr>
          <w:p w:rsidR="000A2DA1" w:rsidRPr="009627F5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гидравлическом испытании, Мпа (кгс/см</w:t>
            </w:r>
            <w:r w:rsidRPr="009627F5">
              <w:rPr>
                <w:b/>
                <w:i/>
                <w:sz w:val="16"/>
                <w:vertAlign w:val="superscript"/>
              </w:rPr>
              <w:t>2</w:t>
            </w:r>
            <w:r w:rsidRPr="009627F5">
              <w:rPr>
                <w:b/>
                <w:i/>
                <w:sz w:val="16"/>
              </w:rPr>
              <w:t>)</w:t>
            </w:r>
          </w:p>
        </w:tc>
        <w:tc>
          <w:tcPr>
            <w:tcW w:w="166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0,4 (4,0)</w:t>
            </w:r>
          </w:p>
        </w:tc>
        <w:tc>
          <w:tcPr>
            <w:tcW w:w="3470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1" w:type="dxa"/>
          </w:tcPr>
          <w:p w:rsidR="000A2DA1" w:rsidRPr="009627F5" w:rsidRDefault="000A2DA1" w:rsidP="000D169F">
            <w:pPr>
              <w:rPr>
                <w:b/>
                <w:i/>
                <w:sz w:val="16"/>
              </w:rPr>
            </w:pPr>
            <w:r w:rsidRPr="009627F5">
              <w:rPr>
                <w:b/>
                <w:i/>
                <w:sz w:val="16"/>
              </w:rPr>
              <w:t>нет</w:t>
            </w:r>
          </w:p>
        </w:tc>
      </w:tr>
    </w:tbl>
    <w:p w:rsidR="000A2DA1" w:rsidRDefault="000A2DA1" w:rsidP="0015157D"/>
    <w:p w:rsidR="000A2DA1" w:rsidRDefault="000A2DA1" w:rsidP="0015157D"/>
    <w:p w:rsidR="000A2DA1" w:rsidRPr="008E7AA1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0A2DA1" w:rsidRPr="008E7AA1">
        <w:rPr>
          <w:b/>
          <w:i/>
          <w:sz w:val="32"/>
        </w:rPr>
        <w:lastRenderedPageBreak/>
        <w:t>4-осная цистерна для винилхлорида, модель 15-1421</w:t>
      </w:r>
    </w:p>
    <w:p w:rsidR="000A2DA1" w:rsidRPr="008E7AA1" w:rsidRDefault="000A2DA1" w:rsidP="000A2DA1">
      <w:pPr>
        <w:jc w:val="center"/>
        <w:rPr>
          <w:sz w:val="18"/>
          <w:szCs w:val="18"/>
        </w:rPr>
      </w:pPr>
    </w:p>
    <w:p w:rsidR="000A2DA1" w:rsidRDefault="0073180D" w:rsidP="000A2DA1">
      <w:pPr>
        <w:jc w:val="center"/>
        <w:rPr>
          <w:sz w:val="32"/>
        </w:rPr>
      </w:pPr>
      <w:r>
        <w:fldChar w:fldCharType="begin"/>
      </w:r>
      <w:r w:rsidR="00B31677">
        <w:instrText xml:space="preserve"> LINK Paint.Picture "C:\\PHOTO\\РИС235.BMP" "" \a \p \* MERGEFORMAT </w:instrText>
      </w:r>
      <w:r>
        <w:fldChar w:fldCharType="separate"/>
      </w:r>
      <w:r w:rsidR="00DE355C">
        <w:object w:dxaOrig="3361" w:dyaOrig="12585">
          <v:shape id="_x0000_i1096" type="#_x0000_t75" style="width:690.7pt;height:208.45pt">
            <v:imagedata r:id="rId120" o:title="" croptop="1031f" cropbottom="2755f" cropright="585f"/>
          </v:shape>
        </w:object>
      </w:r>
      <w:r>
        <w:fldChar w:fldCharType="end"/>
      </w:r>
    </w:p>
    <w:p w:rsidR="000A2DA1" w:rsidRPr="008E7AA1" w:rsidRDefault="000A2DA1" w:rsidP="000A2DA1">
      <w:pPr>
        <w:jc w:val="center"/>
        <w:rPr>
          <w:sz w:val="16"/>
          <w:szCs w:val="16"/>
        </w:rPr>
      </w:pPr>
    </w:p>
    <w:p w:rsidR="000A2DA1" w:rsidRPr="008E7AA1" w:rsidRDefault="000A2DA1" w:rsidP="000A2DA1">
      <w:pPr>
        <w:jc w:val="center"/>
        <w:rPr>
          <w:b/>
          <w:i/>
        </w:rPr>
      </w:pPr>
      <w:r w:rsidRPr="008E7AA1">
        <w:rPr>
          <w:b/>
          <w:i/>
        </w:rPr>
        <w:t>Назначение: для перевозки винилхлорида</w:t>
      </w:r>
    </w:p>
    <w:p w:rsidR="000A2DA1" w:rsidRPr="008E7AA1" w:rsidRDefault="000A2DA1" w:rsidP="000A2DA1">
      <w:pPr>
        <w:rPr>
          <w:sz w:val="16"/>
          <w:szCs w:val="16"/>
        </w:rPr>
      </w:pPr>
      <w:r>
        <w:t xml:space="preserve"> </w:t>
      </w:r>
    </w:p>
    <w:tbl>
      <w:tblPr>
        <w:tblW w:w="0" w:type="auto"/>
        <w:jc w:val="center"/>
        <w:tblInd w:w="1081" w:type="dxa"/>
        <w:tblLayout w:type="fixed"/>
        <w:tblLook w:val="0000" w:firstRow="0" w:lastRow="0" w:firstColumn="0" w:lastColumn="0" w:noHBand="0" w:noVBand="0"/>
      </w:tblPr>
      <w:tblGrid>
        <w:gridCol w:w="2694"/>
        <w:gridCol w:w="1510"/>
        <w:gridCol w:w="3309"/>
        <w:gridCol w:w="851"/>
        <w:gridCol w:w="3494"/>
        <w:gridCol w:w="1276"/>
      </w:tblGrid>
      <w:tr w:rsidR="000A2DA1" w:rsidRPr="008E7AA1" w:rsidTr="000D169F">
        <w:trPr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10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1421.00.000</w:t>
            </w:r>
          </w:p>
        </w:tc>
        <w:tc>
          <w:tcPr>
            <w:tcW w:w="3309" w:type="dxa"/>
          </w:tcPr>
          <w:p w:rsidR="000A2DA1" w:rsidRPr="008E7AA1" w:rsidRDefault="000A2DA1" w:rsidP="000D169F">
            <w:pPr>
              <w:ind w:left="317"/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12020</w:t>
            </w:r>
          </w:p>
        </w:tc>
        <w:tc>
          <w:tcPr>
            <w:tcW w:w="34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8E7AA1" w:rsidTr="000D169F">
        <w:trPr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10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ТУ 24.05.521-81</w:t>
            </w:r>
          </w:p>
        </w:tc>
        <w:tc>
          <w:tcPr>
            <w:tcW w:w="3309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10800</w:t>
            </w:r>
          </w:p>
        </w:tc>
        <w:tc>
          <w:tcPr>
            <w:tcW w:w="3494" w:type="dxa"/>
          </w:tcPr>
          <w:p w:rsidR="000A2DA1" w:rsidRPr="008E7AA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гидравлическом испытании, Мпа (кгс/см</w:t>
            </w:r>
            <w:r w:rsidRPr="008E7AA1">
              <w:rPr>
                <w:b/>
                <w:i/>
                <w:sz w:val="16"/>
                <w:vertAlign w:val="superscript"/>
              </w:rPr>
              <w:t>2</w:t>
            </w:r>
            <w:r w:rsidRPr="008E7AA1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1,2 (12,0)</w:t>
            </w:r>
          </w:p>
        </w:tc>
      </w:tr>
      <w:tr w:rsidR="000A2DA1" w:rsidRPr="008E7AA1" w:rsidTr="000D169F">
        <w:trPr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10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 xml:space="preserve">15-1421 </w:t>
            </w:r>
          </w:p>
        </w:tc>
        <w:tc>
          <w:tcPr>
            <w:tcW w:w="3309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94" w:type="dxa"/>
          </w:tcPr>
          <w:p w:rsidR="000A2DA1" w:rsidRPr="008E7AA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нет</w:t>
            </w:r>
          </w:p>
        </w:tc>
      </w:tr>
      <w:tr w:rsidR="000A2DA1" w:rsidRPr="008E7AA1" w:rsidTr="000D169F">
        <w:trPr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10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765</w:t>
            </w:r>
          </w:p>
        </w:tc>
        <w:tc>
          <w:tcPr>
            <w:tcW w:w="3309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4998</w:t>
            </w:r>
          </w:p>
        </w:tc>
        <w:tc>
          <w:tcPr>
            <w:tcW w:w="3494" w:type="dxa"/>
          </w:tcPr>
          <w:p w:rsidR="000A2DA1" w:rsidRPr="008E7AA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нет</w:t>
            </w:r>
          </w:p>
        </w:tc>
      </w:tr>
      <w:tr w:rsidR="000A2DA1" w:rsidRPr="008E7AA1" w:rsidTr="000D169F">
        <w:trPr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10" w:type="dxa"/>
          </w:tcPr>
          <w:p w:rsidR="000A2DA1" w:rsidRPr="008E7AA1" w:rsidRDefault="000A2DA1" w:rsidP="000D169F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09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4</w:t>
            </w:r>
          </w:p>
        </w:tc>
        <w:tc>
          <w:tcPr>
            <w:tcW w:w="3494" w:type="dxa"/>
          </w:tcPr>
          <w:p w:rsidR="000A2DA1" w:rsidRPr="008E7AA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нет</w:t>
            </w:r>
          </w:p>
        </w:tc>
      </w:tr>
      <w:tr w:rsidR="000A2DA1" w:rsidRPr="008E7AA1" w:rsidTr="000D169F">
        <w:trPr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10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58,4</w:t>
            </w:r>
          </w:p>
        </w:tc>
        <w:tc>
          <w:tcPr>
            <w:tcW w:w="3309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18-100</w:t>
            </w:r>
          </w:p>
        </w:tc>
        <w:tc>
          <w:tcPr>
            <w:tcW w:w="3494" w:type="dxa"/>
          </w:tcPr>
          <w:p w:rsidR="000A2DA1" w:rsidRPr="008E7AA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есть</w:t>
            </w:r>
          </w:p>
        </w:tc>
      </w:tr>
      <w:tr w:rsidR="000A2DA1" w:rsidRPr="008E7AA1" w:rsidTr="000D169F">
        <w:trPr>
          <w:jc w:val="center"/>
        </w:trPr>
        <w:tc>
          <w:tcPr>
            <w:tcW w:w="2694" w:type="dxa"/>
          </w:tcPr>
          <w:p w:rsidR="000A2DA1" w:rsidRPr="008E7AA1" w:rsidRDefault="00CC43FD" w:rsidP="000D169F">
            <w:pPr>
              <w:rPr>
                <w:b/>
                <w:i/>
                <w:sz w:val="16"/>
              </w:rPr>
            </w:pPr>
            <w:r w:rsidRPr="00CC43F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10" w:type="dxa"/>
          </w:tcPr>
          <w:p w:rsidR="000A2DA1" w:rsidRPr="008E7AA1" w:rsidRDefault="00CC43F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28/</w:t>
            </w:r>
            <w:r w:rsidR="000A2DA1">
              <w:rPr>
                <w:b/>
                <w:i/>
                <w:sz w:val="16"/>
              </w:rPr>
              <w:t>30</w:t>
            </w:r>
          </w:p>
        </w:tc>
        <w:tc>
          <w:tcPr>
            <w:tcW w:w="3309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нет</w:t>
            </w:r>
          </w:p>
        </w:tc>
        <w:tc>
          <w:tcPr>
            <w:tcW w:w="3494" w:type="dxa"/>
          </w:tcPr>
          <w:p w:rsidR="000A2DA1" w:rsidRPr="008E7AA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8E7AA1" w:rsidTr="000D169F">
        <w:trPr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10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есть</w:t>
            </w:r>
          </w:p>
        </w:tc>
        <w:tc>
          <w:tcPr>
            <w:tcW w:w="34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нет</w:t>
            </w:r>
          </w:p>
        </w:tc>
      </w:tr>
      <w:tr w:rsidR="000A2DA1" w:rsidRPr="008E7AA1" w:rsidTr="000D169F">
        <w:trPr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10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213,9 (21,83)</w:t>
            </w:r>
          </w:p>
        </w:tc>
        <w:tc>
          <w:tcPr>
            <w:tcW w:w="3309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3000</w:t>
            </w:r>
          </w:p>
        </w:tc>
        <w:tc>
          <w:tcPr>
            <w:tcW w:w="34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верхний пере-</w:t>
            </w:r>
          </w:p>
        </w:tc>
      </w:tr>
      <w:tr w:rsidR="000A2DA1" w:rsidRPr="008E7AA1" w:rsidTr="000D169F">
        <w:trPr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10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71,15 (7,26)</w:t>
            </w:r>
          </w:p>
        </w:tc>
        <w:tc>
          <w:tcPr>
            <w:tcW w:w="3309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10760</w:t>
            </w:r>
          </w:p>
        </w:tc>
        <w:tc>
          <w:tcPr>
            <w:tcW w:w="3494" w:type="dxa"/>
          </w:tcPr>
          <w:p w:rsidR="000A2DA1" w:rsidRPr="008E7AA1" w:rsidRDefault="000A2DA1" w:rsidP="000D169F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давливанием</w:t>
            </w:r>
          </w:p>
        </w:tc>
      </w:tr>
      <w:tr w:rsidR="000A2DA1" w:rsidRPr="008E7AA1" w:rsidTr="000D169F">
        <w:trPr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Объем котла, м</w:t>
            </w:r>
            <w:r w:rsidRPr="008E7AA1">
              <w:rPr>
                <w:b/>
                <w:i/>
                <w:sz w:val="16"/>
                <w:vertAlign w:val="superscript"/>
              </w:rPr>
              <w:t>3</w:t>
            </w:r>
            <w:r w:rsidRPr="008E7AA1">
              <w:rPr>
                <w:b/>
                <w:i/>
                <w:sz w:val="16"/>
              </w:rPr>
              <w:t>:</w:t>
            </w:r>
          </w:p>
        </w:tc>
        <w:tc>
          <w:tcPr>
            <w:tcW w:w="1510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Удельный объем, м</w:t>
            </w:r>
            <w:r w:rsidRPr="008E7AA1">
              <w:rPr>
                <w:b/>
                <w:i/>
                <w:sz w:val="16"/>
                <w:vertAlign w:val="superscript"/>
              </w:rPr>
              <w:t>3</w:t>
            </w:r>
            <w:r w:rsidRPr="008E7AA1">
              <w:rPr>
                <w:b/>
                <w:i/>
                <w:sz w:val="16"/>
              </w:rPr>
              <w:t>/т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1,25</w:t>
            </w:r>
          </w:p>
        </w:tc>
        <w:tc>
          <w:tcPr>
            <w:tcW w:w="34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8E7AA1" w:rsidTr="000D169F">
        <w:trPr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510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73</w:t>
            </w:r>
          </w:p>
        </w:tc>
        <w:tc>
          <w:tcPr>
            <w:tcW w:w="3309" w:type="dxa"/>
          </w:tcPr>
          <w:p w:rsidR="000A2DA1" w:rsidRPr="008E7AA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1</w:t>
            </w:r>
          </w:p>
        </w:tc>
        <w:tc>
          <w:tcPr>
            <w:tcW w:w="3494" w:type="dxa"/>
          </w:tcPr>
          <w:p w:rsidR="000A2DA1" w:rsidRPr="008E7AA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2</w:t>
            </w:r>
          </w:p>
        </w:tc>
      </w:tr>
      <w:tr w:rsidR="000A2DA1" w:rsidRPr="008E7AA1" w:rsidTr="000D169F">
        <w:trPr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510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58,4</w:t>
            </w:r>
          </w:p>
        </w:tc>
        <w:tc>
          <w:tcPr>
            <w:tcW w:w="3309" w:type="dxa"/>
          </w:tcPr>
          <w:p w:rsidR="000A2DA1" w:rsidRPr="008E7AA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нет</w:t>
            </w:r>
          </w:p>
        </w:tc>
        <w:tc>
          <w:tcPr>
            <w:tcW w:w="34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нет</w:t>
            </w:r>
          </w:p>
        </w:tc>
      </w:tr>
      <w:tr w:rsidR="000A2DA1" w:rsidRPr="008E7AA1" w:rsidTr="000D169F">
        <w:trPr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10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120</w:t>
            </w:r>
          </w:p>
        </w:tc>
        <w:tc>
          <w:tcPr>
            <w:tcW w:w="3309" w:type="dxa"/>
          </w:tcPr>
          <w:p w:rsidR="000A2DA1" w:rsidRPr="008E7AA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 xml:space="preserve">Максимально допустимая температура </w:t>
            </w: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</w:p>
        </w:tc>
      </w:tr>
      <w:tr w:rsidR="000A2DA1" w:rsidRPr="008E7AA1" w:rsidTr="000D169F">
        <w:trPr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10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1-Т</w:t>
            </w:r>
          </w:p>
        </w:tc>
        <w:tc>
          <w:tcPr>
            <w:tcW w:w="3309" w:type="dxa"/>
          </w:tcPr>
          <w:p w:rsidR="000A2DA1" w:rsidRPr="008E7AA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94" w:type="dxa"/>
          </w:tcPr>
          <w:p w:rsidR="000A2DA1" w:rsidRPr="008E7AA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 xml:space="preserve">загружаемого продукта, </w:t>
            </w:r>
            <w:r w:rsidRPr="008E7AA1">
              <w:rPr>
                <w:b/>
                <w:i/>
                <w:sz w:val="16"/>
              </w:rPr>
              <w:sym w:font="Symbol" w:char="F0B0"/>
            </w:r>
            <w:r w:rsidRPr="008E7AA1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-</w:t>
            </w:r>
          </w:p>
        </w:tc>
      </w:tr>
      <w:tr w:rsidR="000A2DA1" w:rsidRPr="008E7AA1" w:rsidTr="000D169F">
        <w:trPr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10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7800</w:t>
            </w:r>
          </w:p>
        </w:tc>
        <w:tc>
          <w:tcPr>
            <w:tcW w:w="3309" w:type="dxa"/>
          </w:tcPr>
          <w:p w:rsidR="000A2DA1" w:rsidRPr="008E7AA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Мпа (кгс/см</w:t>
            </w:r>
            <w:r w:rsidRPr="008E7AA1">
              <w:rPr>
                <w:b/>
                <w:i/>
                <w:sz w:val="16"/>
                <w:vertAlign w:val="superscript"/>
              </w:rPr>
              <w:t>2</w:t>
            </w:r>
            <w:r w:rsidRPr="008E7AA1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0,8 (8,0)</w:t>
            </w:r>
          </w:p>
        </w:tc>
        <w:tc>
          <w:tcPr>
            <w:tcW w:w="34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1</w:t>
            </w:r>
          </w:p>
        </w:tc>
      </w:tr>
      <w:tr w:rsidR="000A2DA1" w:rsidRPr="008E7AA1" w:rsidTr="000D169F">
        <w:trPr>
          <w:trHeight w:val="192"/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10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</w:tcPr>
          <w:p w:rsidR="000A2DA1" w:rsidRPr="008E7AA1" w:rsidRDefault="000A2DA1" w:rsidP="000D169F">
            <w:pPr>
              <w:ind w:right="-108"/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51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1</w:t>
            </w:r>
          </w:p>
        </w:tc>
        <w:tc>
          <w:tcPr>
            <w:tcW w:w="34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1984</w:t>
            </w:r>
          </w:p>
        </w:tc>
      </w:tr>
      <w:tr w:rsidR="000A2DA1" w:rsidRPr="008E7AA1" w:rsidTr="000D169F">
        <w:trPr>
          <w:trHeight w:val="50"/>
          <w:jc w:val="center"/>
        </w:trPr>
        <w:tc>
          <w:tcPr>
            <w:tcW w:w="2694" w:type="dxa"/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510" w:type="dxa"/>
            <w:tcBorders>
              <w:left w:val="nil"/>
            </w:tcBorders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  <w:tcBorders>
              <w:left w:val="nil"/>
            </w:tcBorders>
          </w:tcPr>
          <w:p w:rsidR="000A2DA1" w:rsidRPr="008E7AA1" w:rsidRDefault="000A2DA1" w:rsidP="000D169F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851" w:type="dxa"/>
            <w:tcBorders>
              <w:left w:val="nil"/>
            </w:tcBorders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94" w:type="dxa"/>
            <w:tcBorders>
              <w:left w:val="nil"/>
            </w:tcBorders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  <w:tcBorders>
              <w:left w:val="nil"/>
            </w:tcBorders>
          </w:tcPr>
          <w:p w:rsidR="000A2DA1" w:rsidRPr="008E7AA1" w:rsidRDefault="000A2DA1" w:rsidP="000D169F">
            <w:pPr>
              <w:rPr>
                <w:b/>
                <w:i/>
                <w:sz w:val="16"/>
              </w:rPr>
            </w:pPr>
            <w:r w:rsidRPr="008E7AA1">
              <w:rPr>
                <w:b/>
                <w:i/>
                <w:sz w:val="16"/>
              </w:rPr>
              <w:t>нет</w:t>
            </w:r>
          </w:p>
        </w:tc>
      </w:tr>
    </w:tbl>
    <w:p w:rsidR="000A2DA1" w:rsidRDefault="000A2DA1" w:rsidP="0015157D"/>
    <w:p w:rsidR="005F722F" w:rsidRDefault="005F722F" w:rsidP="0015157D"/>
    <w:p w:rsidR="00722A56" w:rsidRPr="009E4496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722A56">
        <w:rPr>
          <w:b/>
          <w:i/>
          <w:sz w:val="32"/>
        </w:rPr>
        <w:lastRenderedPageBreak/>
        <w:t>Вагон-цистерна для винилхлорида, модель 15-1423</w:t>
      </w:r>
    </w:p>
    <w:p w:rsidR="00722A56" w:rsidRPr="00DB1412" w:rsidRDefault="00722A56" w:rsidP="00722A56">
      <w:pPr>
        <w:rPr>
          <w:sz w:val="18"/>
          <w:szCs w:val="18"/>
        </w:rPr>
      </w:pPr>
    </w:p>
    <w:p w:rsidR="00722A56" w:rsidRDefault="00E47A18" w:rsidP="00722A56">
      <w:pPr>
        <w:jc w:val="center"/>
      </w:pPr>
      <w:r>
        <w:rPr>
          <w:noProof/>
        </w:rPr>
        <w:drawing>
          <wp:inline distT="0" distB="0" distL="0" distR="0">
            <wp:extent cx="8851900" cy="2679700"/>
            <wp:effectExtent l="19050" t="0" r="6350" b="0"/>
            <wp:docPr id="154" name="Рисунок 154" descr="1423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1423-Model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 t="26744" r="343" b="26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00" cy="267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A56" w:rsidRPr="00DB1412" w:rsidRDefault="00722A56" w:rsidP="00722A56">
      <w:pPr>
        <w:rPr>
          <w:b/>
          <w:i/>
        </w:rPr>
      </w:pPr>
    </w:p>
    <w:p w:rsidR="00722A56" w:rsidRPr="00DB1412" w:rsidRDefault="00722A56" w:rsidP="00722A56">
      <w:pPr>
        <w:jc w:val="center"/>
        <w:rPr>
          <w:b/>
          <w:i/>
        </w:rPr>
      </w:pPr>
      <w:r w:rsidRPr="00DB1412">
        <w:rPr>
          <w:b/>
          <w:i/>
        </w:rPr>
        <w:t xml:space="preserve">Назначение: для перевозки </w:t>
      </w:r>
      <w:r>
        <w:rPr>
          <w:b/>
          <w:i/>
        </w:rPr>
        <w:t>винилхлорида</w:t>
      </w:r>
    </w:p>
    <w:p w:rsidR="00722A56" w:rsidRPr="00DB1412" w:rsidRDefault="00722A56" w:rsidP="00722A56">
      <w:pPr>
        <w:rPr>
          <w:sz w:val="16"/>
          <w:szCs w:val="16"/>
        </w:rPr>
      </w:pPr>
      <w:r>
        <w:t xml:space="preserve"> </w:t>
      </w:r>
    </w:p>
    <w:tbl>
      <w:tblPr>
        <w:tblW w:w="13700" w:type="dxa"/>
        <w:jc w:val="center"/>
        <w:tblInd w:w="299" w:type="dxa"/>
        <w:tblLayout w:type="fixed"/>
        <w:tblLook w:val="0000" w:firstRow="0" w:lastRow="0" w:firstColumn="0" w:lastColumn="0" w:noHBand="0" w:noVBand="0"/>
      </w:tblPr>
      <w:tblGrid>
        <w:gridCol w:w="3211"/>
        <w:gridCol w:w="1433"/>
        <w:gridCol w:w="3402"/>
        <w:gridCol w:w="1103"/>
        <w:gridCol w:w="3339"/>
        <w:gridCol w:w="1212"/>
      </w:tblGrid>
      <w:tr w:rsidR="00722A56" w:rsidRPr="00DB1412" w:rsidTr="00EC122D">
        <w:trPr>
          <w:jc w:val="center"/>
        </w:trPr>
        <w:tc>
          <w:tcPr>
            <w:tcW w:w="3211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3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1423.00.000</w:t>
            </w:r>
          </w:p>
        </w:tc>
        <w:tc>
          <w:tcPr>
            <w:tcW w:w="340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0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39" w:type="dxa"/>
          </w:tcPr>
          <w:p w:rsidR="00722A56" w:rsidRPr="00DB1412" w:rsidRDefault="00722A56" w:rsidP="00EC122D">
            <w:pPr>
              <w:ind w:right="-108"/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1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1</w:t>
            </w:r>
          </w:p>
        </w:tc>
      </w:tr>
      <w:tr w:rsidR="00722A56" w:rsidRPr="00DB1412" w:rsidTr="00EC122D">
        <w:trPr>
          <w:jc w:val="center"/>
        </w:trPr>
        <w:tc>
          <w:tcPr>
            <w:tcW w:w="3211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3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24-5-398-77</w:t>
            </w:r>
          </w:p>
        </w:tc>
        <w:tc>
          <w:tcPr>
            <w:tcW w:w="3402" w:type="dxa"/>
          </w:tcPr>
          <w:p w:rsidR="00722A56" w:rsidRPr="00DB1412" w:rsidRDefault="00722A56" w:rsidP="00EC122D">
            <w:pPr>
              <w:ind w:left="317"/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0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4400</w:t>
            </w:r>
          </w:p>
        </w:tc>
        <w:tc>
          <w:tcPr>
            <w:tcW w:w="3339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1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нет</w:t>
            </w:r>
          </w:p>
        </w:tc>
      </w:tr>
      <w:tr w:rsidR="00722A56" w:rsidRPr="00DB1412" w:rsidTr="00EC122D">
        <w:trPr>
          <w:jc w:val="center"/>
        </w:trPr>
        <w:tc>
          <w:tcPr>
            <w:tcW w:w="3211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3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15-1423</w:t>
            </w:r>
            <w:r w:rsidRPr="00DB1412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340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110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13160</w:t>
            </w:r>
          </w:p>
        </w:tc>
        <w:tc>
          <w:tcPr>
            <w:tcW w:w="3339" w:type="dxa"/>
          </w:tcPr>
          <w:p w:rsidR="00722A56" w:rsidRPr="00DB1412" w:rsidRDefault="00722A56" w:rsidP="00EC122D">
            <w:pPr>
              <w:ind w:right="-108"/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1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нет</w:t>
            </w:r>
          </w:p>
        </w:tc>
      </w:tr>
      <w:tr w:rsidR="00722A56" w:rsidRPr="00DB1412" w:rsidTr="00EC122D">
        <w:trPr>
          <w:jc w:val="center"/>
        </w:trPr>
        <w:tc>
          <w:tcPr>
            <w:tcW w:w="3211" w:type="dxa"/>
          </w:tcPr>
          <w:p w:rsidR="00722A56" w:rsidRPr="007C5C1B" w:rsidRDefault="00722A56" w:rsidP="00EC122D">
            <w:pPr>
              <w:rPr>
                <w:b/>
                <w:i/>
                <w:sz w:val="16"/>
              </w:rPr>
            </w:pPr>
            <w:r w:rsidRPr="007C5C1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33" w:type="dxa"/>
          </w:tcPr>
          <w:p w:rsidR="00722A56" w:rsidRPr="00FD179A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0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39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1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22A56" w:rsidRPr="00DB1412" w:rsidTr="00EC122D">
        <w:trPr>
          <w:jc w:val="center"/>
        </w:trPr>
        <w:tc>
          <w:tcPr>
            <w:tcW w:w="3211" w:type="dxa"/>
          </w:tcPr>
          <w:p w:rsidR="00722A56" w:rsidRPr="007C5C1B" w:rsidRDefault="00722A56" w:rsidP="00EC122D">
            <w:pPr>
              <w:rPr>
                <w:b/>
                <w:i/>
                <w:sz w:val="16"/>
              </w:rPr>
            </w:pPr>
            <w:r w:rsidRPr="007C5C1B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433" w:type="dxa"/>
          </w:tcPr>
          <w:p w:rsidR="00722A56" w:rsidRPr="00FD179A" w:rsidRDefault="00722A56" w:rsidP="00EC122D">
            <w:pPr>
              <w:rPr>
                <w:b/>
                <w:i/>
                <w:sz w:val="16"/>
              </w:rPr>
            </w:pPr>
            <w:r w:rsidRPr="00FD179A">
              <w:rPr>
                <w:b/>
                <w:i/>
                <w:sz w:val="16"/>
              </w:rPr>
              <w:t>765</w:t>
            </w:r>
          </w:p>
        </w:tc>
        <w:tc>
          <w:tcPr>
            <w:tcW w:w="340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0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4265</w:t>
            </w:r>
          </w:p>
        </w:tc>
        <w:tc>
          <w:tcPr>
            <w:tcW w:w="3339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21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22A56" w:rsidRPr="00DB1412" w:rsidTr="00EC122D">
        <w:trPr>
          <w:jc w:val="center"/>
        </w:trPr>
        <w:tc>
          <w:tcPr>
            <w:tcW w:w="3211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33" w:type="dxa"/>
          </w:tcPr>
          <w:p w:rsidR="00722A56" w:rsidRPr="00FD179A" w:rsidRDefault="00722A56" w:rsidP="00EC122D">
            <w:pPr>
              <w:ind w:right="-186"/>
              <w:rPr>
                <w:b/>
                <w:i/>
                <w:sz w:val="16"/>
              </w:rPr>
            </w:pPr>
            <w:r w:rsidRPr="00FD179A">
              <w:rPr>
                <w:b/>
                <w:i/>
                <w:sz w:val="16"/>
              </w:rPr>
              <w:t xml:space="preserve">ОАО </w:t>
            </w:r>
            <w:r w:rsidRPr="00FD179A">
              <w:rPr>
                <w:b/>
                <w:i/>
                <w:sz w:val="16"/>
              </w:rPr>
              <w:sym w:font="Symbol" w:char="F0B2"/>
            </w:r>
            <w:r w:rsidRPr="00FD179A">
              <w:rPr>
                <w:b/>
                <w:i/>
                <w:sz w:val="16"/>
              </w:rPr>
              <w:t>МЗТМ</w:t>
            </w:r>
            <w:r w:rsidRPr="00FD179A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40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 xml:space="preserve">Ширина максимальная, мм </w:t>
            </w:r>
          </w:p>
        </w:tc>
        <w:tc>
          <w:tcPr>
            <w:tcW w:w="110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3130</w:t>
            </w:r>
          </w:p>
        </w:tc>
        <w:tc>
          <w:tcPr>
            <w:tcW w:w="3339" w:type="dxa"/>
          </w:tcPr>
          <w:p w:rsidR="00722A56" w:rsidRPr="00DB1412" w:rsidRDefault="00722A56" w:rsidP="00EC122D">
            <w:pPr>
              <w:ind w:right="-108"/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Наличие экрана днища</w:t>
            </w:r>
          </w:p>
        </w:tc>
        <w:tc>
          <w:tcPr>
            <w:tcW w:w="121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CA301B">
              <w:rPr>
                <w:b/>
                <w:i/>
                <w:sz w:val="16"/>
              </w:rPr>
              <w:t>нет</w:t>
            </w:r>
          </w:p>
        </w:tc>
      </w:tr>
      <w:tr w:rsidR="00722A56" w:rsidRPr="00DB1412" w:rsidTr="00EC122D">
        <w:trPr>
          <w:jc w:val="center"/>
        </w:trPr>
        <w:tc>
          <w:tcPr>
            <w:tcW w:w="3211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3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49,3</w:t>
            </w:r>
          </w:p>
        </w:tc>
        <w:tc>
          <w:tcPr>
            <w:tcW w:w="340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0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4</w:t>
            </w:r>
          </w:p>
        </w:tc>
        <w:tc>
          <w:tcPr>
            <w:tcW w:w="3339" w:type="dxa"/>
          </w:tcPr>
          <w:p w:rsidR="00722A56" w:rsidRPr="00F03547" w:rsidRDefault="00722A56" w:rsidP="00EC122D">
            <w:pPr>
              <w:ind w:right="-108"/>
              <w:rPr>
                <w:b/>
                <w:i/>
                <w:sz w:val="16"/>
              </w:rPr>
            </w:pPr>
            <w:r w:rsidRPr="00F03547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12" w:type="dxa"/>
          </w:tcPr>
          <w:p w:rsidR="00722A56" w:rsidRPr="00F03547" w:rsidRDefault="00722A56" w:rsidP="00EC122D">
            <w:pPr>
              <w:rPr>
                <w:b/>
                <w:i/>
                <w:sz w:val="16"/>
              </w:rPr>
            </w:pPr>
            <w:r w:rsidRPr="00F03547">
              <w:rPr>
                <w:b/>
                <w:i/>
                <w:sz w:val="16"/>
              </w:rPr>
              <w:t>нет</w:t>
            </w:r>
          </w:p>
        </w:tc>
      </w:tr>
      <w:tr w:rsidR="00722A56" w:rsidRPr="00DB1412" w:rsidTr="00EC122D">
        <w:trPr>
          <w:jc w:val="center"/>
        </w:trPr>
        <w:tc>
          <w:tcPr>
            <w:tcW w:w="3211" w:type="dxa"/>
          </w:tcPr>
          <w:p w:rsidR="00722A56" w:rsidRPr="00DB1412" w:rsidRDefault="00CC43FD" w:rsidP="00EC122D">
            <w:pPr>
              <w:rPr>
                <w:b/>
                <w:i/>
                <w:sz w:val="16"/>
              </w:rPr>
            </w:pPr>
            <w:r w:rsidRPr="00CC43F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33" w:type="dxa"/>
          </w:tcPr>
          <w:p w:rsidR="00722A56" w:rsidRPr="00DB1412" w:rsidRDefault="00CC43F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29,8/</w:t>
            </w:r>
            <w:r w:rsidR="00722A56">
              <w:rPr>
                <w:b/>
                <w:i/>
                <w:sz w:val="16"/>
              </w:rPr>
              <w:t>31,7</w:t>
            </w:r>
          </w:p>
        </w:tc>
        <w:tc>
          <w:tcPr>
            <w:tcW w:w="340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DB1412">
              <w:rPr>
                <w:b/>
                <w:i/>
                <w:sz w:val="16"/>
              </w:rPr>
              <w:t>ележки</w:t>
            </w:r>
          </w:p>
        </w:tc>
        <w:tc>
          <w:tcPr>
            <w:tcW w:w="1103" w:type="dxa"/>
          </w:tcPr>
          <w:p w:rsidR="00722A56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2</w:t>
            </w:r>
          </w:p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ГОСТ 9246</w:t>
            </w:r>
          </w:p>
        </w:tc>
        <w:tc>
          <w:tcPr>
            <w:tcW w:w="3339" w:type="dxa"/>
          </w:tcPr>
          <w:p w:rsidR="00722A56" w:rsidRPr="00F03547" w:rsidRDefault="00722A56" w:rsidP="00EC122D">
            <w:pPr>
              <w:rPr>
                <w:b/>
                <w:i/>
                <w:sz w:val="16"/>
              </w:rPr>
            </w:pPr>
            <w:r w:rsidRPr="00F0354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12" w:type="dxa"/>
          </w:tcPr>
          <w:p w:rsidR="00722A56" w:rsidRPr="00F03547" w:rsidRDefault="00722A56" w:rsidP="00EC122D">
            <w:pPr>
              <w:ind w:right="-108"/>
              <w:rPr>
                <w:b/>
                <w:i/>
                <w:sz w:val="16"/>
              </w:rPr>
            </w:pPr>
            <w:r w:rsidRPr="00F03547">
              <w:rPr>
                <w:b/>
                <w:i/>
                <w:sz w:val="16"/>
              </w:rPr>
              <w:t>верхний пере- давливанием</w:t>
            </w:r>
          </w:p>
        </w:tc>
      </w:tr>
      <w:tr w:rsidR="00722A56" w:rsidRPr="00DB1412" w:rsidTr="00EC122D">
        <w:trPr>
          <w:jc w:val="center"/>
        </w:trPr>
        <w:tc>
          <w:tcPr>
            <w:tcW w:w="3211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Нагрузк</w:t>
            </w:r>
            <w:r>
              <w:rPr>
                <w:b/>
                <w:i/>
                <w:sz w:val="16"/>
              </w:rPr>
              <w:t>а</w:t>
            </w:r>
            <w:r w:rsidRPr="00DB1412">
              <w:rPr>
                <w:b/>
                <w:i/>
                <w:sz w:val="16"/>
              </w:rPr>
              <w:t>:</w:t>
            </w:r>
          </w:p>
        </w:tc>
        <w:tc>
          <w:tcPr>
            <w:tcW w:w="143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0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нет</w:t>
            </w:r>
          </w:p>
        </w:tc>
        <w:tc>
          <w:tcPr>
            <w:tcW w:w="3339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12" w:type="dxa"/>
          </w:tcPr>
          <w:p w:rsidR="00722A56" w:rsidRPr="00DB1412" w:rsidRDefault="00722A56" w:rsidP="00EC122D">
            <w:pPr>
              <w:ind w:right="-108"/>
              <w:rPr>
                <w:b/>
                <w:i/>
                <w:sz w:val="16"/>
              </w:rPr>
            </w:pPr>
          </w:p>
        </w:tc>
      </w:tr>
      <w:tr w:rsidR="00722A56" w:rsidRPr="00DB1412" w:rsidTr="00EC122D">
        <w:trPr>
          <w:jc w:val="center"/>
        </w:trPr>
        <w:tc>
          <w:tcPr>
            <w:tcW w:w="3211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33" w:type="dxa"/>
          </w:tcPr>
          <w:p w:rsidR="00722A56" w:rsidRPr="00FD179A" w:rsidRDefault="00722A56" w:rsidP="00EC122D">
            <w:pPr>
              <w:rPr>
                <w:b/>
                <w:i/>
                <w:sz w:val="16"/>
              </w:rPr>
            </w:pPr>
            <w:r w:rsidRPr="00FD179A">
              <w:rPr>
                <w:b/>
                <w:i/>
                <w:sz w:val="16"/>
              </w:rPr>
              <w:t>200,0 (20,0)</w:t>
            </w:r>
          </w:p>
        </w:tc>
        <w:tc>
          <w:tcPr>
            <w:tcW w:w="340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0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39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21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722A56" w:rsidRPr="00DB1412" w:rsidTr="00EC122D">
        <w:trPr>
          <w:jc w:val="center"/>
        </w:trPr>
        <w:tc>
          <w:tcPr>
            <w:tcW w:w="3211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33" w:type="dxa"/>
          </w:tcPr>
          <w:p w:rsidR="00722A56" w:rsidRPr="00FD179A" w:rsidRDefault="00722A56" w:rsidP="00EC122D">
            <w:pPr>
              <w:rPr>
                <w:b/>
                <w:i/>
                <w:sz w:val="16"/>
              </w:rPr>
            </w:pPr>
            <w:r w:rsidRPr="00FD179A">
              <w:rPr>
                <w:b/>
                <w:i/>
                <w:sz w:val="16"/>
              </w:rPr>
              <w:t>55,5 (5,55)</w:t>
            </w:r>
          </w:p>
        </w:tc>
        <w:tc>
          <w:tcPr>
            <w:tcW w:w="340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296545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03" w:type="dxa"/>
          </w:tcPr>
          <w:p w:rsidR="00722A56" w:rsidRPr="00BE2B5B" w:rsidRDefault="00722A56" w:rsidP="00EC122D">
            <w:pPr>
              <w:rPr>
                <w:b/>
                <w:i/>
                <w:sz w:val="16"/>
                <w:highlight w:val="yellow"/>
              </w:rPr>
            </w:pPr>
            <w:r w:rsidRPr="00296545">
              <w:rPr>
                <w:b/>
                <w:i/>
                <w:sz w:val="16"/>
              </w:rPr>
              <w:t>2800</w:t>
            </w:r>
          </w:p>
        </w:tc>
        <w:tc>
          <w:tcPr>
            <w:tcW w:w="3339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21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22A56" w:rsidRPr="00DB1412" w:rsidTr="00EC122D">
        <w:trPr>
          <w:jc w:val="center"/>
        </w:trPr>
        <w:tc>
          <w:tcPr>
            <w:tcW w:w="3211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Объем котла, м</w:t>
            </w:r>
            <w:r w:rsidRPr="00DB1412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33" w:type="dxa"/>
          </w:tcPr>
          <w:p w:rsidR="00722A56" w:rsidRPr="00FD179A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103" w:type="dxa"/>
          </w:tcPr>
          <w:p w:rsidR="00722A56" w:rsidRPr="00BE2B5B" w:rsidRDefault="00722A56" w:rsidP="00EC122D">
            <w:pPr>
              <w:rPr>
                <w:b/>
                <w:i/>
                <w:sz w:val="16"/>
                <w:highlight w:val="yellow"/>
              </w:rPr>
            </w:pPr>
            <w:r w:rsidRPr="006E6BED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2020</w:t>
            </w:r>
          </w:p>
        </w:tc>
        <w:tc>
          <w:tcPr>
            <w:tcW w:w="3339" w:type="dxa"/>
          </w:tcPr>
          <w:p w:rsidR="00722A56" w:rsidRPr="00FD179A" w:rsidRDefault="00722A56" w:rsidP="00EC122D">
            <w:pPr>
              <w:rPr>
                <w:b/>
                <w:i/>
                <w:sz w:val="16"/>
              </w:rPr>
            </w:pPr>
            <w:r w:rsidRPr="00FD179A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12" w:type="dxa"/>
          </w:tcPr>
          <w:p w:rsidR="00722A56" w:rsidRPr="00FD179A" w:rsidRDefault="00722A56" w:rsidP="00EC122D">
            <w:pPr>
              <w:rPr>
                <w:b/>
                <w:i/>
                <w:sz w:val="16"/>
              </w:rPr>
            </w:pPr>
            <w:r w:rsidRPr="00FD179A">
              <w:rPr>
                <w:b/>
                <w:i/>
                <w:sz w:val="16"/>
              </w:rPr>
              <w:t>1977</w:t>
            </w:r>
          </w:p>
        </w:tc>
      </w:tr>
      <w:tr w:rsidR="00722A56" w:rsidRPr="00DB1412" w:rsidTr="00EC122D">
        <w:trPr>
          <w:trHeight w:val="150"/>
          <w:jc w:val="center"/>
        </w:trPr>
        <w:tc>
          <w:tcPr>
            <w:tcW w:w="3211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полный</w:t>
            </w:r>
          </w:p>
        </w:tc>
        <w:tc>
          <w:tcPr>
            <w:tcW w:w="1433" w:type="dxa"/>
          </w:tcPr>
          <w:p w:rsidR="00722A56" w:rsidRPr="00FD179A" w:rsidRDefault="00722A56" w:rsidP="00EC122D">
            <w:pPr>
              <w:rPr>
                <w:b/>
                <w:i/>
                <w:sz w:val="16"/>
              </w:rPr>
            </w:pPr>
            <w:r w:rsidRPr="00FD179A">
              <w:rPr>
                <w:b/>
                <w:i/>
                <w:sz w:val="16"/>
              </w:rPr>
              <w:t>70</w:t>
            </w:r>
          </w:p>
        </w:tc>
        <w:tc>
          <w:tcPr>
            <w:tcW w:w="3402" w:type="dxa"/>
          </w:tcPr>
          <w:p w:rsidR="00722A56" w:rsidRPr="00F03547" w:rsidRDefault="00722A56" w:rsidP="00EC122D">
            <w:pPr>
              <w:rPr>
                <w:b/>
                <w:i/>
                <w:sz w:val="16"/>
              </w:rPr>
            </w:pPr>
            <w:r w:rsidRPr="00F03547">
              <w:rPr>
                <w:b/>
                <w:i/>
                <w:sz w:val="16"/>
              </w:rPr>
              <w:t>Количество люков, шт.</w:t>
            </w:r>
          </w:p>
        </w:tc>
        <w:tc>
          <w:tcPr>
            <w:tcW w:w="1103" w:type="dxa"/>
          </w:tcPr>
          <w:p w:rsidR="00722A56" w:rsidRPr="00F03547" w:rsidRDefault="00722A56" w:rsidP="00EC122D">
            <w:pPr>
              <w:rPr>
                <w:b/>
                <w:i/>
                <w:sz w:val="16"/>
              </w:rPr>
            </w:pPr>
            <w:r w:rsidRPr="00F03547">
              <w:rPr>
                <w:b/>
                <w:i/>
                <w:sz w:val="16"/>
              </w:rPr>
              <w:t>1</w:t>
            </w:r>
          </w:p>
        </w:tc>
        <w:tc>
          <w:tcPr>
            <w:tcW w:w="3339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12" w:type="dxa"/>
          </w:tcPr>
          <w:p w:rsidR="00722A56" w:rsidRPr="00F03547" w:rsidRDefault="00722A56" w:rsidP="00EC122D">
            <w:pPr>
              <w:rPr>
                <w:b/>
                <w:i/>
                <w:sz w:val="16"/>
              </w:rPr>
            </w:pPr>
            <w:r w:rsidRPr="00F03547">
              <w:rPr>
                <w:b/>
                <w:i/>
                <w:sz w:val="16"/>
              </w:rPr>
              <w:t>-</w:t>
            </w:r>
          </w:p>
        </w:tc>
      </w:tr>
      <w:tr w:rsidR="00722A56" w:rsidRPr="00DB1412" w:rsidTr="00EC122D">
        <w:trPr>
          <w:trHeight w:val="128"/>
          <w:jc w:val="center"/>
        </w:trPr>
        <w:tc>
          <w:tcPr>
            <w:tcW w:w="3211" w:type="dxa"/>
          </w:tcPr>
          <w:p w:rsidR="00722A56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полезный</w:t>
            </w:r>
          </w:p>
        </w:tc>
        <w:tc>
          <w:tcPr>
            <w:tcW w:w="1433" w:type="dxa"/>
          </w:tcPr>
          <w:p w:rsidR="00722A56" w:rsidRPr="00FD179A" w:rsidRDefault="00722A56" w:rsidP="00EC122D">
            <w:pPr>
              <w:rPr>
                <w:b/>
                <w:i/>
                <w:sz w:val="16"/>
              </w:rPr>
            </w:pPr>
            <w:r w:rsidRPr="00FD179A">
              <w:rPr>
                <w:b/>
                <w:i/>
                <w:sz w:val="16"/>
              </w:rPr>
              <w:t>56,0</w:t>
            </w:r>
          </w:p>
        </w:tc>
        <w:tc>
          <w:tcPr>
            <w:tcW w:w="3402" w:type="dxa"/>
          </w:tcPr>
          <w:p w:rsidR="00722A56" w:rsidRPr="00DB1412" w:rsidRDefault="00722A56" w:rsidP="00EC122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DB1412">
              <w:rPr>
                <w:b/>
                <w:i/>
                <w:sz w:val="16"/>
              </w:rPr>
              <w:t>абочее давление в котл</w:t>
            </w:r>
            <w:r>
              <w:rPr>
                <w:b/>
                <w:i/>
                <w:sz w:val="16"/>
              </w:rPr>
              <w:t>е,</w:t>
            </w:r>
            <w:r w:rsidRPr="00DB1412">
              <w:rPr>
                <w:b/>
                <w:i/>
                <w:sz w:val="16"/>
              </w:rPr>
              <w:t xml:space="preserve"> М</w:t>
            </w:r>
            <w:r>
              <w:rPr>
                <w:b/>
                <w:i/>
                <w:sz w:val="16"/>
              </w:rPr>
              <w:t>П</w:t>
            </w:r>
            <w:r w:rsidRPr="00DB1412">
              <w:rPr>
                <w:b/>
                <w:i/>
                <w:sz w:val="16"/>
              </w:rPr>
              <w:t>а (кгс/см</w:t>
            </w:r>
            <w:r w:rsidRPr="00DB1412">
              <w:rPr>
                <w:b/>
                <w:i/>
                <w:sz w:val="16"/>
                <w:vertAlign w:val="superscript"/>
              </w:rPr>
              <w:t>2</w:t>
            </w:r>
            <w:r w:rsidRPr="00DB1412">
              <w:rPr>
                <w:b/>
                <w:i/>
                <w:sz w:val="16"/>
              </w:rPr>
              <w:t>)</w:t>
            </w:r>
          </w:p>
        </w:tc>
        <w:tc>
          <w:tcPr>
            <w:tcW w:w="1103" w:type="dxa"/>
          </w:tcPr>
          <w:p w:rsidR="00722A56" w:rsidRPr="00FD179A" w:rsidRDefault="00722A56" w:rsidP="00EC122D">
            <w:pPr>
              <w:rPr>
                <w:b/>
                <w:i/>
                <w:sz w:val="16"/>
              </w:rPr>
            </w:pPr>
            <w:r w:rsidRPr="00FD179A">
              <w:rPr>
                <w:b/>
                <w:i/>
                <w:sz w:val="16"/>
              </w:rPr>
              <w:t>0,83 (8,3)</w:t>
            </w:r>
          </w:p>
        </w:tc>
        <w:tc>
          <w:tcPr>
            <w:tcW w:w="3339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1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нет</w:t>
            </w:r>
          </w:p>
        </w:tc>
      </w:tr>
      <w:tr w:rsidR="00722A56" w:rsidRPr="00DB1412" w:rsidTr="00EC122D">
        <w:trPr>
          <w:jc w:val="center"/>
        </w:trPr>
        <w:tc>
          <w:tcPr>
            <w:tcW w:w="3211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Скорость конструкционная,</w:t>
            </w:r>
            <w:r>
              <w:rPr>
                <w:b/>
                <w:i/>
                <w:sz w:val="16"/>
              </w:rPr>
              <w:t xml:space="preserve"> м/с</w:t>
            </w:r>
            <w:r w:rsidRPr="00DB1412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 w:rsidRPr="00DB1412">
              <w:rPr>
                <w:b/>
                <w:i/>
                <w:sz w:val="16"/>
              </w:rPr>
              <w:t>км/ч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43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33,3 (</w:t>
            </w:r>
            <w:r w:rsidRPr="00DB1412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722A56" w:rsidRPr="00F03547" w:rsidRDefault="00722A56" w:rsidP="00EC122D">
            <w:pPr>
              <w:rPr>
                <w:b/>
                <w:i/>
                <w:sz w:val="16"/>
              </w:rPr>
            </w:pPr>
            <w:r w:rsidRPr="00F03547">
              <w:rPr>
                <w:b/>
                <w:i/>
                <w:sz w:val="16"/>
              </w:rPr>
              <w:t xml:space="preserve">Давление в котле при </w:t>
            </w:r>
          </w:p>
        </w:tc>
        <w:tc>
          <w:tcPr>
            <w:tcW w:w="1103" w:type="dxa"/>
          </w:tcPr>
          <w:p w:rsidR="00722A56" w:rsidRPr="00F03547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39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12" w:type="dxa"/>
          </w:tcPr>
          <w:p w:rsidR="00722A56" w:rsidRPr="00016A03" w:rsidRDefault="00722A56" w:rsidP="00EC122D">
            <w:pPr>
              <w:rPr>
                <w:b/>
                <w:i/>
                <w:color w:val="FF0000"/>
                <w:sz w:val="16"/>
              </w:rPr>
            </w:pPr>
          </w:p>
        </w:tc>
      </w:tr>
      <w:tr w:rsidR="00722A56" w:rsidRPr="00DB1412" w:rsidTr="00EC122D">
        <w:trPr>
          <w:jc w:val="center"/>
        </w:trPr>
        <w:tc>
          <w:tcPr>
            <w:tcW w:w="3211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3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02" w:type="dxa"/>
          </w:tcPr>
          <w:p w:rsidR="00722A56" w:rsidRPr="00F03547" w:rsidRDefault="00722A56" w:rsidP="00EC122D">
            <w:pPr>
              <w:ind w:right="-108"/>
              <w:rPr>
                <w:b/>
                <w:i/>
                <w:sz w:val="16"/>
              </w:rPr>
            </w:pPr>
            <w:r w:rsidRPr="00F03547">
              <w:rPr>
                <w:b/>
                <w:i/>
                <w:sz w:val="16"/>
              </w:rPr>
              <w:t>гидравлическом испытании, М</w:t>
            </w:r>
            <w:r>
              <w:rPr>
                <w:b/>
                <w:i/>
                <w:sz w:val="16"/>
              </w:rPr>
              <w:t>Па</w:t>
            </w:r>
            <w:r w:rsidRPr="00F03547">
              <w:rPr>
                <w:b/>
                <w:i/>
                <w:sz w:val="16"/>
              </w:rPr>
              <w:t xml:space="preserve"> (кгс/см</w:t>
            </w:r>
            <w:r w:rsidRPr="00F03547">
              <w:rPr>
                <w:b/>
                <w:i/>
                <w:sz w:val="16"/>
                <w:vertAlign w:val="superscript"/>
              </w:rPr>
              <w:t>2</w:t>
            </w:r>
            <w:r w:rsidRPr="00F03547">
              <w:rPr>
                <w:b/>
                <w:i/>
                <w:sz w:val="16"/>
              </w:rPr>
              <w:t>)</w:t>
            </w:r>
          </w:p>
        </w:tc>
        <w:tc>
          <w:tcPr>
            <w:tcW w:w="1103" w:type="dxa"/>
          </w:tcPr>
          <w:p w:rsidR="00722A56" w:rsidRPr="00F03547" w:rsidRDefault="00722A56" w:rsidP="00EC122D">
            <w:pPr>
              <w:rPr>
                <w:b/>
                <w:i/>
                <w:sz w:val="16"/>
              </w:rPr>
            </w:pPr>
            <w:r w:rsidRPr="00F03547">
              <w:rPr>
                <w:b/>
                <w:i/>
                <w:sz w:val="16"/>
              </w:rPr>
              <w:t>1,13 (11,3)</w:t>
            </w:r>
          </w:p>
        </w:tc>
        <w:tc>
          <w:tcPr>
            <w:tcW w:w="3339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1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</w:p>
        </w:tc>
      </w:tr>
      <w:tr w:rsidR="00722A56" w:rsidRPr="00DB1412" w:rsidTr="00EC122D">
        <w:trPr>
          <w:jc w:val="center"/>
        </w:trPr>
        <w:tc>
          <w:tcPr>
            <w:tcW w:w="3211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 w:rsidRPr="00DB141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3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9360</w:t>
            </w:r>
          </w:p>
        </w:tc>
        <w:tc>
          <w:tcPr>
            <w:tcW w:w="3402" w:type="dxa"/>
          </w:tcPr>
          <w:p w:rsidR="00722A56" w:rsidRPr="00CA301B" w:rsidRDefault="00722A56" w:rsidP="00EC122D">
            <w:pPr>
              <w:ind w:right="-108"/>
              <w:rPr>
                <w:b/>
                <w:i/>
                <w:sz w:val="16"/>
                <w:highlight w:val="yellow"/>
              </w:rPr>
            </w:pPr>
          </w:p>
        </w:tc>
        <w:tc>
          <w:tcPr>
            <w:tcW w:w="1103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39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12" w:type="dxa"/>
          </w:tcPr>
          <w:p w:rsidR="00722A56" w:rsidRPr="00DB1412" w:rsidRDefault="00722A56" w:rsidP="00EC122D">
            <w:pPr>
              <w:rPr>
                <w:b/>
                <w:i/>
                <w:sz w:val="16"/>
              </w:rPr>
            </w:pPr>
          </w:p>
        </w:tc>
      </w:tr>
    </w:tbl>
    <w:p w:rsidR="00722A56" w:rsidRDefault="00722A56" w:rsidP="005F722F">
      <w:pPr>
        <w:jc w:val="center"/>
        <w:rPr>
          <w:b/>
          <w:i/>
          <w:sz w:val="32"/>
        </w:rPr>
      </w:pPr>
    </w:p>
    <w:p w:rsidR="005F722F" w:rsidRPr="004D78EA" w:rsidRDefault="0089456C" w:rsidP="005F722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5F722F" w:rsidRPr="004D78EA">
        <w:rPr>
          <w:b/>
          <w:i/>
          <w:sz w:val="32"/>
        </w:rPr>
        <w:lastRenderedPageBreak/>
        <w:t>4-осная цистерна для олеума, модели 15-1424</w:t>
      </w:r>
    </w:p>
    <w:p w:rsidR="005F722F" w:rsidRPr="000C26E6" w:rsidRDefault="005F722F" w:rsidP="005F722F">
      <w:pPr>
        <w:rPr>
          <w:sz w:val="16"/>
          <w:szCs w:val="16"/>
        </w:rPr>
      </w:pPr>
    </w:p>
    <w:p w:rsidR="005F722F" w:rsidRDefault="0073180D" w:rsidP="005F722F">
      <w:pPr>
        <w:jc w:val="center"/>
      </w:pPr>
      <w:r>
        <w:fldChar w:fldCharType="begin"/>
      </w:r>
      <w:r w:rsidR="005F722F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ноябрь2009\\PHOTO\\РИС180.PCX"  </w:instrText>
      </w:r>
      <w:r w:rsidR="005F722F">
        <w:instrText xml:space="preserve">\a \p </w:instrText>
      </w:r>
      <w:bookmarkStart w:id="36" w:name="_942481449"/>
      <w:bookmarkEnd w:id="36"/>
      <w:r w:rsidR="005F722F">
        <w:instrText xml:space="preserve"> \* MERGEFORMAT </w:instrText>
      </w:r>
      <w:r>
        <w:rPr>
          <w:noProof/>
        </w:rPr>
        <w:fldChar w:fldCharType="separate"/>
      </w:r>
      <w:r w:rsidR="00014D49">
        <w:object w:dxaOrig="13812" w:dyaOrig="3917">
          <v:shape id="_x0000_i1097" type="#_x0000_t75" style="width:690.7pt;height:195.9pt">
            <v:imagedata r:id="rId122" o:title="" croptop="4748f" cropbottom="4930f" cropright="575f"/>
          </v:shape>
        </w:object>
      </w:r>
      <w:r>
        <w:fldChar w:fldCharType="end"/>
      </w:r>
    </w:p>
    <w:p w:rsidR="005F722F" w:rsidRPr="000C26E6" w:rsidRDefault="005F722F" w:rsidP="005F722F">
      <w:pPr>
        <w:rPr>
          <w:sz w:val="16"/>
          <w:szCs w:val="16"/>
        </w:rPr>
      </w:pPr>
    </w:p>
    <w:p w:rsidR="005F722F" w:rsidRPr="004D78EA" w:rsidRDefault="005F722F" w:rsidP="005F722F">
      <w:pPr>
        <w:jc w:val="center"/>
        <w:rPr>
          <w:b/>
          <w:i/>
        </w:rPr>
      </w:pPr>
      <w:r w:rsidRPr="004D78EA">
        <w:rPr>
          <w:b/>
          <w:i/>
        </w:rPr>
        <w:t>Назначение: для перевозки олеума</w:t>
      </w:r>
    </w:p>
    <w:p w:rsidR="005F722F" w:rsidRPr="000C26E6" w:rsidRDefault="005F722F" w:rsidP="005F722F">
      <w:pPr>
        <w:rPr>
          <w:sz w:val="16"/>
          <w:szCs w:val="16"/>
        </w:rPr>
      </w:pPr>
    </w:p>
    <w:tbl>
      <w:tblPr>
        <w:tblW w:w="13610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574"/>
        <w:gridCol w:w="3402"/>
        <w:gridCol w:w="993"/>
        <w:gridCol w:w="3389"/>
        <w:gridCol w:w="1559"/>
      </w:tblGrid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74" w:type="dxa"/>
          </w:tcPr>
          <w:p w:rsidR="005F722F" w:rsidRPr="004D78EA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1424.00.000</w:t>
            </w:r>
          </w:p>
        </w:tc>
        <w:tc>
          <w:tcPr>
            <w:tcW w:w="3402" w:type="dxa"/>
          </w:tcPr>
          <w:p w:rsidR="005F722F" w:rsidRPr="004D78EA" w:rsidRDefault="005F722F" w:rsidP="000D169F">
            <w:pPr>
              <w:ind w:left="317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1</w:t>
            </w: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74" w:type="dxa"/>
          </w:tcPr>
          <w:p w:rsidR="005F722F" w:rsidRPr="004D78EA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ТУ 24.05.507-80</w:t>
            </w:r>
          </w:p>
        </w:tc>
        <w:tc>
          <w:tcPr>
            <w:tcW w:w="3402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есть</w:t>
            </w: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74" w:type="dxa"/>
          </w:tcPr>
          <w:p w:rsidR="005F722F" w:rsidRPr="004D78EA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15-1424    </w:t>
            </w:r>
          </w:p>
        </w:tc>
        <w:tc>
          <w:tcPr>
            <w:tcW w:w="3402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нет</w:t>
            </w: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74" w:type="dxa"/>
          </w:tcPr>
          <w:p w:rsidR="005F722F" w:rsidRPr="004D78EA" w:rsidRDefault="005F722F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724</w:t>
            </w:r>
          </w:p>
        </w:tc>
        <w:tc>
          <w:tcPr>
            <w:tcW w:w="3402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4000</w:t>
            </w: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Толщина теплоизоляции, мм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-</w:t>
            </w: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74" w:type="dxa"/>
          </w:tcPr>
          <w:p w:rsidR="005F722F" w:rsidRPr="004D78EA" w:rsidRDefault="005F722F" w:rsidP="000D169F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нет</w:t>
            </w: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74" w:type="dxa"/>
          </w:tcPr>
          <w:p w:rsidR="005F722F" w:rsidRPr="004D78EA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70</w:t>
            </w:r>
          </w:p>
        </w:tc>
        <w:tc>
          <w:tcPr>
            <w:tcW w:w="3402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нет</w:t>
            </w: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CC43FD" w:rsidP="000D169F">
            <w:pPr>
              <w:rPr>
                <w:b/>
                <w:i/>
                <w:sz w:val="16"/>
              </w:rPr>
            </w:pPr>
            <w:r w:rsidRPr="00CC43F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74" w:type="dxa"/>
          </w:tcPr>
          <w:p w:rsidR="005F722F" w:rsidRPr="004D78EA" w:rsidRDefault="00CC43FD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20,9/</w:t>
            </w:r>
            <w:r w:rsidR="005F722F">
              <w:rPr>
                <w:b/>
                <w:i/>
                <w:sz w:val="16"/>
              </w:rPr>
              <w:t>22,3</w:t>
            </w:r>
          </w:p>
        </w:tc>
        <w:tc>
          <w:tcPr>
            <w:tcW w:w="3402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74" w:type="dxa"/>
          </w:tcPr>
          <w:p w:rsidR="005F722F" w:rsidRPr="004D78EA" w:rsidRDefault="005F722F" w:rsidP="000D169F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есть</w:t>
            </w: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74" w:type="dxa"/>
          </w:tcPr>
          <w:p w:rsidR="005F722F" w:rsidRPr="004D78EA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224,4 (22,9)   </w:t>
            </w:r>
          </w:p>
        </w:tc>
        <w:tc>
          <w:tcPr>
            <w:tcW w:w="3402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2200</w:t>
            </w: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ind w:right="-108"/>
              <w:jc w:val="center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верхний пере-</w:t>
            </w: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74" w:type="dxa"/>
          </w:tcPr>
          <w:p w:rsidR="005F722F" w:rsidRPr="004D78EA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74,7 (7,62)      </w:t>
            </w:r>
          </w:p>
        </w:tc>
        <w:tc>
          <w:tcPr>
            <w:tcW w:w="3402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10482</w:t>
            </w: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давливанием </w:t>
            </w: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Объем котла, м</w:t>
            </w:r>
            <w:r w:rsidRPr="004D78EA">
              <w:rPr>
                <w:b/>
                <w:i/>
                <w:sz w:val="16"/>
                <w:vertAlign w:val="superscript"/>
              </w:rPr>
              <w:t>3</w:t>
            </w:r>
            <w:r w:rsidRPr="004D78EA">
              <w:rPr>
                <w:b/>
                <w:i/>
                <w:sz w:val="16"/>
              </w:rPr>
              <w:t>:</w:t>
            </w:r>
          </w:p>
        </w:tc>
        <w:tc>
          <w:tcPr>
            <w:tcW w:w="1574" w:type="dxa"/>
          </w:tcPr>
          <w:p w:rsidR="005F722F" w:rsidRPr="004D78EA" w:rsidRDefault="005F722F" w:rsidP="000D169F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Удельный объем, м</w:t>
            </w:r>
            <w:r w:rsidRPr="004D78EA">
              <w:rPr>
                <w:b/>
                <w:i/>
                <w:sz w:val="16"/>
                <w:vertAlign w:val="superscript"/>
              </w:rPr>
              <w:t>3</w:t>
            </w:r>
            <w:r w:rsidRPr="004D78EA">
              <w:rPr>
                <w:b/>
                <w:i/>
                <w:sz w:val="16"/>
              </w:rPr>
              <w:t>/т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0,55</w:t>
            </w: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574" w:type="dxa"/>
          </w:tcPr>
          <w:p w:rsidR="005F722F" w:rsidRPr="004D78EA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38,5</w:t>
            </w:r>
          </w:p>
        </w:tc>
        <w:tc>
          <w:tcPr>
            <w:tcW w:w="3402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2</w:t>
            </w: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574" w:type="dxa"/>
          </w:tcPr>
          <w:p w:rsidR="005F722F" w:rsidRPr="004D78EA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35,18</w:t>
            </w:r>
          </w:p>
        </w:tc>
        <w:tc>
          <w:tcPr>
            <w:tcW w:w="3402" w:type="dxa"/>
          </w:tcPr>
          <w:p w:rsidR="005F722F" w:rsidRPr="004D78EA" w:rsidRDefault="005F722F" w:rsidP="000D169F">
            <w:pPr>
              <w:ind w:right="-108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-</w:t>
            </w: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74" w:type="dxa"/>
          </w:tcPr>
          <w:p w:rsidR="005F722F" w:rsidRPr="004D78EA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74" w:type="dxa"/>
          </w:tcPr>
          <w:p w:rsidR="005F722F" w:rsidRPr="004D78EA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загружаемого продукта, </w:t>
            </w:r>
            <w:r w:rsidRPr="004D78EA">
              <w:rPr>
                <w:b/>
                <w:i/>
                <w:sz w:val="16"/>
              </w:rPr>
              <w:sym w:font="Symbol" w:char="F0B0"/>
            </w:r>
            <w:r w:rsidRPr="004D78EA">
              <w:rPr>
                <w:b/>
                <w:i/>
                <w:sz w:val="16"/>
              </w:rPr>
              <w:t>С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+50</w:t>
            </w: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74" w:type="dxa"/>
          </w:tcPr>
          <w:p w:rsidR="005F722F" w:rsidRPr="004D78EA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клапана), МПа (кгс/см</w:t>
            </w:r>
            <w:r w:rsidRPr="004D78EA">
              <w:rPr>
                <w:b/>
                <w:i/>
                <w:sz w:val="16"/>
                <w:vertAlign w:val="superscript"/>
              </w:rPr>
              <w:t>2</w:t>
            </w:r>
            <w:r w:rsidRPr="004D78EA">
              <w:rPr>
                <w:b/>
                <w:i/>
                <w:sz w:val="16"/>
              </w:rPr>
              <w:t>)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0,25 (2,5)</w:t>
            </w: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77</w:t>
            </w: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74" w:type="dxa"/>
          </w:tcPr>
          <w:p w:rsidR="005F722F" w:rsidRPr="004D78EA" w:rsidRDefault="005F722F" w:rsidP="000D169F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5F722F" w:rsidRPr="004D78EA" w:rsidTr="000D169F">
        <w:trPr>
          <w:jc w:val="center"/>
        </w:trPr>
        <w:tc>
          <w:tcPr>
            <w:tcW w:w="26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574" w:type="dxa"/>
          </w:tcPr>
          <w:p w:rsidR="005F722F" w:rsidRPr="004D78EA" w:rsidRDefault="005F722F" w:rsidP="000D169F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5F722F" w:rsidRPr="004D78EA" w:rsidRDefault="005F722F" w:rsidP="000D169F">
            <w:pPr>
              <w:ind w:right="-108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гидравлическом испытании, МПа (кгс/см</w:t>
            </w:r>
            <w:r w:rsidRPr="004D78EA">
              <w:rPr>
                <w:b/>
                <w:i/>
                <w:sz w:val="16"/>
                <w:vertAlign w:val="superscript"/>
              </w:rPr>
              <w:t>2</w:t>
            </w:r>
            <w:r w:rsidRPr="004D78EA">
              <w:rPr>
                <w:b/>
                <w:i/>
                <w:sz w:val="16"/>
              </w:rPr>
              <w:t>)</w:t>
            </w:r>
          </w:p>
        </w:tc>
        <w:tc>
          <w:tcPr>
            <w:tcW w:w="993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0,6 (6,0)</w:t>
            </w:r>
          </w:p>
        </w:tc>
        <w:tc>
          <w:tcPr>
            <w:tcW w:w="3389" w:type="dxa"/>
          </w:tcPr>
          <w:p w:rsidR="005F722F" w:rsidRPr="004D78EA" w:rsidRDefault="005F722F" w:rsidP="000D169F">
            <w:pPr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559" w:type="dxa"/>
          </w:tcPr>
          <w:p w:rsidR="005F722F" w:rsidRPr="004D78EA" w:rsidRDefault="005F722F" w:rsidP="000D169F">
            <w:pPr>
              <w:jc w:val="center"/>
              <w:rPr>
                <w:b/>
                <w:i/>
                <w:sz w:val="16"/>
              </w:rPr>
            </w:pPr>
            <w:r w:rsidRPr="004D78EA">
              <w:rPr>
                <w:b/>
                <w:i/>
                <w:sz w:val="16"/>
              </w:rPr>
              <w:t>нет</w:t>
            </w:r>
          </w:p>
        </w:tc>
      </w:tr>
    </w:tbl>
    <w:p w:rsidR="005F722F" w:rsidRDefault="005F722F" w:rsidP="0015157D"/>
    <w:p w:rsidR="005F722F" w:rsidRDefault="005F722F" w:rsidP="0015157D"/>
    <w:p w:rsidR="005F722F" w:rsidRDefault="005F722F" w:rsidP="0015157D"/>
    <w:p w:rsidR="005F722F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5F722F" w:rsidRPr="00435FC1">
        <w:rPr>
          <w:b/>
          <w:i/>
          <w:sz w:val="32"/>
        </w:rPr>
        <w:lastRenderedPageBreak/>
        <w:t>4-осная цистерна для серной кислоты, модели 15-1424-01</w:t>
      </w:r>
    </w:p>
    <w:p w:rsidR="005F722F" w:rsidRPr="00435FC1" w:rsidRDefault="005F722F" w:rsidP="005F722F">
      <w:pPr>
        <w:jc w:val="center"/>
        <w:rPr>
          <w:b/>
          <w:i/>
        </w:rPr>
      </w:pPr>
    </w:p>
    <w:bookmarkStart w:id="37" w:name="_942142681"/>
    <w:bookmarkEnd w:id="37"/>
    <w:p w:rsidR="005F722F" w:rsidRDefault="0073180D" w:rsidP="005F722F">
      <w:pPr>
        <w:jc w:val="center"/>
      </w:pPr>
      <w:r>
        <w:fldChar w:fldCharType="begin"/>
      </w:r>
      <w:r w:rsidR="00B31677">
        <w:instrText xml:space="preserve"> LINK PhotoFinish "C:\\PHOTO\\РИС169.PCX" "" \a \p \* MERGEFORMAT </w:instrText>
      </w:r>
      <w:r>
        <w:fldChar w:fldCharType="separate"/>
      </w:r>
      <w:r w:rsidR="00014D49">
        <w:object w:dxaOrig="12084" w:dyaOrig="3652">
          <v:shape id="_x0000_i1098" type="#_x0000_t75" style="width:604.45pt;height:182.5pt">
            <v:imagedata r:id="rId123" o:title="" croptop="3217f" cropbottom="-1773f" cropleft="416f"/>
          </v:shape>
        </w:object>
      </w:r>
      <w:r>
        <w:fldChar w:fldCharType="end"/>
      </w:r>
    </w:p>
    <w:p w:rsidR="005F722F" w:rsidRPr="00435FC1" w:rsidRDefault="005F722F" w:rsidP="005F722F">
      <w:pPr>
        <w:jc w:val="center"/>
        <w:rPr>
          <w:b/>
          <w:i/>
        </w:rPr>
      </w:pPr>
      <w:r w:rsidRPr="00435FC1">
        <w:rPr>
          <w:b/>
          <w:i/>
        </w:rPr>
        <w:t>Назначение: для перевозки серной кислоты</w:t>
      </w:r>
    </w:p>
    <w:p w:rsidR="005F722F" w:rsidRDefault="005F722F" w:rsidP="005F722F"/>
    <w:tbl>
      <w:tblPr>
        <w:tblW w:w="13750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50"/>
        <w:gridCol w:w="1559"/>
        <w:gridCol w:w="3478"/>
        <w:gridCol w:w="1200"/>
        <w:gridCol w:w="3245"/>
        <w:gridCol w:w="1418"/>
      </w:tblGrid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1424.00.000</w:t>
            </w:r>
          </w:p>
        </w:tc>
        <w:tc>
          <w:tcPr>
            <w:tcW w:w="347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10800</w:t>
            </w: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есть</w:t>
            </w: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ТУ 24.00.507-87</w:t>
            </w:r>
          </w:p>
        </w:tc>
        <w:tc>
          <w:tcPr>
            <w:tcW w:w="347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нет</w:t>
            </w: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15-1424-01  </w:t>
            </w:r>
          </w:p>
        </w:tc>
        <w:tc>
          <w:tcPr>
            <w:tcW w:w="347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4000</w:t>
            </w: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нет</w:t>
            </w: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722</w:t>
            </w:r>
          </w:p>
        </w:tc>
        <w:tc>
          <w:tcPr>
            <w:tcW w:w="347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4</w:t>
            </w: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1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нет</w:t>
            </w: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7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18-100</w:t>
            </w: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65</w:t>
            </w:r>
          </w:p>
        </w:tc>
        <w:tc>
          <w:tcPr>
            <w:tcW w:w="347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нет</w:t>
            </w: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есть</w:t>
            </w: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CC43FD" w:rsidP="000D169F">
            <w:pPr>
              <w:rPr>
                <w:b/>
                <w:i/>
                <w:sz w:val="16"/>
              </w:rPr>
            </w:pPr>
            <w:r w:rsidRPr="00CC43F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59" w:type="dxa"/>
          </w:tcPr>
          <w:p w:rsidR="005F722F" w:rsidRPr="00435FC1" w:rsidRDefault="00CC43FD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20,1/</w:t>
            </w:r>
            <w:r w:rsidR="005F722F">
              <w:rPr>
                <w:b/>
                <w:i/>
                <w:sz w:val="16"/>
              </w:rPr>
              <w:t>21,7</w:t>
            </w:r>
          </w:p>
        </w:tc>
        <w:tc>
          <w:tcPr>
            <w:tcW w:w="347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8" w:type="dxa"/>
          </w:tcPr>
          <w:p w:rsidR="005F722F" w:rsidRPr="00435FC1" w:rsidRDefault="005F722F" w:rsidP="000D169F">
            <w:pPr>
              <w:ind w:right="-108"/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верхний пере-</w:t>
            </w: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7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2200</w:t>
            </w: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давливанием </w:t>
            </w: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210,2 (21,45) </w:t>
            </w:r>
          </w:p>
        </w:tc>
        <w:tc>
          <w:tcPr>
            <w:tcW w:w="347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10430</w:t>
            </w: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70 (7,14)      </w:t>
            </w:r>
          </w:p>
        </w:tc>
        <w:tc>
          <w:tcPr>
            <w:tcW w:w="347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Удельный объем, м</w:t>
            </w:r>
            <w:r w:rsidRPr="00435FC1">
              <w:rPr>
                <w:b/>
                <w:i/>
                <w:sz w:val="16"/>
                <w:vertAlign w:val="superscript"/>
              </w:rPr>
              <w:t>3</w:t>
            </w:r>
            <w:r w:rsidRPr="00435FC1">
              <w:rPr>
                <w:b/>
                <w:i/>
                <w:sz w:val="16"/>
              </w:rPr>
              <w:t>/т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0,59</w:t>
            </w: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2</w:t>
            </w: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Объем котла, м</w:t>
            </w:r>
            <w:r w:rsidRPr="00435FC1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7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-</w:t>
            </w: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38,5</w:t>
            </w:r>
          </w:p>
        </w:tc>
        <w:tc>
          <w:tcPr>
            <w:tcW w:w="3478" w:type="dxa"/>
          </w:tcPr>
          <w:p w:rsidR="005F722F" w:rsidRPr="00435FC1" w:rsidRDefault="005F722F" w:rsidP="000D169F">
            <w:pPr>
              <w:ind w:right="-108"/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35,18</w:t>
            </w:r>
          </w:p>
        </w:tc>
        <w:tc>
          <w:tcPr>
            <w:tcW w:w="347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загружаемого продукта, </w:t>
            </w:r>
            <w:r w:rsidRPr="00435FC1">
              <w:rPr>
                <w:b/>
                <w:i/>
                <w:sz w:val="16"/>
              </w:rPr>
              <w:sym w:font="Symbol" w:char="F0B0"/>
            </w:r>
            <w:r w:rsidRPr="00435FC1">
              <w:rPr>
                <w:b/>
                <w:i/>
                <w:sz w:val="16"/>
              </w:rPr>
              <w:t>С</w:t>
            </w:r>
          </w:p>
        </w:tc>
        <w:tc>
          <w:tcPr>
            <w:tcW w:w="141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-</w:t>
            </w: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120</w:t>
            </w:r>
          </w:p>
        </w:tc>
        <w:tc>
          <w:tcPr>
            <w:tcW w:w="347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7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клапана), МПа (кгс/см</w:t>
            </w:r>
            <w:r w:rsidRPr="00435FC1">
              <w:rPr>
                <w:b/>
                <w:i/>
                <w:sz w:val="16"/>
                <w:vertAlign w:val="superscript"/>
              </w:rPr>
              <w:t>2</w:t>
            </w:r>
            <w:r w:rsidRPr="00435FC1">
              <w:rPr>
                <w:b/>
                <w:i/>
                <w:sz w:val="16"/>
              </w:rPr>
              <w:t>)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0,25 (2,5)</w:t>
            </w: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18" w:type="dxa"/>
          </w:tcPr>
          <w:p w:rsidR="005F722F" w:rsidRPr="00435FC1" w:rsidRDefault="005F722F" w:rsidP="00CC43FD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199</w:t>
            </w:r>
            <w:r w:rsidR="00CC43FD">
              <w:rPr>
                <w:b/>
                <w:i/>
                <w:sz w:val="16"/>
              </w:rPr>
              <w:t>0</w:t>
            </w: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7800</w:t>
            </w:r>
          </w:p>
        </w:tc>
        <w:tc>
          <w:tcPr>
            <w:tcW w:w="347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78" w:type="dxa"/>
          </w:tcPr>
          <w:p w:rsidR="005F722F" w:rsidRPr="00435FC1" w:rsidRDefault="005F722F" w:rsidP="000D169F">
            <w:pPr>
              <w:ind w:right="-108"/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гидравлическом испытании, МПа (кгс/см</w:t>
            </w:r>
            <w:r w:rsidRPr="00435FC1">
              <w:rPr>
                <w:b/>
                <w:i/>
                <w:sz w:val="16"/>
                <w:vertAlign w:val="superscript"/>
              </w:rPr>
              <w:t>2</w:t>
            </w:r>
            <w:r w:rsidRPr="00435FC1">
              <w:rPr>
                <w:b/>
                <w:i/>
                <w:sz w:val="16"/>
              </w:rPr>
              <w:t>)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0,6 (6,0)</w:t>
            </w: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нет</w:t>
            </w:r>
          </w:p>
        </w:tc>
      </w:tr>
      <w:tr w:rsidR="005F722F" w:rsidRPr="00435FC1" w:rsidTr="000D169F">
        <w:trPr>
          <w:jc w:val="center"/>
        </w:trPr>
        <w:tc>
          <w:tcPr>
            <w:tcW w:w="2850" w:type="dxa"/>
          </w:tcPr>
          <w:p w:rsidR="005F722F" w:rsidRPr="00435FC1" w:rsidRDefault="005F722F" w:rsidP="000D169F">
            <w:pPr>
              <w:ind w:left="317"/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59" w:type="dxa"/>
          </w:tcPr>
          <w:p w:rsidR="005F722F" w:rsidRPr="00435FC1" w:rsidRDefault="005F722F" w:rsidP="000D169F">
            <w:pPr>
              <w:jc w:val="both"/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12020</w:t>
            </w:r>
          </w:p>
        </w:tc>
        <w:tc>
          <w:tcPr>
            <w:tcW w:w="347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00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  <w:r w:rsidRPr="00435FC1">
              <w:rPr>
                <w:b/>
                <w:i/>
                <w:sz w:val="16"/>
              </w:rPr>
              <w:t>1</w:t>
            </w:r>
          </w:p>
        </w:tc>
        <w:tc>
          <w:tcPr>
            <w:tcW w:w="3245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5F722F" w:rsidRPr="00435FC1" w:rsidRDefault="005F722F" w:rsidP="000D169F">
            <w:pPr>
              <w:rPr>
                <w:b/>
                <w:i/>
                <w:sz w:val="16"/>
              </w:rPr>
            </w:pPr>
          </w:p>
        </w:tc>
      </w:tr>
    </w:tbl>
    <w:p w:rsidR="005F722F" w:rsidRDefault="005F722F" w:rsidP="0015157D"/>
    <w:p w:rsidR="005F722F" w:rsidRDefault="005F722F" w:rsidP="0015157D"/>
    <w:p w:rsidR="005F722F" w:rsidRDefault="005F722F" w:rsidP="0015157D"/>
    <w:p w:rsidR="005F722F" w:rsidRDefault="005F722F" w:rsidP="0015157D"/>
    <w:p w:rsidR="005F722F" w:rsidRDefault="005F722F" w:rsidP="0015157D"/>
    <w:p w:rsidR="00984BBD" w:rsidRPr="00077372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84BBD" w:rsidRPr="00A047E0">
        <w:rPr>
          <w:b/>
          <w:i/>
          <w:sz w:val="32"/>
        </w:rPr>
        <w:lastRenderedPageBreak/>
        <w:t>4-осн</w:t>
      </w:r>
      <w:r w:rsidR="00984BBD">
        <w:rPr>
          <w:b/>
          <w:i/>
          <w:sz w:val="32"/>
        </w:rPr>
        <w:t>ая вагон-цистерна</w:t>
      </w:r>
      <w:r w:rsidR="00984BBD" w:rsidRPr="00A047E0">
        <w:rPr>
          <w:b/>
          <w:i/>
          <w:sz w:val="32"/>
        </w:rPr>
        <w:t xml:space="preserve"> </w:t>
      </w:r>
      <w:r w:rsidR="00984BBD">
        <w:rPr>
          <w:b/>
          <w:i/>
          <w:sz w:val="32"/>
        </w:rPr>
        <w:t>для олеума, модель 15-1424-02</w:t>
      </w:r>
    </w:p>
    <w:p w:rsidR="00984BBD" w:rsidRDefault="00984BBD" w:rsidP="00984BBD">
      <w:pPr>
        <w:jc w:val="center"/>
        <w:rPr>
          <w:sz w:val="32"/>
        </w:rPr>
      </w:pPr>
    </w:p>
    <w:p w:rsidR="00984BBD" w:rsidRDefault="00E47A18" w:rsidP="00984BBD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66200" cy="2667000"/>
            <wp:effectExtent l="19050" t="0" r="6350" b="0"/>
            <wp:docPr id="157" name="Рисунок 157" descr="15-1424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15-1424-02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BBD" w:rsidRDefault="00984BBD" w:rsidP="00984BBD">
      <w:pPr>
        <w:jc w:val="center"/>
        <w:rPr>
          <w:b/>
          <w:i/>
        </w:rPr>
      </w:pPr>
    </w:p>
    <w:p w:rsidR="00984BBD" w:rsidRDefault="00CC43FD" w:rsidP="00984BBD">
      <w:pPr>
        <w:jc w:val="center"/>
        <w:rPr>
          <w:b/>
          <w:i/>
        </w:rPr>
      </w:pPr>
      <w:r>
        <w:rPr>
          <w:b/>
          <w:i/>
        </w:rPr>
        <w:t>Назначение</w:t>
      </w:r>
      <w:r w:rsidR="00984BBD" w:rsidRPr="00166354">
        <w:rPr>
          <w:b/>
          <w:i/>
        </w:rPr>
        <w:t xml:space="preserve">: для перевозки </w:t>
      </w:r>
      <w:r w:rsidR="00984BBD">
        <w:rPr>
          <w:b/>
          <w:i/>
        </w:rPr>
        <w:t>олеума</w:t>
      </w:r>
    </w:p>
    <w:p w:rsidR="00984BBD" w:rsidRPr="009B37FE" w:rsidRDefault="00984BBD" w:rsidP="00984BBD">
      <w:pPr>
        <w:jc w:val="center"/>
        <w:rPr>
          <w:b/>
          <w:i/>
          <w:sz w:val="16"/>
          <w:szCs w:val="16"/>
        </w:rPr>
      </w:pPr>
    </w:p>
    <w:tbl>
      <w:tblPr>
        <w:tblW w:w="13807" w:type="dxa"/>
        <w:jc w:val="center"/>
        <w:tblInd w:w="1029" w:type="dxa"/>
        <w:tblLayout w:type="fixed"/>
        <w:tblLook w:val="0000" w:firstRow="0" w:lastRow="0" w:firstColumn="0" w:lastColumn="0" w:noHBand="0" w:noVBand="0"/>
      </w:tblPr>
      <w:tblGrid>
        <w:gridCol w:w="2930"/>
        <w:gridCol w:w="1418"/>
        <w:gridCol w:w="4018"/>
        <w:gridCol w:w="905"/>
        <w:gridCol w:w="3118"/>
        <w:gridCol w:w="1418"/>
      </w:tblGrid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1424.00.000-02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118" w:type="dxa"/>
          </w:tcPr>
          <w:p w:rsidR="00984BBD" w:rsidRPr="00797892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системы разогрева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24.00.507-87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3060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</w:t>
            </w:r>
            <w:r w:rsidRPr="00166354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724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984BBD" w:rsidRPr="00623C6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 xml:space="preserve"> максимальная,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мм.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4000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984BBD" w:rsidRPr="00166354" w:rsidRDefault="00984BBD" w:rsidP="000D169F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66354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«Азовмаш»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68,0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18-100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верхний,</w:t>
            </w: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CC43FD" w:rsidP="000D169F">
            <w:pPr>
              <w:rPr>
                <w:b/>
                <w:i/>
                <w:sz w:val="16"/>
              </w:rPr>
            </w:pPr>
            <w:r w:rsidRPr="00CC43F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8" w:type="dxa"/>
          </w:tcPr>
          <w:p w:rsidR="00984BBD" w:rsidRPr="00166354" w:rsidRDefault="00CC43F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23,5/</w:t>
            </w:r>
            <w:r w:rsidR="00984BBD">
              <w:rPr>
                <w:b/>
                <w:i/>
                <w:sz w:val="16"/>
              </w:rPr>
              <w:t>25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верхний</w:t>
            </w: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есть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лестниц, шт</w:t>
            </w:r>
            <w:r w:rsidR="00CC43FD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ind w:right="-108"/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66354">
              <w:rPr>
                <w:b/>
                <w:i/>
                <w:sz w:val="16"/>
              </w:rPr>
              <w:t>, кН(тс)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227,1</w:t>
            </w:r>
            <w:r w:rsidRPr="00166354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</w:t>
            </w:r>
            <w:r w:rsidRPr="0016635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</w:t>
            </w:r>
            <w:r w:rsidRPr="00166354">
              <w:rPr>
                <w:b/>
                <w:i/>
                <w:sz w:val="16"/>
              </w:rPr>
              <w:t>)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2200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16635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 xml:space="preserve">7 </w:t>
            </w:r>
            <w:r w:rsidRPr="00166354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</w:rPr>
              <w:t>7</w:t>
            </w:r>
            <w:r w:rsidRPr="0016635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67</w:t>
            </w:r>
            <w:r w:rsidRPr="00166354">
              <w:rPr>
                <w:b/>
                <w:i/>
                <w:sz w:val="16"/>
              </w:rPr>
              <w:t>)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10482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6D437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котла,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38,5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120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1994</w:t>
            </w:r>
          </w:p>
        </w:tc>
      </w:tr>
      <w:tr w:rsidR="00984BBD" w:rsidTr="000D169F">
        <w:trPr>
          <w:trHeight w:val="96"/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</w:t>
            </w:r>
            <w:r w:rsidRPr="00166354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ВМ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Условное рабочее давление в котле (по регулировке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84BBD" w:rsidTr="000D169F">
        <w:trPr>
          <w:trHeight w:val="115"/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4018" w:type="dxa"/>
          </w:tcPr>
          <w:p w:rsidR="00984BBD" w:rsidRPr="009B37FE" w:rsidRDefault="00984BBD" w:rsidP="000D169F">
            <w:pPr>
              <w:rPr>
                <w:b/>
                <w:i/>
                <w:sz w:val="12"/>
              </w:rPr>
            </w:pPr>
            <w:r>
              <w:rPr>
                <w:b/>
                <w:i/>
                <w:sz w:val="16"/>
              </w:rPr>
              <w:t>предохранительного клапана</w:t>
            </w:r>
            <w:r w:rsidRPr="009B37FE">
              <w:rPr>
                <w:b/>
                <w:i/>
                <w:sz w:val="16"/>
                <w:szCs w:val="16"/>
              </w:rPr>
              <w:t>), МПа</w:t>
            </w:r>
            <w:r>
              <w:rPr>
                <w:b/>
                <w:i/>
                <w:sz w:val="14"/>
              </w:rPr>
              <w:t xml:space="preserve"> (кгс/см</w:t>
            </w:r>
            <w:r>
              <w:rPr>
                <w:b/>
                <w:i/>
                <w:sz w:val="14"/>
                <w:vertAlign w:val="superscript"/>
              </w:rPr>
              <w:t>2</w:t>
            </w:r>
            <w:r>
              <w:rPr>
                <w:b/>
                <w:i/>
                <w:sz w:val="14"/>
              </w:rPr>
              <w:t>)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0,25 (2,5)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984BBD" w:rsidTr="000D169F">
        <w:trPr>
          <w:trHeight w:val="98"/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</w:tr>
      <w:tr w:rsidR="00984BBD" w:rsidTr="000D169F">
        <w:trPr>
          <w:trHeight w:val="195"/>
          <w:jc w:val="center"/>
        </w:trPr>
        <w:tc>
          <w:tcPr>
            <w:tcW w:w="2930" w:type="dxa"/>
          </w:tcPr>
          <w:p w:rsidR="00984BBD" w:rsidRDefault="00984BBD" w:rsidP="000D169F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1418" w:type="dxa"/>
          </w:tcPr>
          <w:p w:rsidR="00984BBD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4018" w:type="dxa"/>
          </w:tcPr>
          <w:p w:rsidR="00984BBD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гидравлическом испытании, МПа (кгс/см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0,73 (7,3)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</w:tr>
    </w:tbl>
    <w:p w:rsidR="005F722F" w:rsidRDefault="005F722F" w:rsidP="0015157D"/>
    <w:p w:rsidR="00984BBD" w:rsidRDefault="00984BBD" w:rsidP="0015157D"/>
    <w:p w:rsidR="00984BBD" w:rsidRDefault="00984BBD" w:rsidP="0015157D"/>
    <w:p w:rsidR="00984BBD" w:rsidRPr="00A047E0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84BBD" w:rsidRPr="00A047E0">
        <w:rPr>
          <w:b/>
          <w:i/>
          <w:sz w:val="32"/>
        </w:rPr>
        <w:lastRenderedPageBreak/>
        <w:t>4-осн</w:t>
      </w:r>
      <w:r w:rsidR="00984BBD">
        <w:rPr>
          <w:b/>
          <w:i/>
          <w:sz w:val="32"/>
        </w:rPr>
        <w:t>ая вагон-цистерна</w:t>
      </w:r>
      <w:r w:rsidR="00984BBD" w:rsidRPr="00A047E0">
        <w:rPr>
          <w:b/>
          <w:i/>
          <w:sz w:val="32"/>
        </w:rPr>
        <w:t xml:space="preserve"> </w:t>
      </w:r>
      <w:r w:rsidR="00984BBD">
        <w:rPr>
          <w:b/>
          <w:i/>
          <w:sz w:val="32"/>
        </w:rPr>
        <w:t>для серной кислоты, модель 15-1424-03</w:t>
      </w:r>
    </w:p>
    <w:p w:rsidR="00984BBD" w:rsidRDefault="00984BBD" w:rsidP="00984BBD">
      <w:pPr>
        <w:jc w:val="center"/>
        <w:rPr>
          <w:sz w:val="32"/>
        </w:rPr>
      </w:pPr>
    </w:p>
    <w:p w:rsidR="00984BBD" w:rsidRDefault="00E47A18" w:rsidP="00984BBD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8966200" cy="2679700"/>
            <wp:effectExtent l="19050" t="0" r="6350" b="0"/>
            <wp:docPr id="158" name="Рисунок 158" descr="15-1424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15-1424-03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0" cy="267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BBD" w:rsidRDefault="00984BBD" w:rsidP="00984BBD">
      <w:pPr>
        <w:jc w:val="center"/>
        <w:rPr>
          <w:b/>
          <w:i/>
        </w:rPr>
      </w:pPr>
    </w:p>
    <w:p w:rsidR="00984BBD" w:rsidRDefault="00984BBD" w:rsidP="00984BBD">
      <w:pPr>
        <w:jc w:val="center"/>
        <w:rPr>
          <w:b/>
          <w:i/>
        </w:rPr>
      </w:pPr>
      <w:r w:rsidRPr="00166354">
        <w:rPr>
          <w:b/>
          <w:i/>
        </w:rPr>
        <w:t xml:space="preserve">Назначение : для </w:t>
      </w:r>
      <w:r>
        <w:rPr>
          <w:b/>
          <w:i/>
        </w:rPr>
        <w:t>серной кислоты</w:t>
      </w:r>
    </w:p>
    <w:p w:rsidR="00984BBD" w:rsidRPr="009B37FE" w:rsidRDefault="00984BBD" w:rsidP="00984BBD">
      <w:pPr>
        <w:jc w:val="center"/>
        <w:rPr>
          <w:b/>
          <w:i/>
          <w:sz w:val="16"/>
          <w:szCs w:val="16"/>
        </w:rPr>
      </w:pPr>
    </w:p>
    <w:tbl>
      <w:tblPr>
        <w:tblW w:w="13807" w:type="dxa"/>
        <w:jc w:val="center"/>
        <w:tblInd w:w="1029" w:type="dxa"/>
        <w:tblLayout w:type="fixed"/>
        <w:tblLook w:val="0000" w:firstRow="0" w:lastRow="0" w:firstColumn="0" w:lastColumn="0" w:noHBand="0" w:noVBand="0"/>
      </w:tblPr>
      <w:tblGrid>
        <w:gridCol w:w="2930"/>
        <w:gridCol w:w="1418"/>
        <w:gridCol w:w="4018"/>
        <w:gridCol w:w="905"/>
        <w:gridCol w:w="3118"/>
        <w:gridCol w:w="1418"/>
      </w:tblGrid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1424.00.000-03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 по концевым балкам рамы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118" w:type="dxa"/>
          </w:tcPr>
          <w:p w:rsidR="00984BBD" w:rsidRPr="00797892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системы разогрева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24.00.507-87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3060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</w:t>
            </w:r>
            <w:r w:rsidRPr="00166354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732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984BBD" w:rsidRPr="00623C6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166354">
              <w:rPr>
                <w:b/>
                <w:i/>
                <w:sz w:val="16"/>
              </w:rPr>
              <w:t>ельсов</w:t>
            </w:r>
            <w:r>
              <w:rPr>
                <w:b/>
                <w:i/>
                <w:sz w:val="16"/>
              </w:rPr>
              <w:t xml:space="preserve"> максимальная,</w:t>
            </w:r>
            <w:r w:rsidRPr="00166354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мм.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4000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984BBD" w:rsidRPr="00166354" w:rsidRDefault="00984BBD" w:rsidP="000D169F">
            <w:pPr>
              <w:ind w:right="-250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</w:t>
            </w:r>
            <w:r w:rsidRPr="00166354">
              <w:rPr>
                <w:b/>
                <w:i/>
                <w:sz w:val="16"/>
              </w:rPr>
              <w:t xml:space="preserve">АО </w:t>
            </w:r>
            <w:r>
              <w:rPr>
                <w:b/>
                <w:i/>
                <w:sz w:val="16"/>
              </w:rPr>
              <w:t>«Азовмаш»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65,0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Модель тележки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18-100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верхний,</w:t>
            </w: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2F56E2" w:rsidP="000D169F">
            <w:pPr>
              <w:rPr>
                <w:b/>
                <w:i/>
                <w:sz w:val="16"/>
              </w:rPr>
            </w:pPr>
            <w:r w:rsidRPr="002F56E2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8" w:type="dxa"/>
          </w:tcPr>
          <w:p w:rsidR="00984BBD" w:rsidRPr="00166354" w:rsidRDefault="002F56E2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22,3/</w:t>
            </w:r>
            <w:r w:rsidR="00984BBD">
              <w:rPr>
                <w:b/>
                <w:i/>
                <w:sz w:val="16"/>
              </w:rPr>
              <w:t>24,2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верхний</w:t>
            </w: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есть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лестниц, шт</w:t>
            </w:r>
            <w:r w:rsidR="002F56E2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ind w:right="-108"/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166354">
              <w:rPr>
                <w:b/>
                <w:i/>
                <w:sz w:val="16"/>
              </w:rPr>
              <w:t>, кН(тс)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218,3</w:t>
            </w:r>
            <w:r w:rsidRPr="00166354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22</w:t>
            </w:r>
            <w:r w:rsidRPr="0016635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</w:t>
            </w:r>
            <w:r w:rsidRPr="00166354">
              <w:rPr>
                <w:b/>
                <w:i/>
                <w:sz w:val="16"/>
              </w:rPr>
              <w:t>)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2200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  <w:r w:rsidRPr="0016635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 xml:space="preserve">6 </w:t>
            </w:r>
            <w:r w:rsidRPr="00166354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</w:rPr>
              <w:t>7</w:t>
            </w:r>
            <w:r w:rsidRPr="00166354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36</w:t>
            </w:r>
            <w:r w:rsidRPr="00166354">
              <w:rPr>
                <w:b/>
                <w:i/>
                <w:sz w:val="16"/>
              </w:rPr>
              <w:t>)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10430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6D437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котла,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38,5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</w:tr>
      <w:tr w:rsidR="00984BBD" w:rsidTr="000D169F">
        <w:trPr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120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1994</w:t>
            </w:r>
          </w:p>
        </w:tc>
      </w:tr>
      <w:tr w:rsidR="00984BBD" w:rsidTr="000D169F">
        <w:trPr>
          <w:trHeight w:val="96"/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</w:t>
            </w:r>
            <w:r w:rsidRPr="00166354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ВМ</w:t>
            </w: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Условное рабочее давление в котле (по регулировке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84BBD" w:rsidTr="000D169F">
        <w:trPr>
          <w:trHeight w:val="115"/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4018" w:type="dxa"/>
          </w:tcPr>
          <w:p w:rsidR="00984BBD" w:rsidRPr="009B37FE" w:rsidRDefault="00984BBD" w:rsidP="000D169F">
            <w:pPr>
              <w:rPr>
                <w:b/>
                <w:i/>
                <w:sz w:val="12"/>
              </w:rPr>
            </w:pPr>
            <w:r>
              <w:rPr>
                <w:b/>
                <w:i/>
                <w:sz w:val="16"/>
              </w:rPr>
              <w:t>предохранительного клапана</w:t>
            </w:r>
            <w:r w:rsidRPr="009B37FE">
              <w:rPr>
                <w:b/>
                <w:i/>
                <w:sz w:val="16"/>
                <w:szCs w:val="16"/>
              </w:rPr>
              <w:t>), МПа</w:t>
            </w:r>
            <w:r>
              <w:rPr>
                <w:b/>
                <w:i/>
                <w:sz w:val="14"/>
              </w:rPr>
              <w:t xml:space="preserve"> (кгс/см</w:t>
            </w:r>
            <w:r>
              <w:rPr>
                <w:b/>
                <w:i/>
                <w:sz w:val="14"/>
                <w:vertAlign w:val="superscript"/>
              </w:rPr>
              <w:t>2</w:t>
            </w:r>
            <w:r>
              <w:rPr>
                <w:b/>
                <w:i/>
                <w:sz w:val="14"/>
              </w:rPr>
              <w:t>)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0,25 (2,5)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Возможность установки буфера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984BBD" w:rsidTr="000D169F">
        <w:trPr>
          <w:trHeight w:val="98"/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 w:rsidRPr="0016635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40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</w:tr>
      <w:tr w:rsidR="00984BBD" w:rsidTr="000D169F">
        <w:trPr>
          <w:trHeight w:val="195"/>
          <w:jc w:val="center"/>
        </w:trPr>
        <w:tc>
          <w:tcPr>
            <w:tcW w:w="2930" w:type="dxa"/>
          </w:tcPr>
          <w:p w:rsidR="00984BBD" w:rsidRPr="00166354" w:rsidRDefault="00984BBD" w:rsidP="000D169F">
            <w:pPr>
              <w:ind w:left="317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по осям сцепления </w:t>
            </w:r>
            <w:r w:rsidRPr="00166354">
              <w:rPr>
                <w:b/>
                <w:i/>
                <w:sz w:val="16"/>
              </w:rPr>
              <w:t>автосцепок</w:t>
            </w: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4018" w:type="dxa"/>
          </w:tcPr>
          <w:p w:rsidR="00984BBD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гидравлическом испытании, МПа (кгс/см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905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0,73 (7,3)</w:t>
            </w:r>
          </w:p>
        </w:tc>
        <w:tc>
          <w:tcPr>
            <w:tcW w:w="31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984BBD" w:rsidRPr="00166354" w:rsidRDefault="00984BBD" w:rsidP="000D169F">
            <w:pPr>
              <w:rPr>
                <w:b/>
                <w:i/>
                <w:sz w:val="16"/>
              </w:rPr>
            </w:pPr>
          </w:p>
        </w:tc>
      </w:tr>
    </w:tbl>
    <w:p w:rsidR="00984BBD" w:rsidRDefault="00984BBD" w:rsidP="0015157D"/>
    <w:p w:rsidR="00984BBD" w:rsidRDefault="00984BBD" w:rsidP="0015157D"/>
    <w:p w:rsidR="00984BBD" w:rsidRDefault="00984BBD" w:rsidP="0015157D"/>
    <w:p w:rsidR="00CE644E" w:rsidRPr="005D686D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CE644E" w:rsidRPr="005D686D">
        <w:rPr>
          <w:b/>
          <w:i/>
          <w:sz w:val="32"/>
        </w:rPr>
        <w:lastRenderedPageBreak/>
        <w:t>4-осная цистерна для бензина с переходной площадкой, модель 15-1427</w:t>
      </w:r>
    </w:p>
    <w:p w:rsidR="00CE644E" w:rsidRPr="005D686D" w:rsidRDefault="00CE644E" w:rsidP="00CE644E">
      <w:pPr>
        <w:rPr>
          <w:sz w:val="16"/>
          <w:szCs w:val="16"/>
        </w:rPr>
      </w:pPr>
    </w:p>
    <w:p w:rsidR="00CE644E" w:rsidRPr="00597B4C" w:rsidRDefault="0073180D" w:rsidP="00CE644E">
      <w:pPr>
        <w:jc w:val="center"/>
        <w:rPr>
          <w:sz w:val="32"/>
        </w:rPr>
      </w:pPr>
      <w:r w:rsidRPr="00597B4C">
        <w:rPr>
          <w:sz w:val="32"/>
        </w:rPr>
        <w:fldChar w:fldCharType="begin"/>
      </w:r>
      <w:r w:rsidR="00B31677" w:rsidRPr="00597B4C">
        <w:rPr>
          <w:sz w:val="32"/>
        </w:rPr>
        <w:instrText xml:space="preserve"> LINK Paint.Picture "C:\\PHOTO\\РИС125.BMP" "" \a \p \* MERGEFORMAT </w:instrText>
      </w:r>
      <w:r w:rsidRPr="00597B4C">
        <w:rPr>
          <w:sz w:val="32"/>
        </w:rPr>
        <w:fldChar w:fldCharType="separate"/>
      </w:r>
      <w:r w:rsidR="00DE355C">
        <w:rPr>
          <w:sz w:val="32"/>
        </w:rPr>
        <w:object w:dxaOrig="7726" w:dyaOrig="15706">
          <v:shape id="_x0000_i1099" type="#_x0000_t75" style="width:596.1pt;height:216.85pt">
            <v:imagedata r:id="rId126" o:title="" croptop="1723f" cropleft="3766f" cropright="2044f"/>
          </v:shape>
        </w:object>
      </w:r>
      <w:r w:rsidRPr="00597B4C">
        <w:rPr>
          <w:sz w:val="32"/>
        </w:rPr>
        <w:fldChar w:fldCharType="end"/>
      </w:r>
    </w:p>
    <w:p w:rsidR="00CE644E" w:rsidRPr="005D686D" w:rsidRDefault="00CE644E" w:rsidP="00CE644E">
      <w:pPr>
        <w:jc w:val="center"/>
        <w:rPr>
          <w:b/>
          <w:i/>
        </w:rPr>
      </w:pPr>
      <w:r w:rsidRPr="005D686D">
        <w:rPr>
          <w:b/>
          <w:i/>
        </w:rPr>
        <w:t>Назначение: для перевозки бензина и других светлых нефтепродуктов</w:t>
      </w:r>
    </w:p>
    <w:p w:rsidR="00CE644E" w:rsidRPr="005D686D" w:rsidRDefault="00CE644E" w:rsidP="00CE644E">
      <w:pPr>
        <w:rPr>
          <w:sz w:val="16"/>
          <w:szCs w:val="16"/>
        </w:rPr>
      </w:pPr>
    </w:p>
    <w:tbl>
      <w:tblPr>
        <w:tblW w:w="0" w:type="auto"/>
        <w:jc w:val="center"/>
        <w:tblInd w:w="884" w:type="dxa"/>
        <w:tblLayout w:type="fixed"/>
        <w:tblLook w:val="0000" w:firstRow="0" w:lastRow="0" w:firstColumn="0" w:lastColumn="0" w:noHBand="0" w:noVBand="0"/>
      </w:tblPr>
      <w:tblGrid>
        <w:gridCol w:w="2835"/>
        <w:gridCol w:w="1414"/>
        <w:gridCol w:w="3283"/>
        <w:gridCol w:w="920"/>
        <w:gridCol w:w="3252"/>
        <w:gridCol w:w="1243"/>
      </w:tblGrid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15-1427.00.000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нет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ТУ 24.00530-83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4625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нет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15-1427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4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нет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18-100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нет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60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есть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2F56E2" w:rsidP="000D169F">
            <w:pPr>
              <w:rPr>
                <w:b/>
                <w:i/>
                <w:sz w:val="16"/>
              </w:rPr>
            </w:pPr>
            <w:r w:rsidRPr="002F56E2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4" w:type="dxa"/>
          </w:tcPr>
          <w:p w:rsidR="00CE644E" w:rsidRPr="005D686D" w:rsidRDefault="002F56E2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22,7/</w:t>
            </w:r>
            <w:r w:rsidR="00CE644E" w:rsidRPr="005D686D">
              <w:rPr>
                <w:b/>
                <w:i/>
                <w:sz w:val="16"/>
              </w:rPr>
              <w:t>23,4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ind w:right="-108"/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налив-верхний,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3000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слив-нижний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205 (20,9)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10770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самотеком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65,5 (6,68)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Удельный объем, м</w:t>
            </w:r>
            <w:r w:rsidRPr="005D686D">
              <w:rPr>
                <w:b/>
                <w:i/>
                <w:sz w:val="16"/>
                <w:vertAlign w:val="superscript"/>
              </w:rPr>
              <w:t>3</w:t>
            </w:r>
            <w:r w:rsidRPr="005D686D">
              <w:rPr>
                <w:b/>
                <w:i/>
                <w:sz w:val="16"/>
              </w:rPr>
              <w:t>/т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1,19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Объем котла, м</w:t>
            </w:r>
            <w:r w:rsidRPr="005D686D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73,1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2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120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Наличие уклона котла к сливному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0-ВМ (01-Т)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прибору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7800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загружаемого продукта, </w:t>
            </w:r>
            <w:r w:rsidRPr="005D686D">
              <w:rPr>
                <w:b/>
                <w:i/>
                <w:sz w:val="16"/>
              </w:rPr>
              <w:sym w:font="Symbol" w:char="F0B0"/>
            </w:r>
            <w:r w:rsidRPr="005D686D">
              <w:rPr>
                <w:b/>
                <w:i/>
                <w:sz w:val="16"/>
              </w:rPr>
              <w:t>С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-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ind w:left="317"/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12490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клапана), МПа (кгс/см</w:t>
            </w:r>
            <w:r w:rsidRPr="005D686D">
              <w:rPr>
                <w:b/>
                <w:i/>
                <w:sz w:val="16"/>
                <w:vertAlign w:val="superscript"/>
              </w:rPr>
              <w:t>2</w:t>
            </w:r>
            <w:r w:rsidRPr="005D686D">
              <w:rPr>
                <w:b/>
                <w:i/>
                <w:sz w:val="16"/>
              </w:rPr>
              <w:t>)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0,15 (1,5)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4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11270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1987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83" w:type="dxa"/>
          </w:tcPr>
          <w:p w:rsidR="00CE644E" w:rsidRPr="005D686D" w:rsidRDefault="00CE644E" w:rsidP="000D169F">
            <w:pPr>
              <w:ind w:right="-108"/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гидравлическом испытании, МПа (кгс/см</w:t>
            </w:r>
            <w:r w:rsidRPr="005D686D">
              <w:rPr>
                <w:b/>
                <w:i/>
                <w:sz w:val="16"/>
                <w:vertAlign w:val="superscript"/>
              </w:rPr>
              <w:t>2</w:t>
            </w:r>
            <w:r w:rsidRPr="005D686D">
              <w:rPr>
                <w:b/>
                <w:i/>
                <w:sz w:val="16"/>
              </w:rPr>
              <w:t>)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0,39 (4,0)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нет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</w:tr>
    </w:tbl>
    <w:p w:rsidR="00984BBD" w:rsidRDefault="00984BBD" w:rsidP="0015157D"/>
    <w:p w:rsidR="00CE644E" w:rsidRPr="005D686D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CE644E" w:rsidRPr="005D686D">
        <w:rPr>
          <w:b/>
          <w:i/>
          <w:sz w:val="32"/>
        </w:rPr>
        <w:lastRenderedPageBreak/>
        <w:t>4-осная цистерна для бензина с переходной площадкой, модель 15-1427</w:t>
      </w:r>
      <w:r w:rsidR="00CE644E">
        <w:rPr>
          <w:b/>
          <w:i/>
          <w:sz w:val="32"/>
        </w:rPr>
        <w:t>-98</w:t>
      </w:r>
    </w:p>
    <w:p w:rsidR="00CE644E" w:rsidRPr="005D686D" w:rsidRDefault="00CE644E" w:rsidP="00CE644E">
      <w:pPr>
        <w:rPr>
          <w:sz w:val="16"/>
          <w:szCs w:val="16"/>
        </w:rPr>
      </w:pPr>
    </w:p>
    <w:p w:rsidR="00CE644E" w:rsidRPr="00597B4C" w:rsidRDefault="0073180D" w:rsidP="00CE644E">
      <w:pPr>
        <w:jc w:val="center"/>
        <w:rPr>
          <w:sz w:val="32"/>
        </w:rPr>
      </w:pPr>
      <w:r w:rsidRPr="00597B4C">
        <w:rPr>
          <w:sz w:val="32"/>
        </w:rPr>
        <w:fldChar w:fldCharType="begin"/>
      </w:r>
      <w:r w:rsidR="00B31677" w:rsidRPr="00597B4C">
        <w:rPr>
          <w:sz w:val="32"/>
        </w:rPr>
        <w:instrText xml:space="preserve"> LINK Paint.Picture "C:\\PHOTO\\РИС125.BMP" "" \a \p \* MERGEFORMAT </w:instrText>
      </w:r>
      <w:r w:rsidRPr="00597B4C">
        <w:rPr>
          <w:sz w:val="32"/>
        </w:rPr>
        <w:fldChar w:fldCharType="separate"/>
      </w:r>
      <w:r w:rsidR="00DE355C">
        <w:rPr>
          <w:sz w:val="32"/>
        </w:rPr>
        <w:object w:dxaOrig="7726" w:dyaOrig="15706">
          <v:shape id="_x0000_i1100" type="#_x0000_t75" style="width:596.1pt;height:216.85pt">
            <v:imagedata r:id="rId126" o:title="" croptop="1723f" cropleft="3766f" cropright="2044f"/>
          </v:shape>
        </w:object>
      </w:r>
      <w:r w:rsidRPr="00597B4C">
        <w:rPr>
          <w:sz w:val="32"/>
        </w:rPr>
        <w:fldChar w:fldCharType="end"/>
      </w:r>
    </w:p>
    <w:p w:rsidR="00CE644E" w:rsidRPr="005D686D" w:rsidRDefault="00CE644E" w:rsidP="00CE644E">
      <w:pPr>
        <w:jc w:val="center"/>
        <w:rPr>
          <w:b/>
          <w:i/>
        </w:rPr>
      </w:pPr>
      <w:r w:rsidRPr="005D686D">
        <w:rPr>
          <w:b/>
          <w:i/>
        </w:rPr>
        <w:t>Назначение: для перевозки бензина и других светлых нефтепродуктов</w:t>
      </w:r>
    </w:p>
    <w:p w:rsidR="00CE644E" w:rsidRPr="005D686D" w:rsidRDefault="00CE644E" w:rsidP="00CE644E">
      <w:pPr>
        <w:rPr>
          <w:sz w:val="16"/>
          <w:szCs w:val="16"/>
        </w:rPr>
      </w:pPr>
    </w:p>
    <w:tbl>
      <w:tblPr>
        <w:tblW w:w="0" w:type="auto"/>
        <w:jc w:val="center"/>
        <w:tblInd w:w="884" w:type="dxa"/>
        <w:tblLayout w:type="fixed"/>
        <w:tblLook w:val="0000" w:firstRow="0" w:lastRow="0" w:firstColumn="0" w:lastColumn="0" w:noHBand="0" w:noVBand="0"/>
      </w:tblPr>
      <w:tblGrid>
        <w:gridCol w:w="2835"/>
        <w:gridCol w:w="1414"/>
        <w:gridCol w:w="3283"/>
        <w:gridCol w:w="920"/>
        <w:gridCol w:w="3252"/>
        <w:gridCol w:w="1243"/>
      </w:tblGrid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15-1427.00.000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нет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ТУ 24.00530-83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4625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нет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15-1427</w:t>
            </w:r>
            <w:r>
              <w:rPr>
                <w:b/>
                <w:i/>
                <w:sz w:val="16"/>
              </w:rPr>
              <w:t>-98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4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нет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18-100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нет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есть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25/25,2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ind w:right="-108"/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налив-верхний,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3000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слив-нижний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12,87</w:t>
            </w:r>
            <w:r w:rsidRPr="005D686D">
              <w:rPr>
                <w:b/>
                <w:i/>
                <w:sz w:val="16"/>
              </w:rPr>
              <w:t xml:space="preserve"> (2</w:t>
            </w:r>
            <w:r>
              <w:rPr>
                <w:b/>
                <w:i/>
                <w:sz w:val="16"/>
              </w:rPr>
              <w:t>1</w:t>
            </w:r>
            <w:r w:rsidRPr="005D686D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</w:t>
            </w:r>
            <w:r w:rsidRPr="005D686D">
              <w:rPr>
                <w:b/>
                <w:i/>
                <w:sz w:val="16"/>
              </w:rPr>
              <w:t>)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10770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самотеком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  <w:r w:rsidRPr="005D686D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9</w:t>
            </w:r>
            <w:r w:rsidRPr="005D686D">
              <w:rPr>
                <w:b/>
                <w:i/>
                <w:sz w:val="16"/>
              </w:rPr>
              <w:t>5 (</w:t>
            </w:r>
            <w:r>
              <w:rPr>
                <w:b/>
                <w:i/>
                <w:sz w:val="16"/>
              </w:rPr>
              <w:t>7</w:t>
            </w:r>
            <w:r w:rsidRPr="005D686D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23</w:t>
            </w:r>
            <w:r w:rsidRPr="005D686D">
              <w:rPr>
                <w:b/>
                <w:i/>
                <w:sz w:val="16"/>
              </w:rPr>
              <w:t>)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Удельный объем, м</w:t>
            </w:r>
            <w:r w:rsidRPr="005D686D">
              <w:rPr>
                <w:b/>
                <w:i/>
                <w:sz w:val="16"/>
                <w:vertAlign w:val="superscript"/>
              </w:rPr>
              <w:t>3</w:t>
            </w:r>
            <w:r w:rsidRPr="005D686D">
              <w:rPr>
                <w:b/>
                <w:i/>
                <w:sz w:val="16"/>
              </w:rPr>
              <w:t>/т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1,19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Объем котла, м</w:t>
            </w:r>
            <w:r w:rsidRPr="005D686D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70,1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2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120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Наличие уклона котла к сливному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0-ВМ (01-Т)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прибору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7800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загружаемого продукта, </w:t>
            </w:r>
            <w:r w:rsidRPr="005D686D">
              <w:rPr>
                <w:b/>
                <w:i/>
                <w:sz w:val="16"/>
              </w:rPr>
              <w:sym w:font="Symbol" w:char="F0B0"/>
            </w:r>
            <w:r w:rsidRPr="005D686D">
              <w:rPr>
                <w:b/>
                <w:i/>
                <w:sz w:val="16"/>
              </w:rPr>
              <w:t>С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-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ind w:left="317"/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12490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клапана), МПа (кгс/см</w:t>
            </w:r>
            <w:r w:rsidRPr="005D686D">
              <w:rPr>
                <w:b/>
                <w:i/>
                <w:sz w:val="16"/>
                <w:vertAlign w:val="superscript"/>
              </w:rPr>
              <w:t>2</w:t>
            </w:r>
            <w:r w:rsidRPr="005D686D">
              <w:rPr>
                <w:b/>
                <w:i/>
                <w:sz w:val="16"/>
              </w:rPr>
              <w:t>)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0,15 (1,5)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4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11270</w:t>
            </w: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1987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83" w:type="dxa"/>
          </w:tcPr>
          <w:p w:rsidR="00CE644E" w:rsidRPr="005D686D" w:rsidRDefault="00CE644E" w:rsidP="000D169F">
            <w:pPr>
              <w:ind w:right="-108"/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гидравлическом испытании, МПа (кгс/см</w:t>
            </w:r>
            <w:r w:rsidRPr="005D686D">
              <w:rPr>
                <w:b/>
                <w:i/>
                <w:sz w:val="16"/>
                <w:vertAlign w:val="superscript"/>
              </w:rPr>
              <w:t>2</w:t>
            </w:r>
            <w:r w:rsidRPr="005D686D">
              <w:rPr>
                <w:b/>
                <w:i/>
                <w:sz w:val="16"/>
              </w:rPr>
              <w:t>)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0,39 (4,0)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нет</w:t>
            </w: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 w:rsidRPr="005D686D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</w:tr>
      <w:tr w:rsidR="00CE644E" w:rsidRPr="005D686D" w:rsidTr="000D169F">
        <w:trPr>
          <w:jc w:val="center"/>
        </w:trPr>
        <w:tc>
          <w:tcPr>
            <w:tcW w:w="2835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4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8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20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3252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CE644E" w:rsidRPr="005D686D" w:rsidRDefault="00CE644E" w:rsidP="000D169F">
            <w:pPr>
              <w:rPr>
                <w:b/>
                <w:i/>
                <w:sz w:val="16"/>
              </w:rPr>
            </w:pPr>
          </w:p>
        </w:tc>
      </w:tr>
    </w:tbl>
    <w:p w:rsidR="00CE644E" w:rsidRDefault="00CE644E" w:rsidP="0015157D"/>
    <w:p w:rsidR="005F2DAE" w:rsidRPr="00384593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5F2DAE" w:rsidRPr="00384593">
        <w:rPr>
          <w:b/>
          <w:i/>
          <w:sz w:val="32"/>
        </w:rPr>
        <w:lastRenderedPageBreak/>
        <w:t>4-осная цистерна для ядохимикатов, модель 15-1432</w:t>
      </w:r>
    </w:p>
    <w:p w:rsidR="005F2DAE" w:rsidRPr="00384593" w:rsidRDefault="005F2DAE" w:rsidP="005F2DAE">
      <w:pPr>
        <w:jc w:val="center"/>
        <w:rPr>
          <w:sz w:val="18"/>
          <w:szCs w:val="18"/>
        </w:rPr>
      </w:pPr>
    </w:p>
    <w:bookmarkStart w:id="38" w:name="_944456280"/>
    <w:bookmarkEnd w:id="38"/>
    <w:p w:rsidR="005F2DAE" w:rsidRPr="00384593" w:rsidRDefault="0073180D" w:rsidP="005F2DAE">
      <w:pPr>
        <w:jc w:val="center"/>
        <w:rPr>
          <w:sz w:val="16"/>
          <w:szCs w:val="16"/>
        </w:rPr>
      </w:pPr>
      <w:r>
        <w:fldChar w:fldCharType="begin"/>
      </w:r>
      <w:r w:rsidR="00B31677">
        <w:instrText xml:space="preserve"> LINK PhotoFinish "C:\\PHOTO\\РИС236.PCX" "" \a \p \* MERGEFORMAT </w:instrText>
      </w:r>
      <w:r>
        <w:fldChar w:fldCharType="separate"/>
      </w:r>
      <w:r w:rsidR="00014D49">
        <w:object w:dxaOrig="14043" w:dyaOrig="4355">
          <v:shape id="_x0000_i1101" type="#_x0000_t75" style="width:702.4pt;height:217.65pt">
            <v:imagedata r:id="rId127" o:title="" croptop="3457f" cropbottom="345f"/>
          </v:shape>
        </w:object>
      </w:r>
      <w:r>
        <w:fldChar w:fldCharType="end"/>
      </w:r>
    </w:p>
    <w:p w:rsidR="005F2DAE" w:rsidRPr="00384593" w:rsidRDefault="005F2DAE" w:rsidP="005F2DAE">
      <w:pPr>
        <w:jc w:val="center"/>
        <w:rPr>
          <w:b/>
          <w:i/>
        </w:rPr>
      </w:pPr>
      <w:r w:rsidRPr="00384593">
        <w:rPr>
          <w:b/>
          <w:i/>
        </w:rPr>
        <w:t>Назначение: для перевозки ядохимикатов</w:t>
      </w:r>
    </w:p>
    <w:p w:rsidR="005F2DAE" w:rsidRPr="00384593" w:rsidRDefault="005F2DAE" w:rsidP="005F2DAE">
      <w:pPr>
        <w:rPr>
          <w:sz w:val="16"/>
          <w:szCs w:val="16"/>
        </w:rPr>
      </w:pPr>
      <w:r>
        <w:t xml:space="preserve"> </w:t>
      </w:r>
    </w:p>
    <w:tbl>
      <w:tblPr>
        <w:tblW w:w="13231" w:type="dxa"/>
        <w:jc w:val="center"/>
        <w:tblInd w:w="1336" w:type="dxa"/>
        <w:tblLayout w:type="fixed"/>
        <w:tblLook w:val="0000" w:firstRow="0" w:lastRow="0" w:firstColumn="0" w:lastColumn="0" w:noHBand="0" w:noVBand="0"/>
      </w:tblPr>
      <w:tblGrid>
        <w:gridCol w:w="2756"/>
        <w:gridCol w:w="1418"/>
        <w:gridCol w:w="3402"/>
        <w:gridCol w:w="992"/>
        <w:gridCol w:w="3387"/>
        <w:gridCol w:w="1276"/>
      </w:tblGrid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1432.00.000</w:t>
            </w:r>
          </w:p>
        </w:tc>
        <w:tc>
          <w:tcPr>
            <w:tcW w:w="340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</w:tr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ТУ 24-5-444-78</w:t>
            </w:r>
          </w:p>
        </w:tc>
        <w:tc>
          <w:tcPr>
            <w:tcW w:w="3402" w:type="dxa"/>
          </w:tcPr>
          <w:p w:rsidR="005F2DAE" w:rsidRPr="00384593" w:rsidRDefault="005F2DAE" w:rsidP="000D169F">
            <w:pPr>
              <w:ind w:left="317"/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гидравлическом испытании, Мпа (кгс/см</w:t>
            </w:r>
            <w:r w:rsidRPr="00384593">
              <w:rPr>
                <w:b/>
                <w:i/>
                <w:sz w:val="16"/>
                <w:vertAlign w:val="superscript"/>
              </w:rPr>
              <w:t>2</w:t>
            </w:r>
            <w:r w:rsidRPr="00384593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-</w:t>
            </w:r>
          </w:p>
        </w:tc>
      </w:tr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 xml:space="preserve">15-1432 </w:t>
            </w:r>
          </w:p>
        </w:tc>
        <w:tc>
          <w:tcPr>
            <w:tcW w:w="340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есть</w:t>
            </w:r>
          </w:p>
        </w:tc>
      </w:tr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721</w:t>
            </w:r>
          </w:p>
        </w:tc>
        <w:tc>
          <w:tcPr>
            <w:tcW w:w="340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нет</w:t>
            </w:r>
          </w:p>
        </w:tc>
      </w:tr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5F2DAE" w:rsidRPr="00384593" w:rsidRDefault="005F2DAE" w:rsidP="000D169F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4280</w:t>
            </w:r>
          </w:p>
        </w:tc>
        <w:tc>
          <w:tcPr>
            <w:tcW w:w="3387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-</w:t>
            </w:r>
          </w:p>
        </w:tc>
      </w:tr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64</w:t>
            </w:r>
          </w:p>
        </w:tc>
        <w:tc>
          <w:tcPr>
            <w:tcW w:w="340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нет</w:t>
            </w:r>
          </w:p>
        </w:tc>
      </w:tr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B32527" w:rsidP="000D169F">
            <w:pPr>
              <w:rPr>
                <w:b/>
                <w:i/>
                <w:sz w:val="16"/>
              </w:rPr>
            </w:pPr>
            <w:r w:rsidRPr="00B32527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8" w:type="dxa"/>
          </w:tcPr>
          <w:p w:rsidR="005F2DAE" w:rsidRPr="00384593" w:rsidRDefault="00B32527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23,2/</w:t>
            </w:r>
            <w:r w:rsidR="005F2DAE">
              <w:rPr>
                <w:b/>
                <w:i/>
                <w:sz w:val="16"/>
              </w:rPr>
              <w:t>23,9</w:t>
            </w:r>
          </w:p>
        </w:tc>
        <w:tc>
          <w:tcPr>
            <w:tcW w:w="340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нет</w:t>
            </w:r>
          </w:p>
        </w:tc>
      </w:tr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</w:tr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215,6 (22,0)</w:t>
            </w:r>
          </w:p>
        </w:tc>
        <w:tc>
          <w:tcPr>
            <w:tcW w:w="340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есть</w:t>
            </w:r>
          </w:p>
        </w:tc>
      </w:tr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71,54 (7,3)</w:t>
            </w:r>
          </w:p>
        </w:tc>
        <w:tc>
          <w:tcPr>
            <w:tcW w:w="340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2400</w:t>
            </w:r>
          </w:p>
        </w:tc>
        <w:tc>
          <w:tcPr>
            <w:tcW w:w="3387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верхний пере-</w:t>
            </w:r>
          </w:p>
        </w:tc>
      </w:tr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Объем котла, м</w:t>
            </w:r>
            <w:r w:rsidRPr="00384593">
              <w:rPr>
                <w:b/>
                <w:i/>
                <w:sz w:val="16"/>
                <w:vertAlign w:val="superscript"/>
              </w:rPr>
              <w:t>3</w:t>
            </w:r>
            <w:r w:rsidRPr="00384593">
              <w:rPr>
                <w:b/>
                <w:i/>
                <w:sz w:val="16"/>
              </w:rPr>
              <w:t>:</w:t>
            </w: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11400</w:t>
            </w:r>
          </w:p>
        </w:tc>
        <w:tc>
          <w:tcPr>
            <w:tcW w:w="3387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давливанием</w:t>
            </w:r>
          </w:p>
        </w:tc>
      </w:tr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</w:t>
            </w:r>
          </w:p>
        </w:tc>
        <w:tc>
          <w:tcPr>
            <w:tcW w:w="340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Удельный объем, м</w:t>
            </w:r>
            <w:r w:rsidRPr="00384593">
              <w:rPr>
                <w:b/>
                <w:i/>
                <w:sz w:val="16"/>
                <w:vertAlign w:val="superscript"/>
              </w:rPr>
              <w:t>3</w:t>
            </w:r>
            <w:r w:rsidRPr="00384593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0,71</w:t>
            </w:r>
          </w:p>
        </w:tc>
        <w:tc>
          <w:tcPr>
            <w:tcW w:w="3387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</w:tr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44,54</w:t>
            </w:r>
          </w:p>
        </w:tc>
        <w:tc>
          <w:tcPr>
            <w:tcW w:w="3402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2</w:t>
            </w:r>
          </w:p>
        </w:tc>
        <w:tc>
          <w:tcPr>
            <w:tcW w:w="3387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2</w:t>
            </w:r>
          </w:p>
        </w:tc>
      </w:tr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нет</w:t>
            </w:r>
          </w:p>
        </w:tc>
      </w:tr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 xml:space="preserve">Максимально допустимая температура 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</w:tr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 xml:space="preserve">загружаемого продукта, </w:t>
            </w:r>
            <w:r w:rsidRPr="00384593">
              <w:rPr>
                <w:b/>
                <w:i/>
                <w:sz w:val="16"/>
              </w:rPr>
              <w:sym w:font="Symbol" w:char="F0B0"/>
            </w:r>
            <w:r w:rsidRPr="00384593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 xml:space="preserve">+50 </w:t>
            </w:r>
            <w:r w:rsidRPr="00384593">
              <w:rPr>
                <w:b/>
                <w:i/>
                <w:sz w:val="16"/>
              </w:rPr>
              <w:sym w:font="Symbol" w:char="F0B8"/>
            </w:r>
            <w:r w:rsidRPr="00384593">
              <w:rPr>
                <w:b/>
                <w:i/>
                <w:sz w:val="16"/>
              </w:rPr>
              <w:t>+60</w:t>
            </w:r>
          </w:p>
        </w:tc>
      </w:tr>
      <w:tr w:rsidR="005F2DAE" w:rsidRPr="00384593" w:rsidTr="000D169F">
        <w:trPr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Мпа (кгс/см</w:t>
            </w:r>
            <w:r w:rsidRPr="00384593">
              <w:rPr>
                <w:b/>
                <w:i/>
                <w:sz w:val="16"/>
                <w:vertAlign w:val="superscript"/>
              </w:rPr>
              <w:t>2</w:t>
            </w:r>
            <w:r w:rsidRPr="0038459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0,15(1,5)</w:t>
            </w:r>
          </w:p>
        </w:tc>
        <w:tc>
          <w:tcPr>
            <w:tcW w:w="3387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1979</w:t>
            </w:r>
          </w:p>
        </w:tc>
      </w:tr>
      <w:tr w:rsidR="005F2DAE" w:rsidRPr="00384593" w:rsidTr="000D169F">
        <w:trPr>
          <w:trHeight w:val="130"/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1981</w:t>
            </w:r>
          </w:p>
        </w:tc>
      </w:tr>
      <w:tr w:rsidR="005F2DAE" w:rsidRPr="00384593" w:rsidTr="000D169F">
        <w:trPr>
          <w:trHeight w:val="50"/>
          <w:jc w:val="center"/>
        </w:trPr>
        <w:tc>
          <w:tcPr>
            <w:tcW w:w="275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5F2DAE" w:rsidRPr="00384593" w:rsidRDefault="005F2DAE" w:rsidP="000D169F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5F2DAE" w:rsidRPr="00384593" w:rsidRDefault="005F2DAE" w:rsidP="000D169F">
            <w:pPr>
              <w:rPr>
                <w:b/>
                <w:i/>
                <w:sz w:val="16"/>
              </w:rPr>
            </w:pPr>
            <w:r w:rsidRPr="00384593">
              <w:rPr>
                <w:b/>
                <w:i/>
                <w:sz w:val="16"/>
              </w:rPr>
              <w:t>нет</w:t>
            </w:r>
          </w:p>
        </w:tc>
      </w:tr>
    </w:tbl>
    <w:p w:rsidR="0089456C" w:rsidRDefault="0089456C" w:rsidP="0015157D"/>
    <w:p w:rsidR="005F2DAE" w:rsidRPr="00344770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5F2DAE" w:rsidRPr="00344770">
        <w:rPr>
          <w:b/>
          <w:i/>
          <w:sz w:val="32"/>
        </w:rPr>
        <w:lastRenderedPageBreak/>
        <w:t>4-осная цистерна для аммиака, модель 15-1440</w:t>
      </w:r>
    </w:p>
    <w:p w:rsidR="005F2DAE" w:rsidRPr="00344770" w:rsidRDefault="005F2DAE" w:rsidP="005F2DAE">
      <w:pPr>
        <w:rPr>
          <w:sz w:val="18"/>
          <w:szCs w:val="18"/>
        </w:rPr>
      </w:pPr>
    </w:p>
    <w:bookmarkStart w:id="39" w:name="_944376463"/>
    <w:bookmarkEnd w:id="39"/>
    <w:p w:rsidR="005F2DAE" w:rsidRPr="00A41421" w:rsidRDefault="0073180D" w:rsidP="005F2DAE">
      <w:pPr>
        <w:jc w:val="center"/>
        <w:rPr>
          <w:sz w:val="18"/>
          <w:szCs w:val="18"/>
        </w:rPr>
      </w:pPr>
      <w:r>
        <w:fldChar w:fldCharType="begin"/>
      </w:r>
      <w:r w:rsidR="00B31677">
        <w:instrText xml:space="preserve"> LINK PhotoFinish "C:\\PHOTO\\РИС230.PCX" "" \a \p \* MERGEFORMAT </w:instrText>
      </w:r>
      <w:r>
        <w:fldChar w:fldCharType="separate"/>
      </w:r>
      <w:r w:rsidR="00014D49">
        <w:object w:dxaOrig="14077" w:dyaOrig="4527">
          <v:shape id="_x0000_i1102" type="#_x0000_t75" style="width:704.1pt;height:226.05pt">
            <v:imagedata r:id="rId128" o:title="" croptop="1375f" cropbottom="858f"/>
          </v:shape>
        </w:object>
      </w:r>
      <w:r>
        <w:fldChar w:fldCharType="end"/>
      </w:r>
    </w:p>
    <w:p w:rsidR="005F2DAE" w:rsidRPr="00344770" w:rsidRDefault="005F2DAE" w:rsidP="005F2DAE">
      <w:pPr>
        <w:jc w:val="center"/>
        <w:rPr>
          <w:b/>
          <w:i/>
        </w:rPr>
      </w:pPr>
      <w:r w:rsidRPr="00344770">
        <w:rPr>
          <w:b/>
          <w:i/>
        </w:rPr>
        <w:t>Назначение: для перевозки аммиака</w:t>
      </w:r>
    </w:p>
    <w:p w:rsidR="005F2DAE" w:rsidRPr="00344770" w:rsidRDefault="005F2DAE" w:rsidP="005F2DAE">
      <w:pPr>
        <w:rPr>
          <w:sz w:val="16"/>
          <w:szCs w:val="16"/>
        </w:rPr>
      </w:pPr>
      <w:r>
        <w:t xml:space="preserve"> </w:t>
      </w:r>
    </w:p>
    <w:tbl>
      <w:tblPr>
        <w:tblW w:w="0" w:type="auto"/>
        <w:jc w:val="center"/>
        <w:tblInd w:w="1136" w:type="dxa"/>
        <w:tblLayout w:type="fixed"/>
        <w:tblLook w:val="0000" w:firstRow="0" w:lastRow="0" w:firstColumn="0" w:lastColumn="0" w:noHBand="0" w:noVBand="0"/>
      </w:tblPr>
      <w:tblGrid>
        <w:gridCol w:w="2835"/>
        <w:gridCol w:w="1300"/>
        <w:gridCol w:w="3309"/>
        <w:gridCol w:w="992"/>
        <w:gridCol w:w="3353"/>
        <w:gridCol w:w="1276"/>
      </w:tblGrid>
      <w:tr w:rsidR="005F2DAE" w:rsidRPr="00344770" w:rsidTr="000D169F">
        <w:trPr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00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1440.00.000</w:t>
            </w:r>
          </w:p>
        </w:tc>
        <w:tc>
          <w:tcPr>
            <w:tcW w:w="3309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10800</w:t>
            </w:r>
          </w:p>
        </w:tc>
        <w:tc>
          <w:tcPr>
            <w:tcW w:w="3353" w:type="dxa"/>
          </w:tcPr>
          <w:p w:rsidR="005F2DAE" w:rsidRPr="00344770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1</w:t>
            </w:r>
          </w:p>
        </w:tc>
      </w:tr>
      <w:tr w:rsidR="005F2DAE" w:rsidRPr="00344770" w:rsidTr="000D169F">
        <w:trPr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00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ТУ 24-5-428-79</w:t>
            </w:r>
          </w:p>
        </w:tc>
        <w:tc>
          <w:tcPr>
            <w:tcW w:w="3309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53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нет</w:t>
            </w:r>
          </w:p>
        </w:tc>
      </w:tr>
      <w:tr w:rsidR="005F2DAE" w:rsidRPr="00344770" w:rsidTr="000D169F">
        <w:trPr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00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 xml:space="preserve">15-1440 </w:t>
            </w:r>
          </w:p>
        </w:tc>
        <w:tc>
          <w:tcPr>
            <w:tcW w:w="3309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4580</w:t>
            </w:r>
          </w:p>
        </w:tc>
        <w:tc>
          <w:tcPr>
            <w:tcW w:w="3353" w:type="dxa"/>
          </w:tcPr>
          <w:p w:rsidR="005F2DAE" w:rsidRPr="00344770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нет</w:t>
            </w:r>
          </w:p>
        </w:tc>
      </w:tr>
      <w:tr w:rsidR="005F2DAE" w:rsidRPr="00344770" w:rsidTr="000D169F">
        <w:trPr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00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760</w:t>
            </w:r>
          </w:p>
        </w:tc>
        <w:tc>
          <w:tcPr>
            <w:tcW w:w="3309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4</w:t>
            </w:r>
          </w:p>
        </w:tc>
        <w:tc>
          <w:tcPr>
            <w:tcW w:w="3353" w:type="dxa"/>
          </w:tcPr>
          <w:p w:rsidR="005F2DAE" w:rsidRPr="00344770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-</w:t>
            </w:r>
          </w:p>
        </w:tc>
      </w:tr>
      <w:tr w:rsidR="005F2DAE" w:rsidRPr="00344770" w:rsidTr="000D169F">
        <w:trPr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00" w:type="dxa"/>
          </w:tcPr>
          <w:p w:rsidR="005F2DAE" w:rsidRPr="00344770" w:rsidRDefault="005F2DAE" w:rsidP="000D169F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09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18-100</w:t>
            </w:r>
          </w:p>
        </w:tc>
        <w:tc>
          <w:tcPr>
            <w:tcW w:w="3353" w:type="dxa"/>
          </w:tcPr>
          <w:p w:rsidR="005F2DAE" w:rsidRPr="00344770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нет</w:t>
            </w:r>
          </w:p>
        </w:tc>
      </w:tr>
      <w:tr w:rsidR="005F2DAE" w:rsidRPr="00344770" w:rsidTr="000D169F">
        <w:trPr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00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30,7</w:t>
            </w:r>
          </w:p>
        </w:tc>
        <w:tc>
          <w:tcPr>
            <w:tcW w:w="3309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нет</w:t>
            </w:r>
          </w:p>
        </w:tc>
        <w:tc>
          <w:tcPr>
            <w:tcW w:w="3353" w:type="dxa"/>
          </w:tcPr>
          <w:p w:rsidR="005F2DAE" w:rsidRPr="00344770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есть</w:t>
            </w:r>
          </w:p>
        </w:tc>
      </w:tr>
      <w:tr w:rsidR="005F2DAE" w:rsidRPr="00344770" w:rsidTr="000D169F">
        <w:trPr>
          <w:jc w:val="center"/>
        </w:trPr>
        <w:tc>
          <w:tcPr>
            <w:tcW w:w="2835" w:type="dxa"/>
          </w:tcPr>
          <w:p w:rsidR="005F2DAE" w:rsidRPr="00344770" w:rsidRDefault="006270DA" w:rsidP="000D169F">
            <w:pPr>
              <w:rPr>
                <w:b/>
                <w:i/>
                <w:sz w:val="16"/>
              </w:rPr>
            </w:pPr>
            <w:r w:rsidRPr="006270DA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00" w:type="dxa"/>
          </w:tcPr>
          <w:p w:rsidR="005F2DAE" w:rsidRPr="00344770" w:rsidRDefault="006270DA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32,0/</w:t>
            </w:r>
            <w:r w:rsidR="005F2DAE" w:rsidRPr="00344770">
              <w:rPr>
                <w:b/>
                <w:i/>
                <w:sz w:val="16"/>
              </w:rPr>
              <w:t>33,52</w:t>
            </w:r>
          </w:p>
        </w:tc>
        <w:tc>
          <w:tcPr>
            <w:tcW w:w="3309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есть</w:t>
            </w:r>
          </w:p>
        </w:tc>
        <w:tc>
          <w:tcPr>
            <w:tcW w:w="3353" w:type="dxa"/>
          </w:tcPr>
          <w:p w:rsidR="005F2DAE" w:rsidRPr="00344770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</w:p>
        </w:tc>
      </w:tr>
      <w:tr w:rsidR="005F2DAE" w:rsidRPr="00344770" w:rsidTr="000D169F">
        <w:trPr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00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2600</w:t>
            </w:r>
          </w:p>
        </w:tc>
        <w:tc>
          <w:tcPr>
            <w:tcW w:w="3353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нет</w:t>
            </w:r>
          </w:p>
        </w:tc>
      </w:tr>
      <w:tr w:rsidR="005F2DAE" w:rsidRPr="00344770" w:rsidTr="000D169F">
        <w:trPr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00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157,9 (16,1)</w:t>
            </w:r>
          </w:p>
        </w:tc>
        <w:tc>
          <w:tcPr>
            <w:tcW w:w="3309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10680</w:t>
            </w:r>
          </w:p>
        </w:tc>
        <w:tc>
          <w:tcPr>
            <w:tcW w:w="3353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верхний пере-</w:t>
            </w:r>
          </w:p>
        </w:tc>
      </w:tr>
      <w:tr w:rsidR="005F2DAE" w:rsidRPr="00344770" w:rsidTr="000D169F">
        <w:trPr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00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52,0 (5,3)</w:t>
            </w:r>
          </w:p>
        </w:tc>
        <w:tc>
          <w:tcPr>
            <w:tcW w:w="3309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Удельный объем, м</w:t>
            </w:r>
            <w:r w:rsidRPr="00344770">
              <w:rPr>
                <w:b/>
                <w:i/>
                <w:sz w:val="16"/>
                <w:vertAlign w:val="superscript"/>
              </w:rPr>
              <w:t>3</w:t>
            </w:r>
            <w:r w:rsidRPr="00344770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1,76</w:t>
            </w:r>
          </w:p>
        </w:tc>
        <w:tc>
          <w:tcPr>
            <w:tcW w:w="3353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давливанием</w:t>
            </w:r>
          </w:p>
        </w:tc>
      </w:tr>
      <w:tr w:rsidR="005F2DAE" w:rsidRPr="00344770" w:rsidTr="000D169F">
        <w:trPr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Объем котла, м</w:t>
            </w:r>
            <w:r w:rsidRPr="00344770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00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54</w:t>
            </w:r>
          </w:p>
        </w:tc>
        <w:tc>
          <w:tcPr>
            <w:tcW w:w="3309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1</w:t>
            </w:r>
          </w:p>
        </w:tc>
        <w:tc>
          <w:tcPr>
            <w:tcW w:w="3353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ind w:right="-108"/>
              <w:rPr>
                <w:b/>
                <w:i/>
                <w:sz w:val="16"/>
              </w:rPr>
            </w:pPr>
          </w:p>
        </w:tc>
      </w:tr>
      <w:tr w:rsidR="005F2DAE" w:rsidRPr="00344770" w:rsidTr="000D169F">
        <w:trPr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00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120</w:t>
            </w:r>
          </w:p>
        </w:tc>
        <w:tc>
          <w:tcPr>
            <w:tcW w:w="3309" w:type="dxa"/>
          </w:tcPr>
          <w:p w:rsidR="005F2DAE" w:rsidRPr="00344770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нет</w:t>
            </w:r>
          </w:p>
        </w:tc>
        <w:tc>
          <w:tcPr>
            <w:tcW w:w="3353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2</w:t>
            </w:r>
          </w:p>
        </w:tc>
      </w:tr>
      <w:tr w:rsidR="005F2DAE" w:rsidRPr="00344770" w:rsidTr="000D169F">
        <w:trPr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00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309" w:type="dxa"/>
          </w:tcPr>
          <w:p w:rsidR="005F2DAE" w:rsidRPr="00344770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53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нет</w:t>
            </w:r>
          </w:p>
        </w:tc>
      </w:tr>
      <w:tr w:rsidR="005F2DAE" w:rsidRPr="00344770" w:rsidTr="000D169F">
        <w:trPr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00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7800</w:t>
            </w:r>
          </w:p>
        </w:tc>
        <w:tc>
          <w:tcPr>
            <w:tcW w:w="3309" w:type="dxa"/>
          </w:tcPr>
          <w:p w:rsidR="005F2DAE" w:rsidRPr="00344770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53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</w:p>
        </w:tc>
      </w:tr>
      <w:tr w:rsidR="005F2DAE" w:rsidRPr="00344770" w:rsidTr="000D169F">
        <w:trPr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00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</w:tcPr>
          <w:p w:rsidR="005F2DAE" w:rsidRPr="00344770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Мпа (кгс/см</w:t>
            </w:r>
            <w:r w:rsidRPr="00344770">
              <w:rPr>
                <w:b/>
                <w:i/>
                <w:sz w:val="16"/>
                <w:vertAlign w:val="superscript"/>
              </w:rPr>
              <w:t>2</w:t>
            </w:r>
            <w:r w:rsidRPr="00344770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2,0 (20,0)</w:t>
            </w:r>
          </w:p>
        </w:tc>
        <w:tc>
          <w:tcPr>
            <w:tcW w:w="3353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 xml:space="preserve">загружаемого продукта, </w:t>
            </w:r>
            <w:r w:rsidRPr="00344770">
              <w:rPr>
                <w:b/>
                <w:i/>
                <w:sz w:val="16"/>
              </w:rPr>
              <w:sym w:font="Symbol" w:char="F0B0"/>
            </w:r>
            <w:r w:rsidRPr="00344770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-</w:t>
            </w:r>
          </w:p>
        </w:tc>
      </w:tr>
      <w:tr w:rsidR="005F2DAE" w:rsidRPr="00344770" w:rsidTr="000D169F">
        <w:trPr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ind w:left="317"/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00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12020</w:t>
            </w:r>
          </w:p>
        </w:tc>
        <w:tc>
          <w:tcPr>
            <w:tcW w:w="3309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53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1978</w:t>
            </w:r>
          </w:p>
        </w:tc>
      </w:tr>
      <w:tr w:rsidR="005F2DAE" w:rsidRPr="00344770" w:rsidTr="000D169F">
        <w:trPr>
          <w:trHeight w:val="211"/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300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</w:tcPr>
          <w:p w:rsidR="005F2DAE" w:rsidRPr="00344770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гидравлическом испытании, Мпа (кгс/см</w:t>
            </w:r>
            <w:r w:rsidRPr="00344770">
              <w:rPr>
                <w:b/>
                <w:i/>
                <w:sz w:val="16"/>
                <w:vertAlign w:val="superscript"/>
              </w:rPr>
              <w:t>2</w:t>
            </w:r>
            <w:r w:rsidRPr="00344770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3,0 (30,0)</w:t>
            </w:r>
          </w:p>
        </w:tc>
        <w:tc>
          <w:tcPr>
            <w:tcW w:w="3353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1983</w:t>
            </w:r>
          </w:p>
        </w:tc>
      </w:tr>
      <w:tr w:rsidR="005F2DAE" w:rsidRPr="00344770" w:rsidTr="000D169F">
        <w:trPr>
          <w:trHeight w:val="50"/>
          <w:jc w:val="center"/>
        </w:trPr>
        <w:tc>
          <w:tcPr>
            <w:tcW w:w="2835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300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09" w:type="dxa"/>
          </w:tcPr>
          <w:p w:rsidR="005F2DAE" w:rsidRPr="00344770" w:rsidRDefault="005F2DAE" w:rsidP="000D169F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353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5F2DAE" w:rsidRPr="00344770" w:rsidRDefault="005F2DAE" w:rsidP="000D169F">
            <w:pPr>
              <w:rPr>
                <w:b/>
                <w:i/>
                <w:sz w:val="16"/>
              </w:rPr>
            </w:pPr>
            <w:r w:rsidRPr="00344770">
              <w:rPr>
                <w:b/>
                <w:i/>
                <w:sz w:val="16"/>
              </w:rPr>
              <w:t>нет</w:t>
            </w:r>
          </w:p>
        </w:tc>
      </w:tr>
    </w:tbl>
    <w:p w:rsidR="0089456C" w:rsidRDefault="0089456C" w:rsidP="0015157D"/>
    <w:p w:rsidR="00D86EE9" w:rsidRDefault="0089456C" w:rsidP="00D86EE9">
      <w:pPr>
        <w:jc w:val="center"/>
        <w:rPr>
          <w:b/>
          <w:i/>
          <w:sz w:val="32"/>
        </w:rPr>
      </w:pPr>
      <w:r>
        <w:br w:type="column"/>
      </w:r>
      <w:r w:rsidR="00D86EE9">
        <w:rPr>
          <w:b/>
          <w:i/>
          <w:sz w:val="32"/>
        </w:rPr>
        <w:lastRenderedPageBreak/>
        <w:t>Переоборудованный вагон-ц</w:t>
      </w:r>
      <w:r w:rsidR="00D86EE9" w:rsidRPr="003369F3">
        <w:rPr>
          <w:b/>
          <w:i/>
          <w:sz w:val="32"/>
        </w:rPr>
        <w:t xml:space="preserve">истерна </w:t>
      </w:r>
      <w:r w:rsidR="00D86EE9">
        <w:rPr>
          <w:b/>
          <w:i/>
          <w:sz w:val="32"/>
        </w:rPr>
        <w:t>для сжиженных углеводородных газов</w:t>
      </w:r>
      <w:r w:rsidR="00D86EE9" w:rsidRPr="003369F3">
        <w:rPr>
          <w:b/>
          <w:i/>
          <w:sz w:val="32"/>
        </w:rPr>
        <w:t>,</w:t>
      </w:r>
      <w:r w:rsidR="00D86EE9">
        <w:rPr>
          <w:b/>
          <w:i/>
          <w:sz w:val="32"/>
        </w:rPr>
        <w:t xml:space="preserve"> прошедший КРП,</w:t>
      </w:r>
      <w:r w:rsidR="00D86EE9" w:rsidRPr="003369F3">
        <w:rPr>
          <w:b/>
          <w:i/>
          <w:sz w:val="32"/>
        </w:rPr>
        <w:t xml:space="preserve"> модель 15-</w:t>
      </w:r>
      <w:r w:rsidR="00D86EE9">
        <w:rPr>
          <w:b/>
          <w:i/>
          <w:sz w:val="32"/>
        </w:rPr>
        <w:t>1440-50</w:t>
      </w:r>
    </w:p>
    <w:p w:rsidR="00D86EE9" w:rsidRDefault="00D86EE9" w:rsidP="00D86EE9">
      <w:pPr>
        <w:jc w:val="center"/>
      </w:pPr>
      <w:r>
        <w:rPr>
          <w:noProof/>
        </w:rPr>
        <w:drawing>
          <wp:inline distT="0" distB="0" distL="0" distR="0">
            <wp:extent cx="7232510" cy="2768600"/>
            <wp:effectExtent l="19050" t="0" r="6490" b="0"/>
            <wp:docPr id="162" name="Рисунок 162" descr="1408-54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1408-54 (5)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2510" cy="276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EE9" w:rsidRPr="00FD1979" w:rsidRDefault="00D86EE9" w:rsidP="00D86EE9">
      <w:pPr>
        <w:jc w:val="center"/>
        <w:rPr>
          <w:sz w:val="16"/>
          <w:szCs w:val="16"/>
        </w:rPr>
      </w:pPr>
    </w:p>
    <w:p w:rsidR="00D86EE9" w:rsidRDefault="00D86EE9" w:rsidP="00D86EE9">
      <w:pPr>
        <w:jc w:val="center"/>
        <w:rPr>
          <w:sz w:val="22"/>
          <w:szCs w:val="22"/>
        </w:rPr>
      </w:pPr>
      <w:r w:rsidRPr="00A94132">
        <w:rPr>
          <w:sz w:val="22"/>
          <w:szCs w:val="22"/>
        </w:rPr>
        <w:t>Назначение: для перевозки сжиженных углеводородных газов</w:t>
      </w:r>
    </w:p>
    <w:tbl>
      <w:tblPr>
        <w:tblW w:w="14753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543"/>
        <w:gridCol w:w="2429"/>
        <w:gridCol w:w="3383"/>
        <w:gridCol w:w="992"/>
        <w:gridCol w:w="3889"/>
        <w:gridCol w:w="1517"/>
      </w:tblGrid>
      <w:tr w:rsidR="00AA77CE" w:rsidRPr="003369F3" w:rsidTr="006270DA">
        <w:trPr>
          <w:jc w:val="center"/>
        </w:trPr>
        <w:tc>
          <w:tcPr>
            <w:tcW w:w="254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429" w:type="dxa"/>
          </w:tcPr>
          <w:p w:rsidR="00AA77CE" w:rsidRPr="006270DA" w:rsidRDefault="00AA77CE" w:rsidP="00D86EE9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1440.00.000-50</w:t>
            </w:r>
          </w:p>
        </w:tc>
        <w:tc>
          <w:tcPr>
            <w:tcW w:w="338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Длина, мм</w:t>
            </w:r>
          </w:p>
        </w:tc>
        <w:tc>
          <w:tcPr>
            <w:tcW w:w="992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Количество секций котла, шт.</w:t>
            </w:r>
          </w:p>
        </w:tc>
        <w:tc>
          <w:tcPr>
            <w:tcW w:w="1517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1</w:t>
            </w:r>
          </w:p>
        </w:tc>
      </w:tr>
      <w:tr w:rsidR="00AA77CE" w:rsidRPr="003369F3" w:rsidTr="006270DA">
        <w:trPr>
          <w:jc w:val="center"/>
        </w:trPr>
        <w:tc>
          <w:tcPr>
            <w:tcW w:w="254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429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ТУ У 35.2-30277055-031:2009</w:t>
            </w:r>
          </w:p>
        </w:tc>
        <w:tc>
          <w:tcPr>
            <w:tcW w:w="3383" w:type="dxa"/>
          </w:tcPr>
          <w:p w:rsidR="00AA77CE" w:rsidRPr="00BA329C" w:rsidRDefault="00AA77CE" w:rsidP="00F55F14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889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1517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AA77CE" w:rsidRPr="003369F3" w:rsidTr="006270DA">
        <w:trPr>
          <w:jc w:val="center"/>
        </w:trPr>
        <w:tc>
          <w:tcPr>
            <w:tcW w:w="254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429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15-1440-50</w:t>
            </w:r>
          </w:p>
        </w:tc>
        <w:tc>
          <w:tcPr>
            <w:tcW w:w="338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по концевым балкам рамы</w:t>
            </w:r>
          </w:p>
        </w:tc>
        <w:tc>
          <w:tcPr>
            <w:tcW w:w="992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889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Наличие </w:t>
            </w:r>
            <w:r>
              <w:rPr>
                <w:rFonts w:cs="Arial"/>
                <w:b/>
                <w:i/>
                <w:sz w:val="16"/>
                <w:szCs w:val="16"/>
              </w:rPr>
              <w:t>теплоизоляции</w:t>
            </w:r>
          </w:p>
        </w:tc>
        <w:tc>
          <w:tcPr>
            <w:tcW w:w="1517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AA77CE" w:rsidRPr="003369F3" w:rsidTr="006270DA">
        <w:trPr>
          <w:jc w:val="center"/>
        </w:trPr>
        <w:tc>
          <w:tcPr>
            <w:tcW w:w="254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429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  <w:tc>
          <w:tcPr>
            <w:tcW w:w="338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Высота от уровня верха головок рельсов</w:t>
            </w:r>
          </w:p>
        </w:tc>
        <w:tc>
          <w:tcPr>
            <w:tcW w:w="992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4600</w:t>
            </w:r>
          </w:p>
        </w:tc>
        <w:tc>
          <w:tcPr>
            <w:tcW w:w="3889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517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AA77CE" w:rsidRPr="003369F3" w:rsidTr="006270DA">
        <w:trPr>
          <w:jc w:val="center"/>
        </w:trPr>
        <w:tc>
          <w:tcPr>
            <w:tcW w:w="254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429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ВЧД Волноваха,</w:t>
            </w:r>
          </w:p>
        </w:tc>
        <w:tc>
          <w:tcPr>
            <w:tcW w:w="338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максимальная, мм</w:t>
            </w:r>
          </w:p>
        </w:tc>
        <w:tc>
          <w:tcPr>
            <w:tcW w:w="992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предохранительного клапана</w:t>
            </w:r>
          </w:p>
        </w:tc>
        <w:tc>
          <w:tcPr>
            <w:tcW w:w="1517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AA77CE" w:rsidRPr="003369F3" w:rsidTr="006270DA">
        <w:trPr>
          <w:jc w:val="center"/>
        </w:trPr>
        <w:tc>
          <w:tcPr>
            <w:tcW w:w="254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2429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ООО "СЕРЕП"</w:t>
            </w:r>
          </w:p>
        </w:tc>
        <w:tc>
          <w:tcPr>
            <w:tcW w:w="338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992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889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1517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AA77CE" w:rsidRPr="003369F3" w:rsidTr="006270DA">
        <w:trPr>
          <w:jc w:val="center"/>
        </w:trPr>
        <w:tc>
          <w:tcPr>
            <w:tcW w:w="254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429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31,2</w:t>
            </w:r>
          </w:p>
        </w:tc>
        <w:tc>
          <w:tcPr>
            <w:tcW w:w="338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92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889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517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 xml:space="preserve">верхний через </w:t>
            </w:r>
          </w:p>
        </w:tc>
      </w:tr>
      <w:tr w:rsidR="00AA77CE" w:rsidRPr="003369F3" w:rsidTr="006270DA">
        <w:trPr>
          <w:jc w:val="center"/>
        </w:trPr>
        <w:tc>
          <w:tcPr>
            <w:tcW w:w="2543" w:type="dxa"/>
          </w:tcPr>
          <w:p w:rsidR="00AA77CE" w:rsidRPr="00BA329C" w:rsidRDefault="006270DA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2429" w:type="dxa"/>
          </w:tcPr>
          <w:p w:rsidR="00AA77CE" w:rsidRPr="006270DA" w:rsidRDefault="006270DA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32,0/</w:t>
            </w:r>
            <w:r w:rsidR="00AA77CE" w:rsidRPr="006270DA">
              <w:rPr>
                <w:rFonts w:cs="Arial"/>
                <w:b/>
                <w:i/>
                <w:sz w:val="16"/>
                <w:szCs w:val="16"/>
              </w:rPr>
              <w:t>34,8</w:t>
            </w:r>
          </w:p>
        </w:tc>
        <w:tc>
          <w:tcPr>
            <w:tcW w:w="338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889" w:type="dxa"/>
          </w:tcPr>
          <w:p w:rsidR="00AA77CE" w:rsidRPr="00BA329C" w:rsidRDefault="00AA77CE" w:rsidP="00F55F14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1517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сливо-наливные вентили</w:t>
            </w:r>
          </w:p>
        </w:tc>
      </w:tr>
      <w:tr w:rsidR="00AA77CE" w:rsidRPr="003369F3" w:rsidTr="006270DA">
        <w:trPr>
          <w:jc w:val="center"/>
        </w:trPr>
        <w:tc>
          <w:tcPr>
            <w:tcW w:w="254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429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889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517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</w:tr>
      <w:tr w:rsidR="00AA77CE" w:rsidRPr="003369F3" w:rsidTr="006270DA">
        <w:trPr>
          <w:jc w:val="center"/>
        </w:trPr>
        <w:tc>
          <w:tcPr>
            <w:tcW w:w="2543" w:type="dxa"/>
          </w:tcPr>
          <w:p w:rsidR="00AA77CE" w:rsidRPr="00BA329C" w:rsidRDefault="00AA77CE" w:rsidP="00F55F14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статическая осевая, кН (тс)</w:t>
            </w:r>
          </w:p>
        </w:tc>
        <w:tc>
          <w:tcPr>
            <w:tcW w:w="2429" w:type="dxa"/>
          </w:tcPr>
          <w:p w:rsidR="00AA77CE" w:rsidRPr="006270DA" w:rsidRDefault="00AA77CE" w:rsidP="00D86EE9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164,3 (16,75)</w:t>
            </w:r>
          </w:p>
        </w:tc>
        <w:tc>
          <w:tcPr>
            <w:tcW w:w="338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2600</w:t>
            </w:r>
          </w:p>
        </w:tc>
        <w:tc>
          <w:tcPr>
            <w:tcW w:w="3889" w:type="dxa"/>
          </w:tcPr>
          <w:p w:rsidR="00AA77CE" w:rsidRPr="00BA329C" w:rsidRDefault="00AA77CE" w:rsidP="00F55F14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наружных</w:t>
            </w:r>
          </w:p>
        </w:tc>
        <w:tc>
          <w:tcPr>
            <w:tcW w:w="1517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2</w:t>
            </w:r>
          </w:p>
        </w:tc>
      </w:tr>
      <w:tr w:rsidR="00AA77CE" w:rsidRPr="003369F3" w:rsidTr="006270DA">
        <w:trPr>
          <w:jc w:val="center"/>
        </w:trPr>
        <w:tc>
          <w:tcPr>
            <w:tcW w:w="254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 погонаая, кН/м (тс/м)</w:t>
            </w:r>
          </w:p>
        </w:tc>
        <w:tc>
          <w:tcPr>
            <w:tcW w:w="2429" w:type="dxa"/>
          </w:tcPr>
          <w:p w:rsidR="00AA77CE" w:rsidRPr="006270DA" w:rsidRDefault="00AA77CE" w:rsidP="00D86EE9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53,9 (5,5)</w:t>
            </w:r>
          </w:p>
        </w:tc>
        <w:tc>
          <w:tcPr>
            <w:tcW w:w="338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10680</w:t>
            </w:r>
          </w:p>
        </w:tc>
        <w:tc>
          <w:tcPr>
            <w:tcW w:w="3889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    внутренних</w:t>
            </w:r>
          </w:p>
        </w:tc>
        <w:tc>
          <w:tcPr>
            <w:tcW w:w="1517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AA77CE" w:rsidRPr="003369F3" w:rsidTr="006270DA">
        <w:trPr>
          <w:jc w:val="center"/>
        </w:trPr>
        <w:tc>
          <w:tcPr>
            <w:tcW w:w="254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Объем котла, м</w:t>
            </w:r>
            <w:r w:rsidRPr="00BA329C">
              <w:rPr>
                <w:rFonts w:cs="Arial"/>
                <w:b/>
                <w:i/>
                <w:sz w:val="16"/>
                <w:szCs w:val="16"/>
                <w:vertAlign w:val="superscript"/>
              </w:rPr>
              <w:t>3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2429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54,8</w:t>
            </w:r>
          </w:p>
        </w:tc>
        <w:tc>
          <w:tcPr>
            <w:tcW w:w="338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889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Максимально допустимая температура</w:t>
            </w:r>
          </w:p>
        </w:tc>
        <w:tc>
          <w:tcPr>
            <w:tcW w:w="1517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AA77CE" w:rsidRPr="003369F3" w:rsidTr="006270DA">
        <w:trPr>
          <w:jc w:val="center"/>
        </w:trPr>
        <w:tc>
          <w:tcPr>
            <w:tcW w:w="254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Скорость конструкционная, </w:t>
            </w:r>
          </w:p>
        </w:tc>
        <w:tc>
          <w:tcPr>
            <w:tcW w:w="2429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38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Рабочее давление в котле (при </w:t>
            </w:r>
          </w:p>
        </w:tc>
        <w:tc>
          <w:tcPr>
            <w:tcW w:w="992" w:type="dxa"/>
          </w:tcPr>
          <w:p w:rsidR="00AA77CE" w:rsidRPr="006270DA" w:rsidRDefault="00AA77CE" w:rsidP="00F55F14">
            <w:pPr>
              <w:rPr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 xml:space="preserve">2,08 </w:t>
            </w:r>
          </w:p>
        </w:tc>
        <w:tc>
          <w:tcPr>
            <w:tcW w:w="3889" w:type="dxa"/>
          </w:tcPr>
          <w:p w:rsidR="00AA77CE" w:rsidRPr="00BA329C" w:rsidRDefault="00AA77CE" w:rsidP="00F55F14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загружаемого продукта, 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sym w:font="Symbol" w:char="F0B0"/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С</w:t>
            </w:r>
          </w:p>
        </w:tc>
        <w:tc>
          <w:tcPr>
            <w:tcW w:w="1517" w:type="dxa"/>
          </w:tcPr>
          <w:p w:rsidR="00AA77CE" w:rsidRPr="006270DA" w:rsidRDefault="00AA77CE" w:rsidP="00F55F14">
            <w:pPr>
              <w:ind w:right="-108"/>
              <w:rPr>
                <w:b/>
                <w:i/>
                <w:sz w:val="16"/>
                <w:szCs w:val="16"/>
              </w:rPr>
            </w:pPr>
          </w:p>
        </w:tc>
      </w:tr>
      <w:tr w:rsidR="00AA77CE" w:rsidRPr="003369F3" w:rsidTr="006270DA">
        <w:trPr>
          <w:jc w:val="center"/>
        </w:trPr>
        <w:tc>
          <w:tcPr>
            <w:tcW w:w="2543" w:type="dxa"/>
          </w:tcPr>
          <w:p w:rsidR="00AA77CE" w:rsidRPr="00BA329C" w:rsidRDefault="00AA77CE" w:rsidP="00F55F14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км/ч</w:t>
            </w:r>
          </w:p>
        </w:tc>
        <w:tc>
          <w:tcPr>
            <w:tcW w:w="2429" w:type="dxa"/>
          </w:tcPr>
          <w:p w:rsidR="00AA77CE" w:rsidRPr="006270DA" w:rsidRDefault="00AA77CE" w:rsidP="00F55F14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AA77CE" w:rsidRPr="00BA329C" w:rsidRDefault="00AA77CE" w:rsidP="00F55F14">
            <w:pPr>
              <w:ind w:right="-108"/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температуре продукта 50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sym w:font="Symbol" w:char="F0B0"/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С), МПа (кгс/см</w:t>
            </w:r>
            <w:r w:rsidRPr="00BA329C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2" w:type="dxa"/>
          </w:tcPr>
          <w:p w:rsidR="00AA77CE" w:rsidRPr="006270DA" w:rsidRDefault="00AA77CE" w:rsidP="00F55F14">
            <w:pPr>
              <w:rPr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(20,8)</w:t>
            </w:r>
          </w:p>
        </w:tc>
        <w:tc>
          <w:tcPr>
            <w:tcW w:w="3889" w:type="dxa"/>
          </w:tcPr>
          <w:p w:rsidR="00AA77CE" w:rsidRPr="00BA329C" w:rsidRDefault="00AA77CE" w:rsidP="00F55F14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Год постановки на серийное  производство</w:t>
            </w:r>
          </w:p>
        </w:tc>
        <w:tc>
          <w:tcPr>
            <w:tcW w:w="1517" w:type="dxa"/>
          </w:tcPr>
          <w:p w:rsidR="00AA77CE" w:rsidRPr="006270DA" w:rsidRDefault="00AA77CE" w:rsidP="00F55F14">
            <w:pPr>
              <w:rPr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2010</w:t>
            </w:r>
          </w:p>
        </w:tc>
      </w:tr>
      <w:tr w:rsidR="00AA77CE" w:rsidRPr="003369F3" w:rsidTr="006270DA">
        <w:trPr>
          <w:jc w:val="center"/>
        </w:trPr>
        <w:tc>
          <w:tcPr>
            <w:tcW w:w="254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429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383" w:type="dxa"/>
          </w:tcPr>
          <w:p w:rsidR="00AA77CE" w:rsidRPr="00BA329C" w:rsidRDefault="00AA77CE" w:rsidP="00F55F14">
            <w:pPr>
              <w:ind w:right="-108"/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 xml:space="preserve">Давление, создаваемое в котле при </w:t>
            </w:r>
          </w:p>
        </w:tc>
        <w:tc>
          <w:tcPr>
            <w:tcW w:w="992" w:type="dxa"/>
          </w:tcPr>
          <w:p w:rsidR="00AA77CE" w:rsidRPr="006270DA" w:rsidRDefault="00AA77CE" w:rsidP="00F55F14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AA77CE" w:rsidRPr="00BA329C" w:rsidRDefault="00AA77CE" w:rsidP="00F55F14">
            <w:pPr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517" w:type="dxa"/>
          </w:tcPr>
          <w:p w:rsidR="00AA77CE" w:rsidRPr="006270DA" w:rsidRDefault="00AA77CE" w:rsidP="00F55F14">
            <w:pPr>
              <w:rPr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AA77CE" w:rsidRPr="003369F3" w:rsidTr="006270DA">
        <w:trPr>
          <w:trHeight w:val="140"/>
          <w:jc w:val="center"/>
        </w:trPr>
        <w:tc>
          <w:tcPr>
            <w:tcW w:w="2543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429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383" w:type="dxa"/>
          </w:tcPr>
          <w:p w:rsidR="00AA77CE" w:rsidRPr="00BA329C" w:rsidRDefault="00AA77CE" w:rsidP="00F55F14">
            <w:pPr>
              <w:ind w:right="-108"/>
              <w:rPr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BA329C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BA329C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2" w:type="dxa"/>
          </w:tcPr>
          <w:p w:rsidR="00AA77CE" w:rsidRPr="006270DA" w:rsidRDefault="00AA77CE" w:rsidP="00F55F14">
            <w:pPr>
              <w:rPr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3,0 (30,0)</w:t>
            </w:r>
          </w:p>
        </w:tc>
        <w:tc>
          <w:tcPr>
            <w:tcW w:w="3889" w:type="dxa"/>
          </w:tcPr>
          <w:p w:rsidR="00AA77CE" w:rsidRPr="00BA329C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BA329C">
              <w:rPr>
                <w:rFonts w:cs="Arial"/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517" w:type="dxa"/>
          </w:tcPr>
          <w:p w:rsidR="00AA77CE" w:rsidRPr="006270DA" w:rsidRDefault="00AA77CE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6270DA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</w:tbl>
    <w:p w:rsidR="006270DA" w:rsidRDefault="006270DA" w:rsidP="0089456C">
      <w:pPr>
        <w:jc w:val="center"/>
        <w:rPr>
          <w:b/>
          <w:i/>
          <w:sz w:val="32"/>
          <w:szCs w:val="32"/>
        </w:rPr>
      </w:pPr>
    </w:p>
    <w:p w:rsidR="006270DA" w:rsidRDefault="006270DA">
      <w:pPr>
        <w:overflowPunct/>
        <w:autoSpaceDE/>
        <w:autoSpaceDN/>
        <w:adjustRightInd/>
        <w:textAlignment w:val="auto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page"/>
      </w:r>
    </w:p>
    <w:p w:rsidR="008563D1" w:rsidRPr="00410E9D" w:rsidRDefault="008563D1" w:rsidP="0089456C">
      <w:pPr>
        <w:jc w:val="center"/>
        <w:rPr>
          <w:b/>
          <w:i/>
          <w:sz w:val="32"/>
          <w:szCs w:val="32"/>
        </w:rPr>
      </w:pPr>
      <w:r w:rsidRPr="00410E9D">
        <w:rPr>
          <w:b/>
          <w:i/>
          <w:sz w:val="32"/>
          <w:szCs w:val="32"/>
        </w:rPr>
        <w:lastRenderedPageBreak/>
        <w:t>Вагон-цистерна для аммиака, прошедший КРП, модель 15-1440-51</w:t>
      </w:r>
    </w:p>
    <w:p w:rsidR="008563D1" w:rsidRDefault="008563D1" w:rsidP="008563D1">
      <w:pPr>
        <w:jc w:val="center"/>
      </w:pPr>
    </w:p>
    <w:p w:rsidR="008563D1" w:rsidRDefault="00E47A18" w:rsidP="008563D1">
      <w:pPr>
        <w:jc w:val="center"/>
        <w:rPr>
          <w:b/>
          <w:i/>
          <w:sz w:val="32"/>
        </w:rPr>
      </w:pPr>
      <w:r>
        <w:rPr>
          <w:noProof/>
        </w:rPr>
        <w:drawing>
          <wp:inline distT="0" distB="0" distL="0" distR="0">
            <wp:extent cx="7531100" cy="2882900"/>
            <wp:effectExtent l="19050" t="0" r="0" b="0"/>
            <wp:docPr id="163" name="Рисунок 163" descr="1408-54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1408-54 (5)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0" cy="288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3D1" w:rsidRDefault="008563D1" w:rsidP="008563D1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</w:t>
      </w:r>
      <w:r w:rsidRPr="00D72CA8">
        <w:rPr>
          <w:b/>
          <w:i/>
        </w:rPr>
        <w:t>аммиака</w:t>
      </w:r>
    </w:p>
    <w:p w:rsidR="0089456C" w:rsidRDefault="0089456C" w:rsidP="008563D1">
      <w:pPr>
        <w:jc w:val="center"/>
        <w:rPr>
          <w:b/>
          <w:i/>
        </w:rPr>
      </w:pPr>
    </w:p>
    <w:tbl>
      <w:tblPr>
        <w:tblW w:w="14266" w:type="dxa"/>
        <w:jc w:val="center"/>
        <w:tblLayout w:type="fixed"/>
        <w:tblLook w:val="0000" w:firstRow="0" w:lastRow="0" w:firstColumn="0" w:lastColumn="0" w:noHBand="0" w:noVBand="0"/>
      </w:tblPr>
      <w:tblGrid>
        <w:gridCol w:w="2695"/>
        <w:gridCol w:w="2268"/>
        <w:gridCol w:w="3827"/>
        <w:gridCol w:w="992"/>
        <w:gridCol w:w="3544"/>
        <w:gridCol w:w="940"/>
      </w:tblGrid>
      <w:tr w:rsidR="0089456C" w:rsidTr="00A2700D">
        <w:trPr>
          <w:jc w:val="center"/>
        </w:trPr>
        <w:tc>
          <w:tcPr>
            <w:tcW w:w="2695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26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1440.00.000-51</w:t>
            </w:r>
          </w:p>
        </w:tc>
        <w:tc>
          <w:tcPr>
            <w:tcW w:w="3827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Длина, мм</w:t>
            </w:r>
          </w:p>
          <w:p w:rsidR="0089456C" w:rsidRPr="00A92BB5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  <w:p w:rsidR="0089456C" w:rsidRPr="00A92BB5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по концевым балкам рамы</w:t>
            </w:r>
          </w:p>
        </w:tc>
        <w:tc>
          <w:tcPr>
            <w:tcW w:w="99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12020</w:t>
            </w: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54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940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89456C" w:rsidTr="00A2700D">
        <w:trPr>
          <w:jc w:val="center"/>
        </w:trPr>
        <w:tc>
          <w:tcPr>
            <w:tcW w:w="2695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26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ТУ У 35.2-30277055-034:2010</w:t>
            </w:r>
          </w:p>
        </w:tc>
        <w:tc>
          <w:tcPr>
            <w:tcW w:w="3827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Высота от уровня верха головок рельсов максимальная, мм</w:t>
            </w:r>
          </w:p>
        </w:tc>
        <w:tc>
          <w:tcPr>
            <w:tcW w:w="99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4600</w:t>
            </w:r>
          </w:p>
        </w:tc>
        <w:tc>
          <w:tcPr>
            <w:tcW w:w="354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940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89456C" w:rsidTr="00A2700D">
        <w:trPr>
          <w:jc w:val="center"/>
        </w:trPr>
        <w:tc>
          <w:tcPr>
            <w:tcW w:w="2695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26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15-1440-51</w:t>
            </w:r>
          </w:p>
        </w:tc>
        <w:tc>
          <w:tcPr>
            <w:tcW w:w="3827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99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54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940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89456C" w:rsidTr="00A2700D">
        <w:trPr>
          <w:jc w:val="center"/>
        </w:trPr>
        <w:tc>
          <w:tcPr>
            <w:tcW w:w="2695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26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ВЧД Волноваха,</w:t>
            </w: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ООО "СЕРЕП"</w:t>
            </w:r>
          </w:p>
        </w:tc>
        <w:tc>
          <w:tcPr>
            <w:tcW w:w="3827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9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54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 xml:space="preserve">Наличие предохранительного </w:t>
            </w:r>
            <w:r w:rsidRPr="00A92BB5">
              <w:rPr>
                <w:b/>
                <w:i/>
                <w:sz w:val="16"/>
                <w:szCs w:val="16"/>
              </w:rPr>
              <w:br w:type="textWrapping" w:clear="all"/>
              <w:t>клапана</w:t>
            </w:r>
          </w:p>
        </w:tc>
        <w:tc>
          <w:tcPr>
            <w:tcW w:w="940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89456C" w:rsidTr="00A2700D">
        <w:trPr>
          <w:jc w:val="center"/>
        </w:trPr>
        <w:tc>
          <w:tcPr>
            <w:tcW w:w="2695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26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30,7</w:t>
            </w:r>
          </w:p>
        </w:tc>
        <w:tc>
          <w:tcPr>
            <w:tcW w:w="3827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54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940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89456C" w:rsidTr="00A2700D">
        <w:trPr>
          <w:jc w:val="center"/>
        </w:trPr>
        <w:tc>
          <w:tcPr>
            <w:tcW w:w="2695" w:type="dxa"/>
          </w:tcPr>
          <w:p w:rsidR="0089456C" w:rsidRPr="00A92BB5" w:rsidRDefault="006270DA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6270DA">
              <w:rPr>
                <w:b/>
                <w:i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2268" w:type="dxa"/>
          </w:tcPr>
          <w:p w:rsidR="0089456C" w:rsidRPr="00A92BB5" w:rsidRDefault="006270DA" w:rsidP="006270DA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>
              <w:rPr>
                <w:b/>
                <w:i/>
                <w:sz w:val="16"/>
                <w:szCs w:val="16"/>
              </w:rPr>
              <w:t>33,8/35,8</w:t>
            </w:r>
          </w:p>
        </w:tc>
        <w:tc>
          <w:tcPr>
            <w:tcW w:w="3827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54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Способ налива и слива</w:t>
            </w: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- через сливо-наливные вентили</w:t>
            </w:r>
          </w:p>
        </w:tc>
        <w:tc>
          <w:tcPr>
            <w:tcW w:w="940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 xml:space="preserve">верхний </w:t>
            </w:r>
          </w:p>
        </w:tc>
      </w:tr>
      <w:tr w:rsidR="0089456C" w:rsidTr="00A2700D">
        <w:trPr>
          <w:jc w:val="center"/>
        </w:trPr>
        <w:tc>
          <w:tcPr>
            <w:tcW w:w="2695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Нагрузка:</w:t>
            </w:r>
          </w:p>
          <w:p w:rsidR="0089456C" w:rsidRPr="00A92BB5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статическая осевая, кН (тс)</w:t>
            </w:r>
          </w:p>
          <w:p w:rsidR="0089456C" w:rsidRPr="00A92BB5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погонаая, кН/м (тс/м)</w:t>
            </w:r>
          </w:p>
        </w:tc>
        <w:tc>
          <w:tcPr>
            <w:tcW w:w="226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163,0 (16,6)</w:t>
            </w: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53,5  (5,45)</w:t>
            </w:r>
          </w:p>
        </w:tc>
        <w:tc>
          <w:tcPr>
            <w:tcW w:w="3827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2600</w:t>
            </w:r>
          </w:p>
        </w:tc>
        <w:tc>
          <w:tcPr>
            <w:tcW w:w="354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Количество лестниц, шт.:</w:t>
            </w:r>
          </w:p>
          <w:p w:rsidR="0089456C" w:rsidRPr="00A92BB5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наружных</w:t>
            </w:r>
          </w:p>
          <w:p w:rsidR="0089456C" w:rsidRPr="00A92BB5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внутренних</w:t>
            </w:r>
          </w:p>
        </w:tc>
        <w:tc>
          <w:tcPr>
            <w:tcW w:w="940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2</w:t>
            </w: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89456C" w:rsidTr="00A2700D">
        <w:trPr>
          <w:jc w:val="center"/>
        </w:trPr>
        <w:tc>
          <w:tcPr>
            <w:tcW w:w="2695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Объем котла, м</w:t>
            </w:r>
            <w:r w:rsidRPr="00A92BB5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26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54,0</w:t>
            </w:r>
          </w:p>
        </w:tc>
        <w:tc>
          <w:tcPr>
            <w:tcW w:w="3827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10680</w:t>
            </w:r>
          </w:p>
        </w:tc>
        <w:tc>
          <w:tcPr>
            <w:tcW w:w="354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940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2010</w:t>
            </w:r>
          </w:p>
        </w:tc>
      </w:tr>
      <w:tr w:rsidR="0089456C" w:rsidTr="00A2700D">
        <w:trPr>
          <w:jc w:val="center"/>
        </w:trPr>
        <w:tc>
          <w:tcPr>
            <w:tcW w:w="2695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26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827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54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940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–</w:t>
            </w:r>
          </w:p>
        </w:tc>
      </w:tr>
      <w:tr w:rsidR="0089456C" w:rsidTr="00A2700D">
        <w:trPr>
          <w:jc w:val="center"/>
        </w:trPr>
        <w:tc>
          <w:tcPr>
            <w:tcW w:w="2695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26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827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Рабочее давление в котле (при температуре продукта 50</w:t>
            </w:r>
            <w:r w:rsidRPr="00A92BB5">
              <w:rPr>
                <w:b/>
                <w:i/>
                <w:sz w:val="16"/>
                <w:szCs w:val="16"/>
              </w:rPr>
              <w:sym w:font="Symbol" w:char="F0B0"/>
            </w:r>
            <w:r w:rsidRPr="00A92BB5">
              <w:rPr>
                <w:b/>
                <w:i/>
                <w:sz w:val="16"/>
                <w:szCs w:val="16"/>
              </w:rPr>
              <w:t>С), МПа (кгс/см</w:t>
            </w:r>
            <w:r w:rsidRPr="00A92BB5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A92BB5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2,08 (20,8)</w:t>
            </w:r>
          </w:p>
        </w:tc>
        <w:tc>
          <w:tcPr>
            <w:tcW w:w="354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940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89456C" w:rsidTr="00A2700D">
        <w:trPr>
          <w:jc w:val="center"/>
        </w:trPr>
        <w:tc>
          <w:tcPr>
            <w:tcW w:w="2695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26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827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Пробное давление в котле при гидравлическом испытании, МПа (кгс/см</w:t>
            </w:r>
            <w:r w:rsidRPr="00A92BB5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A92BB5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3,0 (30,0)</w:t>
            </w:r>
          </w:p>
        </w:tc>
        <w:tc>
          <w:tcPr>
            <w:tcW w:w="3544" w:type="dxa"/>
          </w:tcPr>
          <w:p w:rsidR="0089456C" w:rsidRPr="00A92BB5" w:rsidRDefault="0089456C" w:rsidP="00A2700D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</w:tc>
        <w:tc>
          <w:tcPr>
            <w:tcW w:w="940" w:type="dxa"/>
          </w:tcPr>
          <w:p w:rsidR="0089456C" w:rsidRPr="00A92BB5" w:rsidRDefault="0089456C" w:rsidP="00A2700D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</w:tc>
      </w:tr>
      <w:tr w:rsidR="0089456C" w:rsidTr="00A2700D">
        <w:trPr>
          <w:jc w:val="center"/>
        </w:trPr>
        <w:tc>
          <w:tcPr>
            <w:tcW w:w="2695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226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827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9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544" w:type="dxa"/>
          </w:tcPr>
          <w:p w:rsidR="0089456C" w:rsidRPr="00A92BB5" w:rsidRDefault="0089456C" w:rsidP="00A2700D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</w:tc>
        <w:tc>
          <w:tcPr>
            <w:tcW w:w="940" w:type="dxa"/>
          </w:tcPr>
          <w:p w:rsidR="0089456C" w:rsidRPr="00A92BB5" w:rsidRDefault="0089456C" w:rsidP="00A2700D">
            <w:pPr>
              <w:spacing w:line="216" w:lineRule="auto"/>
              <w:contextualSpacing/>
              <w:rPr>
                <w:b/>
                <w:i/>
                <w:sz w:val="16"/>
                <w:szCs w:val="16"/>
              </w:rPr>
            </w:pPr>
          </w:p>
        </w:tc>
      </w:tr>
    </w:tbl>
    <w:p w:rsidR="005F2DAE" w:rsidRPr="007B4F05" w:rsidRDefault="0089456C" w:rsidP="005F2DAE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5F2DAE" w:rsidRPr="007B4F05">
        <w:rPr>
          <w:b/>
          <w:i/>
          <w:sz w:val="32"/>
        </w:rPr>
        <w:lastRenderedPageBreak/>
        <w:t>4-осная цистерна для бензина и светлых нефтепродуктов, модели 15-1443</w:t>
      </w:r>
    </w:p>
    <w:p w:rsidR="005F2DAE" w:rsidRPr="007B4F05" w:rsidRDefault="005F2DAE" w:rsidP="005F2DAE">
      <w:pPr>
        <w:rPr>
          <w:sz w:val="16"/>
          <w:szCs w:val="16"/>
        </w:rPr>
      </w:pPr>
    </w:p>
    <w:bookmarkStart w:id="40" w:name="_941440100"/>
    <w:bookmarkEnd w:id="40"/>
    <w:p w:rsidR="005F2DAE" w:rsidRDefault="0073180D" w:rsidP="005F2DAE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PhotoFinish "C:\\PHOTO\\РИС130.PCX" "" \a \p \* MERGEFORMAT </w:instrText>
      </w:r>
      <w:r>
        <w:rPr>
          <w:sz w:val="32"/>
        </w:rPr>
        <w:fldChar w:fldCharType="separate"/>
      </w:r>
      <w:r w:rsidR="00014D49">
        <w:rPr>
          <w:sz w:val="32"/>
        </w:rPr>
        <w:object w:dxaOrig="11727" w:dyaOrig="3963">
          <v:shape id="_x0000_i1103" type="#_x0000_t75" style="width:586.05pt;height:198.4pt">
            <v:imagedata r:id="rId129" o:title="" croptop="2926f" cropbottom="2339f" cropleft="907f" cropright="3020f"/>
          </v:shape>
        </w:object>
      </w:r>
      <w:r>
        <w:rPr>
          <w:sz w:val="32"/>
        </w:rPr>
        <w:fldChar w:fldCharType="end"/>
      </w:r>
    </w:p>
    <w:p w:rsidR="005F2DAE" w:rsidRPr="007B4F05" w:rsidRDefault="005F2DAE" w:rsidP="005F2DAE">
      <w:pPr>
        <w:jc w:val="center"/>
        <w:rPr>
          <w:sz w:val="18"/>
          <w:szCs w:val="18"/>
        </w:rPr>
      </w:pPr>
    </w:p>
    <w:p w:rsidR="005F2DAE" w:rsidRPr="007B4F05" w:rsidRDefault="005F2DAE" w:rsidP="005F2DAE">
      <w:pPr>
        <w:jc w:val="center"/>
        <w:rPr>
          <w:b/>
          <w:i/>
        </w:rPr>
      </w:pPr>
      <w:r w:rsidRPr="007B4F05">
        <w:rPr>
          <w:b/>
          <w:i/>
        </w:rPr>
        <w:t xml:space="preserve">Назначение: для перевозки бензина и светлых нефтепродуктов </w:t>
      </w:r>
    </w:p>
    <w:p w:rsidR="005F2DAE" w:rsidRPr="007B4F05" w:rsidRDefault="005F2DAE" w:rsidP="005F2DAE">
      <w:pPr>
        <w:jc w:val="center"/>
        <w:rPr>
          <w:sz w:val="16"/>
          <w:szCs w:val="16"/>
        </w:rPr>
      </w:pPr>
    </w:p>
    <w:tbl>
      <w:tblPr>
        <w:tblW w:w="13176" w:type="dxa"/>
        <w:jc w:val="center"/>
        <w:tblInd w:w="584" w:type="dxa"/>
        <w:tblLayout w:type="fixed"/>
        <w:tblLook w:val="0000" w:firstRow="0" w:lastRow="0" w:firstColumn="0" w:lastColumn="0" w:noHBand="0" w:noVBand="0"/>
      </w:tblPr>
      <w:tblGrid>
        <w:gridCol w:w="2840"/>
        <w:gridCol w:w="1416"/>
        <w:gridCol w:w="3387"/>
        <w:gridCol w:w="1013"/>
        <w:gridCol w:w="3252"/>
        <w:gridCol w:w="1268"/>
      </w:tblGrid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6" w:type="dxa"/>
          </w:tcPr>
          <w:p w:rsidR="005F2DAE" w:rsidRPr="007B4F05" w:rsidRDefault="005F2DAE" w:rsidP="000D169F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1443.00.000-5</w:t>
            </w: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6" w:type="dxa"/>
          </w:tcPr>
          <w:p w:rsidR="005F2DAE" w:rsidRPr="007B4F05" w:rsidRDefault="005F2DAE" w:rsidP="000D169F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ТУ 24.00.129-82</w:t>
            </w: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4615</w:t>
            </w: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6" w:type="dxa"/>
          </w:tcPr>
          <w:p w:rsidR="005F2DAE" w:rsidRPr="007B4F05" w:rsidRDefault="005F2DAE" w:rsidP="000D169F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4</w:t>
            </w:r>
            <w:r w:rsidRPr="007B4F05">
              <w:rPr>
                <w:b/>
                <w:i/>
                <w:sz w:val="16"/>
              </w:rPr>
              <w:t xml:space="preserve">43     </w:t>
            </w: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4</w:t>
            </w: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6" w:type="dxa"/>
          </w:tcPr>
          <w:p w:rsidR="005F2DAE" w:rsidRPr="007B4F05" w:rsidRDefault="005F2DAE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18-100</w:t>
            </w: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6" w:type="dxa"/>
          </w:tcPr>
          <w:p w:rsidR="005F2DAE" w:rsidRPr="007B4F05" w:rsidRDefault="005F2DAE" w:rsidP="000D169F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6" w:type="dxa"/>
          </w:tcPr>
          <w:p w:rsidR="005F2DAE" w:rsidRPr="007B4F05" w:rsidRDefault="005F2DAE" w:rsidP="000D169F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60</w:t>
            </w: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есть</w:t>
            </w: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6270DA" w:rsidP="000D169F">
            <w:pPr>
              <w:rPr>
                <w:b/>
                <w:i/>
                <w:sz w:val="16"/>
              </w:rPr>
            </w:pPr>
            <w:r w:rsidRPr="006270DA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6" w:type="dxa"/>
          </w:tcPr>
          <w:p w:rsidR="005F2DAE" w:rsidRPr="007B4F05" w:rsidRDefault="006270DA" w:rsidP="006270DA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22,5/</w:t>
            </w:r>
            <w:r w:rsidR="005F2DAE">
              <w:rPr>
                <w:b/>
                <w:i/>
                <w:sz w:val="16"/>
              </w:rPr>
              <w:t>24</w:t>
            </w:r>
            <w:r w:rsidR="005F2DAE" w:rsidRPr="007B4F05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68" w:type="dxa"/>
          </w:tcPr>
          <w:p w:rsidR="005F2DAE" w:rsidRPr="007B4F05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налив-верхний,</w:t>
            </w: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6" w:type="dxa"/>
          </w:tcPr>
          <w:p w:rsidR="005F2DAE" w:rsidRPr="007B4F05" w:rsidRDefault="005F2DAE" w:rsidP="000D169F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3000</w:t>
            </w: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слив-нижний</w:t>
            </w: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6" w:type="dxa"/>
          </w:tcPr>
          <w:p w:rsidR="005F2DAE" w:rsidRPr="007B4F05" w:rsidRDefault="005F2DAE" w:rsidP="000D169F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20</w:t>
            </w:r>
            <w:r>
              <w:rPr>
                <w:b/>
                <w:i/>
                <w:sz w:val="16"/>
              </w:rPr>
              <w:t>6</w:t>
            </w:r>
            <w:r w:rsidRPr="007B4F05">
              <w:rPr>
                <w:b/>
                <w:i/>
                <w:sz w:val="16"/>
              </w:rPr>
              <w:t>,0 (2</w:t>
            </w:r>
            <w:r>
              <w:rPr>
                <w:b/>
                <w:i/>
                <w:sz w:val="16"/>
              </w:rPr>
              <w:t>1</w:t>
            </w:r>
            <w:r w:rsidRPr="007B4F05">
              <w:rPr>
                <w:b/>
                <w:i/>
                <w:sz w:val="16"/>
              </w:rPr>
              <w:t xml:space="preserve">)    </w:t>
            </w: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10770</w:t>
            </w: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самотеком</w:t>
            </w: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6" w:type="dxa"/>
          </w:tcPr>
          <w:p w:rsidR="005F2DAE" w:rsidRPr="007B4F05" w:rsidRDefault="005F2DAE" w:rsidP="000D169F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</w:t>
            </w:r>
            <w:r w:rsidRPr="007B4F05">
              <w:rPr>
                <w:b/>
                <w:i/>
                <w:sz w:val="16"/>
              </w:rPr>
              <w:t>67 (</w:t>
            </w:r>
            <w:r>
              <w:rPr>
                <w:b/>
                <w:i/>
                <w:sz w:val="16"/>
              </w:rPr>
              <w:t>7</w:t>
            </w:r>
            <w:r w:rsidRPr="007B4F05">
              <w:rPr>
                <w:b/>
                <w:i/>
                <w:sz w:val="16"/>
              </w:rPr>
              <w:t xml:space="preserve">)    </w:t>
            </w: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Удельный объем, м</w:t>
            </w:r>
            <w:r w:rsidRPr="007B4F05">
              <w:rPr>
                <w:b/>
                <w:i/>
                <w:sz w:val="16"/>
                <w:vertAlign w:val="superscript"/>
              </w:rPr>
              <w:t>3</w:t>
            </w:r>
            <w:r w:rsidRPr="007B4F05">
              <w:rPr>
                <w:b/>
                <w:i/>
                <w:sz w:val="16"/>
              </w:rPr>
              <w:t>/т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1,19</w:t>
            </w: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Объем котла, м</w:t>
            </w:r>
            <w:r w:rsidRPr="007B4F05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6" w:type="dxa"/>
          </w:tcPr>
          <w:p w:rsidR="005F2DAE" w:rsidRPr="007B4F05" w:rsidRDefault="005F2DAE" w:rsidP="000D169F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73,1</w:t>
            </w: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2</w:t>
            </w: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6" w:type="dxa"/>
          </w:tcPr>
          <w:p w:rsidR="005F2DAE" w:rsidRPr="007B4F05" w:rsidRDefault="005F2DAE" w:rsidP="000D169F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120</w:t>
            </w: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</w:t>
            </w: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6" w:type="dxa"/>
          </w:tcPr>
          <w:p w:rsidR="005F2DAE" w:rsidRPr="007B4F05" w:rsidRDefault="005F2DAE" w:rsidP="000D169F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02-ВМ </w:t>
            </w: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6" w:type="dxa"/>
          </w:tcPr>
          <w:p w:rsidR="005F2DAE" w:rsidRPr="007B4F05" w:rsidRDefault="005F2DAE" w:rsidP="000D169F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7800</w:t>
            </w: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загружаемого продукта, </w:t>
            </w:r>
            <w:r w:rsidRPr="007B4F05">
              <w:rPr>
                <w:b/>
                <w:i/>
                <w:sz w:val="16"/>
              </w:rPr>
              <w:sym w:font="Symbol" w:char="F0B0"/>
            </w:r>
            <w:r w:rsidRPr="007B4F05">
              <w:rPr>
                <w:b/>
                <w:i/>
                <w:sz w:val="16"/>
              </w:rPr>
              <w:t>С</w:t>
            </w: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-</w:t>
            </w: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6" w:type="dxa"/>
          </w:tcPr>
          <w:p w:rsidR="005F2DAE" w:rsidRPr="007B4F05" w:rsidRDefault="005F2DAE" w:rsidP="000D169F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клапана), МПа (кгс/см</w:t>
            </w:r>
            <w:r w:rsidRPr="007B4F05">
              <w:rPr>
                <w:b/>
                <w:i/>
                <w:sz w:val="16"/>
                <w:vertAlign w:val="superscript"/>
              </w:rPr>
              <w:t>2</w:t>
            </w:r>
            <w:r w:rsidRPr="007B4F05">
              <w:rPr>
                <w:b/>
                <w:i/>
                <w:sz w:val="16"/>
              </w:rPr>
              <w:t>)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0,147 (1,5)</w:t>
            </w: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ind w:left="317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6" w:type="dxa"/>
          </w:tcPr>
          <w:p w:rsidR="005F2DAE" w:rsidRPr="007B4F05" w:rsidRDefault="005F2DAE" w:rsidP="000D169F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69</w:t>
            </w: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6" w:type="dxa"/>
          </w:tcPr>
          <w:p w:rsidR="005F2DAE" w:rsidRPr="007B4F05" w:rsidRDefault="005F2DAE" w:rsidP="000D169F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5F2DAE" w:rsidRPr="007B4F05" w:rsidRDefault="005F2DAE" w:rsidP="000D169F">
            <w:pPr>
              <w:ind w:right="-108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гидравлическом испытании, МПа (кгс/см</w:t>
            </w:r>
            <w:r w:rsidRPr="007B4F05">
              <w:rPr>
                <w:b/>
                <w:i/>
                <w:sz w:val="16"/>
                <w:vertAlign w:val="superscript"/>
              </w:rPr>
              <w:t>2</w:t>
            </w:r>
            <w:r w:rsidRPr="007B4F05">
              <w:rPr>
                <w:b/>
                <w:i/>
                <w:sz w:val="16"/>
              </w:rPr>
              <w:t>)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0,39 (4)</w:t>
            </w: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416" w:type="dxa"/>
          </w:tcPr>
          <w:p w:rsidR="005F2DAE" w:rsidRPr="007B4F05" w:rsidRDefault="005F2DAE" w:rsidP="000D169F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</w:tr>
      <w:tr w:rsidR="005F2DAE" w:rsidRPr="007B4F05" w:rsidTr="000D169F">
        <w:trPr>
          <w:jc w:val="center"/>
        </w:trPr>
        <w:tc>
          <w:tcPr>
            <w:tcW w:w="2840" w:type="dxa"/>
          </w:tcPr>
          <w:p w:rsidR="005F2DAE" w:rsidRPr="007B4F05" w:rsidRDefault="005F2DAE" w:rsidP="000D169F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416" w:type="dxa"/>
          </w:tcPr>
          <w:p w:rsidR="005F2DAE" w:rsidRPr="007B4F05" w:rsidRDefault="005F2DAE" w:rsidP="000D169F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13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53,53А,62</w:t>
            </w:r>
          </w:p>
        </w:tc>
        <w:tc>
          <w:tcPr>
            <w:tcW w:w="3252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5F2DAE" w:rsidRPr="007B4F05" w:rsidRDefault="005F2DAE" w:rsidP="000D169F">
            <w:pPr>
              <w:rPr>
                <w:b/>
                <w:i/>
                <w:sz w:val="16"/>
              </w:rPr>
            </w:pPr>
          </w:p>
        </w:tc>
      </w:tr>
    </w:tbl>
    <w:p w:rsidR="005F2DAE" w:rsidRDefault="005F2DAE" w:rsidP="0015157D"/>
    <w:p w:rsidR="00F51108" w:rsidRDefault="00F51108" w:rsidP="0015157D"/>
    <w:p w:rsidR="00F51108" w:rsidRPr="007B4F05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F51108" w:rsidRPr="007B4F05">
        <w:rPr>
          <w:b/>
          <w:i/>
          <w:sz w:val="32"/>
        </w:rPr>
        <w:lastRenderedPageBreak/>
        <w:t>4-осная цистерна для бензина и светлых нефтепродуктов, модели 15-1443</w:t>
      </w:r>
      <w:r w:rsidR="00F51108">
        <w:rPr>
          <w:b/>
          <w:i/>
          <w:sz w:val="32"/>
        </w:rPr>
        <w:t>-02</w:t>
      </w:r>
    </w:p>
    <w:p w:rsidR="00F51108" w:rsidRPr="007B4F05" w:rsidRDefault="00F51108" w:rsidP="00F51108">
      <w:pPr>
        <w:rPr>
          <w:sz w:val="16"/>
          <w:szCs w:val="16"/>
        </w:rPr>
      </w:pPr>
    </w:p>
    <w:p w:rsidR="00F51108" w:rsidRDefault="0073180D" w:rsidP="00F51108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PhotoFinish "C:\\PHOTO\\РИС130.PCX" "" \a \p \* MERGEFORMAT </w:instrText>
      </w:r>
      <w:r>
        <w:rPr>
          <w:sz w:val="32"/>
        </w:rPr>
        <w:fldChar w:fldCharType="separate"/>
      </w:r>
      <w:r w:rsidR="00014D49">
        <w:rPr>
          <w:sz w:val="32"/>
        </w:rPr>
        <w:object w:dxaOrig="11727" w:dyaOrig="3963">
          <v:shape id="_x0000_i1104" type="#_x0000_t75" style="width:586.05pt;height:198.4pt">
            <v:imagedata r:id="rId129" o:title="" croptop="2926f" cropbottom="2339f" cropleft="907f" cropright="3020f"/>
          </v:shape>
        </w:object>
      </w:r>
      <w:r>
        <w:rPr>
          <w:sz w:val="32"/>
        </w:rPr>
        <w:fldChar w:fldCharType="end"/>
      </w:r>
    </w:p>
    <w:p w:rsidR="00F51108" w:rsidRDefault="00F51108" w:rsidP="00F51108">
      <w:pPr>
        <w:jc w:val="center"/>
        <w:rPr>
          <w:b/>
          <w:i/>
        </w:rPr>
      </w:pPr>
    </w:p>
    <w:p w:rsidR="00F51108" w:rsidRPr="007B4F05" w:rsidRDefault="00F51108" w:rsidP="00F51108">
      <w:pPr>
        <w:jc w:val="center"/>
        <w:rPr>
          <w:b/>
          <w:i/>
        </w:rPr>
      </w:pPr>
      <w:r w:rsidRPr="007B4F05">
        <w:rPr>
          <w:b/>
          <w:i/>
        </w:rPr>
        <w:t xml:space="preserve">Назначение: для перевозки бензина и светлых нефтепродуктов </w:t>
      </w:r>
    </w:p>
    <w:p w:rsidR="00F51108" w:rsidRPr="007B4F05" w:rsidRDefault="00F51108" w:rsidP="00F51108">
      <w:pPr>
        <w:jc w:val="center"/>
        <w:rPr>
          <w:sz w:val="16"/>
          <w:szCs w:val="16"/>
        </w:rPr>
      </w:pPr>
    </w:p>
    <w:tbl>
      <w:tblPr>
        <w:tblW w:w="13176" w:type="dxa"/>
        <w:jc w:val="center"/>
        <w:tblInd w:w="584" w:type="dxa"/>
        <w:tblLayout w:type="fixed"/>
        <w:tblLook w:val="0000" w:firstRow="0" w:lastRow="0" w:firstColumn="0" w:lastColumn="0" w:noHBand="0" w:noVBand="0"/>
      </w:tblPr>
      <w:tblGrid>
        <w:gridCol w:w="2840"/>
        <w:gridCol w:w="1416"/>
        <w:gridCol w:w="3387"/>
        <w:gridCol w:w="1013"/>
        <w:gridCol w:w="3252"/>
        <w:gridCol w:w="1268"/>
      </w:tblGrid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6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1443.00.000-5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6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4615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6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4</w:t>
            </w:r>
            <w:r w:rsidRPr="007B4F05">
              <w:rPr>
                <w:b/>
                <w:i/>
                <w:sz w:val="16"/>
              </w:rPr>
              <w:t>43</w:t>
            </w:r>
            <w:r>
              <w:rPr>
                <w:b/>
                <w:i/>
                <w:sz w:val="16"/>
              </w:rPr>
              <w:t>-02</w:t>
            </w:r>
            <w:r w:rsidRPr="007B4F05">
              <w:rPr>
                <w:b/>
                <w:i/>
                <w:sz w:val="16"/>
              </w:rPr>
              <w:t xml:space="preserve">     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4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6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18-100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6" w:type="dxa"/>
          </w:tcPr>
          <w:p w:rsidR="00F51108" w:rsidRPr="007B4F05" w:rsidRDefault="00F51108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6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есть</w:t>
            </w: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Масса тары вагона</w:t>
            </w:r>
            <w:r w:rsidRPr="009C1F8B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C1F8B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9C1F8B">
              <w:rPr>
                <w:b/>
                <w:i/>
                <w:sz w:val="16"/>
              </w:rPr>
              <w:t>)</w:t>
            </w:r>
            <w:r w:rsidRPr="007B4F05">
              <w:rPr>
                <w:b/>
                <w:i/>
                <w:sz w:val="16"/>
              </w:rPr>
              <w:t>, т</w:t>
            </w:r>
          </w:p>
        </w:tc>
        <w:tc>
          <w:tcPr>
            <w:tcW w:w="1416" w:type="dxa"/>
          </w:tcPr>
          <w:p w:rsidR="00F51108" w:rsidRPr="007B4F05" w:rsidRDefault="00F51108" w:rsidP="006270DA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23,2</w:t>
            </w:r>
            <w:r>
              <w:rPr>
                <w:b/>
                <w:i/>
                <w:sz w:val="16"/>
              </w:rPr>
              <w:t>/24,</w:t>
            </w:r>
            <w:r>
              <w:rPr>
                <w:b/>
                <w:i/>
                <w:sz w:val="16"/>
                <w:lang w:val="en-US"/>
              </w:rPr>
              <w:t>7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ind w:right="-108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налив-верхний,</w:t>
            </w: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6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3000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слив-нижний</w:t>
            </w: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6" w:type="dxa"/>
          </w:tcPr>
          <w:p w:rsidR="00F51108" w:rsidRPr="007B4F05" w:rsidRDefault="00F51108" w:rsidP="00A064B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204,0 (20,4)    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10770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самотеком</w:t>
            </w: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6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67,9 (6,73)    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Удельный объем, м</w:t>
            </w:r>
            <w:r w:rsidRPr="007B4F05">
              <w:rPr>
                <w:b/>
                <w:i/>
                <w:sz w:val="16"/>
                <w:vertAlign w:val="superscript"/>
              </w:rPr>
              <w:t>3</w:t>
            </w:r>
            <w:r w:rsidRPr="007B4F05">
              <w:rPr>
                <w:b/>
                <w:i/>
                <w:sz w:val="16"/>
              </w:rPr>
              <w:t>/т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1,19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Объем котла, м</w:t>
            </w:r>
            <w:r w:rsidRPr="007B4F05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6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72,2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2</w:t>
            </w: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6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120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</w:t>
            </w: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6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02-ВМ 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6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7800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загружаемого продукта, </w:t>
            </w:r>
            <w:r w:rsidRPr="007B4F05">
              <w:rPr>
                <w:b/>
                <w:i/>
                <w:sz w:val="16"/>
              </w:rPr>
              <w:sym w:font="Symbol" w:char="F0B0"/>
            </w:r>
            <w:r w:rsidRPr="007B4F05">
              <w:rPr>
                <w:b/>
                <w:i/>
                <w:sz w:val="16"/>
              </w:rPr>
              <w:t>С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-</w:t>
            </w: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6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клапана), МПа (кгс/см</w:t>
            </w:r>
            <w:r w:rsidRPr="007B4F05">
              <w:rPr>
                <w:b/>
                <w:i/>
                <w:sz w:val="16"/>
                <w:vertAlign w:val="superscript"/>
              </w:rPr>
              <w:t>2</w:t>
            </w:r>
            <w:r w:rsidRPr="007B4F05">
              <w:rPr>
                <w:b/>
                <w:i/>
                <w:sz w:val="16"/>
              </w:rPr>
              <w:t>)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0,147 (1,5)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ind w:left="317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6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69</w:t>
            </w: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6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ind w:right="-108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гидравлическом испытании, МПа (кгс/см</w:t>
            </w:r>
            <w:r w:rsidRPr="007B4F05">
              <w:rPr>
                <w:b/>
                <w:i/>
                <w:sz w:val="16"/>
                <w:vertAlign w:val="superscript"/>
              </w:rPr>
              <w:t>2</w:t>
            </w:r>
            <w:r w:rsidRPr="007B4F05">
              <w:rPr>
                <w:b/>
                <w:i/>
                <w:sz w:val="16"/>
              </w:rPr>
              <w:t>)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0,39 (4)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1971</w:t>
            </w: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416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</w:tr>
      <w:tr w:rsidR="00F51108" w:rsidRPr="007B4F05" w:rsidTr="00A064BB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416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</w:tr>
    </w:tbl>
    <w:p w:rsidR="00F51108" w:rsidRDefault="00F51108" w:rsidP="0015157D"/>
    <w:p w:rsidR="00F51108" w:rsidRDefault="00F51108" w:rsidP="0015157D"/>
    <w:p w:rsidR="00F51108" w:rsidRPr="007B4F05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F51108" w:rsidRPr="007B4F05">
        <w:rPr>
          <w:b/>
          <w:i/>
          <w:sz w:val="32"/>
        </w:rPr>
        <w:lastRenderedPageBreak/>
        <w:t>4-осная цистерна для бензина и светлых нефтепродуктов, модели 15-1443</w:t>
      </w:r>
      <w:r w:rsidR="00F51108">
        <w:rPr>
          <w:b/>
          <w:i/>
          <w:sz w:val="32"/>
        </w:rPr>
        <w:t>-03</w:t>
      </w:r>
    </w:p>
    <w:p w:rsidR="00F51108" w:rsidRPr="007B4F05" w:rsidRDefault="00F51108" w:rsidP="00F51108">
      <w:pPr>
        <w:rPr>
          <w:sz w:val="16"/>
          <w:szCs w:val="16"/>
        </w:rPr>
      </w:pPr>
    </w:p>
    <w:p w:rsidR="00F51108" w:rsidRDefault="0073180D" w:rsidP="00F51108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PhotoFinish "C:\\PHOTO\\РИС130.PCX" "" \a \p \* MERGEFORMAT </w:instrText>
      </w:r>
      <w:r>
        <w:rPr>
          <w:sz w:val="32"/>
        </w:rPr>
        <w:fldChar w:fldCharType="separate"/>
      </w:r>
      <w:r w:rsidR="00014D49">
        <w:rPr>
          <w:sz w:val="32"/>
        </w:rPr>
        <w:object w:dxaOrig="11727" w:dyaOrig="3963">
          <v:shape id="_x0000_i1105" type="#_x0000_t75" style="width:586.05pt;height:198.4pt">
            <v:imagedata r:id="rId129" o:title="" croptop="2926f" cropbottom="2339f" cropleft="907f" cropright="3020f"/>
          </v:shape>
        </w:object>
      </w:r>
      <w:r>
        <w:rPr>
          <w:sz w:val="32"/>
        </w:rPr>
        <w:fldChar w:fldCharType="end"/>
      </w:r>
    </w:p>
    <w:p w:rsidR="00F51108" w:rsidRPr="007B4F05" w:rsidRDefault="00F51108" w:rsidP="00F51108">
      <w:pPr>
        <w:jc w:val="center"/>
        <w:rPr>
          <w:sz w:val="18"/>
          <w:szCs w:val="18"/>
        </w:rPr>
      </w:pPr>
    </w:p>
    <w:p w:rsidR="00F51108" w:rsidRPr="007B4F05" w:rsidRDefault="00F51108" w:rsidP="00F51108">
      <w:pPr>
        <w:jc w:val="center"/>
        <w:rPr>
          <w:b/>
          <w:i/>
        </w:rPr>
      </w:pPr>
      <w:r w:rsidRPr="007B4F05">
        <w:rPr>
          <w:b/>
          <w:i/>
        </w:rPr>
        <w:t xml:space="preserve">Назначение: для перевозки бензина и светлых нефтепродуктов </w:t>
      </w:r>
    </w:p>
    <w:p w:rsidR="00F51108" w:rsidRPr="007B4F05" w:rsidRDefault="00F51108" w:rsidP="00F51108">
      <w:pPr>
        <w:jc w:val="center"/>
        <w:rPr>
          <w:sz w:val="16"/>
          <w:szCs w:val="16"/>
        </w:rPr>
      </w:pPr>
    </w:p>
    <w:tbl>
      <w:tblPr>
        <w:tblW w:w="13118" w:type="dxa"/>
        <w:jc w:val="center"/>
        <w:tblInd w:w="584" w:type="dxa"/>
        <w:tblLayout w:type="fixed"/>
        <w:tblLook w:val="0000" w:firstRow="0" w:lastRow="0" w:firstColumn="0" w:lastColumn="0" w:noHBand="0" w:noVBand="0"/>
      </w:tblPr>
      <w:tblGrid>
        <w:gridCol w:w="2840"/>
        <w:gridCol w:w="1358"/>
        <w:gridCol w:w="3387"/>
        <w:gridCol w:w="1013"/>
        <w:gridCol w:w="3252"/>
        <w:gridCol w:w="1268"/>
      </w:tblGrid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58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1443.00.000-5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58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4615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58" w:type="dxa"/>
          </w:tcPr>
          <w:p w:rsidR="00F51108" w:rsidRPr="007B4F05" w:rsidRDefault="00F51108" w:rsidP="00422515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4</w:t>
            </w:r>
            <w:r w:rsidRPr="007B4F05">
              <w:rPr>
                <w:b/>
                <w:i/>
                <w:sz w:val="16"/>
              </w:rPr>
              <w:t>43</w:t>
            </w:r>
            <w:r>
              <w:rPr>
                <w:b/>
                <w:i/>
                <w:sz w:val="16"/>
              </w:rPr>
              <w:t>-03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4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58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18-100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58" w:type="dxa"/>
          </w:tcPr>
          <w:p w:rsidR="00F51108" w:rsidRPr="007B4F05" w:rsidRDefault="00F51108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58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есть</w:t>
            </w: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Масса тары вагона</w:t>
            </w:r>
            <w:r w:rsidRPr="009C1F8B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C1F8B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9C1F8B">
              <w:rPr>
                <w:b/>
                <w:i/>
                <w:sz w:val="16"/>
              </w:rPr>
              <w:t>)</w:t>
            </w:r>
            <w:r w:rsidRPr="007B4F05">
              <w:rPr>
                <w:b/>
                <w:i/>
                <w:sz w:val="16"/>
              </w:rPr>
              <w:t>, т</w:t>
            </w:r>
          </w:p>
        </w:tc>
        <w:tc>
          <w:tcPr>
            <w:tcW w:w="1358" w:type="dxa"/>
          </w:tcPr>
          <w:p w:rsidR="00F51108" w:rsidRPr="007B4F05" w:rsidRDefault="00F51108" w:rsidP="00422515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23,2</w:t>
            </w:r>
            <w:r>
              <w:rPr>
                <w:b/>
                <w:i/>
                <w:sz w:val="16"/>
              </w:rPr>
              <w:t>/24,</w:t>
            </w:r>
            <w:r>
              <w:rPr>
                <w:b/>
                <w:i/>
                <w:sz w:val="16"/>
                <w:lang w:val="en-US"/>
              </w:rPr>
              <w:t>7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ind w:right="-108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налив-верхний,</w:t>
            </w: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58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3000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слив-нижний</w:t>
            </w: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58" w:type="dxa"/>
          </w:tcPr>
          <w:p w:rsidR="00F51108" w:rsidRPr="007B4F05" w:rsidRDefault="00F51108" w:rsidP="00A064B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204,0 (20,4)    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10770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самотеком</w:t>
            </w: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58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67,9 (6,73)    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Удельный объем, м</w:t>
            </w:r>
            <w:r w:rsidRPr="007B4F05">
              <w:rPr>
                <w:b/>
                <w:i/>
                <w:sz w:val="16"/>
                <w:vertAlign w:val="superscript"/>
              </w:rPr>
              <w:t>3</w:t>
            </w:r>
            <w:r w:rsidRPr="007B4F05">
              <w:rPr>
                <w:b/>
                <w:i/>
                <w:sz w:val="16"/>
              </w:rPr>
              <w:t>/т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1,19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Объем котла, м</w:t>
            </w:r>
            <w:r w:rsidRPr="007B4F05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58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72,7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2</w:t>
            </w: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58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120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</w:t>
            </w: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58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02-ВМ 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58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7800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загружаемого продукта, </w:t>
            </w:r>
            <w:r w:rsidRPr="007B4F05">
              <w:rPr>
                <w:b/>
                <w:i/>
                <w:sz w:val="16"/>
              </w:rPr>
              <w:sym w:font="Symbol" w:char="F0B0"/>
            </w:r>
            <w:r w:rsidRPr="007B4F05">
              <w:rPr>
                <w:b/>
                <w:i/>
                <w:sz w:val="16"/>
              </w:rPr>
              <w:t>С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-</w:t>
            </w: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58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клапана), МПа (кгс/см</w:t>
            </w:r>
            <w:r w:rsidRPr="007B4F05">
              <w:rPr>
                <w:b/>
                <w:i/>
                <w:sz w:val="16"/>
                <w:vertAlign w:val="superscript"/>
              </w:rPr>
              <w:t>2</w:t>
            </w:r>
            <w:r w:rsidRPr="007B4F05">
              <w:rPr>
                <w:b/>
                <w:i/>
                <w:sz w:val="16"/>
              </w:rPr>
              <w:t>)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0,147 (1,5)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ind w:left="317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58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71</w:t>
            </w: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358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F51108" w:rsidRPr="007B4F05" w:rsidRDefault="00F51108" w:rsidP="00A064BB">
            <w:pPr>
              <w:ind w:right="-108"/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гидравлическом испытании, МПа (кгс/см</w:t>
            </w:r>
            <w:r w:rsidRPr="007B4F05">
              <w:rPr>
                <w:b/>
                <w:i/>
                <w:sz w:val="16"/>
                <w:vertAlign w:val="superscript"/>
              </w:rPr>
              <w:t>2</w:t>
            </w:r>
            <w:r w:rsidRPr="007B4F05">
              <w:rPr>
                <w:b/>
                <w:i/>
                <w:sz w:val="16"/>
              </w:rPr>
              <w:t>)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0,39 (4)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1974</w:t>
            </w: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358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 w:rsidRPr="007B4F05">
              <w:rPr>
                <w:b/>
                <w:i/>
                <w:sz w:val="16"/>
              </w:rPr>
              <w:t>нет</w:t>
            </w:r>
          </w:p>
        </w:tc>
      </w:tr>
      <w:tr w:rsidR="00F51108" w:rsidRPr="007B4F05" w:rsidTr="00422515">
        <w:trPr>
          <w:jc w:val="center"/>
        </w:trPr>
        <w:tc>
          <w:tcPr>
            <w:tcW w:w="2840" w:type="dxa"/>
          </w:tcPr>
          <w:p w:rsidR="00F51108" w:rsidRPr="007B4F05" w:rsidRDefault="00F51108" w:rsidP="00A064B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358" w:type="dxa"/>
          </w:tcPr>
          <w:p w:rsidR="00F51108" w:rsidRPr="007B4F05" w:rsidRDefault="00F51108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13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</w:t>
            </w:r>
          </w:p>
        </w:tc>
        <w:tc>
          <w:tcPr>
            <w:tcW w:w="3252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F51108" w:rsidRPr="007B4F05" w:rsidRDefault="00F51108" w:rsidP="00A064BB">
            <w:pPr>
              <w:rPr>
                <w:b/>
                <w:i/>
                <w:sz w:val="16"/>
              </w:rPr>
            </w:pPr>
          </w:p>
        </w:tc>
      </w:tr>
    </w:tbl>
    <w:p w:rsidR="00F51108" w:rsidRDefault="00F51108" w:rsidP="0015157D"/>
    <w:p w:rsidR="00F51108" w:rsidRDefault="00F51108" w:rsidP="0015157D"/>
    <w:p w:rsidR="00F51108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F51108" w:rsidRPr="004C3149">
        <w:rPr>
          <w:b/>
          <w:i/>
          <w:sz w:val="32"/>
        </w:rPr>
        <w:lastRenderedPageBreak/>
        <w:t>4-осная цистерна для бензина и других светлых нефтепродуктов,</w:t>
      </w:r>
    </w:p>
    <w:p w:rsidR="00F51108" w:rsidRPr="004C3149" w:rsidRDefault="00F51108" w:rsidP="00F51108">
      <w:pPr>
        <w:jc w:val="center"/>
        <w:rPr>
          <w:b/>
          <w:i/>
          <w:sz w:val="32"/>
        </w:rPr>
      </w:pPr>
      <w:r w:rsidRPr="004C3149">
        <w:rPr>
          <w:b/>
          <w:i/>
          <w:sz w:val="32"/>
        </w:rPr>
        <w:t xml:space="preserve"> модели </w:t>
      </w:r>
      <w:r w:rsidR="00512049">
        <w:rPr>
          <w:b/>
          <w:i/>
          <w:sz w:val="32"/>
        </w:rPr>
        <w:t>1)</w:t>
      </w:r>
      <w:r w:rsidRPr="004C3149">
        <w:rPr>
          <w:b/>
          <w:i/>
          <w:sz w:val="32"/>
        </w:rPr>
        <w:t>15-1443-06</w:t>
      </w:r>
      <w:r>
        <w:rPr>
          <w:b/>
          <w:i/>
          <w:sz w:val="32"/>
        </w:rPr>
        <w:t xml:space="preserve"> и </w:t>
      </w:r>
      <w:r w:rsidR="00512049">
        <w:rPr>
          <w:b/>
          <w:i/>
          <w:sz w:val="32"/>
        </w:rPr>
        <w:t>2)</w:t>
      </w:r>
      <w:r>
        <w:rPr>
          <w:b/>
          <w:i/>
          <w:sz w:val="32"/>
        </w:rPr>
        <w:t xml:space="preserve">15-1443-10 и </w:t>
      </w:r>
      <w:r w:rsidR="00512049">
        <w:rPr>
          <w:b/>
          <w:i/>
          <w:sz w:val="32"/>
        </w:rPr>
        <w:t>3)</w:t>
      </w:r>
      <w:r>
        <w:rPr>
          <w:b/>
          <w:i/>
          <w:sz w:val="32"/>
        </w:rPr>
        <w:t xml:space="preserve">15-1443-22 и </w:t>
      </w:r>
      <w:r w:rsidR="00512049">
        <w:rPr>
          <w:b/>
          <w:i/>
          <w:sz w:val="32"/>
        </w:rPr>
        <w:t>4)</w:t>
      </w:r>
      <w:r>
        <w:rPr>
          <w:b/>
          <w:i/>
          <w:sz w:val="32"/>
        </w:rPr>
        <w:t>15-1443-80</w:t>
      </w:r>
    </w:p>
    <w:p w:rsidR="00F51108" w:rsidRDefault="00F51108" w:rsidP="00F51108">
      <w:pPr>
        <w:rPr>
          <w:sz w:val="32"/>
        </w:rPr>
      </w:pPr>
    </w:p>
    <w:p w:rsidR="00F51108" w:rsidRPr="00D43893" w:rsidRDefault="00E47A18" w:rsidP="00A03F48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7388352" cy="2494494"/>
            <wp:effectExtent l="0" t="0" r="0" b="0"/>
            <wp:docPr id="167" name="Рисунок 167" descr="15-1443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15-1443-0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1889" cy="249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108" w:rsidRDefault="00F51108" w:rsidP="00F51108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бензина и светлых нефтепродуктов </w:t>
      </w:r>
    </w:p>
    <w:p w:rsidR="0089456C" w:rsidRDefault="0089456C" w:rsidP="00F51108">
      <w:pPr>
        <w:jc w:val="center"/>
        <w:rPr>
          <w:b/>
          <w:i/>
        </w:rPr>
      </w:pPr>
    </w:p>
    <w:tbl>
      <w:tblPr>
        <w:tblW w:w="13720" w:type="dxa"/>
        <w:jc w:val="center"/>
        <w:tblLayout w:type="fixed"/>
        <w:tblLook w:val="0000" w:firstRow="0" w:lastRow="0" w:firstColumn="0" w:lastColumn="0" w:noHBand="0" w:noVBand="0"/>
      </w:tblPr>
      <w:tblGrid>
        <w:gridCol w:w="2822"/>
        <w:gridCol w:w="2110"/>
        <w:gridCol w:w="2976"/>
        <w:gridCol w:w="851"/>
        <w:gridCol w:w="3685"/>
        <w:gridCol w:w="1276"/>
      </w:tblGrid>
      <w:tr w:rsidR="00373AF6" w:rsidTr="00365126">
        <w:trPr>
          <w:jc w:val="center"/>
        </w:trPr>
        <w:tc>
          <w:tcPr>
            <w:tcW w:w="2822" w:type="dxa"/>
          </w:tcPr>
          <w:p w:rsidR="00373AF6" w:rsidRPr="000A6536" w:rsidRDefault="00373AF6" w:rsidP="00A2700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10" w:type="dxa"/>
          </w:tcPr>
          <w:p w:rsidR="00373AF6" w:rsidRPr="000A6536" w:rsidRDefault="00373AF6" w:rsidP="00A2700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1443.00.000-06</w:t>
            </w:r>
          </w:p>
        </w:tc>
        <w:tc>
          <w:tcPr>
            <w:tcW w:w="29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1" w:type="dxa"/>
          </w:tcPr>
          <w:p w:rsidR="00373AF6" w:rsidRPr="000A6536" w:rsidRDefault="00373AF6" w:rsidP="00454C52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685" w:type="dxa"/>
          </w:tcPr>
          <w:p w:rsidR="00373AF6" w:rsidRPr="000A6536" w:rsidRDefault="00373AF6" w:rsidP="00454C52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373AF6" w:rsidTr="00365126">
        <w:trPr>
          <w:jc w:val="center"/>
        </w:trPr>
        <w:tc>
          <w:tcPr>
            <w:tcW w:w="2822" w:type="dxa"/>
          </w:tcPr>
          <w:p w:rsidR="00373AF6" w:rsidRPr="000A6536" w:rsidRDefault="00373AF6" w:rsidP="00A2700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2110" w:type="dxa"/>
          </w:tcPr>
          <w:p w:rsidR="00373AF6" w:rsidRPr="000A6536" w:rsidRDefault="00373AF6" w:rsidP="00A2700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24.00.12</w:t>
            </w:r>
            <w:r>
              <w:rPr>
                <w:b/>
                <w:i/>
                <w:sz w:val="16"/>
              </w:rPr>
              <w:t>85</w:t>
            </w:r>
            <w:r w:rsidRPr="000A6536">
              <w:rPr>
                <w:b/>
                <w:i/>
                <w:sz w:val="16"/>
              </w:rPr>
              <w:t>-82</w:t>
            </w:r>
          </w:p>
        </w:tc>
        <w:tc>
          <w:tcPr>
            <w:tcW w:w="29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685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2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373AF6" w:rsidTr="00365126">
        <w:trPr>
          <w:jc w:val="center"/>
        </w:trPr>
        <w:tc>
          <w:tcPr>
            <w:tcW w:w="2822" w:type="dxa"/>
          </w:tcPr>
          <w:p w:rsidR="00373AF6" w:rsidRPr="000A6536" w:rsidRDefault="00373AF6" w:rsidP="00A2700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</w:t>
            </w:r>
            <w:r w:rsidRPr="000A6536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2110" w:type="dxa"/>
          </w:tcPr>
          <w:p w:rsidR="00373AF6" w:rsidRPr="000A6536" w:rsidRDefault="00373AF6" w:rsidP="00A2700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29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373AF6" w:rsidTr="00365126">
        <w:trPr>
          <w:jc w:val="center"/>
        </w:trPr>
        <w:tc>
          <w:tcPr>
            <w:tcW w:w="2822" w:type="dxa"/>
          </w:tcPr>
          <w:p w:rsidR="00373AF6" w:rsidRPr="000A6536" w:rsidRDefault="00373AF6" w:rsidP="00A2700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10" w:type="dxa"/>
          </w:tcPr>
          <w:p w:rsidR="00373AF6" w:rsidRPr="000A6536" w:rsidRDefault="00373AF6" w:rsidP="00A2700D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«МЗТМ»,</w:t>
            </w:r>
          </w:p>
        </w:tc>
        <w:tc>
          <w:tcPr>
            <w:tcW w:w="29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20</w:t>
            </w:r>
          </w:p>
        </w:tc>
        <w:tc>
          <w:tcPr>
            <w:tcW w:w="3685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373AF6" w:rsidTr="00365126">
        <w:trPr>
          <w:jc w:val="center"/>
        </w:trPr>
        <w:tc>
          <w:tcPr>
            <w:tcW w:w="2822" w:type="dxa"/>
          </w:tcPr>
          <w:p w:rsidR="00373AF6" w:rsidRPr="000A6536" w:rsidRDefault="00373AF6" w:rsidP="00A2700D">
            <w:pPr>
              <w:rPr>
                <w:b/>
                <w:i/>
                <w:sz w:val="16"/>
              </w:rPr>
            </w:pPr>
          </w:p>
        </w:tc>
        <w:tc>
          <w:tcPr>
            <w:tcW w:w="2110" w:type="dxa"/>
          </w:tcPr>
          <w:p w:rsidR="00373AF6" w:rsidRDefault="00373AF6" w:rsidP="00A2700D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«Азовобщемаш»</w:t>
            </w:r>
          </w:p>
        </w:tc>
        <w:tc>
          <w:tcPr>
            <w:tcW w:w="29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предохранительно-впускного</w:t>
            </w:r>
            <w:r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</w:tr>
      <w:tr w:rsidR="00373AF6" w:rsidTr="00365126">
        <w:trPr>
          <w:jc w:val="center"/>
        </w:trPr>
        <w:tc>
          <w:tcPr>
            <w:tcW w:w="2822" w:type="dxa"/>
          </w:tcPr>
          <w:p w:rsidR="00373AF6" w:rsidRPr="000A6536" w:rsidRDefault="00373AF6" w:rsidP="00A2700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10" w:type="dxa"/>
          </w:tcPr>
          <w:p w:rsidR="00373AF6" w:rsidRPr="000A6536" w:rsidRDefault="00373AF6" w:rsidP="00A2700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0,0</w:t>
            </w:r>
          </w:p>
        </w:tc>
        <w:tc>
          <w:tcPr>
            <w:tcW w:w="29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685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373AF6" w:rsidRPr="000A6536" w:rsidRDefault="00373AF6" w:rsidP="00454C52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налив-верхний,</w:t>
            </w:r>
          </w:p>
        </w:tc>
      </w:tr>
      <w:tr w:rsidR="00373AF6" w:rsidTr="00365126">
        <w:trPr>
          <w:jc w:val="center"/>
        </w:trPr>
        <w:tc>
          <w:tcPr>
            <w:tcW w:w="2822" w:type="dxa"/>
          </w:tcPr>
          <w:p w:rsidR="00373AF6" w:rsidRPr="000A6536" w:rsidRDefault="00373AF6" w:rsidP="00A2700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2110" w:type="dxa"/>
          </w:tcPr>
          <w:p w:rsidR="00373AF6" w:rsidRPr="000A6536" w:rsidRDefault="00373AF6" w:rsidP="00A03F48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1)24,8/26,8; 2)24,9/26,3</w:t>
            </w:r>
          </w:p>
        </w:tc>
        <w:tc>
          <w:tcPr>
            <w:tcW w:w="29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685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</w:p>
        </w:tc>
      </w:tr>
      <w:tr w:rsidR="00373AF6" w:rsidTr="00365126">
        <w:trPr>
          <w:jc w:val="center"/>
        </w:trPr>
        <w:tc>
          <w:tcPr>
            <w:tcW w:w="2822" w:type="dxa"/>
          </w:tcPr>
          <w:p w:rsidR="00373AF6" w:rsidRDefault="00373AF6" w:rsidP="00A2700D">
            <w:pPr>
              <w:rPr>
                <w:b/>
                <w:i/>
                <w:sz w:val="16"/>
              </w:rPr>
            </w:pPr>
          </w:p>
        </w:tc>
        <w:tc>
          <w:tcPr>
            <w:tcW w:w="2110" w:type="dxa"/>
          </w:tcPr>
          <w:p w:rsidR="00373AF6" w:rsidRDefault="00373AF6" w:rsidP="00A03F48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3)22,0/24,4; 4)24,3/26,0</w:t>
            </w:r>
          </w:p>
        </w:tc>
        <w:tc>
          <w:tcPr>
            <w:tcW w:w="29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373AF6" w:rsidTr="00365126">
        <w:trPr>
          <w:jc w:val="center"/>
        </w:trPr>
        <w:tc>
          <w:tcPr>
            <w:tcW w:w="2822" w:type="dxa"/>
          </w:tcPr>
          <w:p w:rsidR="00373AF6" w:rsidRPr="000A6536" w:rsidRDefault="00373AF6" w:rsidP="00A2700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10" w:type="dxa"/>
          </w:tcPr>
          <w:p w:rsidR="00373AF6" w:rsidRPr="000A6536" w:rsidRDefault="00373AF6" w:rsidP="00A2700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3000</w:t>
            </w:r>
          </w:p>
        </w:tc>
        <w:tc>
          <w:tcPr>
            <w:tcW w:w="3685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</w:tr>
      <w:tr w:rsidR="00373AF6" w:rsidTr="00365126">
        <w:trPr>
          <w:jc w:val="center"/>
        </w:trPr>
        <w:tc>
          <w:tcPr>
            <w:tcW w:w="2822" w:type="dxa"/>
          </w:tcPr>
          <w:p w:rsidR="00373AF6" w:rsidRPr="000A6536" w:rsidRDefault="00373AF6" w:rsidP="00A2700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2110" w:type="dxa"/>
          </w:tcPr>
          <w:p w:rsidR="00373AF6" w:rsidRPr="000A6536" w:rsidRDefault="00373AF6" w:rsidP="00373AF6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1)227(23,15); 2)211,8(21,6)</w:t>
            </w:r>
          </w:p>
        </w:tc>
        <w:tc>
          <w:tcPr>
            <w:tcW w:w="29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1077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1)1995 2)1969</w:t>
            </w:r>
          </w:p>
        </w:tc>
      </w:tr>
      <w:tr w:rsidR="00373AF6" w:rsidTr="00365126">
        <w:trPr>
          <w:jc w:val="center"/>
        </w:trPr>
        <w:tc>
          <w:tcPr>
            <w:tcW w:w="2822" w:type="dxa"/>
          </w:tcPr>
          <w:p w:rsidR="00373AF6" w:rsidRPr="000A6536" w:rsidRDefault="00373AF6" w:rsidP="00A2700D">
            <w:pPr>
              <w:rPr>
                <w:b/>
                <w:i/>
                <w:sz w:val="16"/>
              </w:rPr>
            </w:pPr>
          </w:p>
        </w:tc>
        <w:tc>
          <w:tcPr>
            <w:tcW w:w="2110" w:type="dxa"/>
          </w:tcPr>
          <w:p w:rsidR="00373AF6" w:rsidRPr="000A6536" w:rsidRDefault="00373AF6" w:rsidP="00373AF6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3)206,9(21,1); 4)208,9(21,3)</w:t>
            </w:r>
          </w:p>
        </w:tc>
        <w:tc>
          <w:tcPr>
            <w:tcW w:w="29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685" w:type="dxa"/>
          </w:tcPr>
          <w:p w:rsidR="00373AF6" w:rsidRPr="000A6536" w:rsidRDefault="00373AF6" w:rsidP="00A2700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373AF6" w:rsidRPr="000A6536" w:rsidRDefault="00373AF6" w:rsidP="00A2700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3)1972 4)1964</w:t>
            </w:r>
          </w:p>
        </w:tc>
      </w:tr>
      <w:tr w:rsidR="00373AF6" w:rsidTr="00365126">
        <w:trPr>
          <w:jc w:val="center"/>
        </w:trPr>
        <w:tc>
          <w:tcPr>
            <w:tcW w:w="2822" w:type="dxa"/>
          </w:tcPr>
          <w:p w:rsidR="00373AF6" w:rsidRPr="000A6536" w:rsidRDefault="00373AF6" w:rsidP="00A2700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110" w:type="dxa"/>
          </w:tcPr>
          <w:p w:rsidR="00373AF6" w:rsidRPr="000A6536" w:rsidRDefault="00373AF6" w:rsidP="00A2700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73,1</w:t>
            </w:r>
          </w:p>
        </w:tc>
        <w:tc>
          <w:tcPr>
            <w:tcW w:w="29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уклона котла </w:t>
            </w:r>
          </w:p>
        </w:tc>
        <w:tc>
          <w:tcPr>
            <w:tcW w:w="851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76" w:type="dxa"/>
          </w:tcPr>
          <w:p w:rsidR="00373AF6" w:rsidRPr="000A6536" w:rsidRDefault="00373AF6" w:rsidP="00373AF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1)</w:t>
            </w:r>
            <w:r w:rsidR="000C4929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 xml:space="preserve">- </w:t>
            </w:r>
            <w:r w:rsidR="000C4929">
              <w:rPr>
                <w:b/>
                <w:i/>
                <w:sz w:val="16"/>
              </w:rPr>
              <w:t xml:space="preserve">     2)1995</w:t>
            </w:r>
          </w:p>
        </w:tc>
      </w:tr>
      <w:tr w:rsidR="00373AF6" w:rsidTr="00365126">
        <w:trPr>
          <w:jc w:val="center"/>
        </w:trPr>
        <w:tc>
          <w:tcPr>
            <w:tcW w:w="2822" w:type="dxa"/>
          </w:tcPr>
          <w:p w:rsidR="00373AF6" w:rsidRPr="000A6536" w:rsidRDefault="00373AF6" w:rsidP="00A2700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10" w:type="dxa"/>
          </w:tcPr>
          <w:p w:rsidR="00373AF6" w:rsidRPr="000A6536" w:rsidRDefault="00373AF6" w:rsidP="00A2700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2976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1" w:type="dxa"/>
          </w:tcPr>
          <w:p w:rsidR="00373AF6" w:rsidRPr="000A6536" w:rsidRDefault="00373AF6" w:rsidP="00454C52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373AF6" w:rsidRPr="000A6536" w:rsidRDefault="00373AF6" w:rsidP="00A2700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373AF6" w:rsidRPr="000A6536" w:rsidRDefault="000C4929" w:rsidP="00A2700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3) -      4)1995</w:t>
            </w:r>
          </w:p>
        </w:tc>
      </w:tr>
      <w:tr w:rsidR="000C4929" w:rsidTr="00365126">
        <w:trPr>
          <w:jc w:val="center"/>
        </w:trPr>
        <w:tc>
          <w:tcPr>
            <w:tcW w:w="2822" w:type="dxa"/>
          </w:tcPr>
          <w:p w:rsidR="000C4929" w:rsidRPr="000A6536" w:rsidRDefault="000C4929" w:rsidP="00A2700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10" w:type="dxa"/>
          </w:tcPr>
          <w:p w:rsidR="000C4929" w:rsidRPr="000A6536" w:rsidRDefault="000C4929" w:rsidP="00A2700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02-ВМ</w:t>
            </w:r>
          </w:p>
        </w:tc>
        <w:tc>
          <w:tcPr>
            <w:tcW w:w="2976" w:type="dxa"/>
          </w:tcPr>
          <w:p w:rsidR="000C4929" w:rsidRPr="000A6536" w:rsidRDefault="000C4929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1" w:type="dxa"/>
          </w:tcPr>
          <w:p w:rsidR="000C4929" w:rsidRPr="000A6536" w:rsidRDefault="000C4929" w:rsidP="00454C52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0C4929" w:rsidRPr="000A6536" w:rsidRDefault="000C4929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0C4929" w:rsidRPr="000A6536" w:rsidRDefault="000C4929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0C4929" w:rsidTr="00365126">
        <w:trPr>
          <w:jc w:val="center"/>
        </w:trPr>
        <w:tc>
          <w:tcPr>
            <w:tcW w:w="2822" w:type="dxa"/>
          </w:tcPr>
          <w:p w:rsidR="000C4929" w:rsidRPr="000A6536" w:rsidRDefault="000C4929" w:rsidP="00A2700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10" w:type="dxa"/>
          </w:tcPr>
          <w:p w:rsidR="000C4929" w:rsidRPr="000A6536" w:rsidRDefault="000C4929" w:rsidP="00A2700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2976" w:type="dxa"/>
          </w:tcPr>
          <w:p w:rsidR="000C4929" w:rsidRPr="000A6536" w:rsidRDefault="000C4929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клапана),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0C4929" w:rsidRPr="000A6536" w:rsidRDefault="000C4929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0,1</w:t>
            </w:r>
            <w:r>
              <w:rPr>
                <w:b/>
                <w:i/>
                <w:sz w:val="16"/>
              </w:rPr>
              <w:t>5</w:t>
            </w:r>
            <w:r w:rsidRPr="000A6536">
              <w:rPr>
                <w:b/>
                <w:i/>
                <w:sz w:val="16"/>
              </w:rPr>
              <w:t xml:space="preserve"> (1,5)</w:t>
            </w:r>
          </w:p>
        </w:tc>
        <w:tc>
          <w:tcPr>
            <w:tcW w:w="3685" w:type="dxa"/>
          </w:tcPr>
          <w:p w:rsidR="000C4929" w:rsidRPr="000A6536" w:rsidRDefault="000C4929" w:rsidP="00A2700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0C4929" w:rsidRPr="000A6536" w:rsidRDefault="000C4929" w:rsidP="00A2700D">
            <w:pPr>
              <w:rPr>
                <w:b/>
                <w:i/>
                <w:sz w:val="16"/>
              </w:rPr>
            </w:pPr>
          </w:p>
        </w:tc>
      </w:tr>
      <w:tr w:rsidR="000C4929" w:rsidTr="00365126">
        <w:trPr>
          <w:jc w:val="center"/>
        </w:trPr>
        <w:tc>
          <w:tcPr>
            <w:tcW w:w="2822" w:type="dxa"/>
          </w:tcPr>
          <w:p w:rsidR="000C4929" w:rsidRPr="000A6536" w:rsidRDefault="000C4929" w:rsidP="00A2700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10" w:type="dxa"/>
          </w:tcPr>
          <w:p w:rsidR="000C4929" w:rsidRPr="000A6536" w:rsidRDefault="000C4929" w:rsidP="00A2700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0C4929" w:rsidRPr="000A6536" w:rsidRDefault="000C4929" w:rsidP="00454C5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851" w:type="dxa"/>
          </w:tcPr>
          <w:p w:rsidR="000C4929" w:rsidRPr="000A6536" w:rsidRDefault="000C4929" w:rsidP="00454C5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685" w:type="dxa"/>
          </w:tcPr>
          <w:p w:rsidR="000C4929" w:rsidRPr="000A6536" w:rsidRDefault="000C4929" w:rsidP="00A2700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0C4929" w:rsidRPr="000A6536" w:rsidRDefault="000C4929" w:rsidP="00A2700D">
            <w:pPr>
              <w:rPr>
                <w:b/>
                <w:i/>
                <w:sz w:val="16"/>
              </w:rPr>
            </w:pPr>
          </w:p>
        </w:tc>
      </w:tr>
      <w:tr w:rsidR="000C4929" w:rsidTr="00365126">
        <w:trPr>
          <w:jc w:val="center"/>
        </w:trPr>
        <w:tc>
          <w:tcPr>
            <w:tcW w:w="2822" w:type="dxa"/>
          </w:tcPr>
          <w:p w:rsidR="000C4929" w:rsidRPr="000A6536" w:rsidRDefault="000C4929" w:rsidP="00A2700D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110" w:type="dxa"/>
          </w:tcPr>
          <w:p w:rsidR="000C4929" w:rsidRPr="000A6536" w:rsidRDefault="000C4929" w:rsidP="00A2700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2976" w:type="dxa"/>
          </w:tcPr>
          <w:p w:rsidR="000C4929" w:rsidRPr="000A6536" w:rsidRDefault="000C4929" w:rsidP="00454C5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851" w:type="dxa"/>
          </w:tcPr>
          <w:p w:rsidR="000C4929" w:rsidRPr="000A6536" w:rsidRDefault="000C4929" w:rsidP="00454C52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0C4929" w:rsidRPr="000A6536" w:rsidRDefault="000C4929" w:rsidP="00A2700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0C4929" w:rsidRPr="000A6536" w:rsidRDefault="000C4929" w:rsidP="00A2700D">
            <w:pPr>
              <w:rPr>
                <w:b/>
                <w:i/>
                <w:sz w:val="16"/>
              </w:rPr>
            </w:pPr>
          </w:p>
        </w:tc>
      </w:tr>
    </w:tbl>
    <w:p w:rsidR="00F51108" w:rsidRPr="004C3149" w:rsidRDefault="0089456C" w:rsidP="00F51108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F51108" w:rsidRPr="004C3149">
        <w:rPr>
          <w:b/>
          <w:i/>
          <w:sz w:val="32"/>
        </w:rPr>
        <w:lastRenderedPageBreak/>
        <w:t xml:space="preserve">4-осная цистерна для </w:t>
      </w:r>
      <w:r w:rsidR="00F51108">
        <w:rPr>
          <w:b/>
          <w:i/>
          <w:sz w:val="32"/>
        </w:rPr>
        <w:t>бензола, модели 15-1443-07</w:t>
      </w:r>
    </w:p>
    <w:p w:rsidR="00F51108" w:rsidRDefault="00F51108" w:rsidP="00F51108">
      <w:pPr>
        <w:rPr>
          <w:sz w:val="32"/>
        </w:rPr>
      </w:pPr>
    </w:p>
    <w:p w:rsidR="00F51108" w:rsidRPr="00D43893" w:rsidRDefault="00E47A18" w:rsidP="00F51108">
      <w:pPr>
        <w:rPr>
          <w:sz w:val="32"/>
        </w:rPr>
      </w:pPr>
      <w:r>
        <w:rPr>
          <w:noProof/>
          <w:sz w:val="32"/>
        </w:rPr>
        <w:drawing>
          <wp:inline distT="0" distB="0" distL="0" distR="0" wp14:anchorId="26DEDAA7" wp14:editId="4E770B9D">
            <wp:extent cx="8877300" cy="2997200"/>
            <wp:effectExtent l="19050" t="0" r="0" b="0"/>
            <wp:docPr id="168" name="Рисунок 168" descr="15-1443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15-1443-0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108" w:rsidRDefault="00F51108" w:rsidP="00F51108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</w:t>
      </w:r>
      <w:r>
        <w:rPr>
          <w:b/>
          <w:i/>
        </w:rPr>
        <w:t>бензола</w:t>
      </w:r>
      <w:r w:rsidRPr="004C3149">
        <w:rPr>
          <w:b/>
          <w:i/>
        </w:rPr>
        <w:t xml:space="preserve"> </w:t>
      </w:r>
    </w:p>
    <w:p w:rsidR="00F51108" w:rsidRPr="004C3149" w:rsidRDefault="00F51108" w:rsidP="00F51108">
      <w:pPr>
        <w:jc w:val="center"/>
        <w:rPr>
          <w:b/>
          <w:i/>
        </w:rPr>
      </w:pPr>
    </w:p>
    <w:tbl>
      <w:tblPr>
        <w:tblW w:w="13028" w:type="dxa"/>
        <w:jc w:val="center"/>
        <w:tblLayout w:type="fixed"/>
        <w:tblLook w:val="0000" w:firstRow="0" w:lastRow="0" w:firstColumn="0" w:lastColumn="0" w:noHBand="0" w:noVBand="0"/>
      </w:tblPr>
      <w:tblGrid>
        <w:gridCol w:w="2822"/>
        <w:gridCol w:w="1418"/>
        <w:gridCol w:w="2976"/>
        <w:gridCol w:w="851"/>
        <w:gridCol w:w="3685"/>
        <w:gridCol w:w="1276"/>
      </w:tblGrid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1443.00.000-07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24.00.12</w:t>
            </w:r>
            <w:r>
              <w:rPr>
                <w:b/>
                <w:i/>
                <w:sz w:val="16"/>
              </w:rPr>
              <w:t>85</w:t>
            </w:r>
            <w:r w:rsidRPr="000A6536">
              <w:rPr>
                <w:b/>
                <w:i/>
                <w:sz w:val="16"/>
              </w:rPr>
              <w:t>-82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F51108" w:rsidRPr="000A6536" w:rsidRDefault="00F51108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443-07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20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0,0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23,8/25,4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предохранительно-впускного</w:t>
            </w:r>
            <w:r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налив-верхний,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218,3 (23,1)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3000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слив-нижний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64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1077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72,4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уклона котла 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02-ВМ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1969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клапана),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0,1</w:t>
            </w:r>
            <w:r>
              <w:rPr>
                <w:b/>
                <w:i/>
                <w:sz w:val="16"/>
              </w:rPr>
              <w:t>5</w:t>
            </w:r>
            <w:r w:rsidRPr="000A6536">
              <w:rPr>
                <w:b/>
                <w:i/>
                <w:sz w:val="16"/>
              </w:rPr>
              <w:t xml:space="preserve"> (1,5)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776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</w:tr>
    </w:tbl>
    <w:p w:rsidR="00F51108" w:rsidRDefault="00F51108" w:rsidP="0015157D"/>
    <w:p w:rsidR="00F51108" w:rsidRPr="004C3149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F51108" w:rsidRPr="004C3149">
        <w:rPr>
          <w:b/>
          <w:i/>
          <w:sz w:val="32"/>
        </w:rPr>
        <w:lastRenderedPageBreak/>
        <w:t xml:space="preserve">4-осная цистерна для </w:t>
      </w:r>
      <w:r w:rsidR="00F51108">
        <w:rPr>
          <w:b/>
          <w:i/>
          <w:sz w:val="32"/>
        </w:rPr>
        <w:t>метанола, модели 15-1443-09 и 15-1443-11</w:t>
      </w:r>
    </w:p>
    <w:p w:rsidR="00F51108" w:rsidRDefault="00F51108" w:rsidP="00F51108">
      <w:pPr>
        <w:rPr>
          <w:sz w:val="32"/>
        </w:rPr>
      </w:pPr>
    </w:p>
    <w:p w:rsidR="00F51108" w:rsidRPr="00D43893" w:rsidRDefault="00E47A18" w:rsidP="00F51108">
      <w:pPr>
        <w:rPr>
          <w:sz w:val="32"/>
        </w:rPr>
      </w:pPr>
      <w:r>
        <w:rPr>
          <w:noProof/>
          <w:sz w:val="32"/>
        </w:rPr>
        <w:drawing>
          <wp:inline distT="0" distB="0" distL="0" distR="0" wp14:anchorId="480562CC" wp14:editId="11AC0102">
            <wp:extent cx="8877300" cy="2997200"/>
            <wp:effectExtent l="19050" t="0" r="0" b="0"/>
            <wp:docPr id="169" name="Рисунок 169" descr="15-1443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15-1443-0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108" w:rsidRDefault="00F51108" w:rsidP="00F51108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</w:t>
      </w:r>
      <w:r>
        <w:rPr>
          <w:b/>
          <w:i/>
        </w:rPr>
        <w:t>метанола</w:t>
      </w:r>
    </w:p>
    <w:p w:rsidR="00F51108" w:rsidRPr="004C3149" w:rsidRDefault="00F51108" w:rsidP="00F51108">
      <w:pPr>
        <w:jc w:val="center"/>
        <w:rPr>
          <w:b/>
          <w:i/>
        </w:rPr>
      </w:pPr>
    </w:p>
    <w:tbl>
      <w:tblPr>
        <w:tblW w:w="13262" w:type="dxa"/>
        <w:jc w:val="center"/>
        <w:tblLayout w:type="fixed"/>
        <w:tblLook w:val="0000" w:firstRow="0" w:lastRow="0" w:firstColumn="0" w:lastColumn="0" w:noHBand="0" w:noVBand="0"/>
      </w:tblPr>
      <w:tblGrid>
        <w:gridCol w:w="2822"/>
        <w:gridCol w:w="1652"/>
        <w:gridCol w:w="2976"/>
        <w:gridCol w:w="851"/>
        <w:gridCol w:w="3685"/>
        <w:gridCol w:w="1276"/>
      </w:tblGrid>
      <w:tr w:rsidR="00F51108" w:rsidTr="00454C52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52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1443.00.000-07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Tr="00454C52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652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24.00.12</w:t>
            </w:r>
            <w:r>
              <w:rPr>
                <w:b/>
                <w:i/>
                <w:sz w:val="16"/>
              </w:rPr>
              <w:t>85</w:t>
            </w:r>
            <w:r w:rsidRPr="000A6536">
              <w:rPr>
                <w:b/>
                <w:i/>
                <w:sz w:val="16"/>
              </w:rPr>
              <w:t>-82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F51108" w:rsidRPr="000A6536" w:rsidRDefault="00F51108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F51108" w:rsidTr="00454C52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52" w:type="dxa"/>
          </w:tcPr>
          <w:p w:rsidR="00385FEF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 w:rsidR="00454C52">
              <w:rPr>
                <w:b/>
                <w:i/>
                <w:sz w:val="16"/>
              </w:rPr>
              <w:t>443-09;</w:t>
            </w:r>
            <w:r>
              <w:rPr>
                <w:b/>
                <w:i/>
                <w:sz w:val="16"/>
              </w:rPr>
              <w:t xml:space="preserve"> </w:t>
            </w:r>
          </w:p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15-1443-11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20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F51108" w:rsidTr="00454C52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52" w:type="dxa"/>
          </w:tcPr>
          <w:p w:rsidR="00F51108" w:rsidRPr="000A6536" w:rsidRDefault="00F51108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F51108" w:rsidTr="00454C52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52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57,0</w:t>
            </w:r>
            <w:r w:rsidR="00454C52">
              <w:rPr>
                <w:b/>
                <w:i/>
                <w:sz w:val="16"/>
              </w:rPr>
              <w:t>;  60,0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F51108" w:rsidTr="00454C52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652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22,0/24,3</w:t>
            </w:r>
            <w:r w:rsidR="00454C52">
              <w:rPr>
                <w:b/>
                <w:i/>
                <w:sz w:val="16"/>
              </w:rPr>
              <w:t>;  22,5/23,9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предохранительно-впускного</w:t>
            </w:r>
            <w:r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</w:tr>
      <w:tr w:rsidR="00F51108" w:rsidTr="00454C52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652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налив-верхний,</w:t>
            </w:r>
          </w:p>
        </w:tc>
      </w:tr>
      <w:tr w:rsidR="00F51108" w:rsidTr="00454C52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652" w:type="dxa"/>
          </w:tcPr>
          <w:p w:rsidR="00F51108" w:rsidRPr="000A6536" w:rsidRDefault="00F51108" w:rsidP="00A064B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218,3 (23,1)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3000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слив-нижний</w:t>
            </w:r>
          </w:p>
        </w:tc>
      </w:tr>
      <w:tr w:rsidR="00F51108" w:rsidTr="00454C52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52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64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1077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Tr="00454C52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652" w:type="dxa"/>
          </w:tcPr>
          <w:p w:rsidR="00F51108" w:rsidRPr="00765095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73,1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73,5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F51108" w:rsidTr="00454C52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52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уклона котла 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</w:tr>
      <w:tr w:rsidR="00F51108" w:rsidTr="00454C52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52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02-ВМ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1969</w:t>
            </w:r>
          </w:p>
        </w:tc>
      </w:tr>
      <w:tr w:rsidR="00F51108" w:rsidTr="00454C52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52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F51108" w:rsidTr="00454C52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52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клапана),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0,1</w:t>
            </w:r>
            <w:r>
              <w:rPr>
                <w:b/>
                <w:i/>
                <w:sz w:val="16"/>
              </w:rPr>
              <w:t>5</w:t>
            </w:r>
            <w:r w:rsidRPr="000A6536">
              <w:rPr>
                <w:b/>
                <w:i/>
                <w:sz w:val="16"/>
              </w:rPr>
              <w:t xml:space="preserve"> (1,5)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F51108" w:rsidTr="00454C52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652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744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Tr="00454C52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652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</w:tr>
    </w:tbl>
    <w:p w:rsidR="0089456C" w:rsidRDefault="0089456C" w:rsidP="0015157D"/>
    <w:p w:rsidR="00F51108" w:rsidRPr="004C3149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F51108" w:rsidRPr="004C3149">
        <w:rPr>
          <w:b/>
          <w:i/>
          <w:sz w:val="32"/>
        </w:rPr>
        <w:lastRenderedPageBreak/>
        <w:t xml:space="preserve">4-осная цистерна для </w:t>
      </w:r>
      <w:r w:rsidR="00F51108">
        <w:rPr>
          <w:b/>
          <w:i/>
          <w:sz w:val="32"/>
          <w:lang w:val="en-US"/>
        </w:rPr>
        <w:t>N</w:t>
      </w:r>
      <w:r w:rsidR="00F51108" w:rsidRPr="00816194">
        <w:rPr>
          <w:b/>
          <w:i/>
          <w:sz w:val="32"/>
        </w:rPr>
        <w:t>-</w:t>
      </w:r>
      <w:r w:rsidR="00F51108">
        <w:rPr>
          <w:b/>
          <w:i/>
          <w:sz w:val="32"/>
        </w:rPr>
        <w:t>метиланилина, анилина, каскада-3, беззольной высокооктановой добавки</w:t>
      </w:r>
      <w:r w:rsidR="00F51108" w:rsidRPr="004C3149">
        <w:rPr>
          <w:b/>
          <w:i/>
          <w:sz w:val="32"/>
        </w:rPr>
        <w:t>, модели 15-1443-</w:t>
      </w:r>
      <w:r w:rsidR="00F51108">
        <w:rPr>
          <w:b/>
          <w:i/>
          <w:sz w:val="32"/>
        </w:rPr>
        <w:t>14</w:t>
      </w:r>
    </w:p>
    <w:p w:rsidR="00F51108" w:rsidRDefault="00F51108" w:rsidP="00F51108">
      <w:pPr>
        <w:rPr>
          <w:sz w:val="32"/>
        </w:rPr>
      </w:pPr>
    </w:p>
    <w:p w:rsidR="00F51108" w:rsidRPr="00BB5643" w:rsidRDefault="00E47A18" w:rsidP="00F51108">
      <w:pPr>
        <w:rPr>
          <w:sz w:val="32"/>
        </w:rPr>
      </w:pPr>
      <w:r>
        <w:rPr>
          <w:noProof/>
          <w:sz w:val="32"/>
        </w:rPr>
        <w:drawing>
          <wp:inline distT="0" distB="0" distL="0" distR="0" wp14:anchorId="0F075E13" wp14:editId="28B0C257">
            <wp:extent cx="8890000" cy="2717800"/>
            <wp:effectExtent l="19050" t="0" r="6350" b="0"/>
            <wp:docPr id="170" name="Рисунок 170" descr="15-1443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15-1443-14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71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108" w:rsidRDefault="00F51108" w:rsidP="00F51108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</w:t>
      </w:r>
      <w:r w:rsidRPr="00816194">
        <w:rPr>
          <w:b/>
          <w:i/>
          <w:lang w:val="en-US"/>
        </w:rPr>
        <w:t>N</w:t>
      </w:r>
      <w:r w:rsidRPr="00816194">
        <w:rPr>
          <w:b/>
          <w:i/>
        </w:rPr>
        <w:t>-метиланилина, анилина, каскада-3, беззольной высокооктановой добавки</w:t>
      </w:r>
    </w:p>
    <w:p w:rsidR="00F51108" w:rsidRPr="004C3149" w:rsidRDefault="00F51108" w:rsidP="00F51108">
      <w:pPr>
        <w:jc w:val="center"/>
        <w:rPr>
          <w:b/>
          <w:i/>
        </w:rPr>
      </w:pPr>
    </w:p>
    <w:tbl>
      <w:tblPr>
        <w:tblW w:w="13028" w:type="dxa"/>
        <w:jc w:val="center"/>
        <w:tblLayout w:type="fixed"/>
        <w:tblLook w:val="0000" w:firstRow="0" w:lastRow="0" w:firstColumn="0" w:lastColumn="0" w:noHBand="0" w:noVBand="0"/>
      </w:tblPr>
      <w:tblGrid>
        <w:gridCol w:w="2822"/>
        <w:gridCol w:w="1418"/>
        <w:gridCol w:w="2976"/>
        <w:gridCol w:w="851"/>
        <w:gridCol w:w="3685"/>
        <w:gridCol w:w="1276"/>
      </w:tblGrid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1443.00.000-06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24.00.12</w:t>
            </w:r>
            <w:r>
              <w:rPr>
                <w:b/>
                <w:i/>
                <w:sz w:val="16"/>
              </w:rPr>
              <w:t>85</w:t>
            </w:r>
            <w:r w:rsidRPr="000A6536">
              <w:rPr>
                <w:b/>
                <w:i/>
                <w:sz w:val="16"/>
              </w:rPr>
              <w:t>-82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</w:t>
            </w:r>
            <w:r w:rsidRPr="000A6536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721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20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6,0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предохранительно-впускного</w:t>
            </w:r>
            <w:r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25,8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налив-верхний,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слив-нижний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226,8 (23,1)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3000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64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1077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73,1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уклона котла 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2006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02-ВМ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76" w:type="dxa"/>
          </w:tcPr>
          <w:p w:rsidR="00F51108" w:rsidRPr="000A6536" w:rsidRDefault="00CD71FF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2007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клапана),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0,1</w:t>
            </w:r>
            <w:r>
              <w:rPr>
                <w:b/>
                <w:i/>
                <w:sz w:val="16"/>
              </w:rPr>
              <w:t>5</w:t>
            </w:r>
            <w:r w:rsidRPr="000A6536">
              <w:rPr>
                <w:b/>
                <w:i/>
                <w:sz w:val="16"/>
              </w:rPr>
              <w:t xml:space="preserve"> (1,5)</w:t>
            </w: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</w:tr>
      <w:tr w:rsidR="00F51108" w:rsidTr="00A064BB">
        <w:trPr>
          <w:jc w:val="center"/>
        </w:trPr>
        <w:tc>
          <w:tcPr>
            <w:tcW w:w="2822" w:type="dxa"/>
          </w:tcPr>
          <w:p w:rsidR="00F51108" w:rsidRPr="000A6536" w:rsidRDefault="00F51108" w:rsidP="00A064BB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F51108" w:rsidRPr="000A6536" w:rsidRDefault="00F51108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29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51108" w:rsidRPr="000A6536" w:rsidRDefault="00F51108" w:rsidP="00A064BB">
            <w:pPr>
              <w:rPr>
                <w:b/>
                <w:i/>
                <w:sz w:val="16"/>
              </w:rPr>
            </w:pPr>
          </w:p>
        </w:tc>
      </w:tr>
    </w:tbl>
    <w:p w:rsidR="00F51108" w:rsidRDefault="00F51108" w:rsidP="0015157D"/>
    <w:p w:rsidR="00F51108" w:rsidRDefault="00F51108" w:rsidP="0015157D"/>
    <w:p w:rsidR="009D34F2" w:rsidRPr="004C3149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D34F2" w:rsidRPr="004C3149">
        <w:rPr>
          <w:b/>
          <w:i/>
          <w:sz w:val="32"/>
        </w:rPr>
        <w:lastRenderedPageBreak/>
        <w:t xml:space="preserve">4-осная цистерна для </w:t>
      </w:r>
      <w:r w:rsidR="009D34F2">
        <w:rPr>
          <w:b/>
          <w:i/>
          <w:sz w:val="32"/>
        </w:rPr>
        <w:t>вязких</w:t>
      </w:r>
      <w:r w:rsidR="009D34F2" w:rsidRPr="004C3149">
        <w:rPr>
          <w:b/>
          <w:i/>
          <w:sz w:val="32"/>
        </w:rPr>
        <w:t xml:space="preserve"> н</w:t>
      </w:r>
      <w:r w:rsidR="009D34F2">
        <w:rPr>
          <w:b/>
          <w:i/>
          <w:sz w:val="32"/>
        </w:rPr>
        <w:t>ефтепродуктов, модели 15-1443-15</w:t>
      </w:r>
    </w:p>
    <w:p w:rsidR="009D34F2" w:rsidRDefault="009D34F2" w:rsidP="009D34F2">
      <w:pPr>
        <w:rPr>
          <w:sz w:val="32"/>
        </w:rPr>
      </w:pPr>
    </w:p>
    <w:p w:rsidR="009D34F2" w:rsidRPr="00D43893" w:rsidRDefault="00E47A18" w:rsidP="009D34F2">
      <w:pPr>
        <w:rPr>
          <w:sz w:val="32"/>
        </w:rPr>
      </w:pPr>
      <w:r>
        <w:rPr>
          <w:noProof/>
          <w:sz w:val="32"/>
        </w:rPr>
        <w:drawing>
          <wp:inline distT="0" distB="0" distL="0" distR="0" wp14:anchorId="201C495E" wp14:editId="783752BE">
            <wp:extent cx="8877300" cy="2997200"/>
            <wp:effectExtent l="19050" t="0" r="0" b="0"/>
            <wp:docPr id="171" name="Рисунок 171" descr="15-1443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15-1443-0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4F2" w:rsidRDefault="009D34F2" w:rsidP="009D34F2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</w:t>
      </w:r>
      <w:r>
        <w:rPr>
          <w:b/>
          <w:i/>
        </w:rPr>
        <w:t>вязких</w:t>
      </w:r>
      <w:r w:rsidRPr="004C3149">
        <w:rPr>
          <w:b/>
          <w:i/>
        </w:rPr>
        <w:t xml:space="preserve"> нефтепродуктов </w:t>
      </w:r>
    </w:p>
    <w:p w:rsidR="009D34F2" w:rsidRPr="004C3149" w:rsidRDefault="009D34F2" w:rsidP="009D34F2">
      <w:pPr>
        <w:jc w:val="center"/>
        <w:rPr>
          <w:b/>
          <w:i/>
        </w:rPr>
      </w:pPr>
    </w:p>
    <w:tbl>
      <w:tblPr>
        <w:tblW w:w="13028" w:type="dxa"/>
        <w:jc w:val="center"/>
        <w:tblLayout w:type="fixed"/>
        <w:tblLook w:val="0000" w:firstRow="0" w:lastRow="0" w:firstColumn="0" w:lastColumn="0" w:noHBand="0" w:noVBand="0"/>
      </w:tblPr>
      <w:tblGrid>
        <w:gridCol w:w="2822"/>
        <w:gridCol w:w="1418"/>
        <w:gridCol w:w="2976"/>
        <w:gridCol w:w="851"/>
        <w:gridCol w:w="3685"/>
        <w:gridCol w:w="1276"/>
      </w:tblGrid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</w:t>
            </w:r>
            <w:r w:rsidRPr="000A6536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766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20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7,0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23,2/24,8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предохранительно-впускного</w:t>
            </w:r>
            <w:r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налив-верхний,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218,3 (23,1)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3000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слив-нижний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64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1077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73,1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уклона котла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02-ВМ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1969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клапана),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0,1</w:t>
            </w:r>
            <w:r>
              <w:rPr>
                <w:b/>
                <w:i/>
                <w:sz w:val="16"/>
              </w:rPr>
              <w:t>5</w:t>
            </w:r>
            <w:r w:rsidRPr="000A6536">
              <w:rPr>
                <w:b/>
                <w:i/>
                <w:sz w:val="16"/>
              </w:rPr>
              <w:t xml:space="preserve"> (1,5)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</w:tbl>
    <w:p w:rsidR="00F51108" w:rsidRDefault="00F51108" w:rsidP="0015157D"/>
    <w:p w:rsidR="009D34F2" w:rsidRPr="004C3149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D34F2" w:rsidRPr="004C3149">
        <w:rPr>
          <w:b/>
          <w:i/>
          <w:sz w:val="32"/>
        </w:rPr>
        <w:lastRenderedPageBreak/>
        <w:t xml:space="preserve">4-осная цистерна для </w:t>
      </w:r>
      <w:r w:rsidR="009D34F2">
        <w:rPr>
          <w:b/>
          <w:i/>
          <w:sz w:val="32"/>
        </w:rPr>
        <w:t>вязких</w:t>
      </w:r>
      <w:r w:rsidR="009D34F2" w:rsidRPr="004C3149">
        <w:rPr>
          <w:b/>
          <w:i/>
          <w:sz w:val="32"/>
        </w:rPr>
        <w:t xml:space="preserve"> н</w:t>
      </w:r>
      <w:r w:rsidR="009D34F2">
        <w:rPr>
          <w:b/>
          <w:i/>
          <w:sz w:val="32"/>
        </w:rPr>
        <w:t>ефтепродуктов, модели 15-1443-20</w:t>
      </w:r>
    </w:p>
    <w:p w:rsidR="009D34F2" w:rsidRDefault="009D34F2" w:rsidP="009D34F2">
      <w:pPr>
        <w:rPr>
          <w:sz w:val="32"/>
        </w:rPr>
      </w:pPr>
    </w:p>
    <w:p w:rsidR="009D34F2" w:rsidRPr="00D43893" w:rsidRDefault="00E47A18" w:rsidP="009D34F2">
      <w:pPr>
        <w:rPr>
          <w:sz w:val="32"/>
        </w:rPr>
      </w:pPr>
      <w:r>
        <w:rPr>
          <w:noProof/>
          <w:sz w:val="32"/>
        </w:rPr>
        <w:drawing>
          <wp:inline distT="0" distB="0" distL="0" distR="0" wp14:anchorId="7D6E3AAE" wp14:editId="08CE2890">
            <wp:extent cx="8877300" cy="2997200"/>
            <wp:effectExtent l="19050" t="0" r="0" b="0"/>
            <wp:docPr id="172" name="Рисунок 172" descr="15-1443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15-1443-0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4F2" w:rsidRDefault="009D34F2" w:rsidP="009D34F2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</w:t>
      </w:r>
      <w:r>
        <w:rPr>
          <w:b/>
          <w:i/>
        </w:rPr>
        <w:t>вязких</w:t>
      </w:r>
      <w:r w:rsidRPr="004C3149">
        <w:rPr>
          <w:b/>
          <w:i/>
        </w:rPr>
        <w:t xml:space="preserve"> нефтепродуктов </w:t>
      </w:r>
    </w:p>
    <w:p w:rsidR="009D34F2" w:rsidRPr="004C3149" w:rsidRDefault="009D34F2" w:rsidP="009D34F2">
      <w:pPr>
        <w:jc w:val="center"/>
        <w:rPr>
          <w:b/>
          <w:i/>
        </w:rPr>
      </w:pPr>
    </w:p>
    <w:tbl>
      <w:tblPr>
        <w:tblW w:w="12978" w:type="dxa"/>
        <w:jc w:val="center"/>
        <w:tblLayout w:type="fixed"/>
        <w:tblLook w:val="0000" w:firstRow="0" w:lastRow="0" w:firstColumn="0" w:lastColumn="0" w:noHBand="0" w:noVBand="0"/>
      </w:tblPr>
      <w:tblGrid>
        <w:gridCol w:w="2822"/>
        <w:gridCol w:w="1368"/>
        <w:gridCol w:w="2976"/>
        <w:gridCol w:w="851"/>
        <w:gridCol w:w="3685"/>
        <w:gridCol w:w="1276"/>
      </w:tblGrid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6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36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</w:t>
            </w:r>
            <w:r w:rsidRPr="000A6536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136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777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20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68" w:type="dxa"/>
          </w:tcPr>
          <w:p w:rsidR="009D34F2" w:rsidRPr="000A6536" w:rsidRDefault="009D34F2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68" w:type="dxa"/>
          </w:tcPr>
          <w:p w:rsidR="009D34F2" w:rsidRPr="000A6536" w:rsidRDefault="00CD71FF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60,0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368" w:type="dxa"/>
          </w:tcPr>
          <w:p w:rsidR="009D34F2" w:rsidRPr="000A6536" w:rsidRDefault="00CD71FF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24,1/25,6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предохранительно-впускного</w:t>
            </w:r>
            <w:r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CD71FF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9D34F2" w:rsidRPr="000A6536">
              <w:rPr>
                <w:b/>
                <w:i/>
                <w:sz w:val="16"/>
              </w:rPr>
              <w:t>:</w:t>
            </w:r>
          </w:p>
        </w:tc>
        <w:tc>
          <w:tcPr>
            <w:tcW w:w="136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налив-верхний,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368" w:type="dxa"/>
          </w:tcPr>
          <w:p w:rsidR="009D34F2" w:rsidRPr="000A6536" w:rsidRDefault="00CD71FF" w:rsidP="00CD71FF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209,9</w:t>
            </w:r>
            <w:r w:rsidR="009D34F2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21,4</w:t>
            </w:r>
            <w:r w:rsidR="009D34F2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3000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слив-нижний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6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64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1077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6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73,1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6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уклона котла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6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02-ВМ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76" w:type="dxa"/>
          </w:tcPr>
          <w:p w:rsidR="009D34F2" w:rsidRPr="000A6536" w:rsidRDefault="009D34F2" w:rsidP="00CD71FF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</w:t>
            </w:r>
            <w:r w:rsidR="00CD71FF">
              <w:rPr>
                <w:b/>
                <w:i/>
                <w:sz w:val="16"/>
              </w:rPr>
              <w:t>85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6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6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клапана),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0,1</w:t>
            </w:r>
            <w:r>
              <w:rPr>
                <w:b/>
                <w:i/>
                <w:sz w:val="16"/>
              </w:rPr>
              <w:t>5</w:t>
            </w:r>
            <w:r w:rsidRPr="000A6536">
              <w:rPr>
                <w:b/>
                <w:i/>
                <w:sz w:val="16"/>
              </w:rPr>
              <w:t xml:space="preserve"> (1,5)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6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36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</w:tbl>
    <w:p w:rsidR="009D34F2" w:rsidRDefault="009D34F2" w:rsidP="0015157D"/>
    <w:p w:rsidR="009D34F2" w:rsidRPr="004C3149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D34F2" w:rsidRPr="004C3149">
        <w:rPr>
          <w:b/>
          <w:i/>
          <w:sz w:val="32"/>
        </w:rPr>
        <w:lastRenderedPageBreak/>
        <w:t xml:space="preserve">4-осная цистерна для </w:t>
      </w:r>
      <w:r w:rsidR="009D34F2">
        <w:rPr>
          <w:b/>
          <w:i/>
          <w:sz w:val="32"/>
        </w:rPr>
        <w:t>вязких</w:t>
      </w:r>
      <w:r w:rsidR="009D34F2" w:rsidRPr="004C3149">
        <w:rPr>
          <w:b/>
          <w:i/>
          <w:sz w:val="32"/>
        </w:rPr>
        <w:t xml:space="preserve"> н</w:t>
      </w:r>
      <w:r w:rsidR="009D34F2">
        <w:rPr>
          <w:b/>
          <w:i/>
          <w:sz w:val="32"/>
        </w:rPr>
        <w:t>ефтепродуктов, модели 15-1443-21</w:t>
      </w:r>
    </w:p>
    <w:p w:rsidR="009D34F2" w:rsidRDefault="009D34F2" w:rsidP="009D34F2">
      <w:pPr>
        <w:rPr>
          <w:sz w:val="32"/>
        </w:rPr>
      </w:pPr>
    </w:p>
    <w:p w:rsidR="009D34F2" w:rsidRPr="00D43893" w:rsidRDefault="00E47A18" w:rsidP="009D34F2">
      <w:pPr>
        <w:rPr>
          <w:sz w:val="32"/>
        </w:rPr>
      </w:pPr>
      <w:r>
        <w:rPr>
          <w:noProof/>
          <w:sz w:val="32"/>
        </w:rPr>
        <w:drawing>
          <wp:inline distT="0" distB="0" distL="0" distR="0" wp14:anchorId="67F6DFD2" wp14:editId="04F56E62">
            <wp:extent cx="8877300" cy="2997200"/>
            <wp:effectExtent l="19050" t="0" r="0" b="0"/>
            <wp:docPr id="173" name="Рисунок 173" descr="15-1443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15-1443-0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4F2" w:rsidRDefault="009D34F2" w:rsidP="009D34F2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</w:t>
      </w:r>
      <w:r>
        <w:rPr>
          <w:b/>
          <w:i/>
        </w:rPr>
        <w:t>вязких</w:t>
      </w:r>
      <w:r w:rsidRPr="004C3149">
        <w:rPr>
          <w:b/>
          <w:i/>
        </w:rPr>
        <w:t xml:space="preserve"> нефтепродуктов </w:t>
      </w:r>
    </w:p>
    <w:p w:rsidR="009D34F2" w:rsidRPr="004C3149" w:rsidRDefault="009D34F2" w:rsidP="009D34F2">
      <w:pPr>
        <w:jc w:val="center"/>
        <w:rPr>
          <w:b/>
          <w:i/>
        </w:rPr>
      </w:pPr>
    </w:p>
    <w:tbl>
      <w:tblPr>
        <w:tblW w:w="13403" w:type="dxa"/>
        <w:jc w:val="center"/>
        <w:tblLayout w:type="fixed"/>
        <w:tblLook w:val="0000" w:firstRow="0" w:lastRow="0" w:firstColumn="0" w:lastColumn="0" w:noHBand="0" w:noVBand="0"/>
      </w:tblPr>
      <w:tblGrid>
        <w:gridCol w:w="2822"/>
        <w:gridCol w:w="1793"/>
        <w:gridCol w:w="2976"/>
        <w:gridCol w:w="851"/>
        <w:gridCol w:w="3685"/>
        <w:gridCol w:w="1276"/>
      </w:tblGrid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793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793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</w:t>
            </w:r>
            <w:r w:rsidRPr="000A6536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1793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777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20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793" w:type="dxa"/>
          </w:tcPr>
          <w:p w:rsidR="00CD71FF" w:rsidRDefault="009D34F2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  <w:r w:rsidR="00CD71FF">
              <w:rPr>
                <w:b/>
                <w:i/>
                <w:sz w:val="16"/>
              </w:rPr>
              <w:t>;</w:t>
            </w:r>
            <w:r>
              <w:rPr>
                <w:b/>
                <w:i/>
                <w:sz w:val="16"/>
              </w:rPr>
              <w:t xml:space="preserve"> </w:t>
            </w:r>
          </w:p>
          <w:p w:rsidR="009D34F2" w:rsidRPr="000A6536" w:rsidRDefault="009D34F2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«Азовобщемаш»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793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0,0</w:t>
            </w:r>
            <w:r w:rsidR="00CD71FF">
              <w:rPr>
                <w:b/>
                <w:i/>
                <w:sz w:val="16"/>
              </w:rPr>
              <w:t>; 65,0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793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26,6/28,8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предохранительно-впускного</w:t>
            </w:r>
            <w:r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E31BE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9D34F2" w:rsidRPr="000A6536">
              <w:rPr>
                <w:b/>
                <w:i/>
                <w:sz w:val="16"/>
              </w:rPr>
              <w:t>:</w:t>
            </w:r>
          </w:p>
        </w:tc>
        <w:tc>
          <w:tcPr>
            <w:tcW w:w="1793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налив-верхний,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793" w:type="dxa"/>
          </w:tcPr>
          <w:p w:rsidR="009D34F2" w:rsidRPr="000A6536" w:rsidRDefault="00E31BE2" w:rsidP="00E31BE2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217,7</w:t>
            </w:r>
            <w:r w:rsidR="009D34F2"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6"/>
              </w:rPr>
              <w:t>22,2</w:t>
            </w:r>
            <w:r w:rsidR="009D34F2">
              <w:rPr>
                <w:b/>
                <w:i/>
                <w:sz w:val="16"/>
              </w:rPr>
              <w:t>)</w:t>
            </w:r>
            <w:r>
              <w:rPr>
                <w:b/>
                <w:i/>
                <w:sz w:val="16"/>
              </w:rPr>
              <w:t>; 230,4(23,5)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3000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слив-нижний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793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64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1077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793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73,1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793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уклона котла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793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02-ВМ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  <w:r w:rsidR="00CD71FF">
              <w:rPr>
                <w:b/>
                <w:i/>
                <w:sz w:val="16"/>
              </w:rPr>
              <w:t>; 1998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793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76" w:type="dxa"/>
          </w:tcPr>
          <w:p w:rsidR="009D34F2" w:rsidRPr="000A6536" w:rsidRDefault="00CD71FF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793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клапана),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0,1</w:t>
            </w:r>
            <w:r>
              <w:rPr>
                <w:b/>
                <w:i/>
                <w:sz w:val="16"/>
              </w:rPr>
              <w:t>5</w:t>
            </w:r>
            <w:r w:rsidRPr="000A6536">
              <w:rPr>
                <w:b/>
                <w:i/>
                <w:sz w:val="16"/>
              </w:rPr>
              <w:t xml:space="preserve"> (1,5)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793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CD71FF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793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</w:tbl>
    <w:p w:rsidR="0089456C" w:rsidRDefault="0089456C" w:rsidP="0015157D"/>
    <w:p w:rsidR="009D34F2" w:rsidRPr="004C3149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D34F2" w:rsidRPr="004C3149">
        <w:rPr>
          <w:b/>
          <w:i/>
          <w:sz w:val="32"/>
        </w:rPr>
        <w:lastRenderedPageBreak/>
        <w:t xml:space="preserve">4-осная цистерна для </w:t>
      </w:r>
      <w:r w:rsidR="009D34F2">
        <w:rPr>
          <w:b/>
          <w:i/>
          <w:sz w:val="32"/>
        </w:rPr>
        <w:t>вязких</w:t>
      </w:r>
      <w:r w:rsidR="009D34F2" w:rsidRPr="004C3149">
        <w:rPr>
          <w:b/>
          <w:i/>
          <w:sz w:val="32"/>
        </w:rPr>
        <w:t xml:space="preserve"> н</w:t>
      </w:r>
      <w:r w:rsidR="009D34F2">
        <w:rPr>
          <w:b/>
          <w:i/>
          <w:sz w:val="32"/>
        </w:rPr>
        <w:t>ефтепродуктов, модели 15-1443-98</w:t>
      </w:r>
    </w:p>
    <w:p w:rsidR="009D34F2" w:rsidRDefault="009D34F2" w:rsidP="009D34F2">
      <w:pPr>
        <w:rPr>
          <w:sz w:val="32"/>
        </w:rPr>
      </w:pPr>
    </w:p>
    <w:p w:rsidR="009D34F2" w:rsidRPr="00D43893" w:rsidRDefault="00E47A18" w:rsidP="009D34F2">
      <w:pPr>
        <w:rPr>
          <w:sz w:val="32"/>
        </w:rPr>
      </w:pPr>
      <w:r>
        <w:rPr>
          <w:noProof/>
          <w:sz w:val="32"/>
        </w:rPr>
        <w:drawing>
          <wp:inline distT="0" distB="0" distL="0" distR="0" wp14:anchorId="56985914" wp14:editId="2D9E25F0">
            <wp:extent cx="8877300" cy="2997200"/>
            <wp:effectExtent l="19050" t="0" r="0" b="0"/>
            <wp:docPr id="174" name="Рисунок 174" descr="15-1443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15-1443-0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4F2" w:rsidRDefault="009D34F2" w:rsidP="009D34F2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</w:t>
      </w:r>
      <w:r>
        <w:rPr>
          <w:b/>
          <w:i/>
        </w:rPr>
        <w:t>вязких</w:t>
      </w:r>
      <w:r w:rsidRPr="004C3149">
        <w:rPr>
          <w:b/>
          <w:i/>
        </w:rPr>
        <w:t xml:space="preserve"> нефтепродуктов </w:t>
      </w:r>
    </w:p>
    <w:p w:rsidR="009D34F2" w:rsidRPr="004C3149" w:rsidRDefault="009D34F2" w:rsidP="009D34F2">
      <w:pPr>
        <w:jc w:val="center"/>
        <w:rPr>
          <w:b/>
          <w:i/>
        </w:rPr>
      </w:pPr>
    </w:p>
    <w:tbl>
      <w:tblPr>
        <w:tblW w:w="13028" w:type="dxa"/>
        <w:jc w:val="center"/>
        <w:tblLayout w:type="fixed"/>
        <w:tblLook w:val="0000" w:firstRow="0" w:lastRow="0" w:firstColumn="0" w:lastColumn="0" w:noHBand="0" w:noVBand="0"/>
      </w:tblPr>
      <w:tblGrid>
        <w:gridCol w:w="2822"/>
        <w:gridCol w:w="1418"/>
        <w:gridCol w:w="2976"/>
        <w:gridCol w:w="851"/>
        <w:gridCol w:w="3685"/>
        <w:gridCol w:w="1276"/>
      </w:tblGrid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443-98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20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58,0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24,6/25,8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предохранительно-впускного</w:t>
            </w:r>
            <w:r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налив-верхний,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418" w:type="dxa"/>
          </w:tcPr>
          <w:p w:rsidR="009D34F2" w:rsidRPr="000A6536" w:rsidRDefault="005537EC" w:rsidP="005537EC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212,8</w:t>
            </w:r>
            <w:r w:rsidR="009D34F2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21,7</w:t>
            </w:r>
            <w:r w:rsidR="009D34F2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3000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слив-нижний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64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1077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  <w:r w:rsidRPr="000A6536">
              <w:rPr>
                <w:b/>
                <w:i/>
                <w:sz w:val="16"/>
              </w:rPr>
              <w:t>,1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уклона котла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02-ВМ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1969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1994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клапана),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0,1</w:t>
            </w:r>
            <w:r>
              <w:rPr>
                <w:b/>
                <w:i/>
                <w:sz w:val="16"/>
              </w:rPr>
              <w:t>5</w:t>
            </w:r>
            <w:r w:rsidRPr="000A6536">
              <w:rPr>
                <w:b/>
                <w:i/>
                <w:sz w:val="16"/>
              </w:rPr>
              <w:t xml:space="preserve"> (1,5)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766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</w:tbl>
    <w:p w:rsidR="009D34F2" w:rsidRDefault="009D34F2" w:rsidP="0015157D"/>
    <w:p w:rsidR="009D34F2" w:rsidRPr="004C3149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D34F2" w:rsidRPr="004C3149">
        <w:rPr>
          <w:b/>
          <w:i/>
          <w:sz w:val="32"/>
        </w:rPr>
        <w:lastRenderedPageBreak/>
        <w:t xml:space="preserve">4-осная цистерна для </w:t>
      </w:r>
      <w:r w:rsidR="009D34F2">
        <w:rPr>
          <w:b/>
          <w:i/>
          <w:sz w:val="32"/>
        </w:rPr>
        <w:t>вязких</w:t>
      </w:r>
      <w:r w:rsidR="009D34F2" w:rsidRPr="004C3149">
        <w:rPr>
          <w:b/>
          <w:i/>
          <w:sz w:val="32"/>
        </w:rPr>
        <w:t xml:space="preserve"> н</w:t>
      </w:r>
      <w:r w:rsidR="009D34F2">
        <w:rPr>
          <w:b/>
          <w:i/>
          <w:sz w:val="32"/>
        </w:rPr>
        <w:t>ефтепродуктов, модели 15-1443-99</w:t>
      </w:r>
    </w:p>
    <w:p w:rsidR="009D34F2" w:rsidRDefault="009D34F2" w:rsidP="009D34F2">
      <w:pPr>
        <w:rPr>
          <w:sz w:val="32"/>
        </w:rPr>
      </w:pPr>
    </w:p>
    <w:p w:rsidR="009D34F2" w:rsidRPr="00D43893" w:rsidRDefault="00E47A18" w:rsidP="009D34F2">
      <w:pPr>
        <w:rPr>
          <w:sz w:val="32"/>
        </w:rPr>
      </w:pPr>
      <w:r>
        <w:rPr>
          <w:noProof/>
          <w:sz w:val="32"/>
        </w:rPr>
        <w:drawing>
          <wp:inline distT="0" distB="0" distL="0" distR="0" wp14:anchorId="27224194" wp14:editId="683A98FD">
            <wp:extent cx="8877300" cy="2997200"/>
            <wp:effectExtent l="19050" t="0" r="0" b="0"/>
            <wp:docPr id="175" name="Рисунок 175" descr="15-1443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15-1443-0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4F2" w:rsidRDefault="009D34F2" w:rsidP="009D34F2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</w:t>
      </w:r>
      <w:r>
        <w:rPr>
          <w:b/>
          <w:i/>
        </w:rPr>
        <w:t>вязких</w:t>
      </w:r>
      <w:r w:rsidRPr="004C3149">
        <w:rPr>
          <w:b/>
          <w:i/>
        </w:rPr>
        <w:t xml:space="preserve"> нефтепродуктов </w:t>
      </w:r>
    </w:p>
    <w:p w:rsidR="009D34F2" w:rsidRPr="004C3149" w:rsidRDefault="009D34F2" w:rsidP="009D34F2">
      <w:pPr>
        <w:jc w:val="center"/>
        <w:rPr>
          <w:b/>
          <w:i/>
        </w:rPr>
      </w:pPr>
    </w:p>
    <w:tbl>
      <w:tblPr>
        <w:tblW w:w="13028" w:type="dxa"/>
        <w:jc w:val="center"/>
        <w:tblLayout w:type="fixed"/>
        <w:tblLook w:val="0000" w:firstRow="0" w:lastRow="0" w:firstColumn="0" w:lastColumn="0" w:noHBand="0" w:noVBand="0"/>
      </w:tblPr>
      <w:tblGrid>
        <w:gridCol w:w="2822"/>
        <w:gridCol w:w="1418"/>
        <w:gridCol w:w="2976"/>
        <w:gridCol w:w="851"/>
        <w:gridCol w:w="3685"/>
        <w:gridCol w:w="1276"/>
      </w:tblGrid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443-99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20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58,0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27,5/27,8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предохранительно-впускного</w:t>
            </w:r>
            <w:r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налив-верхний,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418" w:type="dxa"/>
          </w:tcPr>
          <w:p w:rsidR="009D34F2" w:rsidRPr="000A6536" w:rsidRDefault="005537EC" w:rsidP="005537EC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215,4</w:t>
            </w:r>
            <w:r w:rsidR="009D34F2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21,97</w:t>
            </w:r>
            <w:r w:rsidR="009D34F2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3000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слив-нижний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64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1077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</w:t>
            </w:r>
            <w:r w:rsidRPr="000A6536">
              <w:rPr>
                <w:b/>
                <w:i/>
                <w:sz w:val="16"/>
              </w:rPr>
              <w:t>,1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уклона котла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02-ВМ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клапана),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0,1</w:t>
            </w:r>
            <w:r>
              <w:rPr>
                <w:b/>
                <w:i/>
                <w:sz w:val="16"/>
              </w:rPr>
              <w:t>5</w:t>
            </w:r>
            <w:r w:rsidRPr="000A6536">
              <w:rPr>
                <w:b/>
                <w:i/>
                <w:sz w:val="16"/>
              </w:rPr>
              <w:t xml:space="preserve"> (1,5)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766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</w:tbl>
    <w:p w:rsidR="009D34F2" w:rsidRDefault="009D34F2" w:rsidP="0015157D"/>
    <w:p w:rsidR="009D34F2" w:rsidRPr="004C3149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D34F2" w:rsidRPr="004C3149">
        <w:rPr>
          <w:b/>
          <w:i/>
          <w:sz w:val="32"/>
        </w:rPr>
        <w:lastRenderedPageBreak/>
        <w:t xml:space="preserve">4-осная цистерна для бензина </w:t>
      </w:r>
      <w:r w:rsidR="009D34F2">
        <w:rPr>
          <w:b/>
          <w:i/>
          <w:sz w:val="32"/>
        </w:rPr>
        <w:t>нефти, модели 15-1443-Р</w:t>
      </w:r>
    </w:p>
    <w:p w:rsidR="009D34F2" w:rsidRDefault="009D34F2" w:rsidP="009D34F2">
      <w:pPr>
        <w:rPr>
          <w:sz w:val="32"/>
        </w:rPr>
      </w:pPr>
    </w:p>
    <w:p w:rsidR="009D34F2" w:rsidRPr="00D43893" w:rsidRDefault="00E47A18" w:rsidP="009D34F2">
      <w:pPr>
        <w:rPr>
          <w:sz w:val="32"/>
        </w:rPr>
      </w:pPr>
      <w:r>
        <w:rPr>
          <w:noProof/>
          <w:sz w:val="32"/>
        </w:rPr>
        <w:drawing>
          <wp:inline distT="0" distB="0" distL="0" distR="0" wp14:anchorId="2B0C1407" wp14:editId="09691C86">
            <wp:extent cx="8877300" cy="2997200"/>
            <wp:effectExtent l="19050" t="0" r="0" b="0"/>
            <wp:docPr id="176" name="Рисунок 176" descr="15-1443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15-1443-0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4F2" w:rsidRDefault="009D34F2" w:rsidP="009D34F2">
      <w:pPr>
        <w:jc w:val="center"/>
        <w:rPr>
          <w:b/>
          <w:i/>
        </w:rPr>
      </w:pPr>
      <w:r w:rsidRPr="004C3149">
        <w:rPr>
          <w:b/>
          <w:i/>
        </w:rPr>
        <w:t>Назначение: для перевозки бензина и нефт</w:t>
      </w:r>
      <w:r>
        <w:rPr>
          <w:b/>
          <w:i/>
        </w:rPr>
        <w:t>и</w:t>
      </w:r>
      <w:r w:rsidRPr="004C3149">
        <w:rPr>
          <w:b/>
          <w:i/>
        </w:rPr>
        <w:t xml:space="preserve"> </w:t>
      </w:r>
    </w:p>
    <w:p w:rsidR="009D34F2" w:rsidRPr="004C3149" w:rsidRDefault="009D34F2" w:rsidP="009D34F2">
      <w:pPr>
        <w:jc w:val="center"/>
        <w:rPr>
          <w:b/>
          <w:i/>
        </w:rPr>
      </w:pPr>
    </w:p>
    <w:tbl>
      <w:tblPr>
        <w:tblW w:w="13028" w:type="dxa"/>
        <w:jc w:val="center"/>
        <w:tblLayout w:type="fixed"/>
        <w:tblLook w:val="0000" w:firstRow="0" w:lastRow="0" w:firstColumn="0" w:lastColumn="0" w:noHBand="0" w:noVBand="0"/>
      </w:tblPr>
      <w:tblGrid>
        <w:gridCol w:w="2822"/>
        <w:gridCol w:w="1418"/>
        <w:gridCol w:w="2976"/>
        <w:gridCol w:w="851"/>
        <w:gridCol w:w="3685"/>
        <w:gridCol w:w="1276"/>
      </w:tblGrid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443-Р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46</w:t>
            </w:r>
            <w:r>
              <w:rPr>
                <w:b/>
                <w:i/>
                <w:sz w:val="16"/>
              </w:rPr>
              <w:t>20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Масса тары вагона (</w:t>
            </w:r>
            <w:r>
              <w:rPr>
                <w:b/>
                <w:i/>
                <w:sz w:val="16"/>
                <w:lang w:val="en-US"/>
              </w:rPr>
              <w:t>min</w:t>
            </w:r>
            <w:r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), т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24,3/26,9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предохранительно-впускного</w:t>
            </w:r>
            <w:r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налив-верхний,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418" w:type="dxa"/>
          </w:tcPr>
          <w:p w:rsidR="009D34F2" w:rsidRPr="000A6536" w:rsidRDefault="005537EC" w:rsidP="005537EC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213</w:t>
            </w:r>
            <w:r w:rsidR="009D34F2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21,73</w:t>
            </w:r>
            <w:r w:rsidR="009D34F2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3000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слив-нижний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64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1077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уклона котла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02-ВМ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1969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клапана),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0,1</w:t>
            </w:r>
            <w:r>
              <w:rPr>
                <w:b/>
                <w:i/>
                <w:sz w:val="16"/>
              </w:rPr>
              <w:t>5</w:t>
            </w:r>
            <w:r w:rsidRPr="000A6536">
              <w:rPr>
                <w:b/>
                <w:i/>
                <w:sz w:val="16"/>
              </w:rPr>
              <w:t xml:space="preserve"> (1,5)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53А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Tr="00A064BB">
        <w:trPr>
          <w:jc w:val="center"/>
        </w:trPr>
        <w:tc>
          <w:tcPr>
            <w:tcW w:w="2822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8" w:type="dxa"/>
          </w:tcPr>
          <w:p w:rsidR="009D34F2" w:rsidRPr="000A6536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29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851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685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9D34F2" w:rsidRPr="000A6536" w:rsidRDefault="009D34F2" w:rsidP="00A064BB">
            <w:pPr>
              <w:rPr>
                <w:b/>
                <w:i/>
                <w:sz w:val="16"/>
              </w:rPr>
            </w:pPr>
          </w:p>
        </w:tc>
      </w:tr>
    </w:tbl>
    <w:p w:rsidR="009D34F2" w:rsidRDefault="009D34F2" w:rsidP="0015157D"/>
    <w:p w:rsidR="009D34F2" w:rsidRPr="009344AF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D34F2" w:rsidRPr="009344AF">
        <w:rPr>
          <w:b/>
          <w:i/>
          <w:sz w:val="32"/>
        </w:rPr>
        <w:lastRenderedPageBreak/>
        <w:t>4-осная цистерна для кальцинированной соды, модель 15-1449</w:t>
      </w:r>
    </w:p>
    <w:p w:rsidR="009D34F2" w:rsidRPr="009344AF" w:rsidRDefault="009D34F2" w:rsidP="009D34F2">
      <w:pPr>
        <w:jc w:val="center"/>
        <w:rPr>
          <w:b/>
          <w:i/>
          <w:sz w:val="18"/>
          <w:szCs w:val="18"/>
        </w:rPr>
      </w:pPr>
    </w:p>
    <w:p w:rsidR="009D34F2" w:rsidRDefault="0073180D" w:rsidP="009D34F2">
      <w:pPr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Paint.Picture "C:\\PHOTO\\РИС171.BMP" "" \a \p </w:instrText>
      </w:r>
      <w:r>
        <w:rPr>
          <w:sz w:val="32"/>
        </w:rPr>
        <w:fldChar w:fldCharType="separate"/>
      </w:r>
      <w:r w:rsidR="00DE355C">
        <w:rPr>
          <w:sz w:val="32"/>
        </w:rPr>
        <w:object w:dxaOrig="1501" w:dyaOrig="11384">
          <v:shape id="_x0000_i1106" type="#_x0000_t75" style="width:693.2pt;height:190.9pt">
            <v:imagedata r:id="rId132" o:title="" croptop="5313f" cropright="1921f"/>
          </v:shape>
        </w:object>
      </w:r>
      <w:r>
        <w:rPr>
          <w:sz w:val="32"/>
        </w:rPr>
        <w:fldChar w:fldCharType="end"/>
      </w:r>
    </w:p>
    <w:p w:rsidR="009D34F2" w:rsidRPr="009344AF" w:rsidRDefault="009D34F2" w:rsidP="009D34F2">
      <w:pPr>
        <w:rPr>
          <w:sz w:val="16"/>
          <w:szCs w:val="16"/>
        </w:rPr>
      </w:pPr>
    </w:p>
    <w:p w:rsidR="009D34F2" w:rsidRPr="009344AF" w:rsidRDefault="009D34F2" w:rsidP="009D34F2">
      <w:pPr>
        <w:jc w:val="center"/>
        <w:rPr>
          <w:b/>
          <w:i/>
        </w:rPr>
      </w:pPr>
      <w:r w:rsidRPr="009344AF">
        <w:rPr>
          <w:b/>
          <w:i/>
        </w:rPr>
        <w:t>Назначение: для перевозки кальцинированной соды</w:t>
      </w:r>
    </w:p>
    <w:p w:rsidR="009D34F2" w:rsidRPr="009344AF" w:rsidRDefault="009D34F2" w:rsidP="009D34F2">
      <w:pPr>
        <w:rPr>
          <w:sz w:val="18"/>
          <w:szCs w:val="18"/>
        </w:rPr>
      </w:pPr>
      <w:r>
        <w:t xml:space="preserve"> </w:t>
      </w: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498"/>
        <w:gridCol w:w="2888"/>
        <w:gridCol w:w="1275"/>
        <w:gridCol w:w="3335"/>
        <w:gridCol w:w="878"/>
      </w:tblGrid>
      <w:tr w:rsidR="009D34F2" w:rsidRPr="009344AF" w:rsidTr="00A064BB">
        <w:trPr>
          <w:jc w:val="center"/>
        </w:trPr>
        <w:tc>
          <w:tcPr>
            <w:tcW w:w="2693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9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1449.00.000 СБ</w:t>
            </w:r>
          </w:p>
        </w:tc>
        <w:tc>
          <w:tcPr>
            <w:tcW w:w="2888" w:type="dxa"/>
          </w:tcPr>
          <w:p w:rsidR="009D34F2" w:rsidRPr="009344AF" w:rsidRDefault="009D34F2" w:rsidP="00A064BB">
            <w:pPr>
              <w:ind w:left="317"/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27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16540</w:t>
            </w:r>
          </w:p>
        </w:tc>
        <w:tc>
          <w:tcPr>
            <w:tcW w:w="333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87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9344AF" w:rsidTr="00A064BB">
        <w:trPr>
          <w:jc w:val="center"/>
        </w:trPr>
        <w:tc>
          <w:tcPr>
            <w:tcW w:w="2693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9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ТУ 24.00.6221-89</w:t>
            </w:r>
          </w:p>
        </w:tc>
        <w:tc>
          <w:tcPr>
            <w:tcW w:w="288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27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15320</w:t>
            </w:r>
          </w:p>
        </w:tc>
        <w:tc>
          <w:tcPr>
            <w:tcW w:w="3335" w:type="dxa"/>
          </w:tcPr>
          <w:p w:rsidR="009D34F2" w:rsidRPr="009344AF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гидравлическом испытании, МПа (кгс/см</w:t>
            </w:r>
            <w:r w:rsidRPr="009344AF">
              <w:rPr>
                <w:b/>
                <w:i/>
                <w:sz w:val="16"/>
                <w:vertAlign w:val="superscript"/>
              </w:rPr>
              <w:t>2</w:t>
            </w:r>
            <w:r w:rsidRPr="009344AF">
              <w:rPr>
                <w:b/>
                <w:i/>
                <w:sz w:val="16"/>
              </w:rPr>
              <w:t>)</w:t>
            </w:r>
          </w:p>
        </w:tc>
        <w:tc>
          <w:tcPr>
            <w:tcW w:w="87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0,3 (3,0)</w:t>
            </w:r>
          </w:p>
        </w:tc>
      </w:tr>
      <w:tr w:rsidR="009D34F2" w:rsidRPr="009344AF" w:rsidTr="00A064BB">
        <w:trPr>
          <w:jc w:val="center"/>
        </w:trPr>
        <w:tc>
          <w:tcPr>
            <w:tcW w:w="2693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9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15-1449</w:t>
            </w:r>
          </w:p>
        </w:tc>
        <w:tc>
          <w:tcPr>
            <w:tcW w:w="288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27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3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Допустимая температура</w:t>
            </w:r>
          </w:p>
        </w:tc>
        <w:tc>
          <w:tcPr>
            <w:tcW w:w="87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9344AF" w:rsidTr="00A064BB">
        <w:trPr>
          <w:jc w:val="center"/>
        </w:trPr>
        <w:tc>
          <w:tcPr>
            <w:tcW w:w="2693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9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979</w:t>
            </w:r>
          </w:p>
        </w:tc>
        <w:tc>
          <w:tcPr>
            <w:tcW w:w="288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27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4768</w:t>
            </w:r>
          </w:p>
        </w:tc>
        <w:tc>
          <w:tcPr>
            <w:tcW w:w="333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 xml:space="preserve">загружаемого продукта, </w:t>
            </w:r>
            <w:r w:rsidRPr="009344AF">
              <w:rPr>
                <w:b/>
                <w:i/>
                <w:sz w:val="16"/>
              </w:rPr>
              <w:sym w:font="Symbol" w:char="F0B0"/>
            </w:r>
            <w:r w:rsidRPr="009344AF">
              <w:rPr>
                <w:b/>
                <w:i/>
                <w:sz w:val="16"/>
              </w:rPr>
              <w:t>С</w:t>
            </w:r>
          </w:p>
        </w:tc>
        <w:tc>
          <w:tcPr>
            <w:tcW w:w="87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+80</w:t>
            </w:r>
          </w:p>
        </w:tc>
      </w:tr>
      <w:tr w:rsidR="009D34F2" w:rsidRPr="009344AF" w:rsidTr="00A064BB">
        <w:trPr>
          <w:jc w:val="center"/>
        </w:trPr>
        <w:tc>
          <w:tcPr>
            <w:tcW w:w="2693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98" w:type="dxa"/>
          </w:tcPr>
          <w:p w:rsidR="009D34F2" w:rsidRPr="009344AF" w:rsidRDefault="009D34F2" w:rsidP="00A064B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88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27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4</w:t>
            </w:r>
          </w:p>
        </w:tc>
        <w:tc>
          <w:tcPr>
            <w:tcW w:w="333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Диаметр, мм:</w:t>
            </w:r>
          </w:p>
        </w:tc>
        <w:tc>
          <w:tcPr>
            <w:tcW w:w="87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9344AF" w:rsidTr="00A064BB">
        <w:trPr>
          <w:jc w:val="center"/>
        </w:trPr>
        <w:tc>
          <w:tcPr>
            <w:tcW w:w="2693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9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62</w:t>
            </w:r>
          </w:p>
        </w:tc>
        <w:tc>
          <w:tcPr>
            <w:tcW w:w="288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27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18-100</w:t>
            </w:r>
          </w:p>
        </w:tc>
        <w:tc>
          <w:tcPr>
            <w:tcW w:w="333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 xml:space="preserve">       загрузочного люка</w:t>
            </w:r>
          </w:p>
        </w:tc>
        <w:tc>
          <w:tcPr>
            <w:tcW w:w="87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400</w:t>
            </w:r>
          </w:p>
        </w:tc>
      </w:tr>
      <w:tr w:rsidR="009D34F2" w:rsidRPr="009344AF" w:rsidTr="00A064BB">
        <w:trPr>
          <w:jc w:val="center"/>
        </w:trPr>
        <w:tc>
          <w:tcPr>
            <w:tcW w:w="2693" w:type="dxa"/>
          </w:tcPr>
          <w:p w:rsidR="009D34F2" w:rsidRPr="009344AF" w:rsidRDefault="005537EC" w:rsidP="00A064BB">
            <w:pPr>
              <w:rPr>
                <w:b/>
                <w:i/>
                <w:sz w:val="16"/>
              </w:rPr>
            </w:pPr>
            <w:r w:rsidRPr="005537EC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98" w:type="dxa"/>
          </w:tcPr>
          <w:p w:rsidR="009D34F2" w:rsidRPr="009344AF" w:rsidRDefault="005537EC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30/</w:t>
            </w:r>
            <w:r w:rsidR="009D34F2">
              <w:rPr>
                <w:b/>
                <w:i/>
                <w:sz w:val="16"/>
              </w:rPr>
              <w:t>32</w:t>
            </w:r>
          </w:p>
        </w:tc>
        <w:tc>
          <w:tcPr>
            <w:tcW w:w="288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27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нет</w:t>
            </w:r>
          </w:p>
        </w:tc>
        <w:tc>
          <w:tcPr>
            <w:tcW w:w="333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 xml:space="preserve">       разгрузочного патрубка</w:t>
            </w:r>
          </w:p>
        </w:tc>
        <w:tc>
          <w:tcPr>
            <w:tcW w:w="87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150</w:t>
            </w:r>
          </w:p>
        </w:tc>
      </w:tr>
      <w:tr w:rsidR="009D34F2" w:rsidRPr="009344AF" w:rsidTr="00A064BB">
        <w:trPr>
          <w:jc w:val="center"/>
        </w:trPr>
        <w:tc>
          <w:tcPr>
            <w:tcW w:w="2693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9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288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27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15914</w:t>
            </w:r>
          </w:p>
        </w:tc>
        <w:tc>
          <w:tcPr>
            <w:tcW w:w="333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Угол наклона откоса к горизонту, град</w:t>
            </w:r>
          </w:p>
        </w:tc>
        <w:tc>
          <w:tcPr>
            <w:tcW w:w="87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45</w:t>
            </w:r>
            <w:r w:rsidRPr="009344AF">
              <w:rPr>
                <w:b/>
                <w:i/>
                <w:sz w:val="16"/>
              </w:rPr>
              <w:sym w:font="Symbol" w:char="F0B0"/>
            </w:r>
          </w:p>
        </w:tc>
      </w:tr>
      <w:tr w:rsidR="009D34F2" w:rsidRPr="009344AF" w:rsidTr="00A064BB">
        <w:trPr>
          <w:jc w:val="center"/>
        </w:trPr>
        <w:tc>
          <w:tcPr>
            <w:tcW w:w="2693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9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228 (23,25)</w:t>
            </w:r>
          </w:p>
        </w:tc>
        <w:tc>
          <w:tcPr>
            <w:tcW w:w="288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27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3224</w:t>
            </w:r>
          </w:p>
        </w:tc>
        <w:tc>
          <w:tcPr>
            <w:tcW w:w="333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7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1</w:t>
            </w:r>
          </w:p>
        </w:tc>
      </w:tr>
      <w:tr w:rsidR="009D34F2" w:rsidRPr="009344AF" w:rsidTr="00A064BB">
        <w:trPr>
          <w:jc w:val="center"/>
        </w:trPr>
        <w:tc>
          <w:tcPr>
            <w:tcW w:w="2693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9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55,1 (5,62)</w:t>
            </w:r>
          </w:p>
        </w:tc>
        <w:tc>
          <w:tcPr>
            <w:tcW w:w="288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27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3200</w:t>
            </w:r>
          </w:p>
        </w:tc>
        <w:tc>
          <w:tcPr>
            <w:tcW w:w="333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87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нет</w:t>
            </w:r>
          </w:p>
        </w:tc>
      </w:tr>
      <w:tr w:rsidR="009D34F2" w:rsidRPr="009344AF" w:rsidTr="00A064BB">
        <w:trPr>
          <w:jc w:val="center"/>
        </w:trPr>
        <w:tc>
          <w:tcPr>
            <w:tcW w:w="2693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Объем котла, м</w:t>
            </w:r>
            <w:r w:rsidRPr="009344AF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9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105</w:t>
            </w:r>
          </w:p>
        </w:tc>
        <w:tc>
          <w:tcPr>
            <w:tcW w:w="288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Удельный объем, м</w:t>
            </w:r>
            <w:r w:rsidRPr="009344AF">
              <w:rPr>
                <w:b/>
                <w:i/>
                <w:sz w:val="16"/>
                <w:vertAlign w:val="superscript"/>
              </w:rPr>
              <w:t>3</w:t>
            </w:r>
            <w:r w:rsidRPr="009344AF">
              <w:rPr>
                <w:b/>
                <w:i/>
                <w:sz w:val="16"/>
              </w:rPr>
              <w:t>/т</w:t>
            </w:r>
          </w:p>
        </w:tc>
        <w:tc>
          <w:tcPr>
            <w:tcW w:w="127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1,69</w:t>
            </w:r>
          </w:p>
        </w:tc>
        <w:tc>
          <w:tcPr>
            <w:tcW w:w="333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87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нет</w:t>
            </w:r>
          </w:p>
        </w:tc>
      </w:tr>
      <w:tr w:rsidR="009D34F2" w:rsidRPr="009344AF" w:rsidTr="00A064BB">
        <w:trPr>
          <w:jc w:val="center"/>
        </w:trPr>
        <w:tc>
          <w:tcPr>
            <w:tcW w:w="2693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9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120</w:t>
            </w:r>
          </w:p>
        </w:tc>
        <w:tc>
          <w:tcPr>
            <w:tcW w:w="288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Количество загрузочных люков, шт.</w:t>
            </w:r>
          </w:p>
        </w:tc>
        <w:tc>
          <w:tcPr>
            <w:tcW w:w="127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 xml:space="preserve">5 и 1 лазовый </w:t>
            </w:r>
          </w:p>
        </w:tc>
        <w:tc>
          <w:tcPr>
            <w:tcW w:w="333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87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нет</w:t>
            </w:r>
          </w:p>
        </w:tc>
      </w:tr>
      <w:tr w:rsidR="009D34F2" w:rsidRPr="009344AF" w:rsidTr="00A064BB">
        <w:trPr>
          <w:jc w:val="center"/>
        </w:trPr>
        <w:tc>
          <w:tcPr>
            <w:tcW w:w="2693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9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1-Т</w:t>
            </w:r>
          </w:p>
        </w:tc>
        <w:tc>
          <w:tcPr>
            <w:tcW w:w="2888" w:type="dxa"/>
          </w:tcPr>
          <w:p w:rsidR="009D34F2" w:rsidRPr="009344AF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Количество аэролотков, шт.:</w:t>
            </w:r>
          </w:p>
        </w:tc>
        <w:tc>
          <w:tcPr>
            <w:tcW w:w="127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3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Количество наружных лестниц, шт.</w:t>
            </w:r>
          </w:p>
        </w:tc>
        <w:tc>
          <w:tcPr>
            <w:tcW w:w="87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2</w:t>
            </w:r>
          </w:p>
        </w:tc>
      </w:tr>
      <w:tr w:rsidR="009D34F2" w:rsidRPr="009344AF" w:rsidTr="00A064BB">
        <w:trPr>
          <w:jc w:val="center"/>
        </w:trPr>
        <w:tc>
          <w:tcPr>
            <w:tcW w:w="2693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9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12320</w:t>
            </w:r>
          </w:p>
        </w:tc>
        <w:tc>
          <w:tcPr>
            <w:tcW w:w="288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 xml:space="preserve">       малых</w:t>
            </w:r>
          </w:p>
        </w:tc>
        <w:tc>
          <w:tcPr>
            <w:tcW w:w="127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4</w:t>
            </w:r>
          </w:p>
        </w:tc>
        <w:tc>
          <w:tcPr>
            <w:tcW w:w="333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7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1989</w:t>
            </w:r>
          </w:p>
        </w:tc>
      </w:tr>
      <w:tr w:rsidR="009D34F2" w:rsidRPr="009344AF" w:rsidTr="00A064BB">
        <w:trPr>
          <w:jc w:val="center"/>
        </w:trPr>
        <w:tc>
          <w:tcPr>
            <w:tcW w:w="2693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9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288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 xml:space="preserve">       больших</w:t>
            </w:r>
          </w:p>
        </w:tc>
        <w:tc>
          <w:tcPr>
            <w:tcW w:w="127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4</w:t>
            </w:r>
          </w:p>
        </w:tc>
        <w:tc>
          <w:tcPr>
            <w:tcW w:w="333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7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D34F2" w:rsidRPr="009344AF" w:rsidTr="00A064BB">
        <w:trPr>
          <w:jc w:val="center"/>
        </w:trPr>
        <w:tc>
          <w:tcPr>
            <w:tcW w:w="2693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49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288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35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78" w:type="dxa"/>
          </w:tcPr>
          <w:p w:rsidR="009D34F2" w:rsidRPr="009344AF" w:rsidRDefault="009D34F2" w:rsidP="00A064BB">
            <w:pPr>
              <w:rPr>
                <w:b/>
                <w:i/>
                <w:sz w:val="16"/>
              </w:rPr>
            </w:pPr>
            <w:r w:rsidRPr="009344AF">
              <w:rPr>
                <w:b/>
                <w:i/>
                <w:sz w:val="16"/>
              </w:rPr>
              <w:t>нет</w:t>
            </w:r>
          </w:p>
        </w:tc>
      </w:tr>
    </w:tbl>
    <w:p w:rsidR="009D34F2" w:rsidRDefault="009D34F2" w:rsidP="0015157D"/>
    <w:p w:rsidR="009D34F2" w:rsidRDefault="009D34F2" w:rsidP="0015157D"/>
    <w:p w:rsidR="009D34F2" w:rsidRDefault="009D34F2" w:rsidP="0015157D"/>
    <w:p w:rsidR="009D34F2" w:rsidRDefault="009D34F2" w:rsidP="0015157D"/>
    <w:p w:rsidR="009D34F2" w:rsidRDefault="009D34F2" w:rsidP="0015157D"/>
    <w:p w:rsidR="009D34F2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D34F2" w:rsidRPr="00132EC7">
        <w:rPr>
          <w:b/>
          <w:i/>
          <w:sz w:val="32"/>
        </w:rPr>
        <w:lastRenderedPageBreak/>
        <w:t>4-осная цистерна для спирта, модель 15-1454</w:t>
      </w:r>
    </w:p>
    <w:p w:rsidR="009D34F2" w:rsidRPr="00132EC7" w:rsidRDefault="009D34F2" w:rsidP="009D34F2">
      <w:pPr>
        <w:jc w:val="center"/>
        <w:rPr>
          <w:b/>
          <w:i/>
          <w:sz w:val="16"/>
          <w:szCs w:val="16"/>
        </w:rPr>
      </w:pPr>
    </w:p>
    <w:bookmarkStart w:id="41" w:name="_941887513"/>
    <w:bookmarkEnd w:id="41"/>
    <w:p w:rsidR="009D34F2" w:rsidRDefault="0073180D" w:rsidP="009D34F2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Paint.Picture "C:\\PHOTO\\РИС151.BMP" "" \a \p \* MERGEFORMAT </w:instrText>
      </w:r>
      <w:r>
        <w:rPr>
          <w:sz w:val="32"/>
        </w:rPr>
        <w:fldChar w:fldCharType="separate"/>
      </w:r>
      <w:r w:rsidR="00DE355C">
        <w:rPr>
          <w:sz w:val="32"/>
        </w:rPr>
        <w:object w:dxaOrig="3121" w:dyaOrig="14026">
          <v:shape id="_x0000_i1107" type="#_x0000_t75" style="width:632.95pt;height:213.5pt">
            <v:imagedata r:id="rId133" o:title="" croptop="893f" cropbottom="1336f"/>
          </v:shape>
        </w:object>
      </w:r>
      <w:r>
        <w:rPr>
          <w:sz w:val="32"/>
        </w:rPr>
        <w:fldChar w:fldCharType="end"/>
      </w:r>
    </w:p>
    <w:p w:rsidR="009D34F2" w:rsidRPr="00132EC7" w:rsidRDefault="009D34F2" w:rsidP="009D34F2">
      <w:pPr>
        <w:rPr>
          <w:sz w:val="16"/>
          <w:szCs w:val="16"/>
        </w:rPr>
      </w:pPr>
    </w:p>
    <w:p w:rsidR="009D34F2" w:rsidRPr="00132EC7" w:rsidRDefault="009D34F2" w:rsidP="009D34F2">
      <w:pPr>
        <w:jc w:val="center"/>
        <w:rPr>
          <w:b/>
          <w:i/>
        </w:rPr>
      </w:pPr>
      <w:r w:rsidRPr="00132EC7">
        <w:rPr>
          <w:b/>
          <w:i/>
        </w:rPr>
        <w:t>Назначение: для перевозки спирта</w:t>
      </w:r>
    </w:p>
    <w:p w:rsidR="009D34F2" w:rsidRPr="00132EC7" w:rsidRDefault="009D34F2" w:rsidP="009D34F2">
      <w:pPr>
        <w:rPr>
          <w:sz w:val="16"/>
          <w:szCs w:val="16"/>
        </w:rPr>
      </w:pPr>
      <w:r>
        <w:t xml:space="preserve">        </w:t>
      </w:r>
    </w:p>
    <w:tbl>
      <w:tblPr>
        <w:tblW w:w="13113" w:type="dxa"/>
        <w:jc w:val="center"/>
        <w:tblInd w:w="620" w:type="dxa"/>
        <w:tblLayout w:type="fixed"/>
        <w:tblLook w:val="0000" w:firstRow="0" w:lastRow="0" w:firstColumn="0" w:lastColumn="0" w:noHBand="0" w:noVBand="0"/>
      </w:tblPr>
      <w:tblGrid>
        <w:gridCol w:w="2840"/>
        <w:gridCol w:w="1462"/>
        <w:gridCol w:w="3260"/>
        <w:gridCol w:w="972"/>
        <w:gridCol w:w="3389"/>
        <w:gridCol w:w="1190"/>
      </w:tblGrid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1454.00.000-1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ТУ 24.00.393-92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нет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15-1454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4615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нет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715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нет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нет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59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210D39" w:rsidP="00A064BB">
            <w:pPr>
              <w:rPr>
                <w:b/>
                <w:i/>
                <w:sz w:val="16"/>
              </w:rPr>
            </w:pPr>
            <w:r w:rsidRPr="00210D39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62" w:type="dxa"/>
          </w:tcPr>
          <w:p w:rsidR="009D34F2" w:rsidRPr="00132EC7" w:rsidRDefault="00210D39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22,5/</w:t>
            </w:r>
            <w:r w:rsidR="009D34F2" w:rsidRPr="00132EC7">
              <w:rPr>
                <w:b/>
                <w:i/>
                <w:sz w:val="16"/>
              </w:rPr>
              <w:t>2</w:t>
            </w:r>
            <w:r w:rsidR="009D34F2">
              <w:rPr>
                <w:b/>
                <w:i/>
                <w:sz w:val="16"/>
              </w:rPr>
              <w:t>4</w:t>
            </w:r>
            <w:r w:rsidR="009D34F2" w:rsidRPr="00132EC7">
              <w:rPr>
                <w:b/>
                <w:i/>
                <w:sz w:val="16"/>
              </w:rPr>
              <w:t>,2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есть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налив-верхний,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201,4 (20,6)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слив-нижний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67,01 (6,84)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10770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самотеком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Объем котла, м</w:t>
            </w:r>
            <w:r w:rsidRPr="00132EC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Удельный объем, м</w:t>
            </w:r>
            <w:r w:rsidRPr="00132EC7">
              <w:rPr>
                <w:b/>
                <w:i/>
                <w:sz w:val="16"/>
                <w:vertAlign w:val="superscript"/>
              </w:rPr>
              <w:t>3</w:t>
            </w:r>
            <w:r w:rsidRPr="00132EC7">
              <w:rPr>
                <w:b/>
                <w:i/>
                <w:sz w:val="16"/>
              </w:rPr>
              <w:t>/т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1,22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73,1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2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71,7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120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загружаемого продукта, </w:t>
            </w:r>
            <w:r w:rsidRPr="00132EC7">
              <w:rPr>
                <w:b/>
                <w:i/>
                <w:sz w:val="16"/>
              </w:rPr>
              <w:sym w:font="Symbol" w:char="F0B0"/>
            </w:r>
            <w:r w:rsidRPr="00132EC7">
              <w:rPr>
                <w:b/>
                <w:i/>
                <w:sz w:val="16"/>
              </w:rPr>
              <w:t>С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7800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клапана), МПа (кгс/см</w:t>
            </w:r>
            <w:r w:rsidRPr="00132EC7">
              <w:rPr>
                <w:b/>
                <w:i/>
                <w:sz w:val="16"/>
                <w:vertAlign w:val="superscript"/>
              </w:rPr>
              <w:t>2</w:t>
            </w:r>
            <w:r w:rsidRPr="00132EC7">
              <w:rPr>
                <w:b/>
                <w:i/>
                <w:sz w:val="16"/>
              </w:rPr>
              <w:t>)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72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1987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ind w:left="317"/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12020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гидравлическом испытании, МПа (кгс/см</w:t>
            </w:r>
            <w:r w:rsidRPr="00132EC7">
              <w:rPr>
                <w:b/>
                <w:i/>
                <w:sz w:val="16"/>
                <w:vertAlign w:val="superscript"/>
              </w:rPr>
              <w:t>2</w:t>
            </w:r>
            <w:r w:rsidRPr="00132EC7">
              <w:rPr>
                <w:b/>
                <w:i/>
                <w:sz w:val="16"/>
              </w:rPr>
              <w:t>)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0,39 (4)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нет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9D34F2" w:rsidRPr="00132EC7" w:rsidRDefault="009D34F2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</w:tr>
    </w:tbl>
    <w:p w:rsidR="009D34F2" w:rsidRDefault="009D34F2" w:rsidP="0015157D"/>
    <w:p w:rsidR="009D34F2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D34F2" w:rsidRPr="00132EC7">
        <w:rPr>
          <w:b/>
          <w:i/>
          <w:sz w:val="32"/>
        </w:rPr>
        <w:lastRenderedPageBreak/>
        <w:t xml:space="preserve">4-осная цистерна для </w:t>
      </w:r>
      <w:r w:rsidR="009D34F2">
        <w:rPr>
          <w:b/>
          <w:i/>
          <w:sz w:val="32"/>
        </w:rPr>
        <w:t>метанола</w:t>
      </w:r>
      <w:r w:rsidR="009D34F2" w:rsidRPr="00132EC7">
        <w:rPr>
          <w:b/>
          <w:i/>
          <w:sz w:val="32"/>
        </w:rPr>
        <w:t>, модель 15-1454</w:t>
      </w:r>
      <w:r w:rsidR="009D34F2">
        <w:rPr>
          <w:b/>
          <w:i/>
          <w:sz w:val="32"/>
        </w:rPr>
        <w:t>-11</w:t>
      </w:r>
    </w:p>
    <w:p w:rsidR="009D34F2" w:rsidRPr="00132EC7" w:rsidRDefault="009D34F2" w:rsidP="009D34F2">
      <w:pPr>
        <w:jc w:val="center"/>
        <w:rPr>
          <w:b/>
          <w:i/>
          <w:sz w:val="16"/>
          <w:szCs w:val="16"/>
        </w:rPr>
      </w:pPr>
    </w:p>
    <w:p w:rsidR="009D34F2" w:rsidRDefault="0073180D" w:rsidP="009D34F2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Paint.Picture "C:\\PHOTO\\РИС151.BMP" "" \a \p \* MERGEFORMAT </w:instrText>
      </w:r>
      <w:r>
        <w:rPr>
          <w:sz w:val="32"/>
        </w:rPr>
        <w:fldChar w:fldCharType="separate"/>
      </w:r>
      <w:r w:rsidR="00DE355C">
        <w:rPr>
          <w:sz w:val="32"/>
        </w:rPr>
        <w:object w:dxaOrig="3121" w:dyaOrig="14026">
          <v:shape id="_x0000_i1108" type="#_x0000_t75" style="width:632.95pt;height:213.5pt">
            <v:imagedata r:id="rId133" o:title="" croptop="893f" cropbottom="1336f"/>
          </v:shape>
        </w:object>
      </w:r>
      <w:r>
        <w:rPr>
          <w:sz w:val="32"/>
        </w:rPr>
        <w:fldChar w:fldCharType="end"/>
      </w:r>
    </w:p>
    <w:p w:rsidR="009D34F2" w:rsidRPr="00132EC7" w:rsidRDefault="009D34F2" w:rsidP="009D34F2">
      <w:pPr>
        <w:rPr>
          <w:sz w:val="16"/>
          <w:szCs w:val="16"/>
        </w:rPr>
      </w:pPr>
    </w:p>
    <w:p w:rsidR="009D34F2" w:rsidRPr="00132EC7" w:rsidRDefault="009D34F2" w:rsidP="009D34F2">
      <w:pPr>
        <w:jc w:val="center"/>
        <w:rPr>
          <w:b/>
          <w:i/>
        </w:rPr>
      </w:pPr>
      <w:r>
        <w:rPr>
          <w:b/>
          <w:i/>
        </w:rPr>
        <w:t>Назначение: для перевозки метанола</w:t>
      </w:r>
    </w:p>
    <w:p w:rsidR="009D34F2" w:rsidRPr="00132EC7" w:rsidRDefault="009D34F2" w:rsidP="009D34F2">
      <w:pPr>
        <w:rPr>
          <w:sz w:val="16"/>
          <w:szCs w:val="16"/>
        </w:rPr>
      </w:pPr>
      <w:r>
        <w:t xml:space="preserve">        </w:t>
      </w:r>
    </w:p>
    <w:tbl>
      <w:tblPr>
        <w:tblW w:w="13113" w:type="dxa"/>
        <w:jc w:val="center"/>
        <w:tblInd w:w="620" w:type="dxa"/>
        <w:tblLayout w:type="fixed"/>
        <w:tblLook w:val="0000" w:firstRow="0" w:lastRow="0" w:firstColumn="0" w:lastColumn="0" w:noHBand="0" w:noVBand="0"/>
      </w:tblPr>
      <w:tblGrid>
        <w:gridCol w:w="2840"/>
        <w:gridCol w:w="1462"/>
        <w:gridCol w:w="3260"/>
        <w:gridCol w:w="972"/>
        <w:gridCol w:w="3389"/>
        <w:gridCol w:w="1190"/>
      </w:tblGrid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нет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15-1454</w:t>
            </w:r>
            <w:r>
              <w:rPr>
                <w:b/>
                <w:i/>
                <w:sz w:val="16"/>
              </w:rPr>
              <w:t>-11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4615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нет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744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нет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нет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56,6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A6795F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A6795F">
              <w:rPr>
                <w:b/>
                <w:i/>
                <w:sz w:val="16"/>
              </w:rPr>
              <w:t>)</w:t>
            </w:r>
            <w:r w:rsidRPr="00132EC7">
              <w:rPr>
                <w:b/>
                <w:i/>
                <w:sz w:val="16"/>
              </w:rPr>
              <w:t>, т</w:t>
            </w:r>
          </w:p>
        </w:tc>
        <w:tc>
          <w:tcPr>
            <w:tcW w:w="1462" w:type="dxa"/>
          </w:tcPr>
          <w:p w:rsidR="009D34F2" w:rsidRPr="00A6795F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  <w:lang w:val="en-US"/>
              </w:rPr>
              <w:t>2</w:t>
            </w:r>
            <w:r>
              <w:rPr>
                <w:b/>
                <w:i/>
                <w:sz w:val="16"/>
              </w:rPr>
              <w:t>,9/24,4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есть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налив-верхний,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201,4 (20,4</w:t>
            </w:r>
            <w:r w:rsidRPr="00132EC7">
              <w:rPr>
                <w:b/>
                <w:i/>
                <w:sz w:val="16"/>
              </w:rPr>
              <w:t>)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слив-нижний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67,01 (6,84)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10770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самотеком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Объем котла, м</w:t>
            </w:r>
            <w:r w:rsidRPr="00132EC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Удельный объем, м</w:t>
            </w:r>
            <w:r w:rsidRPr="00132EC7">
              <w:rPr>
                <w:b/>
                <w:i/>
                <w:sz w:val="16"/>
                <w:vertAlign w:val="superscript"/>
              </w:rPr>
              <w:t>3</w:t>
            </w:r>
            <w:r w:rsidRPr="00132EC7">
              <w:rPr>
                <w:b/>
                <w:i/>
                <w:sz w:val="16"/>
              </w:rPr>
              <w:t>/т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1,22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73,1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2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71,7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120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загружаемого продукта, </w:t>
            </w:r>
            <w:r w:rsidRPr="00132EC7">
              <w:rPr>
                <w:b/>
                <w:i/>
                <w:sz w:val="16"/>
              </w:rPr>
              <w:sym w:font="Symbol" w:char="F0B0"/>
            </w:r>
            <w:r w:rsidRPr="00132EC7">
              <w:rPr>
                <w:b/>
                <w:i/>
                <w:sz w:val="16"/>
              </w:rPr>
              <w:t>С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7800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клапана), МПа (кгс/см</w:t>
            </w:r>
            <w:r w:rsidRPr="00132EC7">
              <w:rPr>
                <w:b/>
                <w:i/>
                <w:sz w:val="16"/>
                <w:vertAlign w:val="superscript"/>
              </w:rPr>
              <w:t>2</w:t>
            </w:r>
            <w:r w:rsidRPr="00132EC7">
              <w:rPr>
                <w:b/>
                <w:i/>
                <w:sz w:val="16"/>
              </w:rPr>
              <w:t>)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72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1987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ind w:left="317"/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12020</w:t>
            </w:r>
          </w:p>
        </w:tc>
        <w:tc>
          <w:tcPr>
            <w:tcW w:w="3260" w:type="dxa"/>
          </w:tcPr>
          <w:p w:rsidR="009D34F2" w:rsidRPr="00132EC7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гидравлическом испытании, МПа (кгс/см</w:t>
            </w:r>
            <w:r w:rsidRPr="00132EC7">
              <w:rPr>
                <w:b/>
                <w:i/>
                <w:sz w:val="16"/>
                <w:vertAlign w:val="superscript"/>
              </w:rPr>
              <w:t>2</w:t>
            </w:r>
            <w:r w:rsidRPr="00132EC7">
              <w:rPr>
                <w:b/>
                <w:i/>
                <w:sz w:val="16"/>
              </w:rPr>
              <w:t>)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0,39 (4)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нет</w:t>
            </w:r>
          </w:p>
        </w:tc>
      </w:tr>
      <w:tr w:rsidR="009D34F2" w:rsidRPr="00132EC7" w:rsidTr="00A064BB">
        <w:trPr>
          <w:jc w:val="center"/>
        </w:trPr>
        <w:tc>
          <w:tcPr>
            <w:tcW w:w="2840" w:type="dxa"/>
          </w:tcPr>
          <w:p w:rsidR="009D34F2" w:rsidRPr="00132EC7" w:rsidRDefault="009D34F2" w:rsidP="00A064B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46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9D34F2" w:rsidRPr="00132EC7" w:rsidRDefault="009D34F2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72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389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190" w:type="dxa"/>
          </w:tcPr>
          <w:p w:rsidR="009D34F2" w:rsidRPr="00132EC7" w:rsidRDefault="009D34F2" w:rsidP="00A064BB">
            <w:pPr>
              <w:rPr>
                <w:b/>
                <w:i/>
                <w:sz w:val="16"/>
              </w:rPr>
            </w:pPr>
          </w:p>
        </w:tc>
      </w:tr>
    </w:tbl>
    <w:p w:rsidR="009D34F2" w:rsidRDefault="009D34F2" w:rsidP="0015157D"/>
    <w:p w:rsidR="009D34F2" w:rsidRPr="00164334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D34F2" w:rsidRPr="00164334">
        <w:rPr>
          <w:b/>
          <w:i/>
          <w:sz w:val="32"/>
        </w:rPr>
        <w:lastRenderedPageBreak/>
        <w:t>4-осная цистерна для серы, модель 15-1480</w:t>
      </w:r>
    </w:p>
    <w:p w:rsidR="009D34F2" w:rsidRPr="00164334" w:rsidRDefault="009D34F2" w:rsidP="009D34F2">
      <w:pPr>
        <w:jc w:val="center"/>
        <w:rPr>
          <w:b/>
          <w:i/>
          <w:sz w:val="16"/>
          <w:szCs w:val="16"/>
        </w:rPr>
      </w:pPr>
    </w:p>
    <w:p w:rsidR="009D34F2" w:rsidRDefault="0073180D" w:rsidP="009D34F2">
      <w:pPr>
        <w:jc w:val="center"/>
      </w:pPr>
      <w:r>
        <w:fldChar w:fldCharType="begin"/>
      </w:r>
      <w:r w:rsidR="00B31677">
        <w:instrText xml:space="preserve"> LINK Paint.Picture "C:\\PHOTO\\РИС208.BMP" "" \a \p \* MERGEFORMAT </w:instrText>
      </w:r>
      <w:r>
        <w:fldChar w:fldCharType="separate"/>
      </w:r>
      <w:r w:rsidR="00DE355C">
        <w:object w:dxaOrig="2236" w:dyaOrig="13784">
          <v:shape id="_x0000_i1109" type="#_x0000_t75" style="width:661.4pt;height:219.35pt">
            <v:imagedata r:id="rId134" o:title="" croptop="3613f" cropright="469f"/>
          </v:shape>
        </w:object>
      </w:r>
      <w:r>
        <w:fldChar w:fldCharType="end"/>
      </w:r>
    </w:p>
    <w:p w:rsidR="009D34F2" w:rsidRPr="00164334" w:rsidRDefault="009D34F2" w:rsidP="009D34F2">
      <w:pPr>
        <w:jc w:val="center"/>
        <w:rPr>
          <w:sz w:val="16"/>
          <w:szCs w:val="16"/>
        </w:rPr>
      </w:pPr>
    </w:p>
    <w:p w:rsidR="009D34F2" w:rsidRPr="00164334" w:rsidRDefault="009D34F2" w:rsidP="009D34F2">
      <w:pPr>
        <w:jc w:val="center"/>
        <w:rPr>
          <w:b/>
          <w:i/>
        </w:rPr>
      </w:pPr>
      <w:r w:rsidRPr="00164334">
        <w:rPr>
          <w:b/>
          <w:i/>
        </w:rPr>
        <w:t>Назначение: для перевозки серы</w:t>
      </w:r>
    </w:p>
    <w:p w:rsidR="009D34F2" w:rsidRPr="00164334" w:rsidRDefault="009D34F2" w:rsidP="009D34F2">
      <w:pPr>
        <w:rPr>
          <w:sz w:val="16"/>
          <w:szCs w:val="16"/>
        </w:rPr>
      </w:pPr>
      <w:r>
        <w:t xml:space="preserve"> </w:t>
      </w:r>
    </w:p>
    <w:tbl>
      <w:tblPr>
        <w:tblW w:w="13591" w:type="dxa"/>
        <w:jc w:val="center"/>
        <w:tblInd w:w="890" w:type="dxa"/>
        <w:tblLayout w:type="fixed"/>
        <w:tblLook w:val="0000" w:firstRow="0" w:lastRow="0" w:firstColumn="0" w:lastColumn="0" w:noHBand="0" w:noVBand="0"/>
      </w:tblPr>
      <w:tblGrid>
        <w:gridCol w:w="2693"/>
        <w:gridCol w:w="1389"/>
        <w:gridCol w:w="3586"/>
        <w:gridCol w:w="1136"/>
        <w:gridCol w:w="3459"/>
        <w:gridCol w:w="1328"/>
      </w:tblGrid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8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1480.00.000</w:t>
            </w:r>
          </w:p>
        </w:tc>
        <w:tc>
          <w:tcPr>
            <w:tcW w:w="3586" w:type="dxa"/>
          </w:tcPr>
          <w:p w:rsidR="009D34F2" w:rsidRPr="00164334" w:rsidRDefault="009D34F2" w:rsidP="00A064BB">
            <w:pPr>
              <w:ind w:left="317"/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12020</w:t>
            </w:r>
          </w:p>
        </w:tc>
        <w:tc>
          <w:tcPr>
            <w:tcW w:w="3459" w:type="dxa"/>
          </w:tcPr>
          <w:p w:rsidR="009D34F2" w:rsidRPr="00164334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 xml:space="preserve">Время сохранения груза в жидком </w:t>
            </w:r>
          </w:p>
        </w:tc>
        <w:tc>
          <w:tcPr>
            <w:tcW w:w="1328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8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ТУ 24-1-132-75</w:t>
            </w:r>
          </w:p>
        </w:tc>
        <w:tc>
          <w:tcPr>
            <w:tcW w:w="358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10800</w:t>
            </w:r>
          </w:p>
        </w:tc>
        <w:tc>
          <w:tcPr>
            <w:tcW w:w="345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состоянии, сут.</w:t>
            </w:r>
          </w:p>
        </w:tc>
        <w:tc>
          <w:tcPr>
            <w:tcW w:w="1328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4</w:t>
            </w:r>
          </w:p>
        </w:tc>
      </w:tr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8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 xml:space="preserve">15-1480 </w:t>
            </w:r>
          </w:p>
        </w:tc>
        <w:tc>
          <w:tcPr>
            <w:tcW w:w="358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45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Теплоноситель</w:t>
            </w:r>
          </w:p>
        </w:tc>
        <w:tc>
          <w:tcPr>
            <w:tcW w:w="1328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Трубчатые</w:t>
            </w:r>
          </w:p>
        </w:tc>
      </w:tr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8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747</w:t>
            </w:r>
          </w:p>
        </w:tc>
        <w:tc>
          <w:tcPr>
            <w:tcW w:w="358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4470</w:t>
            </w:r>
          </w:p>
        </w:tc>
        <w:tc>
          <w:tcPr>
            <w:tcW w:w="345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28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электронагре-</w:t>
            </w:r>
          </w:p>
        </w:tc>
      </w:tr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89" w:type="dxa"/>
          </w:tcPr>
          <w:p w:rsidR="009D34F2" w:rsidRPr="00164334" w:rsidRDefault="009D34F2" w:rsidP="00A064B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8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4</w:t>
            </w:r>
          </w:p>
        </w:tc>
        <w:tc>
          <w:tcPr>
            <w:tcW w:w="345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28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ватели типа</w:t>
            </w:r>
          </w:p>
        </w:tc>
      </w:tr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8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56,6</w:t>
            </w:r>
          </w:p>
        </w:tc>
        <w:tc>
          <w:tcPr>
            <w:tcW w:w="358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18-100</w:t>
            </w:r>
          </w:p>
        </w:tc>
        <w:tc>
          <w:tcPr>
            <w:tcW w:w="345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28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НВСЖ2</w:t>
            </w:r>
          </w:p>
        </w:tc>
      </w:tr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210D39" w:rsidP="00A064BB">
            <w:pPr>
              <w:rPr>
                <w:b/>
                <w:i/>
                <w:sz w:val="16"/>
              </w:rPr>
            </w:pPr>
            <w:r w:rsidRPr="00210D39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89" w:type="dxa"/>
          </w:tcPr>
          <w:p w:rsidR="009D34F2" w:rsidRPr="00164334" w:rsidRDefault="00210D39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24,0/</w:t>
            </w:r>
            <w:r w:rsidR="009D34F2" w:rsidRPr="00164334">
              <w:rPr>
                <w:b/>
                <w:i/>
                <w:sz w:val="16"/>
              </w:rPr>
              <w:t>24,7</w:t>
            </w:r>
          </w:p>
        </w:tc>
        <w:tc>
          <w:tcPr>
            <w:tcW w:w="358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нет</w:t>
            </w:r>
          </w:p>
        </w:tc>
        <w:tc>
          <w:tcPr>
            <w:tcW w:w="3459" w:type="dxa"/>
          </w:tcPr>
          <w:p w:rsidR="009D34F2" w:rsidRPr="00164334" w:rsidRDefault="009D34F2" w:rsidP="00A064BB">
            <w:pPr>
              <w:ind w:right="-97"/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Скорость равномерного разогрева продукта</w:t>
            </w:r>
          </w:p>
        </w:tc>
        <w:tc>
          <w:tcPr>
            <w:tcW w:w="1328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8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58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есть</w:t>
            </w:r>
          </w:p>
        </w:tc>
        <w:tc>
          <w:tcPr>
            <w:tcW w:w="345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 xml:space="preserve">по всей поверхности котла, </w:t>
            </w:r>
            <w:r w:rsidRPr="00164334">
              <w:rPr>
                <w:b/>
                <w:i/>
                <w:sz w:val="16"/>
              </w:rPr>
              <w:sym w:font="Symbol" w:char="F0B0"/>
            </w:r>
            <w:r w:rsidRPr="00164334">
              <w:rPr>
                <w:b/>
                <w:i/>
                <w:sz w:val="16"/>
              </w:rPr>
              <w:t>С/ч</w:t>
            </w:r>
          </w:p>
        </w:tc>
        <w:tc>
          <w:tcPr>
            <w:tcW w:w="1328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3</w:t>
            </w:r>
          </w:p>
        </w:tc>
      </w:tr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8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199,23 (20,33)</w:t>
            </w:r>
          </w:p>
        </w:tc>
        <w:tc>
          <w:tcPr>
            <w:tcW w:w="358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2000</w:t>
            </w:r>
          </w:p>
        </w:tc>
        <w:tc>
          <w:tcPr>
            <w:tcW w:w="345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Способ погрузки и выгрузки</w:t>
            </w:r>
          </w:p>
        </w:tc>
        <w:tc>
          <w:tcPr>
            <w:tcW w:w="1328" w:type="dxa"/>
          </w:tcPr>
          <w:p w:rsidR="009D34F2" w:rsidRPr="00164334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верхний пере-</w:t>
            </w:r>
          </w:p>
        </w:tc>
      </w:tr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8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66,25 (6,76)</w:t>
            </w:r>
          </w:p>
        </w:tc>
        <w:tc>
          <w:tcPr>
            <w:tcW w:w="358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1</w:t>
            </w:r>
          </w:p>
        </w:tc>
        <w:tc>
          <w:tcPr>
            <w:tcW w:w="345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28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давливанием</w:t>
            </w:r>
          </w:p>
        </w:tc>
      </w:tr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Объем котла, м</w:t>
            </w:r>
            <w:r w:rsidRPr="00164334">
              <w:rPr>
                <w:b/>
                <w:i/>
                <w:sz w:val="16"/>
                <w:vertAlign w:val="superscript"/>
              </w:rPr>
              <w:t>3</w:t>
            </w:r>
            <w:r w:rsidRPr="00164334">
              <w:rPr>
                <w:b/>
                <w:i/>
                <w:sz w:val="16"/>
              </w:rPr>
              <w:t>:</w:t>
            </w:r>
          </w:p>
        </w:tc>
        <w:tc>
          <w:tcPr>
            <w:tcW w:w="138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586" w:type="dxa"/>
          </w:tcPr>
          <w:p w:rsidR="009D34F2" w:rsidRPr="00164334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есть</w:t>
            </w:r>
          </w:p>
        </w:tc>
        <w:tc>
          <w:tcPr>
            <w:tcW w:w="345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 xml:space="preserve">Рабочая температура в котле, </w:t>
            </w:r>
            <w:r w:rsidRPr="00164334">
              <w:rPr>
                <w:b/>
                <w:i/>
                <w:sz w:val="16"/>
              </w:rPr>
              <w:sym w:font="Symbol" w:char="F0B0"/>
            </w:r>
            <w:r w:rsidRPr="00164334">
              <w:rPr>
                <w:b/>
                <w:i/>
                <w:sz w:val="16"/>
              </w:rPr>
              <w:t>С</w:t>
            </w:r>
          </w:p>
        </w:tc>
        <w:tc>
          <w:tcPr>
            <w:tcW w:w="1328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-50 - +50</w:t>
            </w:r>
          </w:p>
        </w:tc>
      </w:tr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38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31,8</w:t>
            </w:r>
          </w:p>
        </w:tc>
        <w:tc>
          <w:tcPr>
            <w:tcW w:w="358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45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28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38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31,1</w:t>
            </w:r>
          </w:p>
        </w:tc>
        <w:tc>
          <w:tcPr>
            <w:tcW w:w="3586" w:type="dxa"/>
          </w:tcPr>
          <w:p w:rsidR="009D34F2" w:rsidRPr="00164334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гидравлическом испытании, Мпа (кгс/см</w:t>
            </w:r>
            <w:r w:rsidRPr="00164334">
              <w:rPr>
                <w:b/>
                <w:i/>
                <w:sz w:val="16"/>
                <w:vertAlign w:val="superscript"/>
              </w:rPr>
              <w:t>2</w:t>
            </w:r>
            <w:r w:rsidRPr="00164334">
              <w:rPr>
                <w:b/>
                <w:i/>
                <w:sz w:val="16"/>
              </w:rPr>
              <w:t>)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0,5 (5,0)</w:t>
            </w:r>
          </w:p>
        </w:tc>
        <w:tc>
          <w:tcPr>
            <w:tcW w:w="345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 xml:space="preserve">загружаемого продукта, </w:t>
            </w:r>
            <w:r w:rsidRPr="00164334">
              <w:rPr>
                <w:b/>
                <w:i/>
                <w:sz w:val="16"/>
              </w:rPr>
              <w:sym w:font="Symbol" w:char="F0B0"/>
            </w:r>
            <w:r w:rsidRPr="00164334">
              <w:rPr>
                <w:b/>
                <w:i/>
                <w:sz w:val="16"/>
              </w:rPr>
              <w:t>С</w:t>
            </w:r>
          </w:p>
        </w:tc>
        <w:tc>
          <w:tcPr>
            <w:tcW w:w="1328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+135- +150</w:t>
            </w:r>
          </w:p>
        </w:tc>
      </w:tr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8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120</w:t>
            </w:r>
          </w:p>
        </w:tc>
        <w:tc>
          <w:tcPr>
            <w:tcW w:w="358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Рабочее давление в котле при разгрузке,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45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28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8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58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Мпа (кгс/см</w:t>
            </w:r>
            <w:r w:rsidRPr="00164334">
              <w:rPr>
                <w:b/>
                <w:i/>
                <w:sz w:val="16"/>
                <w:vertAlign w:val="superscript"/>
              </w:rPr>
              <w:t>2</w:t>
            </w:r>
            <w:r w:rsidRPr="00164334">
              <w:rPr>
                <w:b/>
                <w:i/>
                <w:sz w:val="16"/>
              </w:rPr>
              <w:t>)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0,196 (2,0)</w:t>
            </w:r>
          </w:p>
        </w:tc>
        <w:tc>
          <w:tcPr>
            <w:tcW w:w="345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328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197</w:t>
            </w:r>
            <w:r>
              <w:rPr>
                <w:b/>
                <w:i/>
                <w:sz w:val="16"/>
              </w:rPr>
              <w:t>1</w:t>
            </w:r>
          </w:p>
        </w:tc>
      </w:tr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8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7800</w:t>
            </w:r>
          </w:p>
        </w:tc>
        <w:tc>
          <w:tcPr>
            <w:tcW w:w="3586" w:type="dxa"/>
          </w:tcPr>
          <w:p w:rsidR="009D34F2" w:rsidRPr="00164334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Потребляемая мощность при разогреве, кВт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90</w:t>
            </w:r>
          </w:p>
        </w:tc>
        <w:tc>
          <w:tcPr>
            <w:tcW w:w="345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28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1980</w:t>
            </w:r>
          </w:p>
        </w:tc>
      </w:tr>
      <w:tr w:rsidR="009D34F2" w:rsidRPr="00164334" w:rsidTr="00A064BB">
        <w:trPr>
          <w:jc w:val="center"/>
        </w:trPr>
        <w:tc>
          <w:tcPr>
            <w:tcW w:w="2693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8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586" w:type="dxa"/>
          </w:tcPr>
          <w:p w:rsidR="009D34F2" w:rsidRPr="00164334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Напряжение питания электронагревателя, В</w:t>
            </w:r>
          </w:p>
        </w:tc>
        <w:tc>
          <w:tcPr>
            <w:tcW w:w="1136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220</w:t>
            </w:r>
          </w:p>
        </w:tc>
        <w:tc>
          <w:tcPr>
            <w:tcW w:w="3459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28" w:type="dxa"/>
          </w:tcPr>
          <w:p w:rsidR="009D34F2" w:rsidRPr="00164334" w:rsidRDefault="009D34F2" w:rsidP="00A064BB">
            <w:pPr>
              <w:rPr>
                <w:b/>
                <w:i/>
                <w:sz w:val="16"/>
              </w:rPr>
            </w:pPr>
            <w:r w:rsidRPr="00164334">
              <w:rPr>
                <w:b/>
                <w:i/>
                <w:sz w:val="16"/>
              </w:rPr>
              <w:t>нет</w:t>
            </w:r>
          </w:p>
        </w:tc>
      </w:tr>
    </w:tbl>
    <w:p w:rsidR="009D34F2" w:rsidRDefault="009D34F2" w:rsidP="0015157D"/>
    <w:p w:rsidR="009D34F2" w:rsidRDefault="009D34F2" w:rsidP="0015157D"/>
    <w:p w:rsidR="009D34F2" w:rsidRPr="00473568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D34F2" w:rsidRPr="00473568">
        <w:rPr>
          <w:b/>
          <w:i/>
          <w:sz w:val="32"/>
        </w:rPr>
        <w:lastRenderedPageBreak/>
        <w:t>4-осная цистерна для рас</w:t>
      </w:r>
      <w:r w:rsidR="009D34F2">
        <w:rPr>
          <w:b/>
          <w:i/>
          <w:sz w:val="32"/>
        </w:rPr>
        <w:t>плавленной серы, модель 15-1482</w:t>
      </w:r>
    </w:p>
    <w:p w:rsidR="009D34F2" w:rsidRPr="00473568" w:rsidRDefault="009D34F2" w:rsidP="009D34F2">
      <w:pPr>
        <w:rPr>
          <w:sz w:val="16"/>
          <w:szCs w:val="16"/>
        </w:rPr>
      </w:pPr>
    </w:p>
    <w:bookmarkStart w:id="42" w:name="_943855342"/>
    <w:bookmarkEnd w:id="42"/>
    <w:p w:rsidR="009D34F2" w:rsidRDefault="0073180D" w:rsidP="009D34F2">
      <w:pPr>
        <w:jc w:val="center"/>
      </w:pPr>
      <w:r>
        <w:fldChar w:fldCharType="begin"/>
      </w:r>
      <w:r w:rsidR="00B31677">
        <w:instrText xml:space="preserve"> LINK Paint.Picture "C:\\PHOTO\\РИС209.BMP" "" \a \p \* MERGEFORMAT </w:instrText>
      </w:r>
      <w:r>
        <w:fldChar w:fldCharType="separate"/>
      </w:r>
      <w:r w:rsidR="00DE355C">
        <w:object w:dxaOrig="1861" w:dyaOrig="13784">
          <v:shape id="_x0000_i1110" type="#_x0000_t75" style="width:632.1pt;height:207.65pt">
            <v:imagedata r:id="rId135" o:title="" croptop="4816f" cropleft="1021f" cropright="669f"/>
          </v:shape>
        </w:object>
      </w:r>
      <w:r>
        <w:fldChar w:fldCharType="end"/>
      </w:r>
    </w:p>
    <w:p w:rsidR="009D34F2" w:rsidRPr="00473568" w:rsidRDefault="009D34F2" w:rsidP="009D34F2">
      <w:pPr>
        <w:rPr>
          <w:sz w:val="16"/>
          <w:szCs w:val="16"/>
        </w:rPr>
      </w:pPr>
    </w:p>
    <w:p w:rsidR="009D34F2" w:rsidRPr="00473568" w:rsidRDefault="009D34F2" w:rsidP="009D34F2">
      <w:pPr>
        <w:jc w:val="center"/>
        <w:rPr>
          <w:b/>
          <w:i/>
        </w:rPr>
      </w:pPr>
      <w:r w:rsidRPr="00473568">
        <w:rPr>
          <w:b/>
          <w:i/>
        </w:rPr>
        <w:t>Назначение: для перевозки серы</w:t>
      </w:r>
    </w:p>
    <w:p w:rsidR="009D34F2" w:rsidRPr="00473568" w:rsidRDefault="009D34F2" w:rsidP="009D34F2">
      <w:pPr>
        <w:rPr>
          <w:sz w:val="16"/>
          <w:szCs w:val="16"/>
        </w:rPr>
      </w:pPr>
      <w:r>
        <w:t xml:space="preserve"> </w:t>
      </w:r>
    </w:p>
    <w:tbl>
      <w:tblPr>
        <w:tblW w:w="14036" w:type="dxa"/>
        <w:jc w:val="center"/>
        <w:tblInd w:w="401" w:type="dxa"/>
        <w:tblLayout w:type="fixed"/>
        <w:tblLook w:val="0000" w:firstRow="0" w:lastRow="0" w:firstColumn="0" w:lastColumn="0" w:noHBand="0" w:noVBand="0"/>
      </w:tblPr>
      <w:tblGrid>
        <w:gridCol w:w="2977"/>
        <w:gridCol w:w="1396"/>
        <w:gridCol w:w="3279"/>
        <w:gridCol w:w="1500"/>
        <w:gridCol w:w="3543"/>
        <w:gridCol w:w="1341"/>
      </w:tblGrid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96" w:type="dxa"/>
          </w:tcPr>
          <w:p w:rsidR="009D34F2" w:rsidRPr="00473568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1482.00.000</w:t>
            </w:r>
          </w:p>
        </w:tc>
        <w:tc>
          <w:tcPr>
            <w:tcW w:w="3279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500" w:type="dxa"/>
          </w:tcPr>
          <w:p w:rsidR="009D34F2" w:rsidRPr="00473568" w:rsidRDefault="009D34F2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10800</w:t>
            </w:r>
          </w:p>
        </w:tc>
        <w:tc>
          <w:tcPr>
            <w:tcW w:w="3543" w:type="dxa"/>
          </w:tcPr>
          <w:p w:rsidR="009D34F2" w:rsidRPr="00473568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Потребляемая мощность при разогреве, кВт</w:t>
            </w:r>
          </w:p>
        </w:tc>
        <w:tc>
          <w:tcPr>
            <w:tcW w:w="1341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90</w:t>
            </w: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96" w:type="dxa"/>
          </w:tcPr>
          <w:p w:rsidR="009D34F2" w:rsidRPr="00473568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ТУ 24.05.419-79</w:t>
            </w:r>
          </w:p>
        </w:tc>
        <w:tc>
          <w:tcPr>
            <w:tcW w:w="3279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500" w:type="dxa"/>
          </w:tcPr>
          <w:p w:rsidR="009D34F2" w:rsidRPr="00473568" w:rsidRDefault="009D34F2" w:rsidP="00A064B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543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Рабочая температура в котле, </w:t>
            </w:r>
            <w:r w:rsidRPr="00473568">
              <w:rPr>
                <w:b/>
                <w:i/>
                <w:sz w:val="16"/>
              </w:rPr>
              <w:sym w:font="Symbol" w:char="F0B0"/>
            </w:r>
            <w:r w:rsidRPr="00473568">
              <w:rPr>
                <w:b/>
                <w:i/>
                <w:sz w:val="16"/>
              </w:rPr>
              <w:t>С</w:t>
            </w:r>
          </w:p>
        </w:tc>
        <w:tc>
          <w:tcPr>
            <w:tcW w:w="1341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-50 -+150</w:t>
            </w: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96" w:type="dxa"/>
          </w:tcPr>
          <w:p w:rsidR="009D34F2" w:rsidRPr="00473568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15-1482</w:t>
            </w:r>
          </w:p>
        </w:tc>
        <w:tc>
          <w:tcPr>
            <w:tcW w:w="3279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500" w:type="dxa"/>
          </w:tcPr>
          <w:p w:rsidR="009D34F2" w:rsidRPr="00473568" w:rsidRDefault="009D34F2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4470         4264</w:t>
            </w:r>
          </w:p>
        </w:tc>
        <w:tc>
          <w:tcPr>
            <w:tcW w:w="3543" w:type="dxa"/>
          </w:tcPr>
          <w:p w:rsidR="009D34F2" w:rsidRPr="00473568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Напряжение питания электронагревателя, В</w:t>
            </w:r>
          </w:p>
        </w:tc>
        <w:tc>
          <w:tcPr>
            <w:tcW w:w="1341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220</w:t>
            </w: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96" w:type="dxa"/>
          </w:tcPr>
          <w:p w:rsidR="009D34F2" w:rsidRPr="00473568" w:rsidRDefault="009D34F2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747</w:t>
            </w:r>
          </w:p>
        </w:tc>
        <w:tc>
          <w:tcPr>
            <w:tcW w:w="3279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500" w:type="dxa"/>
          </w:tcPr>
          <w:p w:rsidR="009D34F2" w:rsidRPr="00473568" w:rsidRDefault="009D34F2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4</w:t>
            </w:r>
          </w:p>
        </w:tc>
        <w:tc>
          <w:tcPr>
            <w:tcW w:w="3543" w:type="dxa"/>
          </w:tcPr>
          <w:p w:rsidR="009D34F2" w:rsidRPr="00473568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Время сохранения груза в жидком </w:t>
            </w:r>
          </w:p>
        </w:tc>
        <w:tc>
          <w:tcPr>
            <w:tcW w:w="1341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96" w:type="dxa"/>
          </w:tcPr>
          <w:p w:rsidR="009D34F2" w:rsidRPr="00473568" w:rsidRDefault="009D34F2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9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500" w:type="dxa"/>
          </w:tcPr>
          <w:p w:rsidR="009D34F2" w:rsidRPr="00473568" w:rsidRDefault="009D34F2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18-100</w:t>
            </w:r>
          </w:p>
        </w:tc>
        <w:tc>
          <w:tcPr>
            <w:tcW w:w="3543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состоянии, сут.</w:t>
            </w:r>
          </w:p>
        </w:tc>
        <w:tc>
          <w:tcPr>
            <w:tcW w:w="1341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4</w:t>
            </w: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96" w:type="dxa"/>
          </w:tcPr>
          <w:p w:rsidR="009D34F2" w:rsidRPr="00473568" w:rsidRDefault="009D34F2" w:rsidP="00210D39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</w:t>
            </w:r>
          </w:p>
        </w:tc>
        <w:tc>
          <w:tcPr>
            <w:tcW w:w="3279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500" w:type="dxa"/>
          </w:tcPr>
          <w:p w:rsidR="009D34F2" w:rsidRPr="00473568" w:rsidRDefault="009D34F2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нет</w:t>
            </w:r>
          </w:p>
        </w:tc>
        <w:tc>
          <w:tcPr>
            <w:tcW w:w="3543" w:type="dxa"/>
          </w:tcPr>
          <w:p w:rsidR="009D34F2" w:rsidRPr="00473568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Скорость равномерного разогрева продукта </w:t>
            </w:r>
          </w:p>
        </w:tc>
        <w:tc>
          <w:tcPr>
            <w:tcW w:w="1341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A6795F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A6795F">
              <w:rPr>
                <w:b/>
                <w:i/>
                <w:sz w:val="16"/>
              </w:rPr>
              <w:t>)</w:t>
            </w:r>
            <w:r w:rsidRPr="00132EC7">
              <w:rPr>
                <w:b/>
                <w:i/>
                <w:sz w:val="16"/>
              </w:rPr>
              <w:t>, т</w:t>
            </w:r>
          </w:p>
        </w:tc>
        <w:tc>
          <w:tcPr>
            <w:tcW w:w="1396" w:type="dxa"/>
          </w:tcPr>
          <w:p w:rsidR="009D34F2" w:rsidRPr="00473568" w:rsidRDefault="009D34F2" w:rsidP="00210D39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24,4/26,0</w:t>
            </w:r>
          </w:p>
        </w:tc>
        <w:tc>
          <w:tcPr>
            <w:tcW w:w="3279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500" w:type="dxa"/>
          </w:tcPr>
          <w:p w:rsidR="009D34F2" w:rsidRPr="00473568" w:rsidRDefault="009D34F2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есть</w:t>
            </w:r>
          </w:p>
        </w:tc>
        <w:tc>
          <w:tcPr>
            <w:tcW w:w="3543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по всей поверхности котла, </w:t>
            </w:r>
            <w:r w:rsidRPr="00473568">
              <w:rPr>
                <w:b/>
                <w:i/>
                <w:sz w:val="16"/>
              </w:rPr>
              <w:sym w:font="Symbol" w:char="F0B0"/>
            </w:r>
            <w:r w:rsidRPr="00473568">
              <w:rPr>
                <w:b/>
                <w:i/>
                <w:sz w:val="16"/>
              </w:rPr>
              <w:t>С/ч</w:t>
            </w:r>
          </w:p>
        </w:tc>
        <w:tc>
          <w:tcPr>
            <w:tcW w:w="1341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3,2</w:t>
            </w: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96" w:type="dxa"/>
          </w:tcPr>
          <w:p w:rsidR="009D34F2" w:rsidRPr="00473568" w:rsidRDefault="009D34F2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500" w:type="dxa"/>
          </w:tcPr>
          <w:p w:rsidR="009D34F2" w:rsidRPr="00473568" w:rsidRDefault="009D34F2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2200</w:t>
            </w:r>
          </w:p>
        </w:tc>
        <w:tc>
          <w:tcPr>
            <w:tcW w:w="3543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Способ выгрузки</w:t>
            </w:r>
          </w:p>
        </w:tc>
        <w:tc>
          <w:tcPr>
            <w:tcW w:w="1341" w:type="dxa"/>
          </w:tcPr>
          <w:p w:rsidR="009D34F2" w:rsidRPr="00473568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верхний пере-</w:t>
            </w: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96" w:type="dxa"/>
          </w:tcPr>
          <w:p w:rsidR="009D34F2" w:rsidRPr="00473568" w:rsidRDefault="009D34F2" w:rsidP="00210D39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227,4 (23,2) </w:t>
            </w:r>
          </w:p>
        </w:tc>
        <w:tc>
          <w:tcPr>
            <w:tcW w:w="3279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Длина котла наружная с изоляцией, мм</w:t>
            </w:r>
          </w:p>
        </w:tc>
        <w:tc>
          <w:tcPr>
            <w:tcW w:w="1500" w:type="dxa"/>
          </w:tcPr>
          <w:p w:rsidR="009D34F2" w:rsidRPr="00473568" w:rsidRDefault="009D34F2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11030</w:t>
            </w:r>
          </w:p>
        </w:tc>
        <w:tc>
          <w:tcPr>
            <w:tcW w:w="3543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давливанием,</w:t>
            </w: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96" w:type="dxa"/>
          </w:tcPr>
          <w:p w:rsidR="009D34F2" w:rsidRPr="00473568" w:rsidRDefault="009D34F2" w:rsidP="00210D39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75,6 (7,72) </w:t>
            </w:r>
          </w:p>
        </w:tc>
        <w:tc>
          <w:tcPr>
            <w:tcW w:w="3279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500" w:type="dxa"/>
          </w:tcPr>
          <w:p w:rsidR="009D34F2" w:rsidRPr="00473568" w:rsidRDefault="009D34F2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</w:t>
            </w:r>
          </w:p>
        </w:tc>
        <w:tc>
          <w:tcPr>
            <w:tcW w:w="3543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9D34F2" w:rsidRPr="00473568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вакуум насосом,</w:t>
            </w: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Объем котла, м</w:t>
            </w:r>
            <w:r w:rsidRPr="00473568">
              <w:rPr>
                <w:b/>
                <w:i/>
                <w:sz w:val="16"/>
                <w:vertAlign w:val="superscript"/>
              </w:rPr>
              <w:t>3</w:t>
            </w:r>
            <w:r w:rsidRPr="00473568">
              <w:rPr>
                <w:b/>
                <w:i/>
                <w:sz w:val="16"/>
              </w:rPr>
              <w:t>:</w:t>
            </w:r>
          </w:p>
        </w:tc>
        <w:tc>
          <w:tcPr>
            <w:tcW w:w="1396" w:type="dxa"/>
          </w:tcPr>
          <w:p w:rsidR="009D34F2" w:rsidRPr="00473568" w:rsidRDefault="009D34F2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9D34F2" w:rsidRPr="00473568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500" w:type="dxa"/>
          </w:tcPr>
          <w:p w:rsidR="009D34F2" w:rsidRPr="00473568" w:rsidRDefault="009D34F2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есть</w:t>
            </w:r>
          </w:p>
        </w:tc>
        <w:tc>
          <w:tcPr>
            <w:tcW w:w="3543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9D34F2" w:rsidRPr="00473568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сифонированием</w:t>
            </w: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396" w:type="dxa"/>
          </w:tcPr>
          <w:p w:rsidR="009D34F2" w:rsidRPr="00473568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38,5</w:t>
            </w:r>
          </w:p>
        </w:tc>
        <w:tc>
          <w:tcPr>
            <w:tcW w:w="3279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Источник тепла</w:t>
            </w:r>
          </w:p>
        </w:tc>
        <w:tc>
          <w:tcPr>
            <w:tcW w:w="1500" w:type="dxa"/>
          </w:tcPr>
          <w:p w:rsidR="009D34F2" w:rsidRPr="00473568" w:rsidRDefault="009D34F2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электронагрева-</w:t>
            </w:r>
          </w:p>
        </w:tc>
        <w:tc>
          <w:tcPr>
            <w:tcW w:w="3543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41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396" w:type="dxa"/>
          </w:tcPr>
          <w:p w:rsidR="009D34F2" w:rsidRPr="00473568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37,6</w:t>
            </w:r>
          </w:p>
        </w:tc>
        <w:tc>
          <w:tcPr>
            <w:tcW w:w="3279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500" w:type="dxa"/>
          </w:tcPr>
          <w:p w:rsidR="009D34F2" w:rsidRPr="00473568" w:rsidRDefault="009D34F2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тель трубчатый</w:t>
            </w:r>
          </w:p>
        </w:tc>
        <w:tc>
          <w:tcPr>
            <w:tcW w:w="3543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загружаемого продукта, </w:t>
            </w:r>
            <w:r w:rsidRPr="00473568">
              <w:rPr>
                <w:b/>
                <w:i/>
                <w:sz w:val="16"/>
              </w:rPr>
              <w:sym w:font="Symbol" w:char="F0B0"/>
            </w:r>
            <w:r w:rsidRPr="00473568">
              <w:rPr>
                <w:b/>
                <w:i/>
                <w:sz w:val="16"/>
              </w:rPr>
              <w:t>С</w:t>
            </w:r>
          </w:p>
        </w:tc>
        <w:tc>
          <w:tcPr>
            <w:tcW w:w="1341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+135 -+150</w:t>
            </w: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96" w:type="dxa"/>
          </w:tcPr>
          <w:p w:rsidR="009D34F2" w:rsidRPr="00473568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9D34F2" w:rsidRPr="00473568" w:rsidRDefault="009D34F2" w:rsidP="00A064BB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500" w:type="dxa"/>
          </w:tcPr>
          <w:p w:rsidR="009D34F2" w:rsidRPr="00473568" w:rsidRDefault="009D34F2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типа ТЭН-200Д</w:t>
            </w:r>
          </w:p>
        </w:tc>
        <w:tc>
          <w:tcPr>
            <w:tcW w:w="3543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41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96" w:type="dxa"/>
          </w:tcPr>
          <w:p w:rsidR="009D34F2" w:rsidRPr="00473568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9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500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543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341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1989</w:t>
            </w: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96" w:type="dxa"/>
          </w:tcPr>
          <w:p w:rsidR="009D34F2" w:rsidRPr="00473568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9D34F2" w:rsidRPr="00473568" w:rsidRDefault="009D34F2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гидравлическом испытании, МП</w:t>
            </w:r>
            <w:r w:rsidRPr="00473568">
              <w:rPr>
                <w:b/>
                <w:i/>
                <w:sz w:val="16"/>
              </w:rPr>
              <w:t>а (кгс/см</w:t>
            </w:r>
            <w:r w:rsidRPr="00473568">
              <w:rPr>
                <w:b/>
                <w:i/>
                <w:sz w:val="16"/>
                <w:vertAlign w:val="superscript"/>
              </w:rPr>
              <w:t>2</w:t>
            </w:r>
            <w:r w:rsidRPr="00473568">
              <w:rPr>
                <w:b/>
                <w:i/>
                <w:sz w:val="16"/>
              </w:rPr>
              <w:t>)</w:t>
            </w:r>
          </w:p>
        </w:tc>
        <w:tc>
          <w:tcPr>
            <w:tcW w:w="1500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0,49 (4,8)</w:t>
            </w:r>
          </w:p>
        </w:tc>
        <w:tc>
          <w:tcPr>
            <w:tcW w:w="3543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41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96" w:type="dxa"/>
          </w:tcPr>
          <w:p w:rsidR="009D34F2" w:rsidRPr="00473568" w:rsidRDefault="009D34F2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Рабочее давление в котле при разгрузке,</w:t>
            </w:r>
          </w:p>
        </w:tc>
        <w:tc>
          <w:tcPr>
            <w:tcW w:w="1500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543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41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нет</w:t>
            </w:r>
          </w:p>
        </w:tc>
      </w:tr>
      <w:tr w:rsidR="009D34F2" w:rsidRPr="00473568" w:rsidTr="00A064BB">
        <w:trPr>
          <w:jc w:val="center"/>
        </w:trPr>
        <w:tc>
          <w:tcPr>
            <w:tcW w:w="2977" w:type="dxa"/>
          </w:tcPr>
          <w:p w:rsidR="009D34F2" w:rsidRPr="00473568" w:rsidRDefault="009D34F2" w:rsidP="00A064BB">
            <w:pPr>
              <w:ind w:left="317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96" w:type="dxa"/>
          </w:tcPr>
          <w:p w:rsidR="009D34F2" w:rsidRPr="00473568" w:rsidRDefault="009D34F2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9D34F2" w:rsidRPr="00473568" w:rsidRDefault="009D34F2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Мпа (кгс/см</w:t>
            </w:r>
            <w:r w:rsidRPr="00473568">
              <w:rPr>
                <w:b/>
                <w:i/>
                <w:sz w:val="16"/>
                <w:vertAlign w:val="superscript"/>
              </w:rPr>
              <w:t>2</w:t>
            </w:r>
            <w:r w:rsidRPr="00473568">
              <w:rPr>
                <w:b/>
                <w:i/>
                <w:sz w:val="16"/>
              </w:rPr>
              <w:t>)</w:t>
            </w:r>
          </w:p>
        </w:tc>
        <w:tc>
          <w:tcPr>
            <w:tcW w:w="1500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0,196 (2,0)</w:t>
            </w:r>
          </w:p>
        </w:tc>
        <w:tc>
          <w:tcPr>
            <w:tcW w:w="3543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9D34F2" w:rsidRPr="00473568" w:rsidRDefault="009D34F2" w:rsidP="00A064BB">
            <w:pPr>
              <w:rPr>
                <w:b/>
                <w:i/>
                <w:sz w:val="16"/>
              </w:rPr>
            </w:pPr>
          </w:p>
        </w:tc>
      </w:tr>
    </w:tbl>
    <w:p w:rsidR="009D34F2" w:rsidRDefault="009D34F2" w:rsidP="0015157D"/>
    <w:p w:rsidR="009D34F2" w:rsidRDefault="009D34F2" w:rsidP="0015157D"/>
    <w:p w:rsidR="001E6853" w:rsidRPr="00473568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1E6853" w:rsidRPr="00473568">
        <w:rPr>
          <w:b/>
          <w:i/>
          <w:sz w:val="32"/>
        </w:rPr>
        <w:lastRenderedPageBreak/>
        <w:t>4-осная цистерна для рас</w:t>
      </w:r>
      <w:r w:rsidR="001E6853">
        <w:rPr>
          <w:b/>
          <w:i/>
          <w:sz w:val="32"/>
        </w:rPr>
        <w:t>плавленной серы, модель 15-1482-02</w:t>
      </w:r>
    </w:p>
    <w:p w:rsidR="001E6853" w:rsidRPr="00473568" w:rsidRDefault="001E6853" w:rsidP="001E6853">
      <w:pPr>
        <w:rPr>
          <w:sz w:val="16"/>
          <w:szCs w:val="16"/>
        </w:rPr>
      </w:pPr>
    </w:p>
    <w:p w:rsidR="001E6853" w:rsidRDefault="0073180D" w:rsidP="001E6853">
      <w:pPr>
        <w:jc w:val="center"/>
      </w:pPr>
      <w:r>
        <w:fldChar w:fldCharType="begin"/>
      </w:r>
      <w:r w:rsidR="00B31677">
        <w:instrText xml:space="preserve"> LINK Paint.Picture "C:\\PHOTO\\РИС209.BMP" "" \a \p \* MERGEFORMAT </w:instrText>
      </w:r>
      <w:r>
        <w:fldChar w:fldCharType="separate"/>
      </w:r>
      <w:r w:rsidR="00DE355C">
        <w:object w:dxaOrig="1861" w:dyaOrig="13784">
          <v:shape id="_x0000_i1111" type="#_x0000_t75" style="width:632.1pt;height:207.65pt">
            <v:imagedata r:id="rId135" o:title="" croptop="4816f" cropleft="1021f" cropright="669f"/>
          </v:shape>
        </w:object>
      </w:r>
      <w:r>
        <w:fldChar w:fldCharType="end"/>
      </w:r>
    </w:p>
    <w:p w:rsidR="001E6853" w:rsidRPr="00473568" w:rsidRDefault="001E6853" w:rsidP="001E6853">
      <w:pPr>
        <w:rPr>
          <w:sz w:val="16"/>
          <w:szCs w:val="16"/>
        </w:rPr>
      </w:pPr>
    </w:p>
    <w:p w:rsidR="001E6853" w:rsidRPr="00473568" w:rsidRDefault="001E6853" w:rsidP="001E6853">
      <w:pPr>
        <w:jc w:val="center"/>
        <w:rPr>
          <w:b/>
          <w:i/>
        </w:rPr>
      </w:pPr>
      <w:r w:rsidRPr="00473568">
        <w:rPr>
          <w:b/>
          <w:i/>
        </w:rPr>
        <w:t>Назначение: для перевозки серы</w:t>
      </w:r>
    </w:p>
    <w:p w:rsidR="001E6853" w:rsidRPr="00473568" w:rsidRDefault="001E6853" w:rsidP="001E6853">
      <w:pPr>
        <w:rPr>
          <w:sz w:val="16"/>
          <w:szCs w:val="16"/>
        </w:rPr>
      </w:pPr>
      <w:r>
        <w:t xml:space="preserve"> </w:t>
      </w:r>
    </w:p>
    <w:tbl>
      <w:tblPr>
        <w:tblW w:w="14036" w:type="dxa"/>
        <w:jc w:val="center"/>
        <w:tblInd w:w="401" w:type="dxa"/>
        <w:tblLayout w:type="fixed"/>
        <w:tblLook w:val="0000" w:firstRow="0" w:lastRow="0" w:firstColumn="0" w:lastColumn="0" w:noHBand="0" w:noVBand="0"/>
      </w:tblPr>
      <w:tblGrid>
        <w:gridCol w:w="2977"/>
        <w:gridCol w:w="1396"/>
        <w:gridCol w:w="3279"/>
        <w:gridCol w:w="1500"/>
        <w:gridCol w:w="3543"/>
        <w:gridCol w:w="1341"/>
      </w:tblGrid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500" w:type="dxa"/>
          </w:tcPr>
          <w:p w:rsidR="001E6853" w:rsidRPr="00473568" w:rsidRDefault="001E6853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10800</w:t>
            </w:r>
          </w:p>
        </w:tc>
        <w:tc>
          <w:tcPr>
            <w:tcW w:w="3543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Потребляемая мощность при разогреве, кВт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90</w:t>
            </w: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500" w:type="dxa"/>
          </w:tcPr>
          <w:p w:rsidR="001E6853" w:rsidRPr="00473568" w:rsidRDefault="001E6853" w:rsidP="00A064B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543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Рабочая температура в котле, </w:t>
            </w:r>
            <w:r w:rsidRPr="00473568">
              <w:rPr>
                <w:b/>
                <w:i/>
                <w:sz w:val="16"/>
              </w:rPr>
              <w:sym w:font="Symbol" w:char="F0B0"/>
            </w:r>
            <w:r w:rsidRPr="00473568">
              <w:rPr>
                <w:b/>
                <w:i/>
                <w:sz w:val="16"/>
              </w:rPr>
              <w:t>С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-50 -+150</w:t>
            </w: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15-1482</w:t>
            </w:r>
            <w:r>
              <w:rPr>
                <w:b/>
                <w:i/>
                <w:sz w:val="16"/>
              </w:rPr>
              <w:t>-02</w:t>
            </w:r>
          </w:p>
        </w:tc>
        <w:tc>
          <w:tcPr>
            <w:tcW w:w="327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500" w:type="dxa"/>
          </w:tcPr>
          <w:p w:rsidR="001E6853" w:rsidRPr="00473568" w:rsidRDefault="001E6853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4470         4264</w:t>
            </w:r>
          </w:p>
        </w:tc>
        <w:tc>
          <w:tcPr>
            <w:tcW w:w="3543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Напряжение питания электронагревателя, В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220</w:t>
            </w: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747</w:t>
            </w:r>
          </w:p>
        </w:tc>
        <w:tc>
          <w:tcPr>
            <w:tcW w:w="327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500" w:type="dxa"/>
          </w:tcPr>
          <w:p w:rsidR="001E6853" w:rsidRPr="00473568" w:rsidRDefault="001E6853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4</w:t>
            </w:r>
          </w:p>
        </w:tc>
        <w:tc>
          <w:tcPr>
            <w:tcW w:w="3543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Время сохранения груза в жидком 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500" w:type="dxa"/>
          </w:tcPr>
          <w:p w:rsidR="001E6853" w:rsidRPr="00473568" w:rsidRDefault="001E6853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18-100</w:t>
            </w:r>
          </w:p>
        </w:tc>
        <w:tc>
          <w:tcPr>
            <w:tcW w:w="3543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состоянии, сут.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4</w:t>
            </w: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67                     </w:t>
            </w:r>
          </w:p>
        </w:tc>
        <w:tc>
          <w:tcPr>
            <w:tcW w:w="327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500" w:type="dxa"/>
          </w:tcPr>
          <w:p w:rsidR="001E6853" w:rsidRPr="00473568" w:rsidRDefault="001E6853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нет</w:t>
            </w:r>
          </w:p>
        </w:tc>
        <w:tc>
          <w:tcPr>
            <w:tcW w:w="3543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Скорость равномерного разогрева продукта 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A6795F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A6795F">
              <w:rPr>
                <w:b/>
                <w:i/>
                <w:sz w:val="16"/>
              </w:rPr>
              <w:t>)</w:t>
            </w:r>
            <w:r w:rsidRPr="00132EC7">
              <w:rPr>
                <w:b/>
                <w:i/>
                <w:sz w:val="16"/>
              </w:rPr>
              <w:t>, т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24,0/26,6</w:t>
            </w:r>
            <w:r w:rsidRPr="00473568">
              <w:rPr>
                <w:b/>
                <w:i/>
                <w:sz w:val="16"/>
              </w:rPr>
              <w:t xml:space="preserve">                  </w:t>
            </w:r>
          </w:p>
        </w:tc>
        <w:tc>
          <w:tcPr>
            <w:tcW w:w="327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500" w:type="dxa"/>
          </w:tcPr>
          <w:p w:rsidR="001E6853" w:rsidRPr="00473568" w:rsidRDefault="001E6853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есть</w:t>
            </w:r>
          </w:p>
        </w:tc>
        <w:tc>
          <w:tcPr>
            <w:tcW w:w="3543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по всей поверхности котла, </w:t>
            </w:r>
            <w:r w:rsidRPr="00473568">
              <w:rPr>
                <w:b/>
                <w:i/>
                <w:sz w:val="16"/>
              </w:rPr>
              <w:sym w:font="Symbol" w:char="F0B0"/>
            </w:r>
            <w:r w:rsidRPr="00473568">
              <w:rPr>
                <w:b/>
                <w:i/>
                <w:sz w:val="16"/>
              </w:rPr>
              <w:t>С/ч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3,2</w:t>
            </w: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500" w:type="dxa"/>
          </w:tcPr>
          <w:p w:rsidR="001E6853" w:rsidRPr="00473568" w:rsidRDefault="001E6853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2200</w:t>
            </w:r>
          </w:p>
        </w:tc>
        <w:tc>
          <w:tcPr>
            <w:tcW w:w="3543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Способ выгрузки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верхний пере-</w:t>
            </w: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227,4 (23,2)    </w:t>
            </w:r>
          </w:p>
        </w:tc>
        <w:tc>
          <w:tcPr>
            <w:tcW w:w="327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Длина котла наружная с изоляцией, мм</w:t>
            </w:r>
          </w:p>
        </w:tc>
        <w:tc>
          <w:tcPr>
            <w:tcW w:w="1500" w:type="dxa"/>
          </w:tcPr>
          <w:p w:rsidR="001E6853" w:rsidRPr="00473568" w:rsidRDefault="001E6853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11030</w:t>
            </w:r>
          </w:p>
        </w:tc>
        <w:tc>
          <w:tcPr>
            <w:tcW w:w="3543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давливанием,</w:t>
            </w: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75,6 (7,72)       </w:t>
            </w:r>
          </w:p>
        </w:tc>
        <w:tc>
          <w:tcPr>
            <w:tcW w:w="327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500" w:type="dxa"/>
          </w:tcPr>
          <w:p w:rsidR="001E6853" w:rsidRPr="00473568" w:rsidRDefault="001E6853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</w:t>
            </w:r>
          </w:p>
        </w:tc>
        <w:tc>
          <w:tcPr>
            <w:tcW w:w="3543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вакуум насосом,</w:t>
            </w: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Объем котла, м</w:t>
            </w:r>
            <w:r w:rsidRPr="00473568">
              <w:rPr>
                <w:b/>
                <w:i/>
                <w:sz w:val="16"/>
                <w:vertAlign w:val="superscript"/>
              </w:rPr>
              <w:t>3</w:t>
            </w:r>
            <w:r w:rsidRPr="00473568">
              <w:rPr>
                <w:b/>
                <w:i/>
                <w:sz w:val="16"/>
              </w:rPr>
              <w:t>: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500" w:type="dxa"/>
          </w:tcPr>
          <w:p w:rsidR="001E6853" w:rsidRPr="00473568" w:rsidRDefault="001E6853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есть</w:t>
            </w:r>
          </w:p>
        </w:tc>
        <w:tc>
          <w:tcPr>
            <w:tcW w:w="3543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сифонированием</w:t>
            </w: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38,5</w:t>
            </w:r>
          </w:p>
        </w:tc>
        <w:tc>
          <w:tcPr>
            <w:tcW w:w="327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Источник тепла</w:t>
            </w:r>
          </w:p>
        </w:tc>
        <w:tc>
          <w:tcPr>
            <w:tcW w:w="1500" w:type="dxa"/>
          </w:tcPr>
          <w:p w:rsidR="001E6853" w:rsidRPr="00473568" w:rsidRDefault="001E6853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электронагрева-</w:t>
            </w:r>
          </w:p>
        </w:tc>
        <w:tc>
          <w:tcPr>
            <w:tcW w:w="3543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37,6</w:t>
            </w:r>
          </w:p>
        </w:tc>
        <w:tc>
          <w:tcPr>
            <w:tcW w:w="327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500" w:type="dxa"/>
          </w:tcPr>
          <w:p w:rsidR="001E6853" w:rsidRPr="00473568" w:rsidRDefault="001E6853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тель трубчатый</w:t>
            </w:r>
          </w:p>
        </w:tc>
        <w:tc>
          <w:tcPr>
            <w:tcW w:w="3543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загружаемого продукта, </w:t>
            </w:r>
            <w:r w:rsidRPr="00473568">
              <w:rPr>
                <w:b/>
                <w:i/>
                <w:sz w:val="16"/>
              </w:rPr>
              <w:sym w:font="Symbol" w:char="F0B0"/>
            </w:r>
            <w:r w:rsidRPr="00473568">
              <w:rPr>
                <w:b/>
                <w:i/>
                <w:sz w:val="16"/>
              </w:rPr>
              <w:t>С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+135 -+150</w:t>
            </w: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500" w:type="dxa"/>
          </w:tcPr>
          <w:p w:rsidR="001E6853" w:rsidRPr="00473568" w:rsidRDefault="001E6853" w:rsidP="00A064BB">
            <w:pPr>
              <w:jc w:val="center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типа ТЭН-200Д</w:t>
            </w:r>
          </w:p>
        </w:tc>
        <w:tc>
          <w:tcPr>
            <w:tcW w:w="3543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500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543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86</w:t>
            </w: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гидравлическом испытании, Мпа (кгс/см</w:t>
            </w:r>
            <w:r w:rsidRPr="00473568">
              <w:rPr>
                <w:b/>
                <w:i/>
                <w:sz w:val="16"/>
                <w:vertAlign w:val="superscript"/>
              </w:rPr>
              <w:t>2</w:t>
            </w:r>
            <w:r w:rsidRPr="00473568">
              <w:rPr>
                <w:b/>
                <w:i/>
                <w:sz w:val="16"/>
              </w:rPr>
              <w:t>)</w:t>
            </w:r>
          </w:p>
        </w:tc>
        <w:tc>
          <w:tcPr>
            <w:tcW w:w="1500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0,49 (4,8)</w:t>
            </w:r>
          </w:p>
        </w:tc>
        <w:tc>
          <w:tcPr>
            <w:tcW w:w="3543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Рабочее давление в котле при разгрузке,</w:t>
            </w:r>
          </w:p>
        </w:tc>
        <w:tc>
          <w:tcPr>
            <w:tcW w:w="1500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543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нет</w:t>
            </w:r>
          </w:p>
        </w:tc>
      </w:tr>
      <w:tr w:rsidR="001E6853" w:rsidRPr="00473568" w:rsidTr="00A064BB">
        <w:trPr>
          <w:jc w:val="center"/>
        </w:trPr>
        <w:tc>
          <w:tcPr>
            <w:tcW w:w="2977" w:type="dxa"/>
          </w:tcPr>
          <w:p w:rsidR="001E6853" w:rsidRPr="00473568" w:rsidRDefault="001E6853" w:rsidP="00A064BB">
            <w:pPr>
              <w:ind w:left="317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96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МП</w:t>
            </w:r>
            <w:r w:rsidRPr="00473568">
              <w:rPr>
                <w:b/>
                <w:i/>
                <w:sz w:val="16"/>
              </w:rPr>
              <w:t>а (кгс/см</w:t>
            </w:r>
            <w:r w:rsidRPr="00473568">
              <w:rPr>
                <w:b/>
                <w:i/>
                <w:sz w:val="16"/>
                <w:vertAlign w:val="superscript"/>
              </w:rPr>
              <w:t>2</w:t>
            </w:r>
            <w:r w:rsidRPr="00473568">
              <w:rPr>
                <w:b/>
                <w:i/>
                <w:sz w:val="16"/>
              </w:rPr>
              <w:t>)</w:t>
            </w:r>
          </w:p>
        </w:tc>
        <w:tc>
          <w:tcPr>
            <w:tcW w:w="1500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0,196 (2,0)</w:t>
            </w:r>
          </w:p>
        </w:tc>
        <w:tc>
          <w:tcPr>
            <w:tcW w:w="3543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</w:tr>
    </w:tbl>
    <w:p w:rsidR="009D34F2" w:rsidRDefault="009D34F2" w:rsidP="0015157D"/>
    <w:p w:rsidR="001E6853" w:rsidRDefault="001E6853" w:rsidP="0015157D"/>
    <w:p w:rsidR="001E6853" w:rsidRPr="00473568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1E6853" w:rsidRPr="00473568">
        <w:rPr>
          <w:b/>
          <w:i/>
          <w:sz w:val="32"/>
        </w:rPr>
        <w:lastRenderedPageBreak/>
        <w:t>4-осная цистерна для рас</w:t>
      </w:r>
      <w:r w:rsidR="001E6853">
        <w:rPr>
          <w:b/>
          <w:i/>
          <w:sz w:val="32"/>
        </w:rPr>
        <w:t>плавленной серы, модель 15-1482-05</w:t>
      </w:r>
    </w:p>
    <w:p w:rsidR="001E6853" w:rsidRPr="00473568" w:rsidRDefault="001E6853" w:rsidP="001E6853">
      <w:pPr>
        <w:rPr>
          <w:sz w:val="16"/>
          <w:szCs w:val="16"/>
        </w:rPr>
      </w:pPr>
    </w:p>
    <w:p w:rsidR="001E6853" w:rsidRPr="002E7DE3" w:rsidRDefault="00E47A18" w:rsidP="001E6853">
      <w:pPr>
        <w:jc w:val="center"/>
      </w:pPr>
      <w:r>
        <w:rPr>
          <w:noProof/>
        </w:rPr>
        <w:drawing>
          <wp:inline distT="0" distB="0" distL="0" distR="0" wp14:anchorId="2077FB33" wp14:editId="35ECA80C">
            <wp:extent cx="8140700" cy="3048000"/>
            <wp:effectExtent l="19050" t="0" r="0" b="0"/>
            <wp:docPr id="183" name="Рисунок 183" descr="15-1482-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15-1482-05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07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853" w:rsidRPr="00473568" w:rsidRDefault="001E6853" w:rsidP="001E6853">
      <w:pPr>
        <w:jc w:val="center"/>
        <w:rPr>
          <w:b/>
          <w:i/>
        </w:rPr>
      </w:pPr>
      <w:r w:rsidRPr="00473568">
        <w:rPr>
          <w:b/>
          <w:i/>
        </w:rPr>
        <w:t>Назначение: для перевозки серы</w:t>
      </w:r>
    </w:p>
    <w:p w:rsidR="001E6853" w:rsidRPr="00473568" w:rsidRDefault="001E6853" w:rsidP="001E6853">
      <w:pPr>
        <w:rPr>
          <w:sz w:val="16"/>
          <w:szCs w:val="16"/>
        </w:rPr>
      </w:pPr>
      <w:r>
        <w:t xml:space="preserve"> </w:t>
      </w:r>
    </w:p>
    <w:tbl>
      <w:tblPr>
        <w:tblW w:w="14370" w:type="dxa"/>
        <w:jc w:val="center"/>
        <w:tblInd w:w="653" w:type="dxa"/>
        <w:tblLayout w:type="fixed"/>
        <w:tblLook w:val="0000" w:firstRow="0" w:lastRow="0" w:firstColumn="0" w:lastColumn="0" w:noHBand="0" w:noVBand="0"/>
      </w:tblPr>
      <w:tblGrid>
        <w:gridCol w:w="2836"/>
        <w:gridCol w:w="1474"/>
        <w:gridCol w:w="3402"/>
        <w:gridCol w:w="1551"/>
        <w:gridCol w:w="3766"/>
        <w:gridCol w:w="1341"/>
      </w:tblGrid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1482.00.000</w:t>
            </w:r>
            <w:r>
              <w:rPr>
                <w:b/>
                <w:i/>
                <w:sz w:val="16"/>
              </w:rPr>
              <w:t>-05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10800</w:t>
            </w:r>
          </w:p>
        </w:tc>
        <w:tc>
          <w:tcPr>
            <w:tcW w:w="3766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Мпа (кгс/см</w:t>
            </w:r>
            <w:r w:rsidRPr="00473568">
              <w:rPr>
                <w:b/>
                <w:i/>
                <w:sz w:val="16"/>
                <w:vertAlign w:val="superscript"/>
              </w:rPr>
              <w:t>2</w:t>
            </w:r>
            <w:r w:rsidRPr="00473568">
              <w:rPr>
                <w:b/>
                <w:i/>
                <w:sz w:val="16"/>
              </w:rPr>
              <w:t>)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2</w:t>
            </w:r>
            <w:r w:rsidRPr="00473568">
              <w:rPr>
                <w:b/>
                <w:i/>
                <w:sz w:val="16"/>
              </w:rPr>
              <w:t xml:space="preserve"> (2,0)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ТУ 24.05.419-79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котла наружная</w:t>
            </w: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10430</w:t>
            </w:r>
          </w:p>
        </w:tc>
        <w:tc>
          <w:tcPr>
            <w:tcW w:w="3766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Потребляемая мощность при разогреве, кВт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90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</w:t>
            </w:r>
            <w:r w:rsidRPr="00473568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748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766" w:type="dxa"/>
          </w:tcPr>
          <w:p w:rsidR="001E6853" w:rsidRPr="00096F7A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Допускаемая температура стенок котла, </w:t>
            </w:r>
            <w:r>
              <w:rPr>
                <w:b/>
                <w:i/>
                <w:sz w:val="16"/>
                <w:vertAlign w:val="superscript"/>
              </w:rPr>
              <w:t>о</w:t>
            </w:r>
            <w:r>
              <w:rPr>
                <w:b/>
                <w:i/>
                <w:sz w:val="16"/>
              </w:rPr>
              <w:t>С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от -50 до +180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264</w:t>
            </w:r>
            <w:r w:rsidRPr="00473568">
              <w:rPr>
                <w:b/>
                <w:i/>
                <w:sz w:val="16"/>
              </w:rPr>
              <w:t xml:space="preserve">      </w:t>
            </w:r>
          </w:p>
        </w:tc>
        <w:tc>
          <w:tcPr>
            <w:tcW w:w="3766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Допускаемая температура загружаемого 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4</w:t>
            </w:r>
          </w:p>
        </w:tc>
        <w:tc>
          <w:tcPr>
            <w:tcW w:w="3766" w:type="dxa"/>
          </w:tcPr>
          <w:p w:rsidR="001E6853" w:rsidRPr="00096F7A" w:rsidRDefault="001E6853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продукта, не менее, </w:t>
            </w:r>
            <w:r>
              <w:rPr>
                <w:b/>
                <w:i/>
                <w:sz w:val="16"/>
                <w:vertAlign w:val="superscript"/>
              </w:rPr>
              <w:t>о</w:t>
            </w:r>
            <w:r>
              <w:rPr>
                <w:b/>
                <w:i/>
                <w:sz w:val="16"/>
              </w:rPr>
              <w:t>С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150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74" w:type="dxa"/>
          </w:tcPr>
          <w:p w:rsidR="001E6853" w:rsidRPr="00473568" w:rsidRDefault="001E6853" w:rsidP="00210D39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65,5</w:t>
            </w:r>
            <w:r w:rsidRPr="0047356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18-100</w:t>
            </w:r>
          </w:p>
        </w:tc>
        <w:tc>
          <w:tcPr>
            <w:tcW w:w="376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Напряжение питания электронагревателя, В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220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210D39" w:rsidP="00A064BB">
            <w:pPr>
              <w:rPr>
                <w:b/>
                <w:i/>
                <w:sz w:val="16"/>
              </w:rPr>
            </w:pPr>
            <w:r w:rsidRPr="00210D39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74" w:type="dxa"/>
          </w:tcPr>
          <w:p w:rsidR="001E6853" w:rsidRPr="00473568" w:rsidRDefault="00210D39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26,0/</w:t>
            </w:r>
            <w:r w:rsidR="001E6853">
              <w:rPr>
                <w:b/>
                <w:i/>
                <w:sz w:val="16"/>
              </w:rPr>
              <w:t>28,2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нет</w:t>
            </w:r>
          </w:p>
        </w:tc>
        <w:tc>
          <w:tcPr>
            <w:tcW w:w="376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Способ выгрузки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верхний пере-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есть</w:t>
            </w:r>
          </w:p>
        </w:tc>
        <w:tc>
          <w:tcPr>
            <w:tcW w:w="376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давливанием,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22</w:t>
            </w:r>
            <w:r>
              <w:rPr>
                <w:b/>
                <w:i/>
                <w:sz w:val="16"/>
              </w:rPr>
              <w:t>8</w:t>
            </w:r>
            <w:r w:rsidRPr="00473568">
              <w:rPr>
                <w:b/>
                <w:i/>
                <w:sz w:val="16"/>
              </w:rPr>
              <w:t>,4 (23,</w:t>
            </w:r>
            <w:r>
              <w:rPr>
                <w:b/>
                <w:i/>
                <w:sz w:val="16"/>
              </w:rPr>
              <w:t>3</w:t>
            </w:r>
            <w:r w:rsidRPr="00473568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2200</w:t>
            </w:r>
          </w:p>
        </w:tc>
        <w:tc>
          <w:tcPr>
            <w:tcW w:w="376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перекачиванием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74" w:type="dxa"/>
          </w:tcPr>
          <w:p w:rsidR="001E6853" w:rsidRPr="00473568" w:rsidRDefault="001E6853" w:rsidP="00210D39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75,</w:t>
            </w:r>
            <w:r>
              <w:rPr>
                <w:b/>
                <w:i/>
                <w:sz w:val="16"/>
              </w:rPr>
              <w:t>4</w:t>
            </w:r>
            <w:r w:rsidRPr="00473568">
              <w:rPr>
                <w:b/>
                <w:i/>
                <w:sz w:val="16"/>
              </w:rPr>
              <w:t xml:space="preserve"> (7,</w:t>
            </w:r>
            <w:r>
              <w:rPr>
                <w:b/>
                <w:i/>
                <w:sz w:val="16"/>
              </w:rPr>
              <w:t>69</w:t>
            </w:r>
            <w:r w:rsidR="00210D39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Длина котла наружная с изоляцией, мм</w:t>
            </w: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11030</w:t>
            </w:r>
          </w:p>
        </w:tc>
        <w:tc>
          <w:tcPr>
            <w:tcW w:w="376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насосом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Объем котла, м</w:t>
            </w:r>
            <w:r w:rsidRPr="00473568">
              <w:rPr>
                <w:b/>
                <w:i/>
                <w:sz w:val="16"/>
                <w:vertAlign w:val="superscript"/>
              </w:rPr>
              <w:t>3</w:t>
            </w:r>
            <w:r w:rsidRPr="00473568">
              <w:rPr>
                <w:b/>
                <w:i/>
                <w:sz w:val="16"/>
              </w:rPr>
              <w:t>: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</w:t>
            </w:r>
          </w:p>
        </w:tc>
        <w:tc>
          <w:tcPr>
            <w:tcW w:w="376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38,5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есть</w:t>
            </w:r>
          </w:p>
        </w:tc>
        <w:tc>
          <w:tcPr>
            <w:tcW w:w="376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1994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36,8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Источник тепла</w:t>
            </w: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электронагрева-</w:t>
            </w:r>
          </w:p>
        </w:tc>
        <w:tc>
          <w:tcPr>
            <w:tcW w:w="376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тель трубчатый</w:t>
            </w:r>
          </w:p>
        </w:tc>
        <w:tc>
          <w:tcPr>
            <w:tcW w:w="376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нет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02-ВМ 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типа ТЭН-200Д</w:t>
            </w:r>
          </w:p>
        </w:tc>
        <w:tc>
          <w:tcPr>
            <w:tcW w:w="376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76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гидравлическом испытании, Мпа (кгс/см</w:t>
            </w:r>
            <w:r w:rsidRPr="00473568">
              <w:rPr>
                <w:b/>
                <w:i/>
                <w:sz w:val="16"/>
                <w:vertAlign w:val="superscript"/>
              </w:rPr>
              <w:t>2</w:t>
            </w:r>
            <w:r w:rsidRPr="00473568">
              <w:rPr>
                <w:b/>
                <w:i/>
                <w:sz w:val="16"/>
              </w:rPr>
              <w:t>)</w:t>
            </w: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6</w:t>
            </w:r>
            <w:r w:rsidRPr="00473568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</w:t>
            </w:r>
            <w:r w:rsidRPr="00473568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473568">
              <w:rPr>
                <w:b/>
                <w:i/>
                <w:sz w:val="16"/>
              </w:rPr>
              <w:t>)</w:t>
            </w:r>
          </w:p>
        </w:tc>
        <w:tc>
          <w:tcPr>
            <w:tcW w:w="376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ind w:left="317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Рабочее давление в котле при разгрузке,</w:t>
            </w:r>
          </w:p>
        </w:tc>
        <w:tc>
          <w:tcPr>
            <w:tcW w:w="1551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76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</w:tr>
    </w:tbl>
    <w:p w:rsidR="0089456C" w:rsidRDefault="0089456C" w:rsidP="0015157D"/>
    <w:p w:rsidR="001E6853" w:rsidRPr="00473568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1E6853" w:rsidRPr="00473568">
        <w:rPr>
          <w:b/>
          <w:i/>
          <w:sz w:val="32"/>
        </w:rPr>
        <w:lastRenderedPageBreak/>
        <w:t>4-осная цистерна для рас</w:t>
      </w:r>
      <w:r w:rsidR="001E6853">
        <w:rPr>
          <w:b/>
          <w:i/>
          <w:sz w:val="32"/>
        </w:rPr>
        <w:t>плавленной серы, модель 15-1482-06</w:t>
      </w:r>
    </w:p>
    <w:p w:rsidR="001E6853" w:rsidRPr="00473568" w:rsidRDefault="001E6853" w:rsidP="001E6853">
      <w:pPr>
        <w:rPr>
          <w:sz w:val="16"/>
          <w:szCs w:val="16"/>
        </w:rPr>
      </w:pPr>
    </w:p>
    <w:p w:rsidR="001E6853" w:rsidRPr="009D09C1" w:rsidRDefault="00E47A18" w:rsidP="001E6853">
      <w:pPr>
        <w:jc w:val="center"/>
      </w:pPr>
      <w:r>
        <w:rPr>
          <w:noProof/>
        </w:rPr>
        <w:drawing>
          <wp:inline distT="0" distB="0" distL="0" distR="0" wp14:anchorId="52F7AA00" wp14:editId="0241B372">
            <wp:extent cx="8255000" cy="3111500"/>
            <wp:effectExtent l="19050" t="0" r="0" b="0"/>
            <wp:docPr id="184" name="Рисунок 184" descr="15-1482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15-1482-06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0" cy="311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853" w:rsidRPr="00473568" w:rsidRDefault="001E6853" w:rsidP="001E6853">
      <w:pPr>
        <w:jc w:val="center"/>
        <w:rPr>
          <w:b/>
          <w:i/>
        </w:rPr>
      </w:pPr>
      <w:r w:rsidRPr="00473568">
        <w:rPr>
          <w:b/>
          <w:i/>
        </w:rPr>
        <w:t>Назначение: для перевозки серы</w:t>
      </w:r>
    </w:p>
    <w:p w:rsidR="001E6853" w:rsidRPr="00473568" w:rsidRDefault="001E6853" w:rsidP="001E6853">
      <w:pPr>
        <w:rPr>
          <w:sz w:val="16"/>
          <w:szCs w:val="16"/>
        </w:rPr>
      </w:pPr>
      <w:r>
        <w:t xml:space="preserve"> </w:t>
      </w:r>
    </w:p>
    <w:tbl>
      <w:tblPr>
        <w:tblW w:w="14677" w:type="dxa"/>
        <w:jc w:val="center"/>
        <w:tblInd w:w="653" w:type="dxa"/>
        <w:tblLayout w:type="fixed"/>
        <w:tblLook w:val="0000" w:firstRow="0" w:lastRow="0" w:firstColumn="0" w:lastColumn="0" w:noHBand="0" w:noVBand="0"/>
      </w:tblPr>
      <w:tblGrid>
        <w:gridCol w:w="2836"/>
        <w:gridCol w:w="1474"/>
        <w:gridCol w:w="3402"/>
        <w:gridCol w:w="867"/>
        <w:gridCol w:w="3969"/>
        <w:gridCol w:w="2129"/>
      </w:tblGrid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1482.00.000</w:t>
            </w:r>
            <w:r>
              <w:rPr>
                <w:b/>
                <w:i/>
                <w:sz w:val="16"/>
              </w:rPr>
              <w:t>-06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ind w:left="317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12020</w:t>
            </w:r>
          </w:p>
        </w:tc>
        <w:tc>
          <w:tcPr>
            <w:tcW w:w="3969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Мпа (кгс/см</w:t>
            </w:r>
            <w:r w:rsidRPr="00473568">
              <w:rPr>
                <w:b/>
                <w:i/>
                <w:sz w:val="16"/>
                <w:vertAlign w:val="superscript"/>
              </w:rPr>
              <w:t>2</w:t>
            </w:r>
            <w:r w:rsidRPr="00473568">
              <w:rPr>
                <w:b/>
                <w:i/>
                <w:sz w:val="16"/>
              </w:rPr>
              <w:t>)</w:t>
            </w:r>
          </w:p>
        </w:tc>
        <w:tc>
          <w:tcPr>
            <w:tcW w:w="2129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2</w:t>
            </w:r>
            <w:r w:rsidRPr="00473568">
              <w:rPr>
                <w:b/>
                <w:i/>
                <w:sz w:val="16"/>
              </w:rPr>
              <w:t xml:space="preserve"> (2,0)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ТУ 24.05.419-79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10800</w:t>
            </w:r>
          </w:p>
        </w:tc>
        <w:tc>
          <w:tcPr>
            <w:tcW w:w="3969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Давление в системе разогрева при гидроиспытании,</w:t>
            </w:r>
          </w:p>
        </w:tc>
        <w:tc>
          <w:tcPr>
            <w:tcW w:w="212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</w:t>
            </w:r>
            <w:r w:rsidRPr="00473568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742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 котла наружная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10430</w:t>
            </w:r>
          </w:p>
        </w:tc>
        <w:tc>
          <w:tcPr>
            <w:tcW w:w="3969" w:type="dxa"/>
          </w:tcPr>
          <w:p w:rsidR="001E6853" w:rsidRPr="005D2A3E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Мпа (кгс/см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12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1,35 (13,5)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969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Максимальное давление в системе разогрева, </w:t>
            </w:r>
          </w:p>
        </w:tc>
        <w:tc>
          <w:tcPr>
            <w:tcW w:w="212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165</w:t>
            </w:r>
            <w:r w:rsidRPr="00473568">
              <w:rPr>
                <w:b/>
                <w:i/>
                <w:sz w:val="16"/>
              </w:rPr>
              <w:t xml:space="preserve">      </w:t>
            </w:r>
          </w:p>
        </w:tc>
        <w:tc>
          <w:tcPr>
            <w:tcW w:w="3969" w:type="dxa"/>
          </w:tcPr>
          <w:p w:rsidR="001E6853" w:rsidRPr="00096F7A" w:rsidRDefault="001E6853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Мпа (кгс/см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12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0,9 (9,0)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74" w:type="dxa"/>
          </w:tcPr>
          <w:p w:rsidR="001E6853" w:rsidRPr="00473568" w:rsidRDefault="001E6853" w:rsidP="00210D39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67,5</w:t>
            </w:r>
            <w:r w:rsidRPr="00473568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4</w:t>
            </w:r>
          </w:p>
        </w:tc>
        <w:tc>
          <w:tcPr>
            <w:tcW w:w="3969" w:type="dxa"/>
          </w:tcPr>
          <w:p w:rsidR="001E6853" w:rsidRPr="00096F7A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Допускаемая температура стенок котла, </w:t>
            </w:r>
            <w:r>
              <w:rPr>
                <w:b/>
                <w:i/>
                <w:sz w:val="16"/>
                <w:vertAlign w:val="superscript"/>
              </w:rPr>
              <w:t>о</w:t>
            </w:r>
            <w:r>
              <w:rPr>
                <w:b/>
                <w:i/>
                <w:sz w:val="16"/>
              </w:rPr>
              <w:t>С</w:t>
            </w:r>
          </w:p>
        </w:tc>
        <w:tc>
          <w:tcPr>
            <w:tcW w:w="212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от -50 до +180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210D39" w:rsidP="00A064BB">
            <w:pPr>
              <w:rPr>
                <w:b/>
                <w:i/>
                <w:sz w:val="16"/>
              </w:rPr>
            </w:pPr>
            <w:r w:rsidRPr="00210D39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74" w:type="dxa"/>
          </w:tcPr>
          <w:p w:rsidR="001E6853" w:rsidRPr="00473568" w:rsidRDefault="00210D39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25,6/</w:t>
            </w:r>
            <w:r w:rsidR="001E6853">
              <w:rPr>
                <w:b/>
                <w:i/>
                <w:sz w:val="16"/>
              </w:rPr>
              <w:t>26,5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18-100</w:t>
            </w:r>
          </w:p>
        </w:tc>
        <w:tc>
          <w:tcPr>
            <w:tcW w:w="3969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Допускаемая температура загружаемого </w:t>
            </w:r>
          </w:p>
        </w:tc>
        <w:tc>
          <w:tcPr>
            <w:tcW w:w="212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нет</w:t>
            </w:r>
          </w:p>
        </w:tc>
        <w:tc>
          <w:tcPr>
            <w:tcW w:w="3969" w:type="dxa"/>
          </w:tcPr>
          <w:p w:rsidR="001E6853" w:rsidRPr="00096F7A" w:rsidRDefault="001E6853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продукта, не менее, </w:t>
            </w:r>
            <w:r>
              <w:rPr>
                <w:b/>
                <w:i/>
                <w:sz w:val="16"/>
                <w:vertAlign w:val="superscript"/>
              </w:rPr>
              <w:t>о</w:t>
            </w:r>
            <w:r>
              <w:rPr>
                <w:b/>
                <w:i/>
                <w:sz w:val="16"/>
              </w:rPr>
              <w:t>С</w:t>
            </w:r>
          </w:p>
        </w:tc>
        <w:tc>
          <w:tcPr>
            <w:tcW w:w="212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150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30</w:t>
            </w:r>
            <w:r w:rsidRPr="00473568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473568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5</w:t>
            </w:r>
            <w:r w:rsidRPr="00473568">
              <w:rPr>
                <w:b/>
                <w:i/>
                <w:sz w:val="16"/>
              </w:rPr>
              <w:t xml:space="preserve">)    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есть</w:t>
            </w:r>
          </w:p>
        </w:tc>
        <w:tc>
          <w:tcPr>
            <w:tcW w:w="396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Способ выгрузки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129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передавливанием,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6</w:t>
            </w:r>
            <w:r w:rsidRPr="00473568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</w:t>
            </w:r>
            <w:r w:rsidRPr="00473568">
              <w:rPr>
                <w:b/>
                <w:i/>
                <w:sz w:val="16"/>
              </w:rPr>
              <w:t xml:space="preserve"> (7,</w:t>
            </w:r>
            <w:r>
              <w:rPr>
                <w:b/>
                <w:i/>
                <w:sz w:val="16"/>
              </w:rPr>
              <w:t>81</w:t>
            </w:r>
            <w:r w:rsidRPr="00473568">
              <w:rPr>
                <w:b/>
                <w:i/>
                <w:sz w:val="16"/>
              </w:rPr>
              <w:t xml:space="preserve">)       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2200</w:t>
            </w:r>
          </w:p>
        </w:tc>
        <w:tc>
          <w:tcPr>
            <w:tcW w:w="396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212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перекачиванием насосом,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Объем котла, м</w:t>
            </w:r>
            <w:r w:rsidRPr="00473568">
              <w:rPr>
                <w:b/>
                <w:i/>
                <w:sz w:val="16"/>
                <w:vertAlign w:val="superscript"/>
              </w:rPr>
              <w:t>3</w:t>
            </w:r>
            <w:r w:rsidRPr="00473568">
              <w:rPr>
                <w:b/>
                <w:i/>
                <w:sz w:val="16"/>
              </w:rPr>
              <w:t>: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Длина котла наружная с изоляцией, мм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10810</w:t>
            </w:r>
          </w:p>
        </w:tc>
        <w:tc>
          <w:tcPr>
            <w:tcW w:w="396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2129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требованию заказчика-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38,5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</w:t>
            </w:r>
          </w:p>
        </w:tc>
        <w:tc>
          <w:tcPr>
            <w:tcW w:w="396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212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самотеком, через сливное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37,9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есть</w:t>
            </w:r>
          </w:p>
        </w:tc>
        <w:tc>
          <w:tcPr>
            <w:tcW w:w="396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2129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устройство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пароразогрева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96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212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02-ВМ 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96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12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1E6853" w:rsidRPr="00473568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гидравлическом испытании, Мпа (кгс/см</w:t>
            </w:r>
            <w:r w:rsidRPr="00473568">
              <w:rPr>
                <w:b/>
                <w:i/>
                <w:sz w:val="16"/>
                <w:vertAlign w:val="superscript"/>
              </w:rPr>
              <w:t>2</w:t>
            </w:r>
            <w:r w:rsidRPr="00473568">
              <w:rPr>
                <w:b/>
                <w:i/>
                <w:sz w:val="16"/>
              </w:rPr>
              <w:t>)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6</w:t>
            </w:r>
            <w:r w:rsidRPr="00473568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</w:t>
            </w:r>
            <w:r w:rsidRPr="00473568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473568">
              <w:rPr>
                <w:b/>
                <w:i/>
                <w:sz w:val="16"/>
              </w:rPr>
              <w:t>)</w:t>
            </w:r>
          </w:p>
        </w:tc>
        <w:tc>
          <w:tcPr>
            <w:tcW w:w="396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12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нет</w:t>
            </w:r>
          </w:p>
        </w:tc>
      </w:tr>
      <w:tr w:rsidR="001E6853" w:rsidRPr="00473568" w:rsidTr="00A064BB">
        <w:trPr>
          <w:jc w:val="center"/>
        </w:trPr>
        <w:tc>
          <w:tcPr>
            <w:tcW w:w="2836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74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  <w:r w:rsidRPr="00473568">
              <w:rPr>
                <w:b/>
                <w:i/>
                <w:sz w:val="16"/>
              </w:rPr>
              <w:t>Рабочее давление в котле при разгрузке,</w:t>
            </w:r>
          </w:p>
        </w:tc>
        <w:tc>
          <w:tcPr>
            <w:tcW w:w="867" w:type="dxa"/>
          </w:tcPr>
          <w:p w:rsidR="001E6853" w:rsidRPr="00473568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96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2129" w:type="dxa"/>
          </w:tcPr>
          <w:p w:rsidR="001E6853" w:rsidRPr="00473568" w:rsidRDefault="001E6853" w:rsidP="00A064BB">
            <w:pPr>
              <w:rPr>
                <w:b/>
                <w:i/>
                <w:sz w:val="16"/>
              </w:rPr>
            </w:pPr>
          </w:p>
        </w:tc>
      </w:tr>
    </w:tbl>
    <w:p w:rsidR="001E6853" w:rsidRDefault="001E6853" w:rsidP="0015157D"/>
    <w:p w:rsidR="001E6853" w:rsidRPr="00FE3F7B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1E6853" w:rsidRPr="00FE3F7B">
        <w:rPr>
          <w:b/>
          <w:i/>
          <w:sz w:val="32"/>
        </w:rPr>
        <w:lastRenderedPageBreak/>
        <w:t>4-осная цистерна для слабой азотной кислоты, модели 15-1487</w:t>
      </w:r>
    </w:p>
    <w:p w:rsidR="001E6853" w:rsidRDefault="001E6853" w:rsidP="001E6853"/>
    <w:bookmarkStart w:id="43" w:name="_942559352"/>
    <w:bookmarkEnd w:id="43"/>
    <w:p w:rsidR="001E6853" w:rsidRDefault="0073180D" w:rsidP="001E6853">
      <w:pPr>
        <w:jc w:val="center"/>
      </w:pPr>
      <w:r>
        <w:fldChar w:fldCharType="begin"/>
      </w:r>
      <w:r w:rsidR="00B31677">
        <w:instrText xml:space="preserve"> LINK PhotoFinish "C:\\PHOTO\\РИС184.PCX" "" \a \p </w:instrText>
      </w:r>
      <w:r>
        <w:fldChar w:fldCharType="separate"/>
      </w:r>
      <w:r w:rsidR="00014D49">
        <w:object w:dxaOrig="12718" w:dyaOrig="3940">
          <v:shape id="_x0000_i1112" type="#_x0000_t75" style="width:636.3pt;height:196.75pt">
            <v:imagedata r:id="rId138" o:title="" croptop="3102f"/>
          </v:shape>
        </w:object>
      </w:r>
      <w:r>
        <w:fldChar w:fldCharType="end"/>
      </w:r>
    </w:p>
    <w:p w:rsidR="001E6853" w:rsidRDefault="001E6853" w:rsidP="001E6853"/>
    <w:p w:rsidR="001E6853" w:rsidRPr="00FE3F7B" w:rsidRDefault="001E6853" w:rsidP="001E6853">
      <w:pPr>
        <w:jc w:val="center"/>
        <w:rPr>
          <w:b/>
          <w:i/>
        </w:rPr>
      </w:pPr>
      <w:r w:rsidRPr="00FE3F7B">
        <w:rPr>
          <w:b/>
          <w:i/>
        </w:rPr>
        <w:t>Назначение: для перевозки слабой азотной кислоты</w:t>
      </w:r>
    </w:p>
    <w:p w:rsidR="001E6853" w:rsidRPr="00FE3F7B" w:rsidRDefault="001E6853" w:rsidP="001E6853">
      <w:pPr>
        <w:jc w:val="center"/>
        <w:rPr>
          <w:b/>
          <w:i/>
        </w:rPr>
      </w:pPr>
    </w:p>
    <w:tbl>
      <w:tblPr>
        <w:tblW w:w="12924" w:type="dxa"/>
        <w:jc w:val="center"/>
        <w:tblInd w:w="1439" w:type="dxa"/>
        <w:tblLayout w:type="fixed"/>
        <w:tblLook w:val="0000" w:firstRow="0" w:lastRow="0" w:firstColumn="0" w:lastColumn="0" w:noHBand="0" w:noVBand="0"/>
      </w:tblPr>
      <w:tblGrid>
        <w:gridCol w:w="2693"/>
        <w:gridCol w:w="1378"/>
        <w:gridCol w:w="3236"/>
        <w:gridCol w:w="850"/>
        <w:gridCol w:w="3389"/>
        <w:gridCol w:w="1378"/>
      </w:tblGrid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1487.00.000</w:t>
            </w:r>
          </w:p>
        </w:tc>
        <w:tc>
          <w:tcPr>
            <w:tcW w:w="3236" w:type="dxa"/>
          </w:tcPr>
          <w:p w:rsidR="001E6853" w:rsidRPr="00FE3F7B" w:rsidRDefault="001E6853" w:rsidP="00A064BB">
            <w:pPr>
              <w:ind w:left="317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нет</w:t>
            </w: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ТУ 24.00.503-82</w:t>
            </w:r>
          </w:p>
        </w:tc>
        <w:tc>
          <w:tcPr>
            <w:tcW w:w="3236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Толщина теплоизоляции, мм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-</w:t>
            </w: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15-1487    </w:t>
            </w:r>
          </w:p>
        </w:tc>
        <w:tc>
          <w:tcPr>
            <w:tcW w:w="3236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нет</w:t>
            </w: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722</w:t>
            </w:r>
          </w:p>
        </w:tc>
        <w:tc>
          <w:tcPr>
            <w:tcW w:w="3236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4470</w:t>
            </w: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нет</w:t>
            </w: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36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71,5</w:t>
            </w:r>
          </w:p>
        </w:tc>
        <w:tc>
          <w:tcPr>
            <w:tcW w:w="3236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есть</w:t>
            </w: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210D39" w:rsidP="00A064BB">
            <w:pPr>
              <w:rPr>
                <w:b/>
                <w:i/>
                <w:sz w:val="16"/>
              </w:rPr>
            </w:pPr>
            <w:r w:rsidRPr="00210D39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78" w:type="dxa"/>
          </w:tcPr>
          <w:p w:rsidR="001E6853" w:rsidRPr="00FE3F7B" w:rsidRDefault="00210D39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20,8/</w:t>
            </w:r>
            <w:r w:rsidR="001E6853" w:rsidRPr="00FE3F7B">
              <w:rPr>
                <w:b/>
                <w:i/>
                <w:sz w:val="16"/>
              </w:rPr>
              <w:t>2</w:t>
            </w:r>
            <w:r w:rsidR="001E6853">
              <w:rPr>
                <w:b/>
                <w:i/>
                <w:sz w:val="16"/>
              </w:rPr>
              <w:t>2</w:t>
            </w:r>
            <w:r w:rsidR="001E6853" w:rsidRPr="00FE3F7B">
              <w:rPr>
                <w:b/>
                <w:i/>
                <w:sz w:val="16"/>
              </w:rPr>
              <w:t>,</w:t>
            </w:r>
            <w:r w:rsidR="001E6853">
              <w:rPr>
                <w:b/>
                <w:i/>
                <w:sz w:val="16"/>
              </w:rPr>
              <w:t>4</w:t>
            </w:r>
          </w:p>
        </w:tc>
        <w:tc>
          <w:tcPr>
            <w:tcW w:w="3236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ind w:right="-108"/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верхний пере-</w:t>
            </w: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36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давливанием </w:t>
            </w: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215,6 (22,0) </w:t>
            </w:r>
          </w:p>
        </w:tc>
        <w:tc>
          <w:tcPr>
            <w:tcW w:w="3236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2600</w:t>
            </w: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вакуум насосом</w:t>
            </w: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71,74 (7,32)     </w:t>
            </w:r>
          </w:p>
        </w:tc>
        <w:tc>
          <w:tcPr>
            <w:tcW w:w="3236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Удельный объем, м</w:t>
            </w:r>
            <w:r w:rsidRPr="00FE3F7B">
              <w:rPr>
                <w:b/>
                <w:i/>
                <w:sz w:val="16"/>
                <w:vertAlign w:val="superscript"/>
              </w:rPr>
              <w:t>3</w:t>
            </w:r>
            <w:r w:rsidRPr="00FE3F7B">
              <w:rPr>
                <w:b/>
                <w:i/>
                <w:sz w:val="16"/>
              </w:rPr>
              <w:t>/т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0,726  </w:t>
            </w: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Объем котла, м</w:t>
            </w:r>
            <w:r w:rsidRPr="00FE3F7B">
              <w:rPr>
                <w:b/>
                <w:i/>
                <w:sz w:val="16"/>
                <w:vertAlign w:val="superscript"/>
              </w:rPr>
              <w:t>3</w:t>
            </w:r>
            <w:r w:rsidRPr="00FE3F7B">
              <w:rPr>
                <w:b/>
                <w:i/>
                <w:sz w:val="16"/>
              </w:rPr>
              <w:t>: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36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2</w:t>
            </w: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5</w:t>
            </w:r>
            <w:r>
              <w:rPr>
                <w:b/>
                <w:i/>
                <w:sz w:val="16"/>
              </w:rPr>
              <w:t>4</w:t>
            </w:r>
            <w:r w:rsidRPr="00FE3F7B">
              <w:rPr>
                <w:b/>
                <w:i/>
                <w:sz w:val="16"/>
              </w:rPr>
              <w:t>,9</w:t>
            </w:r>
          </w:p>
        </w:tc>
        <w:tc>
          <w:tcPr>
            <w:tcW w:w="3236" w:type="dxa"/>
          </w:tcPr>
          <w:p w:rsidR="001E6853" w:rsidRPr="00FE3F7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-</w:t>
            </w: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48,1</w:t>
            </w:r>
          </w:p>
        </w:tc>
        <w:tc>
          <w:tcPr>
            <w:tcW w:w="3236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120</w:t>
            </w:r>
          </w:p>
        </w:tc>
        <w:tc>
          <w:tcPr>
            <w:tcW w:w="3236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загружаемого продукта, </w:t>
            </w:r>
            <w:r w:rsidRPr="00FE3F7B">
              <w:rPr>
                <w:b/>
                <w:i/>
                <w:sz w:val="16"/>
              </w:rPr>
              <w:sym w:font="Symbol" w:char="F0B0"/>
            </w:r>
            <w:r w:rsidRPr="00FE3F7B">
              <w:rPr>
                <w:b/>
                <w:i/>
                <w:sz w:val="16"/>
              </w:rPr>
              <w:t>С: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36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клапана), МПа (кгс/см</w:t>
            </w:r>
            <w:r w:rsidRPr="00FE3F7B">
              <w:rPr>
                <w:b/>
                <w:i/>
                <w:sz w:val="16"/>
                <w:vertAlign w:val="superscript"/>
              </w:rPr>
              <w:t>2</w:t>
            </w:r>
            <w:r w:rsidRPr="00FE3F7B">
              <w:rPr>
                <w:b/>
                <w:i/>
                <w:sz w:val="16"/>
              </w:rPr>
              <w:t>)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0,2 (2,0)</w:t>
            </w: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      летом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не выше +50</w:t>
            </w: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7800</w:t>
            </w:r>
          </w:p>
        </w:tc>
        <w:tc>
          <w:tcPr>
            <w:tcW w:w="3236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 xml:space="preserve">      зимой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не ниже +10</w:t>
            </w: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36" w:type="dxa"/>
          </w:tcPr>
          <w:p w:rsidR="001E6853" w:rsidRPr="00FE3F7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гидравлическом испытании, МПа (кгс/см</w:t>
            </w:r>
            <w:r w:rsidRPr="00FE3F7B">
              <w:rPr>
                <w:b/>
                <w:i/>
                <w:sz w:val="16"/>
                <w:vertAlign w:val="superscript"/>
              </w:rPr>
              <w:t>2</w:t>
            </w:r>
            <w:r w:rsidRPr="00FE3F7B">
              <w:rPr>
                <w:b/>
                <w:i/>
                <w:sz w:val="16"/>
              </w:rPr>
              <w:t>)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0,6 (6,0)</w:t>
            </w: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0</w:t>
            </w: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6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1E6853" w:rsidRPr="00FE3F7B" w:rsidTr="00A064BB">
        <w:trPr>
          <w:jc w:val="center"/>
        </w:trPr>
        <w:tc>
          <w:tcPr>
            <w:tcW w:w="2693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236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850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E6853" w:rsidRPr="00FE3F7B" w:rsidRDefault="001E6853" w:rsidP="00A064BB">
            <w:pPr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78" w:type="dxa"/>
          </w:tcPr>
          <w:p w:rsidR="001E6853" w:rsidRPr="00FE3F7B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FE3F7B">
              <w:rPr>
                <w:b/>
                <w:i/>
                <w:sz w:val="16"/>
              </w:rPr>
              <w:t>нет</w:t>
            </w:r>
          </w:p>
        </w:tc>
      </w:tr>
    </w:tbl>
    <w:p w:rsidR="001E6853" w:rsidRDefault="001E6853" w:rsidP="0015157D"/>
    <w:p w:rsidR="001E6853" w:rsidRDefault="001E6853" w:rsidP="0015157D"/>
    <w:p w:rsidR="001E6853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1E6853" w:rsidRPr="004C3149">
        <w:rPr>
          <w:b/>
          <w:i/>
          <w:sz w:val="32"/>
        </w:rPr>
        <w:lastRenderedPageBreak/>
        <w:t xml:space="preserve">4-осная цистерна для </w:t>
      </w:r>
      <w:r w:rsidR="001E6853">
        <w:rPr>
          <w:b/>
          <w:i/>
          <w:sz w:val="32"/>
        </w:rPr>
        <w:t>слабой азотной кислоты</w:t>
      </w:r>
      <w:r w:rsidR="001E6853" w:rsidRPr="004C3149">
        <w:rPr>
          <w:b/>
          <w:i/>
          <w:sz w:val="32"/>
        </w:rPr>
        <w:t>, модели 15-14</w:t>
      </w:r>
      <w:r w:rsidR="001E6853">
        <w:rPr>
          <w:b/>
          <w:i/>
          <w:sz w:val="32"/>
        </w:rPr>
        <w:t>87</w:t>
      </w:r>
      <w:r w:rsidR="001E6853" w:rsidRPr="004C3149">
        <w:rPr>
          <w:b/>
          <w:i/>
          <w:sz w:val="32"/>
        </w:rPr>
        <w:t>-</w:t>
      </w:r>
      <w:r w:rsidR="001E6853">
        <w:rPr>
          <w:b/>
          <w:i/>
          <w:sz w:val="32"/>
        </w:rPr>
        <w:t>01</w:t>
      </w:r>
    </w:p>
    <w:p w:rsidR="001E6853" w:rsidRPr="00117828" w:rsidRDefault="001E6853" w:rsidP="001E6853">
      <w:pPr>
        <w:jc w:val="center"/>
        <w:rPr>
          <w:b/>
          <w:i/>
          <w:sz w:val="16"/>
          <w:szCs w:val="16"/>
        </w:rPr>
      </w:pPr>
    </w:p>
    <w:p w:rsidR="001E6853" w:rsidRDefault="00E47A18" w:rsidP="001E6853">
      <w:pPr>
        <w:rPr>
          <w:sz w:val="32"/>
        </w:rPr>
      </w:pPr>
      <w:r>
        <w:rPr>
          <w:noProof/>
          <w:sz w:val="32"/>
        </w:rPr>
        <w:drawing>
          <wp:inline distT="0" distB="0" distL="0" distR="0" wp14:anchorId="2D8DD00B" wp14:editId="3472EF3F">
            <wp:extent cx="8877300" cy="2882900"/>
            <wp:effectExtent l="19050" t="0" r="0" b="0"/>
            <wp:docPr id="186" name="Рисунок 186" descr="15-1487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15-1487-01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88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853" w:rsidRDefault="001E6853" w:rsidP="001E6853"/>
    <w:p w:rsidR="001E6853" w:rsidRPr="001D6D0E" w:rsidRDefault="001E6853" w:rsidP="001E6853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</w:t>
      </w:r>
      <w:r>
        <w:rPr>
          <w:b/>
          <w:i/>
        </w:rPr>
        <w:t>слабой азотной кислоты</w:t>
      </w:r>
    </w:p>
    <w:p w:rsidR="001E6853" w:rsidRPr="004C3149" w:rsidRDefault="001E6853" w:rsidP="001E6853">
      <w:pPr>
        <w:jc w:val="center"/>
        <w:rPr>
          <w:b/>
          <w:i/>
        </w:rPr>
      </w:pPr>
    </w:p>
    <w:tbl>
      <w:tblPr>
        <w:tblW w:w="13028" w:type="dxa"/>
        <w:jc w:val="center"/>
        <w:tblLayout w:type="fixed"/>
        <w:tblLook w:val="0000" w:firstRow="0" w:lastRow="0" w:firstColumn="0" w:lastColumn="0" w:noHBand="0" w:noVBand="0"/>
      </w:tblPr>
      <w:tblGrid>
        <w:gridCol w:w="2822"/>
        <w:gridCol w:w="1418"/>
        <w:gridCol w:w="2976"/>
        <w:gridCol w:w="851"/>
        <w:gridCol w:w="3685"/>
        <w:gridCol w:w="1276"/>
      </w:tblGrid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14</w:t>
            </w:r>
            <w:r>
              <w:rPr>
                <w:b/>
                <w:i/>
                <w:sz w:val="16"/>
              </w:rPr>
              <w:t>87</w:t>
            </w:r>
            <w:r w:rsidRPr="000A6536">
              <w:rPr>
                <w:b/>
                <w:i/>
                <w:sz w:val="16"/>
              </w:rPr>
              <w:t>.00.000-0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24.00.</w:t>
            </w:r>
            <w:r>
              <w:rPr>
                <w:b/>
                <w:i/>
                <w:sz w:val="16"/>
              </w:rPr>
              <w:t>503</w:t>
            </w:r>
            <w:r w:rsidRPr="000A6536">
              <w:rPr>
                <w:b/>
                <w:i/>
                <w:sz w:val="16"/>
              </w:rPr>
              <w:t>-82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3060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6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6,0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</w:t>
            </w:r>
            <w:r w:rsidRPr="000A6536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723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435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1E6853" w:rsidRPr="000A6536" w:rsidRDefault="001E6853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8,7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предохранительно-впускного</w:t>
            </w:r>
            <w:r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E011DD" w:rsidP="00A064BB">
            <w:pPr>
              <w:rPr>
                <w:b/>
                <w:i/>
                <w:sz w:val="16"/>
              </w:rPr>
            </w:pPr>
            <w:r w:rsidRPr="00E011D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8" w:type="dxa"/>
          </w:tcPr>
          <w:p w:rsidR="001E6853" w:rsidRPr="000A6536" w:rsidRDefault="00E011DD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23,8/</w:t>
            </w:r>
            <w:r w:rsidR="001E6853">
              <w:rPr>
                <w:b/>
                <w:i/>
                <w:sz w:val="16"/>
              </w:rPr>
              <w:t>25,3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налив-верхний,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слив-нижний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230,0 (23,5)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2600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76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</w:t>
            </w:r>
            <w:r>
              <w:rPr>
                <w:b/>
                <w:i/>
                <w:sz w:val="16"/>
              </w:rPr>
              <w:t>610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54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уклона котла 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02-ВМ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клапана),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2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</w:tr>
    </w:tbl>
    <w:p w:rsidR="001E6853" w:rsidRDefault="001E6853" w:rsidP="0015157D"/>
    <w:p w:rsidR="001E6853" w:rsidRDefault="001E6853" w:rsidP="0015157D"/>
    <w:p w:rsidR="001E6853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1E6853" w:rsidRPr="004C3149">
        <w:rPr>
          <w:b/>
          <w:i/>
          <w:sz w:val="32"/>
        </w:rPr>
        <w:lastRenderedPageBreak/>
        <w:t xml:space="preserve">4-осная цистерна </w:t>
      </w:r>
      <w:r w:rsidR="001E6853">
        <w:rPr>
          <w:b/>
          <w:i/>
          <w:sz w:val="32"/>
        </w:rPr>
        <w:t>переоборудованная под перевозку КФК</w:t>
      </w:r>
      <w:r w:rsidR="001E6853" w:rsidRPr="004C3149">
        <w:rPr>
          <w:b/>
          <w:i/>
          <w:sz w:val="32"/>
        </w:rPr>
        <w:t>, модели 15-14</w:t>
      </w:r>
      <w:r w:rsidR="001E6853">
        <w:rPr>
          <w:b/>
          <w:i/>
          <w:sz w:val="32"/>
        </w:rPr>
        <w:t>87</w:t>
      </w:r>
      <w:r w:rsidR="001E6853" w:rsidRPr="004C3149">
        <w:rPr>
          <w:b/>
          <w:i/>
          <w:sz w:val="32"/>
        </w:rPr>
        <w:t>-</w:t>
      </w:r>
      <w:r w:rsidR="001E6853">
        <w:rPr>
          <w:b/>
          <w:i/>
          <w:sz w:val="32"/>
        </w:rPr>
        <w:t>02</w:t>
      </w:r>
    </w:p>
    <w:p w:rsidR="001E6853" w:rsidRPr="00640967" w:rsidRDefault="001E6853" w:rsidP="001E6853">
      <w:pPr>
        <w:jc w:val="center"/>
        <w:rPr>
          <w:b/>
          <w:i/>
          <w:sz w:val="16"/>
          <w:szCs w:val="16"/>
        </w:rPr>
      </w:pPr>
    </w:p>
    <w:p w:rsidR="001E6853" w:rsidRPr="00640967" w:rsidRDefault="001E6853" w:rsidP="001E6853">
      <w:pPr>
        <w:rPr>
          <w:sz w:val="16"/>
          <w:szCs w:val="16"/>
        </w:rPr>
      </w:pPr>
    </w:p>
    <w:p w:rsidR="001E6853" w:rsidRDefault="00E47A18" w:rsidP="001E6853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 wp14:anchorId="385105AD" wp14:editId="175383C2">
            <wp:extent cx="8877300" cy="2705100"/>
            <wp:effectExtent l="19050" t="0" r="0" b="0"/>
            <wp:docPr id="187" name="Рисунок 187" descr="15-1487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15-1487-02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853" w:rsidRDefault="001E6853" w:rsidP="001E6853">
      <w:pPr>
        <w:jc w:val="center"/>
      </w:pPr>
    </w:p>
    <w:p w:rsidR="001E6853" w:rsidRPr="004C3149" w:rsidRDefault="001E6853" w:rsidP="001E6853">
      <w:pPr>
        <w:jc w:val="center"/>
        <w:rPr>
          <w:b/>
          <w:i/>
        </w:rPr>
      </w:pPr>
      <w:r w:rsidRPr="004C3149">
        <w:rPr>
          <w:b/>
          <w:i/>
        </w:rPr>
        <w:t xml:space="preserve">     </w:t>
      </w:r>
    </w:p>
    <w:p w:rsidR="001E6853" w:rsidRPr="001D6D0E" w:rsidRDefault="001E6853" w:rsidP="001E6853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</w:t>
      </w:r>
      <w:r>
        <w:rPr>
          <w:b/>
          <w:i/>
        </w:rPr>
        <w:t>карбамидоформальдегидного концентрата</w:t>
      </w:r>
    </w:p>
    <w:p w:rsidR="001E6853" w:rsidRPr="004C3149" w:rsidRDefault="001E6853" w:rsidP="001E6853">
      <w:pPr>
        <w:jc w:val="center"/>
        <w:rPr>
          <w:b/>
          <w:i/>
        </w:rPr>
      </w:pPr>
    </w:p>
    <w:tbl>
      <w:tblPr>
        <w:tblW w:w="13028" w:type="dxa"/>
        <w:jc w:val="center"/>
        <w:tblLayout w:type="fixed"/>
        <w:tblLook w:val="0000" w:firstRow="0" w:lastRow="0" w:firstColumn="0" w:lastColumn="0" w:noHBand="0" w:noVBand="0"/>
      </w:tblPr>
      <w:tblGrid>
        <w:gridCol w:w="2822"/>
        <w:gridCol w:w="1418"/>
        <w:gridCol w:w="2976"/>
        <w:gridCol w:w="851"/>
        <w:gridCol w:w="3685"/>
        <w:gridCol w:w="1276"/>
      </w:tblGrid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14</w:t>
            </w:r>
            <w:r>
              <w:rPr>
                <w:b/>
                <w:i/>
                <w:sz w:val="16"/>
              </w:rPr>
              <w:t>87</w:t>
            </w:r>
            <w:r w:rsidRPr="000A6536">
              <w:rPr>
                <w:b/>
                <w:i/>
                <w:sz w:val="16"/>
              </w:rPr>
              <w:t>.00.000-0</w:t>
            </w: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24.00.</w:t>
            </w:r>
            <w:r>
              <w:rPr>
                <w:b/>
                <w:i/>
                <w:sz w:val="16"/>
              </w:rPr>
              <w:t>503</w:t>
            </w:r>
            <w:r w:rsidRPr="000A6536">
              <w:rPr>
                <w:b/>
                <w:i/>
                <w:sz w:val="16"/>
              </w:rPr>
              <w:t>-82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3060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6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6,0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487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02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435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1E6853" w:rsidRPr="000A6536" w:rsidRDefault="001E6853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7,0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предохранительно-впускного</w:t>
            </w:r>
            <w:r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E011DD" w:rsidP="00A064BB">
            <w:pPr>
              <w:rPr>
                <w:b/>
                <w:i/>
                <w:sz w:val="16"/>
              </w:rPr>
            </w:pPr>
            <w:r w:rsidRPr="00E011D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8" w:type="dxa"/>
          </w:tcPr>
          <w:p w:rsidR="001E6853" w:rsidRPr="000A6536" w:rsidRDefault="00E011DD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24,9/</w:t>
            </w:r>
            <w:r w:rsidR="001E6853">
              <w:rPr>
                <w:b/>
                <w:i/>
                <w:sz w:val="16"/>
              </w:rPr>
              <w:t>26,2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</w:t>
            </w:r>
            <w:r w:rsidRPr="000A6536">
              <w:rPr>
                <w:b/>
                <w:i/>
                <w:sz w:val="16"/>
              </w:rPr>
              <w:t>алив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верхний,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</w:t>
            </w:r>
            <w:r w:rsidRPr="000A6536">
              <w:rPr>
                <w:b/>
                <w:i/>
                <w:sz w:val="16"/>
              </w:rPr>
              <w:t>лив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нижний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228,0 (23,25)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2600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самотеком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68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</w:t>
            </w:r>
            <w:r>
              <w:rPr>
                <w:b/>
                <w:i/>
                <w:sz w:val="16"/>
              </w:rPr>
              <w:t>706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54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уклона котла 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02-ВМ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клапана),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2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</w:tr>
    </w:tbl>
    <w:p w:rsidR="001E6853" w:rsidRDefault="001E6853" w:rsidP="0015157D"/>
    <w:p w:rsidR="008A6CCF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8A6CCF" w:rsidRPr="004C3149">
        <w:rPr>
          <w:b/>
          <w:i/>
          <w:sz w:val="32"/>
        </w:rPr>
        <w:lastRenderedPageBreak/>
        <w:t xml:space="preserve">4-осная цистерна для </w:t>
      </w:r>
      <w:r w:rsidR="008A6CCF">
        <w:rPr>
          <w:b/>
          <w:i/>
          <w:sz w:val="32"/>
        </w:rPr>
        <w:t>слабой азотной кислоты</w:t>
      </w:r>
      <w:r w:rsidR="008A6CCF" w:rsidRPr="004C3149">
        <w:rPr>
          <w:b/>
          <w:i/>
          <w:sz w:val="32"/>
        </w:rPr>
        <w:t>, модели 15-14</w:t>
      </w:r>
      <w:r w:rsidR="008A6CCF">
        <w:rPr>
          <w:b/>
          <w:i/>
          <w:sz w:val="32"/>
        </w:rPr>
        <w:t>87</w:t>
      </w:r>
      <w:r w:rsidR="008A6CCF" w:rsidRPr="004C3149">
        <w:rPr>
          <w:b/>
          <w:i/>
          <w:sz w:val="32"/>
        </w:rPr>
        <w:t>-</w:t>
      </w:r>
      <w:r w:rsidR="008A6CCF">
        <w:rPr>
          <w:b/>
          <w:i/>
          <w:sz w:val="32"/>
        </w:rPr>
        <w:t>10</w:t>
      </w:r>
    </w:p>
    <w:p w:rsidR="008A6CCF" w:rsidRDefault="00E47A18" w:rsidP="008A6CCF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 wp14:anchorId="79F26F02" wp14:editId="64998F25">
            <wp:extent cx="9315450" cy="2818831"/>
            <wp:effectExtent l="19050" t="0" r="0" b="0"/>
            <wp:docPr id="188" name="Рисунок 1" descr="15-1487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15-1487-10.jpg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2818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CCF" w:rsidRDefault="008A6CCF" w:rsidP="008A6CCF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</w:t>
      </w:r>
      <w:r>
        <w:rPr>
          <w:b/>
          <w:i/>
        </w:rPr>
        <w:t>слабой азотной кислоты</w:t>
      </w:r>
    </w:p>
    <w:p w:rsidR="0089456C" w:rsidRDefault="0089456C" w:rsidP="008A6CCF">
      <w:pPr>
        <w:jc w:val="center"/>
        <w:rPr>
          <w:b/>
          <w:i/>
        </w:rPr>
      </w:pPr>
    </w:p>
    <w:tbl>
      <w:tblPr>
        <w:tblW w:w="14266" w:type="dxa"/>
        <w:jc w:val="center"/>
        <w:tblLayout w:type="fixed"/>
        <w:tblLook w:val="0000" w:firstRow="0" w:lastRow="0" w:firstColumn="0" w:lastColumn="0" w:noHBand="0" w:noVBand="0"/>
      </w:tblPr>
      <w:tblGrid>
        <w:gridCol w:w="2836"/>
        <w:gridCol w:w="1843"/>
        <w:gridCol w:w="4394"/>
        <w:gridCol w:w="993"/>
        <w:gridCol w:w="3118"/>
        <w:gridCol w:w="1082"/>
      </w:tblGrid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184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1487.00.000-10</w:t>
            </w:r>
          </w:p>
        </w:tc>
        <w:tc>
          <w:tcPr>
            <w:tcW w:w="439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99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3060</w:t>
            </w:r>
          </w:p>
        </w:tc>
        <w:tc>
          <w:tcPr>
            <w:tcW w:w="311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108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184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ТУ У 35.2-30277055-035:2010</w:t>
            </w:r>
          </w:p>
        </w:tc>
        <w:tc>
          <w:tcPr>
            <w:tcW w:w="439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Высота от уровня верха головок рельсов максимальная, мм</w:t>
            </w:r>
          </w:p>
        </w:tc>
        <w:tc>
          <w:tcPr>
            <w:tcW w:w="99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4435</w:t>
            </w:r>
          </w:p>
        </w:tc>
        <w:tc>
          <w:tcPr>
            <w:tcW w:w="311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08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184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15-1487-10</w:t>
            </w:r>
          </w:p>
        </w:tc>
        <w:tc>
          <w:tcPr>
            <w:tcW w:w="439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99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11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08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184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ВЧД Волноваха,</w:t>
            </w: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ООО "СЕРЕП"</w:t>
            </w:r>
          </w:p>
        </w:tc>
        <w:tc>
          <w:tcPr>
            <w:tcW w:w="439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9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11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108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184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66,5</w:t>
            </w:r>
          </w:p>
        </w:tc>
        <w:tc>
          <w:tcPr>
            <w:tcW w:w="439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11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Способ налива и слива</w:t>
            </w: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- передавливанием или</w:t>
            </w: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вакуумнасосом</w:t>
            </w:r>
          </w:p>
        </w:tc>
        <w:tc>
          <w:tcPr>
            <w:tcW w:w="108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 xml:space="preserve">верхний, </w:t>
            </w: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184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23,7</w:t>
            </w:r>
          </w:p>
        </w:tc>
        <w:tc>
          <w:tcPr>
            <w:tcW w:w="439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1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Количество лестниц, шт.:</w:t>
            </w:r>
          </w:p>
          <w:p w:rsidR="0089456C" w:rsidRPr="00A92BB5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наружных</w:t>
            </w:r>
          </w:p>
          <w:p w:rsidR="0089456C" w:rsidRPr="00A92BB5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внутренних</w:t>
            </w:r>
          </w:p>
        </w:tc>
        <w:tc>
          <w:tcPr>
            <w:tcW w:w="108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2</w:t>
            </w: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softHyphen/>
              <w:t>нет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Нагрузка:</w:t>
            </w:r>
          </w:p>
          <w:p w:rsidR="0089456C" w:rsidRPr="00A92BB5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статическая осевая, кН (тс)</w:t>
            </w:r>
          </w:p>
          <w:p w:rsidR="0089456C" w:rsidRPr="00A92BB5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погонаая, кН/м (тс/м)</w:t>
            </w:r>
          </w:p>
        </w:tc>
        <w:tc>
          <w:tcPr>
            <w:tcW w:w="184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223,0 (22,75)</w:t>
            </w: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75,1  (7,37)</w:t>
            </w:r>
          </w:p>
        </w:tc>
        <w:tc>
          <w:tcPr>
            <w:tcW w:w="439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99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2600</w:t>
            </w:r>
          </w:p>
        </w:tc>
        <w:tc>
          <w:tcPr>
            <w:tcW w:w="311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08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2010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Объем котла, м</w:t>
            </w:r>
            <w:r w:rsidRPr="00A92BB5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84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51,9</w:t>
            </w:r>
          </w:p>
        </w:tc>
        <w:tc>
          <w:tcPr>
            <w:tcW w:w="439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99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10140</w:t>
            </w:r>
          </w:p>
        </w:tc>
        <w:tc>
          <w:tcPr>
            <w:tcW w:w="311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08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–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84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439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99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11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08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84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439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Наличие уклона котла к сливному прибору</w:t>
            </w:r>
          </w:p>
        </w:tc>
        <w:tc>
          <w:tcPr>
            <w:tcW w:w="99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1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8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184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439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Условное рабочее давление в</w:t>
            </w:r>
            <w:r w:rsidRPr="00A92BB5">
              <w:rPr>
                <w:b/>
                <w:i/>
                <w:sz w:val="16"/>
                <w:szCs w:val="16"/>
              </w:rPr>
              <w:br w:type="textWrapping" w:clear="all"/>
              <w:t>котле (по регулировке предохранительного клапана), МПа (кгс/см</w:t>
            </w:r>
            <w:r w:rsidRPr="00A92BB5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A92BB5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0,2 (2,0)</w:t>
            </w:r>
          </w:p>
        </w:tc>
        <w:tc>
          <w:tcPr>
            <w:tcW w:w="311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8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Длина, мм</w:t>
            </w:r>
          </w:p>
          <w:p w:rsidR="0089456C" w:rsidRPr="00A92BB5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  <w:p w:rsidR="0089456C" w:rsidRPr="00A92BB5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по концевым балкам рамы</w:t>
            </w:r>
          </w:p>
        </w:tc>
        <w:tc>
          <w:tcPr>
            <w:tcW w:w="184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12020</w:t>
            </w: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4394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Давление, создаваемое в котле при гидравлическом испытании, МПа (кгс/см</w:t>
            </w:r>
            <w:r w:rsidRPr="00A92BB5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A92BB5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3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92BB5">
              <w:rPr>
                <w:b/>
                <w:i/>
                <w:sz w:val="16"/>
                <w:szCs w:val="16"/>
              </w:rPr>
              <w:t>0,6 (6,0)</w:t>
            </w:r>
          </w:p>
        </w:tc>
        <w:tc>
          <w:tcPr>
            <w:tcW w:w="3118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82" w:type="dxa"/>
          </w:tcPr>
          <w:p w:rsidR="0089456C" w:rsidRPr="00A92BB5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</w:tbl>
    <w:p w:rsidR="008A6CCF" w:rsidRPr="00A92BB5" w:rsidRDefault="0089456C" w:rsidP="008A6CCF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8A6CCF" w:rsidRPr="00A92BB5">
        <w:rPr>
          <w:b/>
          <w:i/>
          <w:sz w:val="32"/>
          <w:szCs w:val="32"/>
        </w:rPr>
        <w:lastRenderedPageBreak/>
        <w:t>Вагон-цистерна для слабой азотной кислоты, прошедший КРП, модель 15-1487-11</w:t>
      </w:r>
    </w:p>
    <w:p w:rsidR="008A6CCF" w:rsidRDefault="00E47A18" w:rsidP="008A6CCF">
      <w:pPr>
        <w:jc w:val="center"/>
      </w:pPr>
      <w:r>
        <w:rPr>
          <w:noProof/>
        </w:rPr>
        <w:drawing>
          <wp:inline distT="0" distB="0" distL="0" distR="0" wp14:anchorId="72155C2D" wp14:editId="387E0D1B">
            <wp:extent cx="8305800" cy="2768600"/>
            <wp:effectExtent l="19050" t="0" r="0" b="0"/>
            <wp:docPr id="189" name="Рисунок 189" descr="1487-11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1487-11 (5)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5800" cy="276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CCF" w:rsidRDefault="008A6CCF" w:rsidP="008A6CCF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</w:t>
      </w:r>
      <w:r>
        <w:rPr>
          <w:b/>
          <w:i/>
        </w:rPr>
        <w:t>слабой азотной кислоты</w:t>
      </w:r>
    </w:p>
    <w:p w:rsidR="0089456C" w:rsidRDefault="0089456C" w:rsidP="008A6CCF">
      <w:pPr>
        <w:jc w:val="center"/>
        <w:rPr>
          <w:b/>
          <w:i/>
        </w:rPr>
      </w:pPr>
    </w:p>
    <w:tbl>
      <w:tblPr>
        <w:tblW w:w="14266" w:type="dxa"/>
        <w:jc w:val="center"/>
        <w:tblLayout w:type="fixed"/>
        <w:tblLook w:val="0000" w:firstRow="0" w:lastRow="0" w:firstColumn="0" w:lastColumn="0" w:noHBand="0" w:noVBand="0"/>
      </w:tblPr>
      <w:tblGrid>
        <w:gridCol w:w="2836"/>
        <w:gridCol w:w="2694"/>
        <w:gridCol w:w="3402"/>
        <w:gridCol w:w="1134"/>
        <w:gridCol w:w="3118"/>
        <w:gridCol w:w="1082"/>
      </w:tblGrid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  <w:lang w:val="en-US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1487.00.000-1</w:t>
            </w:r>
            <w:r w:rsidRPr="00A800D0">
              <w:rPr>
                <w:rFonts w:cs="Arial"/>
                <w:b/>
                <w:i/>
                <w:sz w:val="16"/>
                <w:szCs w:val="16"/>
                <w:lang w:val="en-US"/>
              </w:rPr>
              <w:t>1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3060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Давление, создаваемое в котле при гидравлическом испытании, МПа (кгс/см</w:t>
            </w:r>
            <w:r w:rsidRPr="00A800D0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A800D0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0,6 (6,0)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ТУ У 35.2-30277055-035:2010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Высота от уровня верха головок рельсов максимальная, мм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4435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  <w:lang w:val="en-US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15-1487-1</w:t>
            </w:r>
            <w:r w:rsidRPr="00A800D0">
              <w:rPr>
                <w:rFonts w:cs="Arial"/>
                <w:b/>
                <w:i/>
                <w:sz w:val="16"/>
                <w:szCs w:val="16"/>
                <w:lang w:val="en-US"/>
              </w:rPr>
              <w:t>1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ВЧД Волноваха,ООО "СЕРЕП"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6</w:t>
            </w:r>
            <w:r w:rsidRPr="00A800D0">
              <w:rPr>
                <w:rFonts w:cs="Arial"/>
                <w:b/>
                <w:i/>
                <w:sz w:val="16"/>
                <w:szCs w:val="16"/>
                <w:lang w:val="en-US"/>
              </w:rPr>
              <w:t>8</w:t>
            </w:r>
            <w:r w:rsidRPr="00A800D0">
              <w:rPr>
                <w:rFonts w:cs="Arial"/>
                <w:b/>
                <w:i/>
                <w:sz w:val="16"/>
                <w:szCs w:val="16"/>
              </w:rPr>
              <w:t>,5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23,7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Нагрузка:</w:t>
            </w:r>
          </w:p>
          <w:p w:rsidR="0089456C" w:rsidRPr="00A800D0" w:rsidRDefault="0089456C" w:rsidP="00A2700D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статическая осевая, кН (тс)</w:t>
            </w:r>
          </w:p>
          <w:p w:rsidR="0089456C" w:rsidRPr="00A800D0" w:rsidRDefault="0089456C" w:rsidP="00A2700D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погонаая, кН/м (тс/м)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228,0 (23,25)</w:t>
            </w:r>
          </w:p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78</w:t>
            </w:r>
            <w:r w:rsidRPr="00A800D0">
              <w:rPr>
                <w:rFonts w:cs="Arial"/>
                <w:b/>
                <w:i/>
                <w:sz w:val="16"/>
                <w:szCs w:val="16"/>
                <w:lang w:val="en-US"/>
              </w:rPr>
              <w:t>,3</w:t>
            </w:r>
            <w:r w:rsidRPr="00A800D0">
              <w:rPr>
                <w:rFonts w:cs="Arial"/>
                <w:b/>
                <w:i/>
                <w:sz w:val="16"/>
                <w:szCs w:val="16"/>
              </w:rPr>
              <w:t xml:space="preserve">  (7,</w:t>
            </w:r>
            <w:r w:rsidRPr="00A800D0">
              <w:rPr>
                <w:rFonts w:cs="Arial"/>
                <w:b/>
                <w:i/>
                <w:sz w:val="16"/>
                <w:szCs w:val="16"/>
                <w:lang w:val="en-US"/>
              </w:rPr>
              <w:t>68</w:t>
            </w:r>
            <w:r w:rsidRPr="00A800D0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2600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Способ налива и слива</w:t>
            </w:r>
          </w:p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- передавливанием или</w:t>
            </w:r>
          </w:p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вакуумнасосом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 xml:space="preserve">верхний, </w:t>
            </w:r>
          </w:p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Объем котла, м</w:t>
            </w:r>
            <w:r w:rsidRPr="00A800D0">
              <w:rPr>
                <w:rFonts w:cs="Arial"/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  <w:lang w:val="en-US"/>
              </w:rPr>
              <w:t>54</w:t>
            </w:r>
            <w:r w:rsidRPr="00A800D0">
              <w:rPr>
                <w:rFonts w:cs="Arial"/>
                <w:b/>
                <w:i/>
                <w:sz w:val="16"/>
                <w:szCs w:val="16"/>
              </w:rPr>
              <w:t>,5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10610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Количество лестниц, шт.:</w:t>
            </w:r>
          </w:p>
          <w:p w:rsidR="0089456C" w:rsidRPr="00A800D0" w:rsidRDefault="0089456C" w:rsidP="00A2700D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наружных</w:t>
            </w:r>
          </w:p>
          <w:p w:rsidR="0089456C" w:rsidRPr="00A800D0" w:rsidRDefault="0089456C" w:rsidP="00A2700D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внутренних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2</w:t>
            </w:r>
          </w:p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softHyphen/>
              <w:t>нет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2010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Условное рабочее давление в</w:t>
            </w:r>
            <w:r w:rsidRPr="00A800D0">
              <w:rPr>
                <w:rFonts w:cs="Arial"/>
                <w:b/>
                <w:i/>
                <w:sz w:val="16"/>
                <w:szCs w:val="16"/>
              </w:rPr>
              <w:br w:type="textWrapping" w:clear="all"/>
              <w:t xml:space="preserve">котле (по регулировке предохранительного клапана), МПа 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0,2 (2,0)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Длина, мм</w:t>
            </w:r>
          </w:p>
          <w:p w:rsidR="0089456C" w:rsidRPr="00A800D0" w:rsidRDefault="0089456C" w:rsidP="00A2700D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по осям сцепления автосцепок</w:t>
            </w:r>
          </w:p>
          <w:p w:rsidR="0089456C" w:rsidRPr="00A800D0" w:rsidRDefault="0089456C" w:rsidP="00A2700D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по концевым балкам рамы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12020</w:t>
            </w:r>
          </w:p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A800D0">
              <w:rPr>
                <w:rFonts w:cs="Arial"/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</w:tbl>
    <w:p w:rsidR="008A6CCF" w:rsidRPr="00A70A71" w:rsidRDefault="0089456C" w:rsidP="008A6CCF">
      <w:pPr>
        <w:jc w:val="center"/>
        <w:rPr>
          <w:b/>
          <w:i/>
          <w:sz w:val="32"/>
          <w:szCs w:val="32"/>
        </w:rPr>
      </w:pPr>
      <w:r>
        <w:rPr>
          <w:b/>
          <w:i/>
        </w:rPr>
        <w:br w:type="column"/>
      </w:r>
      <w:r w:rsidR="008A6CCF" w:rsidRPr="00A70A71">
        <w:rPr>
          <w:b/>
          <w:i/>
          <w:sz w:val="32"/>
          <w:szCs w:val="32"/>
        </w:rPr>
        <w:lastRenderedPageBreak/>
        <w:t>Переоборудованный вагон-цистерна для уксусной кислоты, прошедший КРП, модель 15-1487-12</w:t>
      </w:r>
    </w:p>
    <w:p w:rsidR="008A6CCF" w:rsidRDefault="008A6CCF" w:rsidP="008A6CCF">
      <w:pPr>
        <w:jc w:val="center"/>
      </w:pPr>
    </w:p>
    <w:p w:rsidR="008A6CCF" w:rsidRDefault="00E47A18" w:rsidP="008A6CCF">
      <w:pPr>
        <w:jc w:val="center"/>
      </w:pPr>
      <w:r>
        <w:rPr>
          <w:noProof/>
        </w:rPr>
        <w:drawing>
          <wp:inline distT="0" distB="0" distL="0" distR="0" wp14:anchorId="56C987B8" wp14:editId="0C687F8E">
            <wp:extent cx="7943850" cy="2804439"/>
            <wp:effectExtent l="19050" t="0" r="0" b="0"/>
            <wp:docPr id="190" name="Рисунок 190" descr="1487-12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1487-12 (5)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3850" cy="2804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CCF" w:rsidRPr="00FC4D5A" w:rsidRDefault="008A6CCF" w:rsidP="008A6CCF">
      <w:pPr>
        <w:jc w:val="center"/>
        <w:rPr>
          <w:sz w:val="16"/>
          <w:szCs w:val="16"/>
        </w:rPr>
      </w:pPr>
    </w:p>
    <w:p w:rsidR="008A6CCF" w:rsidRDefault="008A6CCF" w:rsidP="008A6CCF">
      <w:pPr>
        <w:jc w:val="center"/>
        <w:rPr>
          <w:b/>
          <w:i/>
        </w:rPr>
      </w:pPr>
      <w:r w:rsidRPr="00A70A71">
        <w:rPr>
          <w:b/>
          <w:i/>
        </w:rPr>
        <w:t>Назначение: для перевозки уксусной кислоты</w:t>
      </w:r>
    </w:p>
    <w:p w:rsidR="0089456C" w:rsidRDefault="0089456C" w:rsidP="008A6CCF">
      <w:pPr>
        <w:jc w:val="center"/>
        <w:rPr>
          <w:b/>
          <w:i/>
        </w:rPr>
      </w:pPr>
    </w:p>
    <w:tbl>
      <w:tblPr>
        <w:tblW w:w="14266" w:type="dxa"/>
        <w:jc w:val="center"/>
        <w:tblLayout w:type="fixed"/>
        <w:tblLook w:val="0000" w:firstRow="0" w:lastRow="0" w:firstColumn="0" w:lastColumn="0" w:noHBand="0" w:noVBand="0"/>
      </w:tblPr>
      <w:tblGrid>
        <w:gridCol w:w="2836"/>
        <w:gridCol w:w="2694"/>
        <w:gridCol w:w="3402"/>
        <w:gridCol w:w="1134"/>
        <w:gridCol w:w="3118"/>
        <w:gridCol w:w="1082"/>
      </w:tblGrid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1487.00.000-12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Длина, мм</w:t>
            </w:r>
          </w:p>
          <w:p w:rsidR="0089456C" w:rsidRPr="00A800D0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  <w:p w:rsidR="0089456C" w:rsidRPr="00A800D0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по концевым балкам рамы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12020</w:t>
            </w: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Условное рабочее давление в</w:t>
            </w:r>
            <w:r w:rsidRPr="00A800D0">
              <w:rPr>
                <w:b/>
                <w:i/>
                <w:sz w:val="16"/>
                <w:szCs w:val="16"/>
              </w:rPr>
              <w:br w:type="textWrapping" w:clear="all"/>
              <w:t xml:space="preserve">котле (по регулировке предохранительного клапана), МПа 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0,2 (2,0)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ТУ У 35.2-30277055-035:2010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3060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Давление, создаваемое в котле при гидравлическом испытании, МПа (кгс/см</w:t>
            </w:r>
            <w:r w:rsidRPr="00A800D0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A800D0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0,6 (6,0)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15-1487-12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Высота от уровня верха головок рельсов максимальная, мм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4435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Наличие парообогревательного кожуха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ВЧД Волноваха,</w:t>
            </w: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ООО "СЕРЕП"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55,0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25,0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Нагрузка:</w:t>
            </w:r>
          </w:p>
          <w:p w:rsidR="0089456C" w:rsidRPr="00A800D0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статическая осевая, кН (тс)</w:t>
            </w:r>
          </w:p>
          <w:p w:rsidR="0089456C" w:rsidRPr="00A800D0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погонаая, кН/м (тс/м)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198,0 (20,2)</w:t>
            </w: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67,9  (6,67)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Способ налива и слива</w:t>
            </w: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- передавливанием или</w:t>
            </w: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вакуумнасосом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 xml:space="preserve">верхний, </w:t>
            </w: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Объем котла, м</w:t>
            </w:r>
            <w:r w:rsidRPr="00A800D0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51,9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2600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Количество лестниц, шт.:</w:t>
            </w:r>
          </w:p>
          <w:p w:rsidR="0089456C" w:rsidRPr="00A800D0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наружных</w:t>
            </w:r>
          </w:p>
          <w:p w:rsidR="0089456C" w:rsidRPr="00A800D0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внутренних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2</w:t>
            </w: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softHyphen/>
              <w:t>нет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10140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2010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–</w:t>
            </w:r>
          </w:p>
        </w:tc>
      </w:tr>
      <w:tr w:rsidR="0089456C" w:rsidRPr="00A92BB5" w:rsidTr="00A2700D">
        <w:trPr>
          <w:jc w:val="center"/>
        </w:trPr>
        <w:tc>
          <w:tcPr>
            <w:tcW w:w="2836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69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40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134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18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082" w:type="dxa"/>
          </w:tcPr>
          <w:p w:rsidR="0089456C" w:rsidRPr="00A800D0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800D0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8A6CCF" w:rsidRPr="00A800D0" w:rsidRDefault="0089456C" w:rsidP="008A6CCF">
      <w:pPr>
        <w:jc w:val="center"/>
        <w:rPr>
          <w:b/>
          <w:i/>
          <w:sz w:val="32"/>
          <w:szCs w:val="32"/>
        </w:rPr>
      </w:pPr>
      <w:r>
        <w:rPr>
          <w:b/>
          <w:i/>
        </w:rPr>
        <w:br w:type="column"/>
      </w:r>
      <w:r w:rsidR="008A6CCF" w:rsidRPr="00A800D0">
        <w:rPr>
          <w:b/>
          <w:i/>
          <w:sz w:val="32"/>
          <w:szCs w:val="32"/>
        </w:rPr>
        <w:lastRenderedPageBreak/>
        <w:t>Переоборудованный вагон-цистерна для уксусной кислоты, прошедший КРП, модель 15-1487-13</w:t>
      </w:r>
    </w:p>
    <w:p w:rsidR="008A6CCF" w:rsidRDefault="00E47A18" w:rsidP="008A6CCF">
      <w:pPr>
        <w:jc w:val="center"/>
      </w:pPr>
      <w:r>
        <w:rPr>
          <w:noProof/>
        </w:rPr>
        <w:drawing>
          <wp:inline distT="0" distB="0" distL="0" distR="0" wp14:anchorId="1FF218AB" wp14:editId="25A926CC">
            <wp:extent cx="7804150" cy="2755120"/>
            <wp:effectExtent l="19050" t="0" r="6350" b="0"/>
            <wp:docPr id="191" name="Рисунок 191" descr="1487-13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1487-13 (5)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4150" cy="275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CCF" w:rsidRDefault="008A6CCF" w:rsidP="008A6CCF">
      <w:pPr>
        <w:jc w:val="center"/>
        <w:rPr>
          <w:b/>
          <w:i/>
        </w:rPr>
      </w:pPr>
      <w:r w:rsidRPr="00A800D0">
        <w:rPr>
          <w:b/>
          <w:i/>
        </w:rPr>
        <w:t>Назначение: для перевозки уксусной кислоты</w:t>
      </w:r>
    </w:p>
    <w:p w:rsidR="0089456C" w:rsidRDefault="0089456C" w:rsidP="008A6CCF">
      <w:pPr>
        <w:jc w:val="center"/>
        <w:rPr>
          <w:b/>
          <w:i/>
        </w:rPr>
      </w:pPr>
    </w:p>
    <w:tbl>
      <w:tblPr>
        <w:tblW w:w="14266" w:type="dxa"/>
        <w:jc w:val="center"/>
        <w:tblLayout w:type="fixed"/>
        <w:tblLook w:val="0000" w:firstRow="0" w:lastRow="0" w:firstColumn="0" w:lastColumn="0" w:noHBand="0" w:noVBand="0"/>
      </w:tblPr>
      <w:tblGrid>
        <w:gridCol w:w="2836"/>
        <w:gridCol w:w="1985"/>
        <w:gridCol w:w="4252"/>
        <w:gridCol w:w="993"/>
        <w:gridCol w:w="3118"/>
        <w:gridCol w:w="1082"/>
      </w:tblGrid>
      <w:tr w:rsidR="0089456C" w:rsidRPr="004D0094" w:rsidTr="00A2700D">
        <w:trPr>
          <w:jc w:val="center"/>
        </w:trPr>
        <w:tc>
          <w:tcPr>
            <w:tcW w:w="2836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1985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1487.00.000-13</w:t>
            </w:r>
          </w:p>
        </w:tc>
        <w:tc>
          <w:tcPr>
            <w:tcW w:w="425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993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3060</w:t>
            </w:r>
          </w:p>
        </w:tc>
        <w:tc>
          <w:tcPr>
            <w:tcW w:w="3118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8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89456C" w:rsidRPr="004D0094" w:rsidTr="00A2700D">
        <w:trPr>
          <w:jc w:val="center"/>
        </w:trPr>
        <w:tc>
          <w:tcPr>
            <w:tcW w:w="2836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1985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ТУ У 35.2-30277055-035:2010</w:t>
            </w:r>
          </w:p>
        </w:tc>
        <w:tc>
          <w:tcPr>
            <w:tcW w:w="425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Высота от уровня верха головок рельсов максимальная, мм</w:t>
            </w:r>
          </w:p>
        </w:tc>
        <w:tc>
          <w:tcPr>
            <w:tcW w:w="993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4435</w:t>
            </w:r>
          </w:p>
        </w:tc>
        <w:tc>
          <w:tcPr>
            <w:tcW w:w="3118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Давление, создаваемое в котле при гидравлическом испытании, МПа (кгс/см</w:t>
            </w:r>
            <w:r w:rsidRPr="004D0094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4D0094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08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0,6 (6,0)</w:t>
            </w:r>
          </w:p>
        </w:tc>
      </w:tr>
      <w:tr w:rsidR="0089456C" w:rsidRPr="004D0094" w:rsidTr="00A2700D">
        <w:trPr>
          <w:jc w:val="center"/>
        </w:trPr>
        <w:tc>
          <w:tcPr>
            <w:tcW w:w="2836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1985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15-1487-13</w:t>
            </w:r>
          </w:p>
        </w:tc>
        <w:tc>
          <w:tcPr>
            <w:tcW w:w="425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993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118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Наличие парообогревательного кожуха</w:t>
            </w:r>
          </w:p>
        </w:tc>
        <w:tc>
          <w:tcPr>
            <w:tcW w:w="108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89456C" w:rsidRPr="004D0094" w:rsidTr="00A2700D">
        <w:trPr>
          <w:jc w:val="center"/>
        </w:trPr>
        <w:tc>
          <w:tcPr>
            <w:tcW w:w="2836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1985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ВЧД Волноваха,</w:t>
            </w: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ООО "СЕРЕП"</w:t>
            </w:r>
          </w:p>
        </w:tc>
        <w:tc>
          <w:tcPr>
            <w:tcW w:w="425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93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118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08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89456C" w:rsidRPr="004D0094" w:rsidTr="00A2700D">
        <w:trPr>
          <w:jc w:val="center"/>
        </w:trPr>
        <w:tc>
          <w:tcPr>
            <w:tcW w:w="2836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1985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57,0</w:t>
            </w:r>
          </w:p>
        </w:tc>
        <w:tc>
          <w:tcPr>
            <w:tcW w:w="425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118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08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89456C" w:rsidRPr="004D0094" w:rsidTr="00A2700D">
        <w:trPr>
          <w:jc w:val="center"/>
        </w:trPr>
        <w:tc>
          <w:tcPr>
            <w:tcW w:w="2836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1985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25,0</w:t>
            </w:r>
          </w:p>
        </w:tc>
        <w:tc>
          <w:tcPr>
            <w:tcW w:w="425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18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108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89456C" w:rsidRPr="004D0094" w:rsidTr="00A2700D">
        <w:trPr>
          <w:jc w:val="center"/>
        </w:trPr>
        <w:tc>
          <w:tcPr>
            <w:tcW w:w="2836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Нагрузка:</w:t>
            </w:r>
          </w:p>
          <w:p w:rsidR="0089456C" w:rsidRPr="004D0094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статическая осевая, кН (тс)</w:t>
            </w:r>
          </w:p>
          <w:p w:rsidR="0089456C" w:rsidRPr="004D0094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погонаая, кН/м (тс/м)</w:t>
            </w:r>
          </w:p>
        </w:tc>
        <w:tc>
          <w:tcPr>
            <w:tcW w:w="1985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203,0 (20,7)</w:t>
            </w: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69,6  (6,83)</w:t>
            </w:r>
          </w:p>
        </w:tc>
        <w:tc>
          <w:tcPr>
            <w:tcW w:w="425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993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2600</w:t>
            </w:r>
          </w:p>
        </w:tc>
        <w:tc>
          <w:tcPr>
            <w:tcW w:w="3118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Способ налива и слива</w:t>
            </w: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передавливанием или</w:t>
            </w: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вакуумнасосом</w:t>
            </w:r>
          </w:p>
        </w:tc>
        <w:tc>
          <w:tcPr>
            <w:tcW w:w="108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 xml:space="preserve">верхний, </w:t>
            </w: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89456C" w:rsidRPr="004D0094" w:rsidTr="00A2700D">
        <w:trPr>
          <w:jc w:val="center"/>
        </w:trPr>
        <w:tc>
          <w:tcPr>
            <w:tcW w:w="2836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Объем котла, м</w:t>
            </w:r>
            <w:r w:rsidRPr="004D0094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985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5</w:t>
            </w:r>
            <w:r w:rsidRPr="004D0094">
              <w:rPr>
                <w:b/>
                <w:i/>
                <w:sz w:val="16"/>
                <w:szCs w:val="16"/>
                <w:lang w:val="en-US"/>
              </w:rPr>
              <w:t>4</w:t>
            </w:r>
            <w:r w:rsidRPr="004D0094">
              <w:rPr>
                <w:b/>
                <w:i/>
                <w:sz w:val="16"/>
                <w:szCs w:val="16"/>
              </w:rPr>
              <w:t>,5</w:t>
            </w:r>
          </w:p>
        </w:tc>
        <w:tc>
          <w:tcPr>
            <w:tcW w:w="425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993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10610</w:t>
            </w:r>
          </w:p>
        </w:tc>
        <w:tc>
          <w:tcPr>
            <w:tcW w:w="3118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Количество лестниц, шт.:</w:t>
            </w:r>
          </w:p>
          <w:p w:rsidR="0089456C" w:rsidRPr="004D0094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наружных</w:t>
            </w:r>
          </w:p>
          <w:p w:rsidR="0089456C" w:rsidRPr="004D0094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внутренних</w:t>
            </w:r>
          </w:p>
        </w:tc>
        <w:tc>
          <w:tcPr>
            <w:tcW w:w="108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2</w:t>
            </w: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softHyphen/>
              <w:t>нет</w:t>
            </w:r>
          </w:p>
        </w:tc>
      </w:tr>
      <w:tr w:rsidR="0089456C" w:rsidRPr="004D0094" w:rsidTr="00A2700D">
        <w:trPr>
          <w:jc w:val="center"/>
        </w:trPr>
        <w:tc>
          <w:tcPr>
            <w:tcW w:w="2836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985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425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993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118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08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2010</w:t>
            </w:r>
          </w:p>
        </w:tc>
      </w:tr>
      <w:tr w:rsidR="0089456C" w:rsidRPr="004D0094" w:rsidTr="00A2700D">
        <w:trPr>
          <w:jc w:val="center"/>
        </w:trPr>
        <w:tc>
          <w:tcPr>
            <w:tcW w:w="2836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985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425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993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18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08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–</w:t>
            </w:r>
          </w:p>
        </w:tc>
      </w:tr>
      <w:tr w:rsidR="0089456C" w:rsidRPr="004D0094" w:rsidTr="00A2700D">
        <w:trPr>
          <w:jc w:val="center"/>
        </w:trPr>
        <w:tc>
          <w:tcPr>
            <w:tcW w:w="2836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1985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425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Условное рабочее давление в</w:t>
            </w:r>
            <w:r w:rsidRPr="004D0094">
              <w:rPr>
                <w:b/>
                <w:i/>
                <w:sz w:val="16"/>
                <w:szCs w:val="16"/>
              </w:rPr>
              <w:br w:type="textWrapping" w:clear="all"/>
              <w:t>котле (по регулировке предохранительного клапана), МПа (кгс/см</w:t>
            </w:r>
            <w:r w:rsidRPr="004D0094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4D0094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3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0,2 (2,0)</w:t>
            </w:r>
          </w:p>
        </w:tc>
        <w:tc>
          <w:tcPr>
            <w:tcW w:w="3118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08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89456C" w:rsidRPr="004D0094" w:rsidTr="00A2700D">
        <w:trPr>
          <w:jc w:val="center"/>
        </w:trPr>
        <w:tc>
          <w:tcPr>
            <w:tcW w:w="2836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Длина, мм</w:t>
            </w:r>
          </w:p>
          <w:p w:rsidR="0089456C" w:rsidRPr="004D0094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  <w:p w:rsidR="0089456C" w:rsidRPr="004D0094" w:rsidRDefault="0089456C" w:rsidP="00A2700D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по концевым балкам рамы</w:t>
            </w:r>
          </w:p>
        </w:tc>
        <w:tc>
          <w:tcPr>
            <w:tcW w:w="1985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12020</w:t>
            </w:r>
          </w:p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4D0094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425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993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118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82" w:type="dxa"/>
          </w:tcPr>
          <w:p w:rsidR="0089456C" w:rsidRPr="004D0094" w:rsidRDefault="0089456C" w:rsidP="00A2700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</w:tbl>
    <w:p w:rsidR="001E6853" w:rsidRDefault="0089456C" w:rsidP="001E6853">
      <w:pPr>
        <w:jc w:val="center"/>
        <w:rPr>
          <w:b/>
          <w:i/>
          <w:sz w:val="32"/>
        </w:rPr>
      </w:pPr>
      <w:r>
        <w:rPr>
          <w:b/>
          <w:i/>
        </w:rPr>
        <w:br w:type="column"/>
      </w:r>
      <w:r w:rsidR="001E6853" w:rsidRPr="004C3149">
        <w:rPr>
          <w:b/>
          <w:i/>
          <w:sz w:val="32"/>
        </w:rPr>
        <w:lastRenderedPageBreak/>
        <w:t xml:space="preserve">4-осная цистерна </w:t>
      </w:r>
      <w:r w:rsidR="001E6853">
        <w:rPr>
          <w:b/>
          <w:i/>
          <w:sz w:val="32"/>
        </w:rPr>
        <w:t>для перевозки КФС</w:t>
      </w:r>
      <w:r w:rsidR="001E6853" w:rsidRPr="004C3149">
        <w:rPr>
          <w:b/>
          <w:i/>
          <w:sz w:val="32"/>
        </w:rPr>
        <w:t>, модели 15-14</w:t>
      </w:r>
      <w:r w:rsidR="001E6853">
        <w:rPr>
          <w:b/>
          <w:i/>
          <w:sz w:val="32"/>
        </w:rPr>
        <w:t>87</w:t>
      </w:r>
      <w:r w:rsidR="001E6853" w:rsidRPr="004C3149">
        <w:rPr>
          <w:b/>
          <w:i/>
          <w:sz w:val="32"/>
        </w:rPr>
        <w:t>-</w:t>
      </w:r>
      <w:r w:rsidR="001E6853">
        <w:rPr>
          <w:b/>
          <w:i/>
          <w:sz w:val="32"/>
        </w:rPr>
        <w:t>20</w:t>
      </w:r>
    </w:p>
    <w:p w:rsidR="001E6853" w:rsidRPr="00640967" w:rsidRDefault="001E6853" w:rsidP="001E6853">
      <w:pPr>
        <w:jc w:val="center"/>
        <w:rPr>
          <w:b/>
          <w:i/>
          <w:sz w:val="16"/>
          <w:szCs w:val="16"/>
        </w:rPr>
      </w:pPr>
    </w:p>
    <w:p w:rsidR="001E6853" w:rsidRPr="00640967" w:rsidRDefault="001E6853" w:rsidP="001E6853">
      <w:pPr>
        <w:rPr>
          <w:sz w:val="16"/>
          <w:szCs w:val="16"/>
        </w:rPr>
      </w:pPr>
    </w:p>
    <w:p w:rsidR="001E6853" w:rsidRDefault="00E47A18" w:rsidP="001E6853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 wp14:anchorId="65422F4E" wp14:editId="371DC350">
            <wp:extent cx="8877300" cy="2705100"/>
            <wp:effectExtent l="19050" t="0" r="0" b="0"/>
            <wp:docPr id="192" name="Рисунок 192" descr="15-1487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15-1487-02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853" w:rsidRDefault="001E6853" w:rsidP="001E6853">
      <w:pPr>
        <w:jc w:val="center"/>
      </w:pPr>
    </w:p>
    <w:p w:rsidR="001E6853" w:rsidRPr="001D6D0E" w:rsidRDefault="001E6853" w:rsidP="001E6853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</w:t>
      </w:r>
      <w:r>
        <w:rPr>
          <w:b/>
          <w:i/>
        </w:rPr>
        <w:t>карбамидоформальдегидной смолы (КФС)</w:t>
      </w:r>
    </w:p>
    <w:p w:rsidR="001E6853" w:rsidRPr="004C3149" w:rsidRDefault="001E6853" w:rsidP="001E6853">
      <w:pPr>
        <w:jc w:val="center"/>
        <w:rPr>
          <w:b/>
          <w:i/>
        </w:rPr>
      </w:pPr>
    </w:p>
    <w:tbl>
      <w:tblPr>
        <w:tblW w:w="13028" w:type="dxa"/>
        <w:jc w:val="center"/>
        <w:tblLayout w:type="fixed"/>
        <w:tblLook w:val="0000" w:firstRow="0" w:lastRow="0" w:firstColumn="0" w:lastColumn="0" w:noHBand="0" w:noVBand="0"/>
      </w:tblPr>
      <w:tblGrid>
        <w:gridCol w:w="2822"/>
        <w:gridCol w:w="1418"/>
        <w:gridCol w:w="2976"/>
        <w:gridCol w:w="851"/>
        <w:gridCol w:w="3685"/>
        <w:gridCol w:w="1276"/>
      </w:tblGrid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3060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1E6853" w:rsidRPr="000A6536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6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6,0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487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20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435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8,0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132EC7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A6795F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A6795F">
              <w:rPr>
                <w:b/>
                <w:i/>
                <w:sz w:val="16"/>
              </w:rPr>
              <w:t>)</w:t>
            </w:r>
            <w:r w:rsidRPr="00132EC7">
              <w:rPr>
                <w:b/>
                <w:i/>
                <w:sz w:val="16"/>
              </w:rPr>
              <w:t>, т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22,0/24,8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предохранительно-впускного</w:t>
            </w:r>
            <w:r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</w:t>
            </w:r>
            <w:r w:rsidRPr="000A6536">
              <w:rPr>
                <w:b/>
                <w:i/>
                <w:sz w:val="16"/>
              </w:rPr>
              <w:t>алив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верхний,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228,0 (23,25)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2600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</w:t>
            </w:r>
            <w:r w:rsidRPr="000A6536">
              <w:rPr>
                <w:b/>
                <w:i/>
                <w:sz w:val="16"/>
              </w:rPr>
              <w:t>лив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нижний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68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</w:t>
            </w:r>
            <w:r>
              <w:rPr>
                <w:b/>
                <w:i/>
                <w:sz w:val="16"/>
              </w:rPr>
              <w:t>706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самотеком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54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уклона котла 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02-ВМ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1984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клапана),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0,</w:t>
            </w:r>
            <w:r>
              <w:rPr>
                <w:b/>
                <w:i/>
                <w:sz w:val="16"/>
              </w:rPr>
              <w:t>2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1E6853" w:rsidTr="00A064BB">
        <w:trPr>
          <w:jc w:val="center"/>
        </w:trPr>
        <w:tc>
          <w:tcPr>
            <w:tcW w:w="2822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8" w:type="dxa"/>
          </w:tcPr>
          <w:p w:rsidR="001E6853" w:rsidRPr="000A6536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29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685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1E6853" w:rsidRPr="000A6536" w:rsidRDefault="001E6853" w:rsidP="00A064BB">
            <w:pPr>
              <w:rPr>
                <w:b/>
                <w:i/>
                <w:sz w:val="16"/>
              </w:rPr>
            </w:pPr>
          </w:p>
        </w:tc>
      </w:tr>
    </w:tbl>
    <w:p w:rsidR="001E6853" w:rsidRDefault="001E6853" w:rsidP="0015157D"/>
    <w:p w:rsidR="001E6853" w:rsidRDefault="001E6853" w:rsidP="0015157D"/>
    <w:p w:rsidR="001E6853" w:rsidRDefault="0089456C" w:rsidP="0089456C">
      <w:pPr>
        <w:jc w:val="center"/>
        <w:rPr>
          <w:sz w:val="32"/>
        </w:rPr>
      </w:pPr>
      <w:r>
        <w:br w:type="column"/>
      </w:r>
      <w:r w:rsidR="001E6853" w:rsidRPr="00E5347F">
        <w:rPr>
          <w:b/>
          <w:i/>
          <w:sz w:val="32"/>
        </w:rPr>
        <w:lastRenderedPageBreak/>
        <w:t>4</w:t>
      </w:r>
      <w:r w:rsidR="001E6853" w:rsidRPr="007206EB">
        <w:rPr>
          <w:b/>
          <w:i/>
          <w:sz w:val="32"/>
        </w:rPr>
        <w:t>-осная цистерна для поливинилхлорида, модель 15-1498</w:t>
      </w:r>
    </w:p>
    <w:p w:rsidR="001E6853" w:rsidRPr="007206EB" w:rsidRDefault="001E6853" w:rsidP="001E6853">
      <w:pPr>
        <w:jc w:val="center"/>
        <w:rPr>
          <w:sz w:val="16"/>
          <w:szCs w:val="16"/>
        </w:rPr>
      </w:pPr>
    </w:p>
    <w:p w:rsidR="001E6853" w:rsidRDefault="0073180D" w:rsidP="001E6853">
      <w:pPr>
        <w:jc w:val="center"/>
      </w:pPr>
      <w:r>
        <w:fldChar w:fldCharType="begin"/>
      </w:r>
      <w:r w:rsidR="001E6853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ноябрь2009\\PHOTO\\РИС233.PCX"  </w:instrText>
      </w:r>
      <w:r w:rsidR="001E6853">
        <w:instrText xml:space="preserve">\a \p </w:instrText>
      </w:r>
      <w:bookmarkStart w:id="44" w:name="_944383434"/>
      <w:bookmarkEnd w:id="44"/>
      <w:r w:rsidR="001E6853">
        <w:instrText xml:space="preserve"> \* MERGEFORMAT </w:instrText>
      </w:r>
      <w:r>
        <w:rPr>
          <w:noProof/>
        </w:rPr>
        <w:fldChar w:fldCharType="separate"/>
      </w:r>
      <w:r w:rsidR="00014D49">
        <w:object w:dxaOrig="11382" w:dyaOrig="3997">
          <v:shape id="_x0000_i1113" type="#_x0000_t75" style="width:569.3pt;height:200.1pt">
            <v:imagedata r:id="rId145" o:title="" cropright="720f"/>
          </v:shape>
        </w:object>
      </w:r>
      <w:r>
        <w:fldChar w:fldCharType="end"/>
      </w:r>
    </w:p>
    <w:p w:rsidR="001E6853" w:rsidRPr="007206EB" w:rsidRDefault="001E6853" w:rsidP="001E6853">
      <w:pPr>
        <w:jc w:val="center"/>
        <w:rPr>
          <w:sz w:val="16"/>
          <w:szCs w:val="16"/>
        </w:rPr>
      </w:pPr>
    </w:p>
    <w:p w:rsidR="001E6853" w:rsidRPr="007206EB" w:rsidRDefault="001E6853" w:rsidP="001E6853">
      <w:pPr>
        <w:jc w:val="center"/>
        <w:rPr>
          <w:b/>
          <w:i/>
        </w:rPr>
      </w:pPr>
      <w:r w:rsidRPr="007206EB">
        <w:rPr>
          <w:b/>
          <w:i/>
        </w:rPr>
        <w:t>Назначение: для бестарной перевозки поливинилхлорида</w:t>
      </w:r>
    </w:p>
    <w:p w:rsidR="001E6853" w:rsidRPr="007206EB" w:rsidRDefault="001E6853" w:rsidP="001E6853">
      <w:pPr>
        <w:rPr>
          <w:sz w:val="18"/>
          <w:szCs w:val="18"/>
        </w:rPr>
      </w:pPr>
      <w:r>
        <w:t xml:space="preserve"> </w:t>
      </w:r>
    </w:p>
    <w:tbl>
      <w:tblPr>
        <w:tblW w:w="12679" w:type="dxa"/>
        <w:jc w:val="center"/>
        <w:tblInd w:w="1541" w:type="dxa"/>
        <w:tblLayout w:type="fixed"/>
        <w:tblLook w:val="0000" w:firstRow="0" w:lastRow="0" w:firstColumn="0" w:lastColumn="0" w:noHBand="0" w:noVBand="0"/>
      </w:tblPr>
      <w:tblGrid>
        <w:gridCol w:w="2804"/>
        <w:gridCol w:w="1416"/>
        <w:gridCol w:w="3288"/>
        <w:gridCol w:w="932"/>
        <w:gridCol w:w="3389"/>
        <w:gridCol w:w="850"/>
      </w:tblGrid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1498.00.000</w:t>
            </w:r>
          </w:p>
        </w:tc>
        <w:tc>
          <w:tcPr>
            <w:tcW w:w="3288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14500</w:t>
            </w:r>
          </w:p>
        </w:tc>
        <w:tc>
          <w:tcPr>
            <w:tcW w:w="3389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Количество люков, шт.: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ТУ 24.00.262-82</w:t>
            </w:r>
          </w:p>
        </w:tc>
        <w:tc>
          <w:tcPr>
            <w:tcW w:w="3288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E6853" w:rsidRPr="007206E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 xml:space="preserve">       загрузочных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4</w:t>
            </w: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 xml:space="preserve">15-1498 </w:t>
            </w:r>
          </w:p>
        </w:tc>
        <w:tc>
          <w:tcPr>
            <w:tcW w:w="3288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4550</w:t>
            </w:r>
          </w:p>
        </w:tc>
        <w:tc>
          <w:tcPr>
            <w:tcW w:w="3389" w:type="dxa"/>
          </w:tcPr>
          <w:p w:rsidR="001E6853" w:rsidRPr="007206E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 xml:space="preserve">       лазовых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2</w:t>
            </w: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977</w:t>
            </w:r>
          </w:p>
        </w:tc>
        <w:tc>
          <w:tcPr>
            <w:tcW w:w="3288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Количество аэролотков, шт.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4</w:t>
            </w: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88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1E6853" w:rsidRPr="007206E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Количество аэроплиток, шт.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-</w:t>
            </w: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55,5</w:t>
            </w:r>
          </w:p>
        </w:tc>
        <w:tc>
          <w:tcPr>
            <w:tcW w:w="3288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E6853" w:rsidRPr="007206E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Диаметр люка, мм: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E011DD" w:rsidP="00A064BB">
            <w:pPr>
              <w:rPr>
                <w:b/>
                <w:i/>
                <w:sz w:val="16"/>
              </w:rPr>
            </w:pPr>
            <w:r w:rsidRPr="00E011D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6" w:type="dxa"/>
          </w:tcPr>
          <w:p w:rsidR="001E6853" w:rsidRPr="007206EB" w:rsidRDefault="00E011DD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29,5/</w:t>
            </w:r>
            <w:r w:rsidR="001E6853">
              <w:rPr>
                <w:b/>
                <w:i/>
                <w:sz w:val="16"/>
              </w:rPr>
              <w:t>30,4</w:t>
            </w:r>
          </w:p>
        </w:tc>
        <w:tc>
          <w:tcPr>
            <w:tcW w:w="3288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E6853" w:rsidRPr="007206E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 xml:space="preserve">       лазового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575</w:t>
            </w: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88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1E6853" w:rsidRPr="007206E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 xml:space="preserve">       загрузочного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400</w:t>
            </w: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210,45 (21,46)</w:t>
            </w:r>
          </w:p>
        </w:tc>
        <w:tc>
          <w:tcPr>
            <w:tcW w:w="3288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Наличие смотрового люка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Диаметр разгрузочного патрубка, мм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100</w:t>
            </w: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53,54 (5,46)</w:t>
            </w:r>
          </w:p>
        </w:tc>
        <w:tc>
          <w:tcPr>
            <w:tcW w:w="3288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14488</w:t>
            </w:r>
          </w:p>
        </w:tc>
        <w:tc>
          <w:tcPr>
            <w:tcW w:w="3389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jc w:val="center"/>
              <w:rPr>
                <w:b/>
                <w:i/>
                <w:sz w:val="16"/>
              </w:rPr>
            </w:pP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Объем котла, м</w:t>
            </w:r>
            <w:r w:rsidRPr="007206EB">
              <w:rPr>
                <w:b/>
                <w:i/>
                <w:sz w:val="16"/>
                <w:vertAlign w:val="superscript"/>
              </w:rPr>
              <w:t>3</w:t>
            </w:r>
            <w:r w:rsidRPr="007206EB">
              <w:rPr>
                <w:b/>
                <w:i/>
                <w:sz w:val="16"/>
              </w:rPr>
              <w:t>: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88" w:type="dxa"/>
          </w:tcPr>
          <w:p w:rsidR="001E6853" w:rsidRPr="007206E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E6853" w:rsidRPr="007206E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гидравлическом испытании, Мпа (кгс/см</w:t>
            </w:r>
            <w:r w:rsidRPr="007206EB">
              <w:rPr>
                <w:b/>
                <w:i/>
                <w:sz w:val="16"/>
                <w:vertAlign w:val="superscript"/>
              </w:rPr>
              <w:t>2</w:t>
            </w:r>
            <w:r w:rsidRPr="007206EB">
              <w:rPr>
                <w:b/>
                <w:i/>
                <w:sz w:val="16"/>
              </w:rPr>
              <w:t>)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0,3 (3,0)</w:t>
            </w: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99,2</w:t>
            </w:r>
          </w:p>
        </w:tc>
        <w:tc>
          <w:tcPr>
            <w:tcW w:w="3288" w:type="dxa"/>
          </w:tcPr>
          <w:p w:rsidR="001E6853" w:rsidRPr="007206E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 xml:space="preserve">Допускаемая температура загружаемого 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jc w:val="center"/>
              <w:rPr>
                <w:b/>
                <w:i/>
                <w:sz w:val="16"/>
              </w:rPr>
            </w:pP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92,2</w:t>
            </w:r>
          </w:p>
        </w:tc>
        <w:tc>
          <w:tcPr>
            <w:tcW w:w="3288" w:type="dxa"/>
          </w:tcPr>
          <w:p w:rsidR="001E6853" w:rsidRPr="007206E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Мпа (кгс/см</w:t>
            </w:r>
            <w:r w:rsidRPr="007206EB">
              <w:rPr>
                <w:b/>
                <w:i/>
                <w:sz w:val="16"/>
                <w:vertAlign w:val="superscript"/>
              </w:rPr>
              <w:t>2</w:t>
            </w:r>
            <w:r w:rsidRPr="007206EB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0,22 (2,2)</w:t>
            </w:r>
          </w:p>
        </w:tc>
        <w:tc>
          <w:tcPr>
            <w:tcW w:w="3389" w:type="dxa"/>
          </w:tcPr>
          <w:p w:rsidR="001E6853" w:rsidRPr="007206E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 xml:space="preserve">продукта, </w:t>
            </w:r>
            <w:r w:rsidRPr="007206EB">
              <w:rPr>
                <w:b/>
                <w:i/>
                <w:sz w:val="16"/>
              </w:rPr>
              <w:sym w:font="Symbol" w:char="F0B0"/>
            </w:r>
            <w:r w:rsidRPr="007206EB">
              <w:rPr>
                <w:b/>
                <w:i/>
                <w:sz w:val="16"/>
              </w:rPr>
              <w:t>С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+80</w:t>
            </w: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120</w:t>
            </w:r>
          </w:p>
        </w:tc>
        <w:tc>
          <w:tcPr>
            <w:tcW w:w="3288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Удельный объем, м</w:t>
            </w:r>
            <w:r w:rsidRPr="007206EB">
              <w:rPr>
                <w:b/>
                <w:i/>
                <w:sz w:val="16"/>
                <w:vertAlign w:val="superscript"/>
              </w:rPr>
              <w:t>3</w:t>
            </w:r>
            <w:r w:rsidRPr="007206EB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1,66</w:t>
            </w:r>
          </w:p>
        </w:tc>
        <w:tc>
          <w:tcPr>
            <w:tcW w:w="3389" w:type="dxa"/>
          </w:tcPr>
          <w:p w:rsidR="001E6853" w:rsidRPr="007206E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2</w:t>
            </w: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1-ВМ (0-Т)</w:t>
            </w:r>
          </w:p>
        </w:tc>
        <w:tc>
          <w:tcPr>
            <w:tcW w:w="3288" w:type="dxa"/>
          </w:tcPr>
          <w:p w:rsidR="001E6853" w:rsidRPr="007206E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Давление в котле, Мпа (кгс/см</w:t>
            </w:r>
            <w:r w:rsidRPr="007206EB">
              <w:rPr>
                <w:b/>
                <w:i/>
                <w:sz w:val="16"/>
                <w:vertAlign w:val="superscript"/>
              </w:rPr>
              <w:t>2</w:t>
            </w:r>
            <w:r w:rsidRPr="007206EB">
              <w:rPr>
                <w:b/>
                <w:i/>
                <w:sz w:val="16"/>
              </w:rPr>
              <w:t>):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Угол наклона секций к горизонту, град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6</w:t>
            </w: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11500</w:t>
            </w:r>
          </w:p>
        </w:tc>
        <w:tc>
          <w:tcPr>
            <w:tcW w:w="3288" w:type="dxa"/>
          </w:tcPr>
          <w:p w:rsidR="001E6853" w:rsidRPr="007206E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 xml:space="preserve">        при разгрузке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0,2 (2,0)</w:t>
            </w:r>
          </w:p>
        </w:tc>
        <w:tc>
          <w:tcPr>
            <w:tcW w:w="3389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197</w:t>
            </w:r>
            <w:r>
              <w:rPr>
                <w:b/>
                <w:i/>
                <w:sz w:val="16"/>
              </w:rPr>
              <w:t>2</w:t>
            </w: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88" w:type="dxa"/>
          </w:tcPr>
          <w:p w:rsidR="001E6853" w:rsidRPr="007206E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 xml:space="preserve">        при загрузке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1979</w:t>
            </w:r>
          </w:p>
        </w:tc>
      </w:tr>
      <w:tr w:rsidR="001E6853" w:rsidRPr="007206EB" w:rsidTr="00A064BB">
        <w:trPr>
          <w:jc w:val="center"/>
        </w:trPr>
        <w:tc>
          <w:tcPr>
            <w:tcW w:w="2804" w:type="dxa"/>
          </w:tcPr>
          <w:p w:rsidR="001E6853" w:rsidRPr="007206EB" w:rsidRDefault="001E6853" w:rsidP="00A064BB">
            <w:pPr>
              <w:ind w:left="317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6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15720</w:t>
            </w:r>
          </w:p>
        </w:tc>
        <w:tc>
          <w:tcPr>
            <w:tcW w:w="3288" w:type="dxa"/>
          </w:tcPr>
          <w:p w:rsidR="001E6853" w:rsidRPr="007206EB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Производительность выгрузки, т/ч</w:t>
            </w:r>
          </w:p>
        </w:tc>
        <w:tc>
          <w:tcPr>
            <w:tcW w:w="932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61,7</w:t>
            </w:r>
          </w:p>
        </w:tc>
        <w:tc>
          <w:tcPr>
            <w:tcW w:w="3389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50" w:type="dxa"/>
          </w:tcPr>
          <w:p w:rsidR="001E6853" w:rsidRPr="007206EB" w:rsidRDefault="001E6853" w:rsidP="00A064BB">
            <w:pPr>
              <w:rPr>
                <w:b/>
                <w:i/>
                <w:sz w:val="16"/>
              </w:rPr>
            </w:pPr>
            <w:r w:rsidRPr="007206EB">
              <w:rPr>
                <w:b/>
                <w:i/>
                <w:sz w:val="16"/>
              </w:rPr>
              <w:t>нет</w:t>
            </w:r>
          </w:p>
        </w:tc>
      </w:tr>
    </w:tbl>
    <w:p w:rsidR="001E6853" w:rsidRDefault="001E6853" w:rsidP="0015157D"/>
    <w:p w:rsidR="001E6853" w:rsidRDefault="001E6853" w:rsidP="0015157D"/>
    <w:p w:rsidR="001E6853" w:rsidRDefault="001E6853" w:rsidP="0015157D"/>
    <w:p w:rsidR="001E6853" w:rsidRDefault="0089456C" w:rsidP="0089456C">
      <w:pPr>
        <w:jc w:val="center"/>
        <w:rPr>
          <w:b/>
          <w:i/>
          <w:sz w:val="30"/>
        </w:rPr>
      </w:pPr>
      <w:r>
        <w:br w:type="column"/>
      </w:r>
      <w:r w:rsidR="001E6853" w:rsidRPr="007E52D6">
        <w:rPr>
          <w:b/>
          <w:i/>
          <w:sz w:val="30"/>
        </w:rPr>
        <w:lastRenderedPageBreak/>
        <w:t>8-осная цистерна для светлых нефтепродуктов, модель 15-1500</w:t>
      </w:r>
    </w:p>
    <w:p w:rsidR="001E6853" w:rsidRPr="007E52D6" w:rsidRDefault="001E6853" w:rsidP="001E6853">
      <w:pPr>
        <w:jc w:val="center"/>
        <w:rPr>
          <w:b/>
          <w:i/>
          <w:sz w:val="18"/>
          <w:szCs w:val="18"/>
        </w:rPr>
      </w:pPr>
    </w:p>
    <w:p w:rsidR="001E6853" w:rsidRDefault="0073180D" w:rsidP="001E6853">
      <w:pPr>
        <w:jc w:val="center"/>
        <w:rPr>
          <w:sz w:val="30"/>
        </w:rPr>
      </w:pPr>
      <w:r>
        <w:rPr>
          <w:sz w:val="30"/>
        </w:rPr>
        <w:fldChar w:fldCharType="begin"/>
      </w:r>
      <w:r w:rsidR="001E6853">
        <w:rPr>
          <w:sz w:val="19"/>
        </w:rPr>
        <w:instrText xml:space="preserve"> LINK </w:instrText>
      </w:r>
      <w:r w:rsidR="00830E1E">
        <w:rPr>
          <w:sz w:val="19"/>
        </w:rPr>
        <w:instrText xml:space="preserve"> "D:\\Мои Документы\\Романова\\ПКБ ЦВ\\Альбом-справочник 2009\\Альбом-справочник ноябрь2009\\PHOTO\\РИС122.PCX"  </w:instrText>
      </w:r>
      <w:r w:rsidR="001E6853">
        <w:rPr>
          <w:sz w:val="19"/>
        </w:rPr>
        <w:instrText xml:space="preserve">\a \p </w:instrText>
      </w:r>
      <w:bookmarkStart w:id="45" w:name="_941010072"/>
      <w:bookmarkEnd w:id="45"/>
      <w:r w:rsidR="001E6853">
        <w:rPr>
          <w:sz w:val="19"/>
        </w:rPr>
        <w:instrText xml:space="preserve"> \* MERGEFORMAT </w:instrText>
      </w:r>
      <w:r>
        <w:rPr>
          <w:noProof/>
        </w:rPr>
        <w:fldChar w:fldCharType="separate"/>
      </w:r>
      <w:r w:rsidR="00014D49">
        <w:rPr>
          <w:sz w:val="30"/>
        </w:rPr>
        <w:object w:dxaOrig="13697" w:dyaOrig="3974">
          <v:shape id="_x0000_i1114" type="#_x0000_t75" style="width:684.85pt;height:198.4pt">
            <v:imagedata r:id="rId146" o:title="" croptop="4905f" cropbottom="891f" cropleft="995f" cropright="720f"/>
          </v:shape>
        </w:object>
      </w:r>
      <w:r>
        <w:rPr>
          <w:sz w:val="30"/>
        </w:rPr>
        <w:fldChar w:fldCharType="end"/>
      </w:r>
    </w:p>
    <w:p w:rsidR="001E6853" w:rsidRDefault="001E6853" w:rsidP="001E6853">
      <w:pPr>
        <w:jc w:val="center"/>
        <w:rPr>
          <w:sz w:val="19"/>
        </w:rPr>
      </w:pPr>
      <w:r>
        <w:rPr>
          <w:sz w:val="19"/>
        </w:rPr>
        <w:t xml:space="preserve"> </w:t>
      </w:r>
    </w:p>
    <w:p w:rsidR="001E6853" w:rsidRPr="007E52D6" w:rsidRDefault="001E6853" w:rsidP="001E6853">
      <w:pPr>
        <w:jc w:val="center"/>
        <w:rPr>
          <w:b/>
          <w:i/>
        </w:rPr>
      </w:pPr>
      <w:r w:rsidRPr="007E52D6">
        <w:rPr>
          <w:b/>
          <w:i/>
        </w:rPr>
        <w:t>Назначен</w:t>
      </w:r>
      <w:r>
        <w:rPr>
          <w:b/>
          <w:i/>
        </w:rPr>
        <w:t xml:space="preserve">ие: для светлых нефтепродуктов </w:t>
      </w:r>
    </w:p>
    <w:p w:rsidR="001E6853" w:rsidRPr="007E52D6" w:rsidRDefault="001E6853" w:rsidP="001E6853">
      <w:pPr>
        <w:jc w:val="center"/>
        <w:rPr>
          <w:sz w:val="16"/>
          <w:szCs w:val="16"/>
        </w:rPr>
      </w:pPr>
    </w:p>
    <w:tbl>
      <w:tblPr>
        <w:tblW w:w="0" w:type="auto"/>
        <w:jc w:val="center"/>
        <w:tblInd w:w="718" w:type="dxa"/>
        <w:tblLayout w:type="fixed"/>
        <w:tblLook w:val="0000" w:firstRow="0" w:lastRow="0" w:firstColumn="0" w:lastColumn="0" w:noHBand="0" w:noVBand="0"/>
      </w:tblPr>
      <w:tblGrid>
        <w:gridCol w:w="2840"/>
        <w:gridCol w:w="1376"/>
        <w:gridCol w:w="3123"/>
        <w:gridCol w:w="932"/>
        <w:gridCol w:w="3060"/>
        <w:gridCol w:w="1200"/>
      </w:tblGrid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1500.00.000-2</w:t>
            </w: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Наличие паро-обогревательной рубашки</w:t>
            </w: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нет</w:t>
            </w: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ТУ24.05.519-81</w:t>
            </w: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5217</w:t>
            </w: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Наличие теплоизоляции</w:t>
            </w: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нет</w:t>
            </w: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15-1500</w:t>
            </w: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8</w:t>
            </w: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Наличие теневой защиты</w:t>
            </w: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нет</w:t>
            </w: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741</w:t>
            </w: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Модель 4-осной тележки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18-101</w:t>
            </w: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Наличие предохранительного клапана</w:t>
            </w: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нет</w:t>
            </w: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76" w:type="dxa"/>
          </w:tcPr>
          <w:p w:rsidR="001E6853" w:rsidRPr="007E52D6" w:rsidRDefault="001E6853" w:rsidP="00A064B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нет</w:t>
            </w: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Наличие предохранительно-впускного</w:t>
            </w: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125</w:t>
            </w: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нет</w:t>
            </w: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клапана</w:t>
            </w: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есть</w:t>
            </w: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E011DD" w:rsidP="00A064BB">
            <w:pPr>
              <w:rPr>
                <w:b/>
                <w:i/>
                <w:sz w:val="16"/>
              </w:rPr>
            </w:pPr>
            <w:r w:rsidRPr="00E011D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76" w:type="dxa"/>
          </w:tcPr>
          <w:p w:rsidR="001E6853" w:rsidRPr="007E52D6" w:rsidRDefault="00E011DD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49,9/</w:t>
            </w:r>
            <w:r w:rsidR="001E6853">
              <w:rPr>
                <w:b/>
                <w:i/>
                <w:sz w:val="16"/>
              </w:rPr>
              <w:t>52,9</w:t>
            </w: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есть</w:t>
            </w: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Способ налива и слива</w:t>
            </w:r>
          </w:p>
        </w:tc>
        <w:tc>
          <w:tcPr>
            <w:tcW w:w="1200" w:type="dxa"/>
          </w:tcPr>
          <w:p w:rsidR="001E6853" w:rsidRPr="007E52D6" w:rsidRDefault="001E6853" w:rsidP="00A064BB">
            <w:pPr>
              <w:ind w:right="-108"/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налив-верхний,</w:t>
            </w: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3200</w:t>
            </w: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слив-нижний</w:t>
            </w: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215,8 (22)</w:t>
            </w: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20650</w:t>
            </w: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самотеком</w:t>
            </w: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81,23 (8,28)</w:t>
            </w: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Удельный объем, м</w:t>
            </w:r>
            <w:r w:rsidRPr="007E52D6">
              <w:rPr>
                <w:b/>
                <w:i/>
                <w:sz w:val="16"/>
                <w:vertAlign w:val="superscript"/>
              </w:rPr>
              <w:t>3</w:t>
            </w:r>
            <w:r w:rsidRPr="007E52D6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1,25</w:t>
            </w: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Количество лестниц, шт.:</w:t>
            </w: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Объем котла, м</w:t>
            </w:r>
            <w:r w:rsidRPr="007E52D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161,6</w:t>
            </w: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2</w:t>
            </w: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 xml:space="preserve">      наружных</w:t>
            </w: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2</w:t>
            </w: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120</w:t>
            </w: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Наличие уклона котла к сливному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 xml:space="preserve">      внутренних</w:t>
            </w: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1</w:t>
            </w: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1-Т</w:t>
            </w: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прибору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есть</w:t>
            </w: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Максимально допустимая температура</w:t>
            </w: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13920</w:t>
            </w: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 xml:space="preserve">загружаемого продукта, </w:t>
            </w:r>
            <w:r w:rsidRPr="007E52D6">
              <w:rPr>
                <w:b/>
                <w:i/>
                <w:sz w:val="15"/>
              </w:rPr>
              <w:sym w:font="Symbol" w:char="F0B0"/>
            </w:r>
            <w:r w:rsidRPr="007E52D6">
              <w:rPr>
                <w:b/>
                <w:i/>
                <w:sz w:val="15"/>
              </w:rPr>
              <w:t>С</w:t>
            </w: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-</w:t>
            </w: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 xml:space="preserve">Год постановки на серийное </w:t>
            </w: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ind w:left="317"/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21250</w:t>
            </w: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клапана), МПа (кгс/см</w:t>
            </w:r>
            <w:r w:rsidRPr="007E52D6">
              <w:rPr>
                <w:b/>
                <w:i/>
                <w:sz w:val="16"/>
                <w:vertAlign w:val="superscript"/>
              </w:rPr>
              <w:t>2</w:t>
            </w:r>
            <w:r w:rsidRPr="007E52D6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0,15 (1,5)</w:t>
            </w: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 xml:space="preserve">производство </w:t>
            </w: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1988</w:t>
            </w: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  <w:r w:rsidRPr="007E52D6">
              <w:rPr>
                <w:b/>
                <w:i/>
                <w:sz w:val="16"/>
              </w:rPr>
              <w:t>20120</w:t>
            </w: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>
              <w:rPr>
                <w:b/>
                <w:i/>
                <w:sz w:val="15"/>
              </w:rPr>
              <w:t>-</w:t>
            </w: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123" w:type="dxa"/>
          </w:tcPr>
          <w:p w:rsidR="001E6853" w:rsidRPr="007E52D6" w:rsidRDefault="001E6853" w:rsidP="00A064BB">
            <w:pPr>
              <w:ind w:right="-108"/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 xml:space="preserve">гидравлическом испытании, МПа </w:t>
            </w:r>
            <w:r w:rsidRPr="007E52D6">
              <w:rPr>
                <w:b/>
                <w:i/>
                <w:sz w:val="16"/>
              </w:rPr>
              <w:t>(кгс/см</w:t>
            </w:r>
            <w:r w:rsidRPr="007E52D6">
              <w:rPr>
                <w:b/>
                <w:i/>
                <w:sz w:val="16"/>
                <w:vertAlign w:val="superscript"/>
              </w:rPr>
              <w:t>2</w:t>
            </w:r>
            <w:r w:rsidRPr="007E52D6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0,4 (4,0)</w:t>
            </w: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Возможность установки буферов</w:t>
            </w: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нет</w:t>
            </w: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Количество секций котла, шт.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 w:rsidRPr="007E52D6">
              <w:rPr>
                <w:b/>
                <w:i/>
                <w:sz w:val="15"/>
              </w:rPr>
              <w:t>1</w:t>
            </w: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</w:p>
        </w:tc>
      </w:tr>
      <w:tr w:rsidR="001E6853" w:rsidRPr="007E52D6" w:rsidTr="00A064BB">
        <w:trPr>
          <w:jc w:val="center"/>
        </w:trPr>
        <w:tc>
          <w:tcPr>
            <w:tcW w:w="2840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376" w:type="dxa"/>
          </w:tcPr>
          <w:p w:rsidR="001E6853" w:rsidRPr="007E52D6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123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2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  <w:r>
              <w:rPr>
                <w:b/>
                <w:i/>
                <w:sz w:val="15"/>
              </w:rPr>
              <w:t>71</w:t>
            </w:r>
          </w:p>
        </w:tc>
        <w:tc>
          <w:tcPr>
            <w:tcW w:w="306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</w:p>
        </w:tc>
        <w:tc>
          <w:tcPr>
            <w:tcW w:w="1200" w:type="dxa"/>
          </w:tcPr>
          <w:p w:rsidR="001E6853" w:rsidRPr="007E52D6" w:rsidRDefault="001E6853" w:rsidP="00A064BB">
            <w:pPr>
              <w:rPr>
                <w:b/>
                <w:i/>
                <w:sz w:val="15"/>
              </w:rPr>
            </w:pPr>
          </w:p>
        </w:tc>
      </w:tr>
    </w:tbl>
    <w:p w:rsidR="001E6853" w:rsidRDefault="001E6853" w:rsidP="0015157D"/>
    <w:p w:rsidR="001E6853" w:rsidRPr="00D93C37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1E6853" w:rsidRPr="00D93C37">
        <w:rPr>
          <w:b/>
          <w:i/>
          <w:sz w:val="32"/>
        </w:rPr>
        <w:lastRenderedPageBreak/>
        <w:t>4-осная цистерна для меланжа, модель 15-1514</w:t>
      </w:r>
    </w:p>
    <w:p w:rsidR="001E6853" w:rsidRPr="00D93C37" w:rsidRDefault="001E6853" w:rsidP="001E6853">
      <w:pPr>
        <w:rPr>
          <w:sz w:val="18"/>
          <w:szCs w:val="18"/>
        </w:rPr>
      </w:pPr>
    </w:p>
    <w:p w:rsidR="001E6853" w:rsidRDefault="0073180D" w:rsidP="001E6853">
      <w:pPr>
        <w:jc w:val="center"/>
      </w:pPr>
      <w:r>
        <w:fldChar w:fldCharType="begin"/>
      </w:r>
      <w:r w:rsidR="001E6853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ноябрь2009\\PHOTO\\РИС170.PCX"  </w:instrText>
      </w:r>
      <w:r w:rsidR="001E6853">
        <w:instrText xml:space="preserve">\a \p </w:instrText>
      </w:r>
      <w:bookmarkStart w:id="46" w:name="_942145399"/>
      <w:bookmarkEnd w:id="46"/>
      <w:r w:rsidR="001E6853">
        <w:instrText xml:space="preserve"> \* MERGEFORMAT </w:instrText>
      </w:r>
      <w:r>
        <w:rPr>
          <w:noProof/>
        </w:rPr>
        <w:fldChar w:fldCharType="separate"/>
      </w:r>
      <w:r w:rsidR="00014D49">
        <w:object w:dxaOrig="13870" w:dyaOrig="4078">
          <v:shape id="_x0000_i1115" type="#_x0000_t75" style="width:693.2pt;height:204.3pt">
            <v:imagedata r:id="rId147" o:title="" croptop="4717f" cropleft="1298f" cropright="466f"/>
          </v:shape>
        </w:object>
      </w:r>
      <w:r>
        <w:fldChar w:fldCharType="end"/>
      </w:r>
    </w:p>
    <w:p w:rsidR="001E6853" w:rsidRPr="00D93C37" w:rsidRDefault="001E6853" w:rsidP="001E6853">
      <w:pPr>
        <w:rPr>
          <w:sz w:val="16"/>
          <w:szCs w:val="16"/>
        </w:rPr>
      </w:pPr>
    </w:p>
    <w:p w:rsidR="001E6853" w:rsidRPr="00D93C37" w:rsidRDefault="001E6853" w:rsidP="001E6853">
      <w:pPr>
        <w:jc w:val="center"/>
        <w:rPr>
          <w:b/>
          <w:i/>
        </w:rPr>
      </w:pPr>
      <w:r w:rsidRPr="00D93C37">
        <w:rPr>
          <w:b/>
          <w:i/>
        </w:rPr>
        <w:t>Назначение: для перевозки меланжа</w:t>
      </w:r>
    </w:p>
    <w:p w:rsidR="001E6853" w:rsidRPr="00D93C37" w:rsidRDefault="001E6853" w:rsidP="001E6853">
      <w:pPr>
        <w:rPr>
          <w:sz w:val="16"/>
          <w:szCs w:val="16"/>
        </w:rPr>
      </w:pPr>
    </w:p>
    <w:tbl>
      <w:tblPr>
        <w:tblW w:w="0" w:type="auto"/>
        <w:jc w:val="center"/>
        <w:tblInd w:w="519" w:type="dxa"/>
        <w:tblLayout w:type="fixed"/>
        <w:tblLook w:val="0000" w:firstRow="0" w:lastRow="0" w:firstColumn="0" w:lastColumn="0" w:noHBand="0" w:noVBand="0"/>
      </w:tblPr>
      <w:tblGrid>
        <w:gridCol w:w="2898"/>
        <w:gridCol w:w="1403"/>
        <w:gridCol w:w="3275"/>
        <w:gridCol w:w="850"/>
        <w:gridCol w:w="3387"/>
        <w:gridCol w:w="1418"/>
      </w:tblGrid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1514.00.000</w:t>
            </w:r>
          </w:p>
        </w:tc>
        <w:tc>
          <w:tcPr>
            <w:tcW w:w="3275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нет</w:t>
            </w: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ТУ 24-1-134-69</w:t>
            </w:r>
          </w:p>
        </w:tc>
        <w:tc>
          <w:tcPr>
            <w:tcW w:w="3275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нет</w:t>
            </w: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 xml:space="preserve">15-1514  </w:t>
            </w:r>
          </w:p>
        </w:tc>
        <w:tc>
          <w:tcPr>
            <w:tcW w:w="3275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4222</w:t>
            </w: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нет</w:t>
            </w: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722</w:t>
            </w:r>
          </w:p>
        </w:tc>
        <w:tc>
          <w:tcPr>
            <w:tcW w:w="3275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нет</w:t>
            </w: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5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275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есть</w:t>
            </w: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E011DD" w:rsidP="00A064BB">
            <w:pPr>
              <w:rPr>
                <w:b/>
                <w:i/>
                <w:sz w:val="16"/>
              </w:rPr>
            </w:pPr>
            <w:r w:rsidRPr="00E011D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03" w:type="dxa"/>
          </w:tcPr>
          <w:p w:rsidR="001E6853" w:rsidRPr="00D93C37" w:rsidRDefault="00E011DD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21,2/</w:t>
            </w:r>
            <w:r w:rsidR="001E6853">
              <w:rPr>
                <w:b/>
                <w:i/>
                <w:sz w:val="16"/>
              </w:rPr>
              <w:t>21,9</w:t>
            </w:r>
          </w:p>
        </w:tc>
        <w:tc>
          <w:tcPr>
            <w:tcW w:w="3275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8" w:type="dxa"/>
          </w:tcPr>
          <w:p w:rsidR="001E6853" w:rsidRPr="00D93C37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верхний передав-</w:t>
            </w: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2417</w:t>
            </w: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ливанием или</w:t>
            </w: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200,8 (20,47)</w:t>
            </w:r>
          </w:p>
        </w:tc>
        <w:tc>
          <w:tcPr>
            <w:tcW w:w="3275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10110</w:t>
            </w: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вакуумнасосом</w:t>
            </w: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66,8 (6,81)</w:t>
            </w:r>
          </w:p>
        </w:tc>
        <w:tc>
          <w:tcPr>
            <w:tcW w:w="3275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Удельный объем, м</w:t>
            </w:r>
            <w:r w:rsidRPr="00D93C37">
              <w:rPr>
                <w:b/>
                <w:i/>
                <w:sz w:val="16"/>
                <w:vertAlign w:val="superscript"/>
              </w:rPr>
              <w:t>3</w:t>
            </w:r>
            <w:r w:rsidRPr="00D93C37">
              <w:rPr>
                <w:b/>
                <w:i/>
                <w:sz w:val="16"/>
              </w:rPr>
              <w:t>/т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0,72</w:t>
            </w: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Объем котла, м</w:t>
            </w:r>
            <w:r w:rsidRPr="00D93C3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2</w:t>
            </w: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44,8</w:t>
            </w:r>
          </w:p>
        </w:tc>
        <w:tc>
          <w:tcPr>
            <w:tcW w:w="3275" w:type="dxa"/>
          </w:tcPr>
          <w:p w:rsidR="001E6853" w:rsidRPr="00D93C37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1</w:t>
            </w: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40</w:t>
            </w:r>
          </w:p>
        </w:tc>
        <w:tc>
          <w:tcPr>
            <w:tcW w:w="3275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 xml:space="preserve">загружаемого продукта, </w:t>
            </w:r>
            <w:r w:rsidRPr="00D93C37">
              <w:rPr>
                <w:b/>
                <w:i/>
                <w:sz w:val="16"/>
              </w:rPr>
              <w:sym w:font="Symbol" w:char="F0B0"/>
            </w:r>
            <w:r w:rsidRPr="00D93C37">
              <w:rPr>
                <w:b/>
                <w:i/>
                <w:sz w:val="16"/>
              </w:rPr>
              <w:t>С</w:t>
            </w: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-</w:t>
            </w: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5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клапана), МПа (кгс/см</w:t>
            </w:r>
            <w:r w:rsidRPr="00D93C37">
              <w:rPr>
                <w:b/>
                <w:i/>
                <w:sz w:val="16"/>
                <w:vertAlign w:val="superscript"/>
              </w:rPr>
              <w:t>2</w:t>
            </w:r>
            <w:r w:rsidRPr="00D93C37">
              <w:rPr>
                <w:b/>
                <w:i/>
                <w:sz w:val="16"/>
              </w:rPr>
              <w:t>)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0,2 (2,0)</w:t>
            </w: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7800</w:t>
            </w:r>
          </w:p>
        </w:tc>
        <w:tc>
          <w:tcPr>
            <w:tcW w:w="3275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197</w:t>
            </w:r>
            <w:r>
              <w:rPr>
                <w:b/>
                <w:i/>
                <w:sz w:val="16"/>
              </w:rPr>
              <w:t>3</w:t>
            </w: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1E6853" w:rsidRPr="00D93C37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гидравлическом испытании, МПа (кгс/см</w:t>
            </w:r>
            <w:r w:rsidRPr="00D93C37">
              <w:rPr>
                <w:b/>
                <w:i/>
                <w:sz w:val="16"/>
                <w:vertAlign w:val="superscript"/>
              </w:rPr>
              <w:t>2</w:t>
            </w:r>
            <w:r w:rsidRPr="00D93C37">
              <w:rPr>
                <w:b/>
                <w:i/>
                <w:sz w:val="16"/>
              </w:rPr>
              <w:t>)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0,9 (9,0)</w:t>
            </w: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1976</w:t>
            </w:r>
          </w:p>
        </w:tc>
      </w:tr>
      <w:tr w:rsidR="001E6853" w:rsidRPr="00D93C37" w:rsidTr="00A064BB">
        <w:trPr>
          <w:jc w:val="center"/>
        </w:trPr>
        <w:tc>
          <w:tcPr>
            <w:tcW w:w="2898" w:type="dxa"/>
          </w:tcPr>
          <w:p w:rsidR="001E6853" w:rsidRPr="00D93C37" w:rsidRDefault="001E6853" w:rsidP="00A064BB">
            <w:pPr>
              <w:ind w:left="317"/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03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12020</w:t>
            </w:r>
          </w:p>
        </w:tc>
        <w:tc>
          <w:tcPr>
            <w:tcW w:w="3275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50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8" w:type="dxa"/>
          </w:tcPr>
          <w:p w:rsidR="001E6853" w:rsidRPr="00D93C37" w:rsidRDefault="001E6853" w:rsidP="00A064BB">
            <w:pPr>
              <w:rPr>
                <w:b/>
                <w:i/>
                <w:sz w:val="16"/>
              </w:rPr>
            </w:pPr>
            <w:r w:rsidRPr="00D93C37">
              <w:rPr>
                <w:b/>
                <w:i/>
                <w:sz w:val="16"/>
              </w:rPr>
              <w:t>нет</w:t>
            </w:r>
          </w:p>
        </w:tc>
      </w:tr>
    </w:tbl>
    <w:p w:rsidR="001E6853" w:rsidRDefault="001E6853" w:rsidP="0015157D"/>
    <w:p w:rsidR="001E6853" w:rsidRDefault="001E6853" w:rsidP="0015157D"/>
    <w:p w:rsidR="001E6853" w:rsidRPr="002A4E62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1E6853" w:rsidRPr="002A4E62">
        <w:rPr>
          <w:b/>
          <w:i/>
          <w:sz w:val="32"/>
        </w:rPr>
        <w:lastRenderedPageBreak/>
        <w:t>4-осная цистерна для сжиженных углеводородных газов, модели 15-1519</w:t>
      </w:r>
    </w:p>
    <w:p w:rsidR="001E6853" w:rsidRPr="002A4E62" w:rsidRDefault="001E6853" w:rsidP="001E6853">
      <w:pPr>
        <w:rPr>
          <w:sz w:val="16"/>
          <w:szCs w:val="16"/>
        </w:rPr>
      </w:pPr>
    </w:p>
    <w:p w:rsidR="001E6853" w:rsidRDefault="0073180D" w:rsidP="001E6853">
      <w:pPr>
        <w:jc w:val="center"/>
        <w:rPr>
          <w:sz w:val="32"/>
        </w:rPr>
      </w:pPr>
      <w:r>
        <w:fldChar w:fldCharType="begin"/>
      </w:r>
      <w:r w:rsidR="00B31677">
        <w:instrText xml:space="preserve"> LINK Paint.Picture "C:\\PHOTO\\РИС222.BMP" "" \a \p \* MERGEFORMAT </w:instrText>
      </w:r>
      <w:r>
        <w:fldChar w:fldCharType="separate"/>
      </w:r>
      <w:r w:rsidR="00DE355C">
        <w:object w:dxaOrig="10096" w:dyaOrig="15464">
          <v:shape id="_x0000_i1116" type="#_x0000_t75" style="width:662.25pt;height:221pt">
            <v:imagedata r:id="rId148" o:title=""/>
          </v:shape>
        </w:object>
      </w:r>
      <w:r>
        <w:fldChar w:fldCharType="end"/>
      </w:r>
    </w:p>
    <w:p w:rsidR="001E6853" w:rsidRPr="002A4E62" w:rsidRDefault="001E6853" w:rsidP="001E6853">
      <w:pPr>
        <w:jc w:val="center"/>
        <w:rPr>
          <w:sz w:val="16"/>
          <w:szCs w:val="16"/>
        </w:rPr>
      </w:pPr>
    </w:p>
    <w:p w:rsidR="001E6853" w:rsidRPr="002A4E62" w:rsidRDefault="001E6853" w:rsidP="001E6853">
      <w:pPr>
        <w:tabs>
          <w:tab w:val="left" w:pos="9923"/>
        </w:tabs>
        <w:jc w:val="center"/>
        <w:rPr>
          <w:b/>
          <w:i/>
        </w:rPr>
      </w:pPr>
      <w:r w:rsidRPr="002A4E62">
        <w:rPr>
          <w:b/>
          <w:i/>
        </w:rPr>
        <w:t xml:space="preserve">Назначение: для перевозки сжиженных углеводородных газов </w:t>
      </w:r>
    </w:p>
    <w:p w:rsidR="001E6853" w:rsidRDefault="001E6853" w:rsidP="001E6853">
      <w:pPr>
        <w:jc w:val="center"/>
      </w:pPr>
      <w:r>
        <w:t xml:space="preserve"> </w:t>
      </w:r>
    </w:p>
    <w:tbl>
      <w:tblPr>
        <w:tblW w:w="12990" w:type="dxa"/>
        <w:jc w:val="center"/>
        <w:tblInd w:w="1505" w:type="dxa"/>
        <w:tblLayout w:type="fixed"/>
        <w:tblLook w:val="0000" w:firstRow="0" w:lastRow="0" w:firstColumn="0" w:lastColumn="0" w:noHBand="0" w:noVBand="0"/>
      </w:tblPr>
      <w:tblGrid>
        <w:gridCol w:w="2693"/>
        <w:gridCol w:w="1424"/>
        <w:gridCol w:w="3345"/>
        <w:gridCol w:w="992"/>
        <w:gridCol w:w="3402"/>
        <w:gridCol w:w="1134"/>
      </w:tblGrid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1519.00.000</w:t>
            </w:r>
          </w:p>
        </w:tc>
        <w:tc>
          <w:tcPr>
            <w:tcW w:w="3345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 xml:space="preserve">       по осям сцепления автосцепок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 xml:space="preserve"> 12020</w:t>
            </w:r>
          </w:p>
        </w:tc>
        <w:tc>
          <w:tcPr>
            <w:tcW w:w="3402" w:type="dxa"/>
          </w:tcPr>
          <w:p w:rsidR="001E6853" w:rsidRPr="002A4E62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1</w:t>
            </w: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 xml:space="preserve">ТУ24.00.1285-82   </w:t>
            </w:r>
          </w:p>
        </w:tc>
        <w:tc>
          <w:tcPr>
            <w:tcW w:w="3345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 xml:space="preserve">      по концевым балкам рамы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нет</w:t>
            </w: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 xml:space="preserve">15-1519 </w:t>
            </w:r>
          </w:p>
        </w:tc>
        <w:tc>
          <w:tcPr>
            <w:tcW w:w="3345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E6853" w:rsidRPr="002A4E62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нет</w:t>
            </w: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762</w:t>
            </w:r>
          </w:p>
        </w:tc>
        <w:tc>
          <w:tcPr>
            <w:tcW w:w="3345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4998</w:t>
            </w:r>
          </w:p>
        </w:tc>
        <w:tc>
          <w:tcPr>
            <w:tcW w:w="340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Толщина изоляции,мм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-</w:t>
            </w: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45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нет</w:t>
            </w: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</w:t>
            </w:r>
          </w:p>
        </w:tc>
        <w:tc>
          <w:tcPr>
            <w:tcW w:w="3345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1E6853" w:rsidRPr="002A4E62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есть</w:t>
            </w: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3</w:t>
            </w:r>
            <w:r>
              <w:rPr>
                <w:b/>
                <w:i/>
                <w:sz w:val="16"/>
              </w:rPr>
              <w:t>6,1</w:t>
            </w:r>
          </w:p>
        </w:tc>
        <w:tc>
          <w:tcPr>
            <w:tcW w:w="3345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1E6853" w:rsidRPr="002A4E62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45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1E6853" w:rsidRPr="002A4E62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нет</w:t>
            </w: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203</w:t>
            </w:r>
            <w:r w:rsidRPr="002A4E62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85</w:t>
            </w:r>
            <w:r w:rsidRPr="002A4E62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20,78</w:t>
            </w:r>
            <w:r w:rsidRPr="002A4E62">
              <w:rPr>
                <w:b/>
                <w:i/>
                <w:sz w:val="16"/>
              </w:rPr>
              <w:t xml:space="preserve">)    </w:t>
            </w:r>
          </w:p>
        </w:tc>
        <w:tc>
          <w:tcPr>
            <w:tcW w:w="3345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3000</w:t>
            </w:r>
          </w:p>
        </w:tc>
        <w:tc>
          <w:tcPr>
            <w:tcW w:w="340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ind w:right="-108"/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верхний пере-</w:t>
            </w: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7</w:t>
            </w:r>
            <w:r w:rsidRPr="002A4E62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95</w:t>
            </w:r>
            <w:r w:rsidRPr="002A4E62">
              <w:rPr>
                <w:b/>
                <w:i/>
                <w:sz w:val="16"/>
              </w:rPr>
              <w:t xml:space="preserve"> (6,</w:t>
            </w:r>
            <w:r>
              <w:rPr>
                <w:b/>
                <w:i/>
                <w:sz w:val="16"/>
              </w:rPr>
              <w:t>92</w:t>
            </w:r>
            <w:r w:rsidRPr="002A4E62">
              <w:rPr>
                <w:b/>
                <w:i/>
                <w:sz w:val="16"/>
              </w:rPr>
              <w:t xml:space="preserve">)       </w:t>
            </w:r>
          </w:p>
        </w:tc>
        <w:tc>
          <w:tcPr>
            <w:tcW w:w="3345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11258</w:t>
            </w:r>
          </w:p>
        </w:tc>
        <w:tc>
          <w:tcPr>
            <w:tcW w:w="340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13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давливанием</w:t>
            </w: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Объем котла, м</w:t>
            </w:r>
            <w:r w:rsidRPr="002A4E62">
              <w:rPr>
                <w:b/>
                <w:i/>
                <w:sz w:val="16"/>
                <w:vertAlign w:val="superscript"/>
              </w:rPr>
              <w:t>3</w:t>
            </w:r>
            <w:r w:rsidRPr="002A4E62">
              <w:rPr>
                <w:b/>
                <w:i/>
                <w:sz w:val="16"/>
              </w:rPr>
              <w:t>: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45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Удельный объем, м</w:t>
            </w:r>
            <w:r w:rsidRPr="002A4E62">
              <w:rPr>
                <w:b/>
                <w:i/>
                <w:sz w:val="16"/>
                <w:vertAlign w:val="superscript"/>
              </w:rPr>
              <w:t>3</w:t>
            </w:r>
            <w:r w:rsidRPr="002A4E62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1,76</w:t>
            </w:r>
          </w:p>
        </w:tc>
        <w:tc>
          <w:tcPr>
            <w:tcW w:w="340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ind w:right="-108"/>
              <w:jc w:val="both"/>
              <w:rPr>
                <w:b/>
                <w:i/>
                <w:sz w:val="16"/>
              </w:rPr>
            </w:pP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75,7</w:t>
            </w:r>
          </w:p>
        </w:tc>
        <w:tc>
          <w:tcPr>
            <w:tcW w:w="3345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2</w:t>
            </w: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64,2</w:t>
            </w:r>
          </w:p>
        </w:tc>
        <w:tc>
          <w:tcPr>
            <w:tcW w:w="3345" w:type="dxa"/>
          </w:tcPr>
          <w:p w:rsidR="001E6853" w:rsidRPr="002A4E62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-</w:t>
            </w: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120</w:t>
            </w:r>
          </w:p>
        </w:tc>
        <w:tc>
          <w:tcPr>
            <w:tcW w:w="3345" w:type="dxa"/>
          </w:tcPr>
          <w:p w:rsidR="001E6853" w:rsidRPr="002A4E62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1-Т</w:t>
            </w:r>
          </w:p>
        </w:tc>
        <w:tc>
          <w:tcPr>
            <w:tcW w:w="3345" w:type="dxa"/>
          </w:tcPr>
          <w:p w:rsidR="001E6853" w:rsidRPr="002A4E62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Мпа (кгс/см</w:t>
            </w:r>
            <w:r w:rsidRPr="002A4E62">
              <w:rPr>
                <w:b/>
                <w:i/>
                <w:sz w:val="16"/>
                <w:vertAlign w:val="superscript"/>
              </w:rPr>
              <w:t>2</w:t>
            </w:r>
            <w:r w:rsidRPr="002A4E62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2,0 (20,0)</w:t>
            </w:r>
          </w:p>
        </w:tc>
        <w:tc>
          <w:tcPr>
            <w:tcW w:w="340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 xml:space="preserve">загружаемого продукта, </w:t>
            </w:r>
            <w:r w:rsidRPr="002A4E62">
              <w:rPr>
                <w:b/>
                <w:i/>
                <w:sz w:val="16"/>
              </w:rPr>
              <w:sym w:font="Symbol" w:char="F0B0"/>
            </w:r>
            <w:r w:rsidRPr="002A4E62">
              <w:rPr>
                <w:b/>
                <w:i/>
                <w:sz w:val="16"/>
              </w:rPr>
              <w:t>С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+10</w:t>
            </w: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7800</w:t>
            </w:r>
          </w:p>
        </w:tc>
        <w:tc>
          <w:tcPr>
            <w:tcW w:w="3345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 xml:space="preserve">1981       </w:t>
            </w: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45" w:type="dxa"/>
          </w:tcPr>
          <w:p w:rsidR="001E6853" w:rsidRPr="002A4E62" w:rsidRDefault="001E6853" w:rsidP="00A064BB">
            <w:pPr>
              <w:ind w:right="-108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гидравлическом испытании, Мпа (кгс/см</w:t>
            </w:r>
            <w:r w:rsidRPr="002A4E62">
              <w:rPr>
                <w:b/>
                <w:i/>
                <w:sz w:val="16"/>
                <w:vertAlign w:val="superscript"/>
              </w:rPr>
              <w:t>2</w:t>
            </w:r>
            <w:r w:rsidRPr="002A4E62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3,0 (30,0)</w:t>
            </w:r>
          </w:p>
        </w:tc>
        <w:tc>
          <w:tcPr>
            <w:tcW w:w="340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1E6853" w:rsidRPr="002A4E62" w:rsidTr="00A064BB">
        <w:trPr>
          <w:jc w:val="center"/>
        </w:trPr>
        <w:tc>
          <w:tcPr>
            <w:tcW w:w="2693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142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45" w:type="dxa"/>
          </w:tcPr>
          <w:p w:rsidR="001E6853" w:rsidRPr="002A4E62" w:rsidRDefault="001E6853" w:rsidP="00A064BB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E6853" w:rsidRPr="002A4E62" w:rsidRDefault="001E6853" w:rsidP="00A064BB">
            <w:pPr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4" w:type="dxa"/>
          </w:tcPr>
          <w:p w:rsidR="001E6853" w:rsidRPr="002A4E62" w:rsidRDefault="001E6853" w:rsidP="00A064BB">
            <w:pPr>
              <w:jc w:val="both"/>
              <w:rPr>
                <w:b/>
                <w:i/>
                <w:sz w:val="16"/>
              </w:rPr>
            </w:pPr>
            <w:r w:rsidRPr="002A4E62">
              <w:rPr>
                <w:b/>
                <w:i/>
                <w:sz w:val="16"/>
              </w:rPr>
              <w:t>нет</w:t>
            </w:r>
          </w:p>
        </w:tc>
      </w:tr>
    </w:tbl>
    <w:p w:rsidR="001E6853" w:rsidRDefault="001E6853" w:rsidP="0015157D"/>
    <w:p w:rsidR="00D84F22" w:rsidRPr="006E05E8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D84F22" w:rsidRPr="00C43DAD">
        <w:rPr>
          <w:b/>
          <w:i/>
          <w:sz w:val="32"/>
        </w:rPr>
        <w:lastRenderedPageBreak/>
        <w:t>4-осная цистерна для сжиженных углеводородных газов</w:t>
      </w:r>
      <w:r w:rsidR="00D84F22">
        <w:rPr>
          <w:b/>
          <w:i/>
          <w:sz w:val="32"/>
        </w:rPr>
        <w:t xml:space="preserve"> и легкого углеводородного сырья</w:t>
      </w:r>
      <w:r w:rsidR="00D84F22" w:rsidRPr="00C43DAD">
        <w:rPr>
          <w:b/>
          <w:i/>
          <w:sz w:val="32"/>
        </w:rPr>
        <w:t>,</w:t>
      </w:r>
      <w:r w:rsidR="00D84F22">
        <w:rPr>
          <w:b/>
          <w:i/>
          <w:sz w:val="32"/>
        </w:rPr>
        <w:br/>
      </w:r>
      <w:r w:rsidR="00D84F22" w:rsidRPr="00C43DAD">
        <w:rPr>
          <w:b/>
          <w:i/>
          <w:sz w:val="32"/>
        </w:rPr>
        <w:t xml:space="preserve"> модели 15-1519</w:t>
      </w:r>
      <w:r w:rsidR="00D84F22">
        <w:rPr>
          <w:b/>
          <w:i/>
          <w:sz w:val="32"/>
        </w:rPr>
        <w:t>-01</w:t>
      </w:r>
    </w:p>
    <w:p w:rsidR="00D84F22" w:rsidRPr="006E05E8" w:rsidRDefault="00E47A18" w:rsidP="00D84F22">
      <w:r>
        <w:rPr>
          <w:noProof/>
        </w:rPr>
        <w:drawing>
          <wp:inline distT="0" distB="0" distL="0" distR="0" wp14:anchorId="0BDAB732" wp14:editId="60B2B88D">
            <wp:extent cx="8890000" cy="3136900"/>
            <wp:effectExtent l="19050" t="0" r="6350" b="0"/>
            <wp:docPr id="197" name="Рисунок 197" descr="15-1519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15-1519-01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313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F22" w:rsidRPr="00C43DAD" w:rsidRDefault="00D84F22" w:rsidP="00D84F22">
      <w:pPr>
        <w:jc w:val="center"/>
        <w:rPr>
          <w:b/>
          <w:i/>
        </w:rPr>
      </w:pPr>
      <w:r w:rsidRPr="00C43DAD">
        <w:rPr>
          <w:b/>
          <w:i/>
        </w:rPr>
        <w:t>Назначение: для перевозки сжиженных углеводородных газов и легкого углеводородного сырья</w:t>
      </w:r>
    </w:p>
    <w:p w:rsidR="00D84F22" w:rsidRPr="004C3149" w:rsidRDefault="00D84F22" w:rsidP="00D84F22">
      <w:pPr>
        <w:jc w:val="center"/>
        <w:rPr>
          <w:b/>
          <w:i/>
        </w:rPr>
      </w:pPr>
    </w:p>
    <w:tbl>
      <w:tblPr>
        <w:tblW w:w="1353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1417"/>
        <w:gridCol w:w="3526"/>
        <w:gridCol w:w="1018"/>
        <w:gridCol w:w="3349"/>
        <w:gridCol w:w="1431"/>
      </w:tblGrid>
      <w:tr w:rsidR="00D84F22" w:rsidTr="00E002A5">
        <w:trPr>
          <w:jc w:val="center"/>
        </w:trPr>
        <w:tc>
          <w:tcPr>
            <w:tcW w:w="2794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7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1519</w:t>
            </w:r>
            <w:r w:rsidRPr="000A6536">
              <w:rPr>
                <w:b/>
                <w:i/>
                <w:sz w:val="16"/>
              </w:rPr>
              <w:t>.00.000-0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84F22" w:rsidTr="00E002A5">
        <w:trPr>
          <w:jc w:val="center"/>
        </w:trPr>
        <w:tc>
          <w:tcPr>
            <w:tcW w:w="2794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417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24.0</w:t>
            </w:r>
            <w:r>
              <w:rPr>
                <w:b/>
                <w:i/>
                <w:sz w:val="16"/>
              </w:rPr>
              <w:t>5</w:t>
            </w:r>
            <w:r w:rsidRPr="000A6536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515</w:t>
            </w:r>
            <w:r w:rsidRPr="000A6536">
              <w:rPr>
                <w:b/>
                <w:i/>
                <w:sz w:val="16"/>
              </w:rPr>
              <w:t>-8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3264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D84F22" w:rsidTr="00E002A5">
        <w:trPr>
          <w:jc w:val="center"/>
        </w:trPr>
        <w:tc>
          <w:tcPr>
            <w:tcW w:w="2794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</w:t>
            </w:r>
            <w:r w:rsidRPr="000A6536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1417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762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84F22" w:rsidTr="00E002A5">
        <w:trPr>
          <w:jc w:val="center"/>
        </w:trPr>
        <w:tc>
          <w:tcPr>
            <w:tcW w:w="2794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7" w:type="dxa"/>
          </w:tcPr>
          <w:p w:rsidR="00D84F22" w:rsidRPr="000A6536" w:rsidRDefault="00D84F22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5050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 клапана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D84F22" w:rsidTr="00E002A5">
        <w:trPr>
          <w:jc w:val="center"/>
        </w:trPr>
        <w:tc>
          <w:tcPr>
            <w:tcW w:w="2794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17" w:type="dxa"/>
          </w:tcPr>
          <w:p w:rsidR="00D84F22" w:rsidRPr="000A6536" w:rsidRDefault="00D84F22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</w:tr>
      <w:tr w:rsidR="00D84F22" w:rsidTr="00E002A5">
        <w:trPr>
          <w:jc w:val="center"/>
        </w:trPr>
        <w:tc>
          <w:tcPr>
            <w:tcW w:w="2794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7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43,0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84F22" w:rsidTr="00E002A5">
        <w:trPr>
          <w:jc w:val="center"/>
        </w:trPr>
        <w:tc>
          <w:tcPr>
            <w:tcW w:w="2794" w:type="dxa"/>
          </w:tcPr>
          <w:p w:rsidR="00D84F22" w:rsidRPr="000A6536" w:rsidRDefault="00F93E85" w:rsidP="00E002A5">
            <w:pPr>
              <w:rPr>
                <w:b/>
                <w:i/>
                <w:sz w:val="16"/>
              </w:rPr>
            </w:pPr>
            <w:r w:rsidRPr="00F93E85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7" w:type="dxa"/>
          </w:tcPr>
          <w:p w:rsidR="00D84F22" w:rsidRPr="000A6536" w:rsidRDefault="00F93E85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36,0/</w:t>
            </w:r>
            <w:r w:rsidR="00D84F22">
              <w:rPr>
                <w:b/>
                <w:i/>
                <w:sz w:val="16"/>
              </w:rPr>
              <w:t>38,7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через</w:t>
            </w:r>
          </w:p>
        </w:tc>
      </w:tr>
      <w:tr w:rsidR="00D84F22" w:rsidTr="00E002A5">
        <w:trPr>
          <w:jc w:val="center"/>
        </w:trPr>
        <w:tc>
          <w:tcPr>
            <w:tcW w:w="2794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7" w:type="dxa"/>
          </w:tcPr>
          <w:p w:rsidR="00D84F22" w:rsidRPr="000A6536" w:rsidRDefault="00D84F22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</w:t>
            </w:r>
            <w:r w:rsidRPr="000A6536">
              <w:rPr>
                <w:b/>
                <w:i/>
                <w:sz w:val="16"/>
              </w:rPr>
              <w:t>лив</w:t>
            </w:r>
            <w:r>
              <w:rPr>
                <w:b/>
                <w:i/>
                <w:sz w:val="16"/>
              </w:rPr>
              <w:t>о- наливные</w:t>
            </w:r>
          </w:p>
        </w:tc>
      </w:tr>
      <w:tr w:rsidR="00D84F22" w:rsidTr="00E002A5">
        <w:trPr>
          <w:jc w:val="center"/>
        </w:trPr>
        <w:tc>
          <w:tcPr>
            <w:tcW w:w="2794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417" w:type="dxa"/>
          </w:tcPr>
          <w:p w:rsidR="00D84F22" w:rsidRPr="000A6536" w:rsidRDefault="00D84F22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200,4 (20,48)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D84F22" w:rsidTr="00E002A5">
        <w:trPr>
          <w:jc w:val="center"/>
        </w:trPr>
        <w:tc>
          <w:tcPr>
            <w:tcW w:w="2794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7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11260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</w:tr>
      <w:tr w:rsidR="00D84F22" w:rsidTr="00E002A5">
        <w:trPr>
          <w:jc w:val="center"/>
        </w:trPr>
        <w:tc>
          <w:tcPr>
            <w:tcW w:w="2794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7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D84F22" w:rsidTr="00E002A5">
        <w:trPr>
          <w:jc w:val="center"/>
        </w:trPr>
        <w:tc>
          <w:tcPr>
            <w:tcW w:w="2794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7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Рабочее давление в котле (при температуре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84F22" w:rsidTr="00E002A5">
        <w:trPr>
          <w:jc w:val="center"/>
        </w:trPr>
        <w:tc>
          <w:tcPr>
            <w:tcW w:w="2794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7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526" w:type="dxa"/>
          </w:tcPr>
          <w:p w:rsidR="00D84F22" w:rsidRPr="00C30D64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продукта 50</w:t>
            </w:r>
            <w:r>
              <w:rPr>
                <w:b/>
                <w:i/>
                <w:sz w:val="16"/>
                <w:vertAlign w:val="superscript"/>
              </w:rPr>
              <w:t>0</w:t>
            </w:r>
            <w:r>
              <w:rPr>
                <w:b/>
                <w:i/>
                <w:sz w:val="16"/>
              </w:rPr>
              <w:t xml:space="preserve">С), </w:t>
            </w: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08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D84F22" w:rsidTr="00E002A5">
        <w:trPr>
          <w:jc w:val="center"/>
        </w:trPr>
        <w:tc>
          <w:tcPr>
            <w:tcW w:w="2794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7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Пробное д</w:t>
            </w:r>
            <w:r w:rsidRPr="000A6536">
              <w:rPr>
                <w:b/>
                <w:i/>
                <w:sz w:val="16"/>
              </w:rPr>
              <w:t>авление в котле при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D84F22" w:rsidTr="00E002A5">
        <w:trPr>
          <w:jc w:val="center"/>
        </w:trPr>
        <w:tc>
          <w:tcPr>
            <w:tcW w:w="2794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7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26" w:type="dxa"/>
          </w:tcPr>
          <w:p w:rsidR="00D84F22" w:rsidRPr="000A6536" w:rsidRDefault="00D84F22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30,0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D84F22" w:rsidTr="00E002A5">
        <w:trPr>
          <w:jc w:val="center"/>
        </w:trPr>
        <w:tc>
          <w:tcPr>
            <w:tcW w:w="2794" w:type="dxa"/>
          </w:tcPr>
          <w:p w:rsidR="00D84F22" w:rsidRPr="000A6536" w:rsidRDefault="00D84F22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7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</w:tr>
    </w:tbl>
    <w:p w:rsidR="0089456C" w:rsidRDefault="0089456C" w:rsidP="0015157D"/>
    <w:p w:rsidR="00D84F22" w:rsidRPr="00F52499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D84F22" w:rsidRPr="00C43DAD">
        <w:rPr>
          <w:b/>
          <w:i/>
          <w:sz w:val="32"/>
        </w:rPr>
        <w:lastRenderedPageBreak/>
        <w:t>4-осная цистерна для сжиженных углеводородных газов</w:t>
      </w:r>
      <w:r w:rsidR="00D84F22">
        <w:rPr>
          <w:b/>
          <w:i/>
          <w:sz w:val="32"/>
        </w:rPr>
        <w:t xml:space="preserve"> и легкого углеводородного сырья</w:t>
      </w:r>
      <w:r w:rsidR="00D84F22" w:rsidRPr="00C43DAD">
        <w:rPr>
          <w:b/>
          <w:i/>
          <w:sz w:val="32"/>
        </w:rPr>
        <w:t>,</w:t>
      </w:r>
      <w:r w:rsidR="00D84F22">
        <w:rPr>
          <w:b/>
          <w:i/>
          <w:sz w:val="32"/>
        </w:rPr>
        <w:br/>
      </w:r>
      <w:r w:rsidR="00D84F22" w:rsidRPr="00C43DAD">
        <w:rPr>
          <w:b/>
          <w:i/>
          <w:sz w:val="32"/>
        </w:rPr>
        <w:t xml:space="preserve"> модели 15-1519</w:t>
      </w:r>
      <w:r w:rsidR="00D84F22">
        <w:rPr>
          <w:b/>
          <w:i/>
          <w:sz w:val="32"/>
        </w:rPr>
        <w:t>-02</w:t>
      </w:r>
    </w:p>
    <w:p w:rsidR="00D84F22" w:rsidRPr="00F52499" w:rsidRDefault="00E47A18" w:rsidP="00D84F22">
      <w:pPr>
        <w:jc w:val="center"/>
      </w:pPr>
      <w:r>
        <w:rPr>
          <w:noProof/>
        </w:rPr>
        <w:drawing>
          <wp:inline distT="0" distB="0" distL="0" distR="0" wp14:anchorId="435EECB0" wp14:editId="2BAAF242">
            <wp:extent cx="8369300" cy="2997200"/>
            <wp:effectExtent l="19050" t="0" r="0" b="0"/>
            <wp:docPr id="198" name="Рисунок 198" descr="15-1519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15-1519-02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9300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F22" w:rsidRDefault="00D84F22" w:rsidP="00D84F22">
      <w:pPr>
        <w:jc w:val="center"/>
        <w:rPr>
          <w:b/>
          <w:i/>
        </w:rPr>
      </w:pPr>
      <w:r w:rsidRPr="00C43DAD">
        <w:rPr>
          <w:b/>
          <w:i/>
        </w:rPr>
        <w:t>Назначение: для перевозки сжиженных углеводородных газов и легкого углеводородного сырья</w:t>
      </w:r>
    </w:p>
    <w:p w:rsidR="0089456C" w:rsidRPr="004C3149" w:rsidRDefault="0089456C" w:rsidP="00D84F22">
      <w:pPr>
        <w:jc w:val="center"/>
        <w:rPr>
          <w:b/>
          <w:i/>
        </w:rPr>
      </w:pPr>
    </w:p>
    <w:tbl>
      <w:tblPr>
        <w:tblW w:w="1353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43"/>
        <w:gridCol w:w="1468"/>
        <w:gridCol w:w="3526"/>
        <w:gridCol w:w="1018"/>
        <w:gridCol w:w="3349"/>
        <w:gridCol w:w="1431"/>
      </w:tblGrid>
      <w:tr w:rsidR="00D84F22" w:rsidTr="00E002A5">
        <w:trPr>
          <w:jc w:val="center"/>
        </w:trPr>
        <w:tc>
          <w:tcPr>
            <w:tcW w:w="2743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68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1519</w:t>
            </w:r>
            <w:r w:rsidRPr="000A6536">
              <w:rPr>
                <w:b/>
                <w:i/>
                <w:sz w:val="16"/>
              </w:rPr>
              <w:t>.00.000-0</w:t>
            </w: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84F22" w:rsidTr="00E002A5">
        <w:trPr>
          <w:jc w:val="center"/>
        </w:trPr>
        <w:tc>
          <w:tcPr>
            <w:tcW w:w="2743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468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24.0</w:t>
            </w:r>
            <w:r>
              <w:rPr>
                <w:b/>
                <w:i/>
                <w:sz w:val="16"/>
              </w:rPr>
              <w:t>5</w:t>
            </w:r>
            <w:r w:rsidRPr="000A6536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515</w:t>
            </w:r>
            <w:r w:rsidRPr="000A6536">
              <w:rPr>
                <w:b/>
                <w:i/>
                <w:sz w:val="16"/>
              </w:rPr>
              <w:t>-8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3264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D84F22" w:rsidTr="00E002A5">
        <w:trPr>
          <w:jc w:val="center"/>
        </w:trPr>
        <w:tc>
          <w:tcPr>
            <w:tcW w:w="2743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68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519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02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84F22" w:rsidTr="00E002A5">
        <w:trPr>
          <w:jc w:val="center"/>
        </w:trPr>
        <w:tc>
          <w:tcPr>
            <w:tcW w:w="2743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68" w:type="dxa"/>
          </w:tcPr>
          <w:p w:rsidR="00D84F22" w:rsidRPr="000A6536" w:rsidRDefault="00D84F22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5050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 клапана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D84F22" w:rsidTr="00E002A5">
        <w:trPr>
          <w:jc w:val="center"/>
        </w:trPr>
        <w:tc>
          <w:tcPr>
            <w:tcW w:w="2743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68" w:type="dxa"/>
          </w:tcPr>
          <w:p w:rsidR="00D84F22" w:rsidRDefault="00D84F22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  <w:p w:rsidR="00D84F22" w:rsidRPr="000A6536" w:rsidRDefault="00D84F22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«Полтавхиммаш»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</w:tr>
      <w:tr w:rsidR="00D84F22" w:rsidTr="00E002A5">
        <w:trPr>
          <w:jc w:val="center"/>
        </w:trPr>
        <w:tc>
          <w:tcPr>
            <w:tcW w:w="2743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68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46,0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84F22" w:rsidTr="00E002A5">
        <w:trPr>
          <w:jc w:val="center"/>
        </w:trPr>
        <w:tc>
          <w:tcPr>
            <w:tcW w:w="2743" w:type="dxa"/>
          </w:tcPr>
          <w:p w:rsidR="00D84F22" w:rsidRPr="000A6536" w:rsidRDefault="00F93E85" w:rsidP="00E002A5">
            <w:pPr>
              <w:rPr>
                <w:b/>
                <w:i/>
                <w:sz w:val="16"/>
              </w:rPr>
            </w:pPr>
            <w:r w:rsidRPr="00F93E85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68" w:type="dxa"/>
          </w:tcPr>
          <w:p w:rsidR="00D84F22" w:rsidRPr="000A6536" w:rsidRDefault="00F93E85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34,1/36,1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через</w:t>
            </w:r>
          </w:p>
        </w:tc>
      </w:tr>
      <w:tr w:rsidR="00D84F22" w:rsidTr="00E002A5">
        <w:trPr>
          <w:jc w:val="center"/>
        </w:trPr>
        <w:tc>
          <w:tcPr>
            <w:tcW w:w="2743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68" w:type="dxa"/>
          </w:tcPr>
          <w:p w:rsidR="00D84F22" w:rsidRPr="000A6536" w:rsidRDefault="00D84F22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</w:t>
            </w:r>
            <w:r w:rsidRPr="000A6536">
              <w:rPr>
                <w:b/>
                <w:i/>
                <w:sz w:val="16"/>
              </w:rPr>
              <w:t>лив</w:t>
            </w:r>
            <w:r>
              <w:rPr>
                <w:b/>
                <w:i/>
                <w:sz w:val="16"/>
              </w:rPr>
              <w:t>о-наливные</w:t>
            </w:r>
          </w:p>
        </w:tc>
      </w:tr>
      <w:tr w:rsidR="00D84F22" w:rsidTr="00E002A5">
        <w:trPr>
          <w:jc w:val="center"/>
        </w:trPr>
        <w:tc>
          <w:tcPr>
            <w:tcW w:w="2743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468" w:type="dxa"/>
          </w:tcPr>
          <w:p w:rsidR="00D84F22" w:rsidRPr="000A6536" w:rsidRDefault="00D84F22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201,35 (20,525)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D84F22" w:rsidTr="00E002A5">
        <w:trPr>
          <w:jc w:val="center"/>
        </w:trPr>
        <w:tc>
          <w:tcPr>
            <w:tcW w:w="2743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68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19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75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11256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</w:tr>
      <w:tr w:rsidR="00D84F22" w:rsidTr="00E002A5">
        <w:trPr>
          <w:jc w:val="center"/>
        </w:trPr>
        <w:tc>
          <w:tcPr>
            <w:tcW w:w="2743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68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D84F22" w:rsidTr="00E002A5">
        <w:trPr>
          <w:jc w:val="center"/>
        </w:trPr>
        <w:tc>
          <w:tcPr>
            <w:tcW w:w="2743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68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Рабочее давление в котле (при температуре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D84F22" w:rsidTr="00E002A5">
        <w:trPr>
          <w:jc w:val="center"/>
        </w:trPr>
        <w:tc>
          <w:tcPr>
            <w:tcW w:w="2743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68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526" w:type="dxa"/>
          </w:tcPr>
          <w:p w:rsidR="00D84F22" w:rsidRPr="00C30D64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продукта 50</w:t>
            </w:r>
            <w:r>
              <w:rPr>
                <w:b/>
                <w:i/>
                <w:sz w:val="16"/>
                <w:vertAlign w:val="superscript"/>
              </w:rPr>
              <w:t>0</w:t>
            </w:r>
            <w:r>
              <w:rPr>
                <w:b/>
                <w:i/>
                <w:sz w:val="16"/>
              </w:rPr>
              <w:t xml:space="preserve">С), </w:t>
            </w: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21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D84F22" w:rsidTr="00E002A5">
        <w:trPr>
          <w:jc w:val="center"/>
        </w:trPr>
        <w:tc>
          <w:tcPr>
            <w:tcW w:w="2743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68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Пробное д</w:t>
            </w:r>
            <w:r w:rsidRPr="000A6536">
              <w:rPr>
                <w:b/>
                <w:i/>
                <w:sz w:val="16"/>
              </w:rPr>
              <w:t>авление в котле при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D84F22" w:rsidTr="00E002A5">
        <w:trPr>
          <w:trHeight w:val="154"/>
          <w:jc w:val="center"/>
        </w:trPr>
        <w:tc>
          <w:tcPr>
            <w:tcW w:w="2743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68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26" w:type="dxa"/>
          </w:tcPr>
          <w:p w:rsidR="00D84F22" w:rsidRPr="000A6536" w:rsidRDefault="00D84F22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30,0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D84F22" w:rsidTr="00E002A5">
        <w:trPr>
          <w:trHeight w:val="104"/>
          <w:jc w:val="center"/>
        </w:trPr>
        <w:tc>
          <w:tcPr>
            <w:tcW w:w="2743" w:type="dxa"/>
          </w:tcPr>
          <w:p w:rsidR="00D84F22" w:rsidRPr="000A6536" w:rsidRDefault="00D84F22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68" w:type="dxa"/>
          </w:tcPr>
          <w:p w:rsidR="00D84F22" w:rsidRPr="000A6536" w:rsidRDefault="00D84F22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526" w:type="dxa"/>
          </w:tcPr>
          <w:p w:rsidR="00D84F22" w:rsidRPr="000A6536" w:rsidRDefault="00D84F22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18" w:type="dxa"/>
          </w:tcPr>
          <w:p w:rsidR="00D84F22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D84F22" w:rsidRPr="000A6536" w:rsidRDefault="00D84F22" w:rsidP="00E002A5">
            <w:pPr>
              <w:rPr>
                <w:b/>
                <w:i/>
                <w:sz w:val="16"/>
              </w:rPr>
            </w:pPr>
          </w:p>
        </w:tc>
      </w:tr>
    </w:tbl>
    <w:p w:rsidR="00F72AD4" w:rsidRPr="000A4816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F72AD4" w:rsidRPr="000A4816">
        <w:rPr>
          <w:b/>
          <w:i/>
          <w:sz w:val="32"/>
        </w:rPr>
        <w:lastRenderedPageBreak/>
        <w:t>4-осная цистерна для пентана, модель 15-1520</w:t>
      </w:r>
    </w:p>
    <w:p w:rsidR="00F72AD4" w:rsidRPr="000A4816" w:rsidRDefault="00F72AD4" w:rsidP="00F72AD4">
      <w:pPr>
        <w:rPr>
          <w:sz w:val="18"/>
          <w:szCs w:val="18"/>
        </w:rPr>
      </w:pPr>
    </w:p>
    <w:p w:rsidR="00F72AD4" w:rsidRDefault="0073180D" w:rsidP="00F72AD4">
      <w:pPr>
        <w:jc w:val="center"/>
      </w:pPr>
      <w:r>
        <w:fldChar w:fldCharType="begin"/>
      </w:r>
      <w:r w:rsidR="00B31677">
        <w:instrText xml:space="preserve"> LINK Paint.Picture "C:\\PHOTO\\РИС225.BMP" "" \a \p \* MERGEFORMAT </w:instrText>
      </w:r>
      <w:r>
        <w:fldChar w:fldCharType="separate"/>
      </w:r>
      <w:r w:rsidR="00DE355C">
        <w:object w:dxaOrig="3735" w:dyaOrig="13784">
          <v:shape id="_x0000_i1117" type="#_x0000_t75" style="width:678.15pt;height:215.15pt">
            <v:imagedata r:id="rId151" o:title="" croptop="2234f" cropright="509f"/>
          </v:shape>
        </w:object>
      </w:r>
      <w:r>
        <w:fldChar w:fldCharType="end"/>
      </w:r>
    </w:p>
    <w:p w:rsidR="00F72AD4" w:rsidRPr="000A4816" w:rsidRDefault="00F72AD4" w:rsidP="00F72AD4"/>
    <w:p w:rsidR="00F72AD4" w:rsidRPr="000A4816" w:rsidRDefault="00F72AD4" w:rsidP="00F72AD4">
      <w:pPr>
        <w:jc w:val="center"/>
        <w:rPr>
          <w:b/>
          <w:i/>
        </w:rPr>
      </w:pPr>
      <w:r>
        <w:t xml:space="preserve"> </w:t>
      </w:r>
      <w:r w:rsidRPr="000A4816">
        <w:rPr>
          <w:b/>
          <w:i/>
        </w:rPr>
        <w:t>Назначение: для перевозки пентана</w:t>
      </w:r>
    </w:p>
    <w:p w:rsidR="00F72AD4" w:rsidRPr="000A4816" w:rsidRDefault="00F72AD4" w:rsidP="00F72AD4">
      <w:pPr>
        <w:rPr>
          <w:sz w:val="16"/>
          <w:szCs w:val="16"/>
        </w:rPr>
      </w:pPr>
      <w:r>
        <w:t xml:space="preserve"> </w:t>
      </w:r>
    </w:p>
    <w:tbl>
      <w:tblPr>
        <w:tblW w:w="13077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40"/>
        <w:gridCol w:w="1416"/>
        <w:gridCol w:w="3288"/>
        <w:gridCol w:w="932"/>
        <w:gridCol w:w="3389"/>
        <w:gridCol w:w="1212"/>
      </w:tblGrid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1520.00.000</w:t>
            </w:r>
          </w:p>
        </w:tc>
        <w:tc>
          <w:tcPr>
            <w:tcW w:w="3288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F72AD4" w:rsidRPr="000A4816" w:rsidRDefault="00F72AD4" w:rsidP="00E002A5">
            <w:pPr>
              <w:ind w:right="-108"/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1</w:t>
            </w: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ТУ 24.00.516-82</w:t>
            </w:r>
          </w:p>
        </w:tc>
        <w:tc>
          <w:tcPr>
            <w:tcW w:w="3288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нет</w:t>
            </w: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 xml:space="preserve">15-1520 </w:t>
            </w:r>
          </w:p>
        </w:tc>
        <w:tc>
          <w:tcPr>
            <w:tcW w:w="3288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5017</w:t>
            </w:r>
          </w:p>
        </w:tc>
        <w:tc>
          <w:tcPr>
            <w:tcW w:w="3389" w:type="dxa"/>
          </w:tcPr>
          <w:p w:rsidR="00F72AD4" w:rsidRPr="000A4816" w:rsidRDefault="00F72AD4" w:rsidP="00E002A5">
            <w:pPr>
              <w:ind w:right="-108"/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нет</w:t>
            </w: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-</w:t>
            </w:r>
          </w:p>
        </w:tc>
        <w:tc>
          <w:tcPr>
            <w:tcW w:w="3288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-</w:t>
            </w: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88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нет</w:t>
            </w: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40</w:t>
            </w:r>
          </w:p>
        </w:tc>
        <w:tc>
          <w:tcPr>
            <w:tcW w:w="3288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F72AD4" w:rsidRPr="000A4816" w:rsidRDefault="00F72AD4" w:rsidP="00E002A5">
            <w:pPr>
              <w:ind w:right="-108"/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есть</w:t>
            </w: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93E85" w:rsidP="00E002A5">
            <w:pPr>
              <w:rPr>
                <w:b/>
                <w:i/>
                <w:sz w:val="16"/>
              </w:rPr>
            </w:pPr>
            <w:r w:rsidRPr="00F93E85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6" w:type="dxa"/>
          </w:tcPr>
          <w:p w:rsidR="00F72AD4" w:rsidRPr="000A4816" w:rsidRDefault="00F93E85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22,7/</w:t>
            </w:r>
            <w:r w:rsidR="00F72AD4" w:rsidRPr="000A4816">
              <w:rPr>
                <w:b/>
                <w:i/>
                <w:sz w:val="16"/>
              </w:rPr>
              <w:t>23,4</w:t>
            </w:r>
          </w:p>
        </w:tc>
        <w:tc>
          <w:tcPr>
            <w:tcW w:w="3288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F72AD4" w:rsidRPr="000A4816" w:rsidRDefault="00F72AD4" w:rsidP="00E002A5">
            <w:pPr>
              <w:ind w:right="-108"/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88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ind w:right="-108"/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нет</w:t>
            </w: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155,3 (15,85)</w:t>
            </w:r>
          </w:p>
        </w:tc>
        <w:tc>
          <w:tcPr>
            <w:tcW w:w="3288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10790</w:t>
            </w:r>
          </w:p>
        </w:tc>
        <w:tc>
          <w:tcPr>
            <w:tcW w:w="3389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ind w:right="-108"/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верхний пере-</w:t>
            </w: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51,6 (5,27)</w:t>
            </w:r>
          </w:p>
        </w:tc>
        <w:tc>
          <w:tcPr>
            <w:tcW w:w="3288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Удельный объем, м</w:t>
            </w:r>
            <w:r w:rsidRPr="000A4816">
              <w:rPr>
                <w:b/>
                <w:i/>
                <w:sz w:val="16"/>
                <w:vertAlign w:val="superscript"/>
              </w:rPr>
              <w:t>3</w:t>
            </w:r>
            <w:r w:rsidRPr="000A4816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1,6</w:t>
            </w:r>
          </w:p>
        </w:tc>
        <w:tc>
          <w:tcPr>
            <w:tcW w:w="3389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1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давливанием</w:t>
            </w: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Объем котла, м</w:t>
            </w:r>
            <w:r w:rsidRPr="000A4816">
              <w:rPr>
                <w:b/>
                <w:i/>
                <w:sz w:val="16"/>
                <w:vertAlign w:val="superscript"/>
              </w:rPr>
              <w:t>3</w:t>
            </w:r>
            <w:r w:rsidRPr="000A4816">
              <w:rPr>
                <w:b/>
                <w:i/>
                <w:sz w:val="16"/>
              </w:rPr>
              <w:t>: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88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ind w:right="-108"/>
              <w:rPr>
                <w:b/>
                <w:i/>
                <w:sz w:val="16"/>
              </w:rPr>
            </w:pP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73,1</w:t>
            </w:r>
          </w:p>
        </w:tc>
        <w:tc>
          <w:tcPr>
            <w:tcW w:w="3288" w:type="dxa"/>
          </w:tcPr>
          <w:p w:rsidR="00F72AD4" w:rsidRPr="000A4816" w:rsidRDefault="00F72AD4" w:rsidP="00E002A5">
            <w:pPr>
              <w:ind w:right="-108"/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2</w:t>
            </w: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62,3</w:t>
            </w:r>
          </w:p>
        </w:tc>
        <w:tc>
          <w:tcPr>
            <w:tcW w:w="3288" w:type="dxa"/>
          </w:tcPr>
          <w:p w:rsidR="00F72AD4" w:rsidRPr="000A4816" w:rsidRDefault="00F72AD4" w:rsidP="00E002A5">
            <w:pPr>
              <w:ind w:right="-108"/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-</w:t>
            </w: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120</w:t>
            </w:r>
          </w:p>
        </w:tc>
        <w:tc>
          <w:tcPr>
            <w:tcW w:w="3288" w:type="dxa"/>
          </w:tcPr>
          <w:p w:rsidR="00F72AD4" w:rsidRPr="000A4816" w:rsidRDefault="00F72AD4" w:rsidP="00E002A5">
            <w:pPr>
              <w:ind w:right="-108"/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1-Т</w:t>
            </w:r>
          </w:p>
        </w:tc>
        <w:tc>
          <w:tcPr>
            <w:tcW w:w="3288" w:type="dxa"/>
          </w:tcPr>
          <w:p w:rsidR="00F72AD4" w:rsidRPr="000A4816" w:rsidRDefault="00F72AD4" w:rsidP="00E002A5">
            <w:pPr>
              <w:ind w:right="-108"/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Мпа (кгс/см</w:t>
            </w:r>
            <w:r w:rsidRPr="000A4816">
              <w:rPr>
                <w:b/>
                <w:i/>
                <w:sz w:val="16"/>
                <w:vertAlign w:val="superscript"/>
              </w:rPr>
              <w:t>2</w:t>
            </w:r>
            <w:r w:rsidRPr="000A4816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0,3 (3,0)</w:t>
            </w:r>
          </w:p>
        </w:tc>
        <w:tc>
          <w:tcPr>
            <w:tcW w:w="3389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 xml:space="preserve">загружаемого продукта, </w:t>
            </w:r>
            <w:r w:rsidRPr="000A4816">
              <w:rPr>
                <w:b/>
                <w:i/>
                <w:sz w:val="16"/>
              </w:rPr>
              <w:sym w:font="Symbol" w:char="F0B0"/>
            </w:r>
            <w:r w:rsidRPr="000A4816">
              <w:rPr>
                <w:b/>
                <w:i/>
                <w:sz w:val="16"/>
              </w:rPr>
              <w:t>С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sym w:font="Symbol" w:char="F0B1"/>
            </w:r>
            <w:r w:rsidRPr="000A4816">
              <w:rPr>
                <w:b/>
                <w:i/>
                <w:sz w:val="16"/>
              </w:rPr>
              <w:t>10</w:t>
            </w: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7800</w:t>
            </w:r>
          </w:p>
        </w:tc>
        <w:tc>
          <w:tcPr>
            <w:tcW w:w="3288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1982</w:t>
            </w: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88" w:type="dxa"/>
          </w:tcPr>
          <w:p w:rsidR="00F72AD4" w:rsidRPr="000A4816" w:rsidRDefault="00F72AD4" w:rsidP="00E002A5">
            <w:pPr>
              <w:ind w:right="-108"/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гидравлическом испытании, Мпа (кгс/см</w:t>
            </w:r>
            <w:r w:rsidRPr="000A4816">
              <w:rPr>
                <w:b/>
                <w:i/>
                <w:sz w:val="16"/>
                <w:vertAlign w:val="superscript"/>
              </w:rPr>
              <w:t>2</w:t>
            </w:r>
            <w:r w:rsidRPr="000A4816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0,55 (5,5)</w:t>
            </w:r>
          </w:p>
        </w:tc>
        <w:tc>
          <w:tcPr>
            <w:tcW w:w="3389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1987</w:t>
            </w:r>
          </w:p>
        </w:tc>
      </w:tr>
      <w:tr w:rsidR="00F72AD4" w:rsidRPr="000A4816" w:rsidTr="00E002A5">
        <w:trPr>
          <w:jc w:val="center"/>
        </w:trPr>
        <w:tc>
          <w:tcPr>
            <w:tcW w:w="2840" w:type="dxa"/>
          </w:tcPr>
          <w:p w:rsidR="00F72AD4" w:rsidRPr="000A4816" w:rsidRDefault="00F72AD4" w:rsidP="00E002A5">
            <w:pPr>
              <w:ind w:left="317"/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6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12020</w:t>
            </w:r>
          </w:p>
        </w:tc>
        <w:tc>
          <w:tcPr>
            <w:tcW w:w="3288" w:type="dxa"/>
          </w:tcPr>
          <w:p w:rsidR="00F72AD4" w:rsidRPr="000A4816" w:rsidRDefault="00F72AD4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93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12" w:type="dxa"/>
          </w:tcPr>
          <w:p w:rsidR="00F72AD4" w:rsidRPr="000A4816" w:rsidRDefault="00F72AD4" w:rsidP="00E002A5">
            <w:pPr>
              <w:rPr>
                <w:b/>
                <w:i/>
                <w:sz w:val="16"/>
              </w:rPr>
            </w:pPr>
            <w:r w:rsidRPr="000A4816">
              <w:rPr>
                <w:b/>
                <w:i/>
                <w:sz w:val="16"/>
              </w:rPr>
              <w:t>нет</w:t>
            </w:r>
          </w:p>
        </w:tc>
      </w:tr>
    </w:tbl>
    <w:p w:rsidR="00F72AD4" w:rsidRPr="000A4816" w:rsidRDefault="00F72AD4" w:rsidP="00F72AD4">
      <w:pPr>
        <w:rPr>
          <w:b/>
          <w:i/>
        </w:rPr>
      </w:pPr>
      <w:r>
        <w:t xml:space="preserve">           </w:t>
      </w:r>
      <w:r w:rsidRPr="000A4816">
        <w:rPr>
          <w:b/>
          <w:i/>
          <w:sz w:val="16"/>
        </w:rPr>
        <w:t>Примечание: Допускаемое давление при выгрузке продукта передавливанием, МПа (кгс/см</w:t>
      </w:r>
      <w:r w:rsidRPr="000A4816">
        <w:rPr>
          <w:b/>
          <w:i/>
          <w:sz w:val="16"/>
          <w:vertAlign w:val="superscript"/>
        </w:rPr>
        <w:t>2</w:t>
      </w:r>
      <w:r w:rsidRPr="000A4816">
        <w:rPr>
          <w:b/>
          <w:i/>
          <w:sz w:val="16"/>
        </w:rPr>
        <w:t>), 0,3 (2,94)</w:t>
      </w:r>
    </w:p>
    <w:p w:rsidR="00F72AD4" w:rsidRDefault="0089456C" w:rsidP="00F72AD4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F72AD4" w:rsidRPr="00C43DAD">
        <w:rPr>
          <w:b/>
          <w:i/>
          <w:sz w:val="32"/>
        </w:rPr>
        <w:lastRenderedPageBreak/>
        <w:t xml:space="preserve">4-осная цистерна для </w:t>
      </w:r>
      <w:r w:rsidR="00F72AD4">
        <w:rPr>
          <w:b/>
          <w:i/>
          <w:sz w:val="32"/>
        </w:rPr>
        <w:t>бензина-нефти</w:t>
      </w:r>
      <w:r w:rsidR="00F72AD4" w:rsidRPr="00C43DAD">
        <w:rPr>
          <w:b/>
          <w:i/>
          <w:sz w:val="32"/>
        </w:rPr>
        <w:t>, модели 15-15</w:t>
      </w:r>
      <w:r w:rsidR="00F72AD4">
        <w:rPr>
          <w:b/>
          <w:i/>
          <w:sz w:val="32"/>
        </w:rPr>
        <w:t>20-10</w:t>
      </w:r>
    </w:p>
    <w:p w:rsidR="00F72AD4" w:rsidRPr="006E459C" w:rsidRDefault="00F72AD4" w:rsidP="00F72AD4">
      <w:pPr>
        <w:jc w:val="center"/>
        <w:rPr>
          <w:b/>
          <w:i/>
          <w:sz w:val="16"/>
          <w:szCs w:val="16"/>
        </w:rPr>
      </w:pPr>
    </w:p>
    <w:p w:rsidR="00F72AD4" w:rsidRPr="006E459C" w:rsidRDefault="00E47A18" w:rsidP="00F72AD4">
      <w:r>
        <w:rPr>
          <w:noProof/>
        </w:rPr>
        <w:drawing>
          <wp:inline distT="0" distB="0" distL="0" distR="0" wp14:anchorId="581C8B0B" wp14:editId="5A0F0042">
            <wp:extent cx="8890000" cy="3111500"/>
            <wp:effectExtent l="19050" t="0" r="6350" b="0"/>
            <wp:docPr id="200" name="Рисунок 200" descr="15-1520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15-1520-01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311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AD4" w:rsidRPr="006E459C" w:rsidRDefault="00F72AD4" w:rsidP="00F72AD4">
      <w:pPr>
        <w:jc w:val="center"/>
        <w:rPr>
          <w:b/>
          <w:i/>
          <w:sz w:val="16"/>
          <w:szCs w:val="16"/>
        </w:rPr>
      </w:pPr>
    </w:p>
    <w:p w:rsidR="00F72AD4" w:rsidRPr="00C43DAD" w:rsidRDefault="00F72AD4" w:rsidP="00F72AD4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бензина-нефти</w:t>
      </w:r>
    </w:p>
    <w:p w:rsidR="00F72AD4" w:rsidRPr="006E459C" w:rsidRDefault="00F72AD4" w:rsidP="00F72AD4">
      <w:pPr>
        <w:jc w:val="center"/>
        <w:rPr>
          <w:b/>
          <w:i/>
          <w:sz w:val="16"/>
          <w:szCs w:val="16"/>
        </w:rPr>
      </w:pPr>
    </w:p>
    <w:tbl>
      <w:tblPr>
        <w:tblW w:w="1353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1417"/>
        <w:gridCol w:w="3526"/>
        <w:gridCol w:w="1018"/>
        <w:gridCol w:w="3349"/>
        <w:gridCol w:w="1431"/>
      </w:tblGrid>
      <w:tr w:rsidR="00F72AD4" w:rsidTr="00E002A5">
        <w:trPr>
          <w:jc w:val="center"/>
        </w:trPr>
        <w:tc>
          <w:tcPr>
            <w:tcW w:w="2794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7" w:type="dxa"/>
          </w:tcPr>
          <w:p w:rsidR="00F72AD4" w:rsidRPr="000A6536" w:rsidRDefault="00F72AD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526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18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3250</w:t>
            </w:r>
          </w:p>
        </w:tc>
        <w:tc>
          <w:tcPr>
            <w:tcW w:w="3349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431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F72AD4" w:rsidTr="00E002A5">
        <w:trPr>
          <w:jc w:val="center"/>
        </w:trPr>
        <w:tc>
          <w:tcPr>
            <w:tcW w:w="2794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417" w:type="dxa"/>
          </w:tcPr>
          <w:p w:rsidR="00F72AD4" w:rsidRPr="000A6536" w:rsidRDefault="00F72AD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526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8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F72AD4" w:rsidTr="00E002A5">
        <w:trPr>
          <w:jc w:val="center"/>
        </w:trPr>
        <w:tc>
          <w:tcPr>
            <w:tcW w:w="2794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7" w:type="dxa"/>
          </w:tcPr>
          <w:p w:rsidR="00F72AD4" w:rsidRPr="000A6536" w:rsidRDefault="00F72AD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520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10</w:t>
            </w:r>
          </w:p>
        </w:tc>
        <w:tc>
          <w:tcPr>
            <w:tcW w:w="3526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8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4960</w:t>
            </w:r>
          </w:p>
        </w:tc>
        <w:tc>
          <w:tcPr>
            <w:tcW w:w="3349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F72AD4" w:rsidTr="00E002A5">
        <w:trPr>
          <w:jc w:val="center"/>
        </w:trPr>
        <w:tc>
          <w:tcPr>
            <w:tcW w:w="2794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7" w:type="dxa"/>
          </w:tcPr>
          <w:p w:rsidR="00F72AD4" w:rsidRPr="000A6536" w:rsidRDefault="00F72AD4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26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8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 клапана</w:t>
            </w:r>
          </w:p>
        </w:tc>
        <w:tc>
          <w:tcPr>
            <w:tcW w:w="1431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F72AD4" w:rsidTr="00E002A5">
        <w:trPr>
          <w:jc w:val="center"/>
        </w:trPr>
        <w:tc>
          <w:tcPr>
            <w:tcW w:w="2794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7" w:type="dxa"/>
          </w:tcPr>
          <w:p w:rsidR="00F72AD4" w:rsidRPr="000A6536" w:rsidRDefault="00F72AD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</w:t>
            </w:r>
          </w:p>
        </w:tc>
        <w:tc>
          <w:tcPr>
            <w:tcW w:w="3526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8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31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</w:p>
        </w:tc>
      </w:tr>
      <w:tr w:rsidR="00F72AD4" w:rsidTr="00E002A5">
        <w:trPr>
          <w:jc w:val="center"/>
        </w:trPr>
        <w:tc>
          <w:tcPr>
            <w:tcW w:w="2794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AB5B24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AB5B24">
              <w:rPr>
                <w:b/>
                <w:i/>
                <w:sz w:val="16"/>
              </w:rPr>
              <w:t>)</w:t>
            </w:r>
            <w:r>
              <w:rPr>
                <w:b/>
                <w:i/>
                <w:sz w:val="16"/>
              </w:rPr>
              <w:t>,</w:t>
            </w:r>
            <w:r w:rsidRPr="000A6536">
              <w:rPr>
                <w:b/>
                <w:i/>
                <w:sz w:val="16"/>
              </w:rPr>
              <w:t xml:space="preserve"> т</w:t>
            </w:r>
          </w:p>
        </w:tc>
        <w:tc>
          <w:tcPr>
            <w:tcW w:w="1417" w:type="dxa"/>
          </w:tcPr>
          <w:p w:rsidR="00F72AD4" w:rsidRPr="000A6536" w:rsidRDefault="00F72AD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22,7/24,3</w:t>
            </w:r>
          </w:p>
        </w:tc>
        <w:tc>
          <w:tcPr>
            <w:tcW w:w="3526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8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F72AD4" w:rsidTr="00E002A5">
        <w:trPr>
          <w:jc w:val="center"/>
        </w:trPr>
        <w:tc>
          <w:tcPr>
            <w:tcW w:w="2794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7" w:type="dxa"/>
          </w:tcPr>
          <w:p w:rsidR="00F72AD4" w:rsidRPr="000A6536" w:rsidRDefault="00F72AD4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26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8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F72AD4" w:rsidRPr="000A6536" w:rsidRDefault="00F72AD4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через</w:t>
            </w:r>
          </w:p>
        </w:tc>
      </w:tr>
      <w:tr w:rsidR="00F72AD4" w:rsidTr="00E002A5">
        <w:trPr>
          <w:jc w:val="center"/>
        </w:trPr>
        <w:tc>
          <w:tcPr>
            <w:tcW w:w="2794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417" w:type="dxa"/>
          </w:tcPr>
          <w:p w:rsidR="00F72AD4" w:rsidRPr="000A6536" w:rsidRDefault="00F72AD4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206,20 (21,02)</w:t>
            </w:r>
          </w:p>
        </w:tc>
        <w:tc>
          <w:tcPr>
            <w:tcW w:w="3526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8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49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</w:t>
            </w:r>
            <w:r w:rsidRPr="000A6536">
              <w:rPr>
                <w:b/>
                <w:i/>
                <w:sz w:val="16"/>
              </w:rPr>
              <w:t>лив</w:t>
            </w:r>
            <w:r>
              <w:rPr>
                <w:b/>
                <w:i/>
                <w:sz w:val="16"/>
              </w:rPr>
              <w:t>о-наливные</w:t>
            </w:r>
          </w:p>
        </w:tc>
      </w:tr>
      <w:tr w:rsidR="00F72AD4" w:rsidTr="00E002A5">
        <w:trPr>
          <w:jc w:val="center"/>
        </w:trPr>
        <w:tc>
          <w:tcPr>
            <w:tcW w:w="2794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7" w:type="dxa"/>
          </w:tcPr>
          <w:p w:rsidR="00F72AD4" w:rsidRPr="000A6536" w:rsidRDefault="00F72AD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526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8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10774</w:t>
            </w:r>
          </w:p>
        </w:tc>
        <w:tc>
          <w:tcPr>
            <w:tcW w:w="3349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F72AD4" w:rsidTr="00E002A5">
        <w:trPr>
          <w:jc w:val="center"/>
        </w:trPr>
        <w:tc>
          <w:tcPr>
            <w:tcW w:w="2794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7" w:type="dxa"/>
          </w:tcPr>
          <w:p w:rsidR="00F72AD4" w:rsidRPr="000A6536" w:rsidRDefault="00F72AD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526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8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</w:p>
        </w:tc>
      </w:tr>
      <w:tr w:rsidR="00F72AD4" w:rsidTr="00E002A5">
        <w:trPr>
          <w:jc w:val="center"/>
        </w:trPr>
        <w:tc>
          <w:tcPr>
            <w:tcW w:w="2794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7" w:type="dxa"/>
          </w:tcPr>
          <w:p w:rsidR="00F72AD4" w:rsidRPr="000A6536" w:rsidRDefault="00F72AD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526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Рабочее давление в котле, </w:t>
            </w: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0,3 (3,0)</w:t>
            </w:r>
          </w:p>
        </w:tc>
        <w:tc>
          <w:tcPr>
            <w:tcW w:w="3349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F72AD4" w:rsidTr="00E002A5">
        <w:trPr>
          <w:jc w:val="center"/>
        </w:trPr>
        <w:tc>
          <w:tcPr>
            <w:tcW w:w="2794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7" w:type="dxa"/>
          </w:tcPr>
          <w:p w:rsidR="00F72AD4" w:rsidRPr="000A6536" w:rsidRDefault="00F72AD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526" w:type="dxa"/>
          </w:tcPr>
          <w:p w:rsidR="00F72AD4" w:rsidRPr="00C30D64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Пробное д</w:t>
            </w:r>
            <w:r w:rsidRPr="000A6536">
              <w:rPr>
                <w:b/>
                <w:i/>
                <w:sz w:val="16"/>
              </w:rPr>
              <w:t>авление в котле при</w:t>
            </w:r>
          </w:p>
        </w:tc>
        <w:tc>
          <w:tcPr>
            <w:tcW w:w="1018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F72AD4" w:rsidTr="00E002A5">
        <w:trPr>
          <w:jc w:val="center"/>
        </w:trPr>
        <w:tc>
          <w:tcPr>
            <w:tcW w:w="2794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7" w:type="dxa"/>
          </w:tcPr>
          <w:p w:rsidR="00F72AD4" w:rsidRPr="000A6536" w:rsidRDefault="00F72AD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526" w:type="dxa"/>
          </w:tcPr>
          <w:p w:rsidR="00F72AD4" w:rsidRPr="000A6536" w:rsidRDefault="00F72AD4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6,0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349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31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1982</w:t>
            </w:r>
          </w:p>
        </w:tc>
      </w:tr>
      <w:tr w:rsidR="00F72AD4" w:rsidTr="00E002A5">
        <w:trPr>
          <w:jc w:val="center"/>
        </w:trPr>
        <w:tc>
          <w:tcPr>
            <w:tcW w:w="2794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7" w:type="dxa"/>
          </w:tcPr>
          <w:p w:rsidR="00F72AD4" w:rsidRPr="000A6536" w:rsidRDefault="00F72AD4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26" w:type="dxa"/>
          </w:tcPr>
          <w:p w:rsidR="00F72AD4" w:rsidRPr="00C30D64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Калибровка котла </w:t>
            </w:r>
          </w:p>
        </w:tc>
        <w:tc>
          <w:tcPr>
            <w:tcW w:w="1018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349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31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F72AD4" w:rsidTr="00E002A5">
        <w:trPr>
          <w:jc w:val="center"/>
        </w:trPr>
        <w:tc>
          <w:tcPr>
            <w:tcW w:w="2794" w:type="dxa"/>
          </w:tcPr>
          <w:p w:rsidR="00F72AD4" w:rsidRPr="000A6536" w:rsidRDefault="00F72AD4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7" w:type="dxa"/>
          </w:tcPr>
          <w:p w:rsidR="00F72AD4" w:rsidRPr="000A6536" w:rsidRDefault="00F72AD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526" w:type="dxa"/>
          </w:tcPr>
          <w:p w:rsidR="00F72AD4" w:rsidRPr="000A6536" w:rsidRDefault="00F72AD4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18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F72AD4" w:rsidTr="00E002A5">
        <w:trPr>
          <w:jc w:val="center"/>
        </w:trPr>
        <w:tc>
          <w:tcPr>
            <w:tcW w:w="2794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7" w:type="dxa"/>
          </w:tcPr>
          <w:p w:rsidR="00F72AD4" w:rsidRPr="000A6536" w:rsidRDefault="00F72AD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526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018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F72AD4" w:rsidRPr="000A6536" w:rsidRDefault="00F72AD4" w:rsidP="00E002A5">
            <w:pPr>
              <w:rPr>
                <w:b/>
                <w:i/>
                <w:sz w:val="16"/>
              </w:rPr>
            </w:pPr>
          </w:p>
        </w:tc>
      </w:tr>
    </w:tbl>
    <w:p w:rsidR="00D84F22" w:rsidRDefault="00D84F22" w:rsidP="0015157D"/>
    <w:p w:rsidR="00393B28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393B28" w:rsidRPr="00C43DAD">
        <w:rPr>
          <w:b/>
          <w:i/>
          <w:sz w:val="32"/>
        </w:rPr>
        <w:lastRenderedPageBreak/>
        <w:t xml:space="preserve">4-осная цистерна для </w:t>
      </w:r>
      <w:r w:rsidR="00393B28">
        <w:rPr>
          <w:b/>
          <w:i/>
          <w:sz w:val="32"/>
        </w:rPr>
        <w:t>пентана</w:t>
      </w:r>
      <w:r w:rsidR="00393B28" w:rsidRPr="00C43DAD">
        <w:rPr>
          <w:b/>
          <w:i/>
          <w:sz w:val="32"/>
        </w:rPr>
        <w:t>, модели 15-15</w:t>
      </w:r>
      <w:r w:rsidR="00393B28">
        <w:rPr>
          <w:b/>
          <w:i/>
          <w:sz w:val="32"/>
        </w:rPr>
        <w:t>20-01</w:t>
      </w:r>
    </w:p>
    <w:p w:rsidR="00393B28" w:rsidRPr="006E459C" w:rsidRDefault="00393B28" w:rsidP="00393B28">
      <w:pPr>
        <w:jc w:val="center"/>
        <w:rPr>
          <w:b/>
          <w:i/>
          <w:sz w:val="16"/>
          <w:szCs w:val="16"/>
        </w:rPr>
      </w:pPr>
    </w:p>
    <w:p w:rsidR="00393B28" w:rsidRPr="006E459C" w:rsidRDefault="00E47A18" w:rsidP="00393B28">
      <w:r>
        <w:rPr>
          <w:noProof/>
        </w:rPr>
        <w:drawing>
          <wp:inline distT="0" distB="0" distL="0" distR="0" wp14:anchorId="0C89C6F6" wp14:editId="1CA27CD3">
            <wp:extent cx="8890000" cy="3111500"/>
            <wp:effectExtent l="19050" t="0" r="6350" b="0"/>
            <wp:docPr id="201" name="Рисунок 201" descr="15-1520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15-1520-01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311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28" w:rsidRPr="006E459C" w:rsidRDefault="00393B28" w:rsidP="00393B28">
      <w:pPr>
        <w:jc w:val="center"/>
        <w:rPr>
          <w:b/>
          <w:i/>
          <w:sz w:val="16"/>
          <w:szCs w:val="16"/>
        </w:rPr>
      </w:pPr>
    </w:p>
    <w:p w:rsidR="00393B28" w:rsidRPr="00C43DAD" w:rsidRDefault="00393B28" w:rsidP="00393B28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пентана</w:t>
      </w:r>
    </w:p>
    <w:p w:rsidR="00393B28" w:rsidRPr="006E459C" w:rsidRDefault="00393B28" w:rsidP="00393B28">
      <w:pPr>
        <w:jc w:val="center"/>
        <w:rPr>
          <w:b/>
          <w:i/>
          <w:sz w:val="16"/>
          <w:szCs w:val="16"/>
        </w:rPr>
      </w:pPr>
    </w:p>
    <w:tbl>
      <w:tblPr>
        <w:tblW w:w="1353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1417"/>
        <w:gridCol w:w="3526"/>
        <w:gridCol w:w="1018"/>
        <w:gridCol w:w="3349"/>
        <w:gridCol w:w="1431"/>
      </w:tblGrid>
      <w:tr w:rsidR="00393B28" w:rsidTr="00E002A5">
        <w:trPr>
          <w:jc w:val="center"/>
        </w:trPr>
        <w:tc>
          <w:tcPr>
            <w:tcW w:w="2794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7" w:type="dxa"/>
          </w:tcPr>
          <w:p w:rsidR="00393B28" w:rsidRPr="000A6536" w:rsidRDefault="00393B28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1520</w:t>
            </w:r>
            <w:r w:rsidRPr="000A6536">
              <w:rPr>
                <w:b/>
                <w:i/>
                <w:sz w:val="16"/>
              </w:rPr>
              <w:t>.00.000-0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526" w:type="dxa"/>
          </w:tcPr>
          <w:p w:rsidR="00393B28" w:rsidRPr="000A6536" w:rsidRDefault="00393B28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18" w:type="dxa"/>
          </w:tcPr>
          <w:p w:rsidR="00393B28" w:rsidRPr="000A6536" w:rsidRDefault="00393B28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349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431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393B28" w:rsidTr="00E002A5">
        <w:trPr>
          <w:jc w:val="center"/>
        </w:trPr>
        <w:tc>
          <w:tcPr>
            <w:tcW w:w="2794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417" w:type="dxa"/>
          </w:tcPr>
          <w:p w:rsidR="00393B28" w:rsidRPr="000A6536" w:rsidRDefault="00393B28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24.0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516</w:t>
            </w:r>
            <w:r w:rsidRPr="000A6536">
              <w:rPr>
                <w:b/>
                <w:i/>
                <w:sz w:val="16"/>
              </w:rPr>
              <w:t>-8</w:t>
            </w: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3526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18" w:type="dxa"/>
          </w:tcPr>
          <w:p w:rsidR="00393B28" w:rsidRPr="000A6536" w:rsidRDefault="00393B28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49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393B28" w:rsidTr="00E002A5">
        <w:trPr>
          <w:jc w:val="center"/>
        </w:trPr>
        <w:tc>
          <w:tcPr>
            <w:tcW w:w="2794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7" w:type="dxa"/>
          </w:tcPr>
          <w:p w:rsidR="00393B28" w:rsidRPr="000A6536" w:rsidRDefault="00393B28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520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01</w:t>
            </w:r>
          </w:p>
        </w:tc>
        <w:tc>
          <w:tcPr>
            <w:tcW w:w="3526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18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3250</w:t>
            </w:r>
          </w:p>
        </w:tc>
        <w:tc>
          <w:tcPr>
            <w:tcW w:w="3349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393B28" w:rsidTr="00E002A5">
        <w:trPr>
          <w:jc w:val="center"/>
        </w:trPr>
        <w:tc>
          <w:tcPr>
            <w:tcW w:w="2794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7" w:type="dxa"/>
          </w:tcPr>
          <w:p w:rsidR="00393B28" w:rsidRPr="000A6536" w:rsidRDefault="00393B28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26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8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 клапана</w:t>
            </w:r>
          </w:p>
        </w:tc>
        <w:tc>
          <w:tcPr>
            <w:tcW w:w="1431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393B28" w:rsidTr="00E002A5">
        <w:trPr>
          <w:jc w:val="center"/>
        </w:trPr>
        <w:tc>
          <w:tcPr>
            <w:tcW w:w="2794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17" w:type="dxa"/>
          </w:tcPr>
          <w:p w:rsidR="00393B28" w:rsidRPr="000A6536" w:rsidRDefault="00393B28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526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8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4960</w:t>
            </w:r>
          </w:p>
        </w:tc>
        <w:tc>
          <w:tcPr>
            <w:tcW w:w="3349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31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</w:p>
        </w:tc>
      </w:tr>
      <w:tr w:rsidR="00393B28" w:rsidTr="00E002A5">
        <w:trPr>
          <w:jc w:val="center"/>
        </w:trPr>
        <w:tc>
          <w:tcPr>
            <w:tcW w:w="2794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7" w:type="dxa"/>
          </w:tcPr>
          <w:p w:rsidR="00393B28" w:rsidRPr="000A6536" w:rsidRDefault="00393B28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42,0</w:t>
            </w:r>
          </w:p>
        </w:tc>
        <w:tc>
          <w:tcPr>
            <w:tcW w:w="3526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8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393B28" w:rsidTr="00E002A5">
        <w:trPr>
          <w:jc w:val="center"/>
        </w:trPr>
        <w:tc>
          <w:tcPr>
            <w:tcW w:w="2794" w:type="dxa"/>
          </w:tcPr>
          <w:p w:rsidR="00393B28" w:rsidRPr="000A6536" w:rsidRDefault="00F93E85" w:rsidP="00E002A5">
            <w:pPr>
              <w:rPr>
                <w:b/>
                <w:i/>
                <w:sz w:val="16"/>
              </w:rPr>
            </w:pPr>
            <w:r w:rsidRPr="00F93E85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7" w:type="dxa"/>
          </w:tcPr>
          <w:p w:rsidR="00393B28" w:rsidRPr="000A6536" w:rsidRDefault="00F93E85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25,5/</w:t>
            </w:r>
            <w:r w:rsidR="00393B28">
              <w:rPr>
                <w:b/>
                <w:i/>
                <w:sz w:val="16"/>
              </w:rPr>
              <w:t>27,1</w:t>
            </w:r>
          </w:p>
        </w:tc>
        <w:tc>
          <w:tcPr>
            <w:tcW w:w="3526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8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393B28" w:rsidRPr="000A6536" w:rsidRDefault="00393B28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через</w:t>
            </w:r>
          </w:p>
        </w:tc>
      </w:tr>
      <w:tr w:rsidR="00393B28" w:rsidTr="00E002A5">
        <w:trPr>
          <w:jc w:val="center"/>
        </w:trPr>
        <w:tc>
          <w:tcPr>
            <w:tcW w:w="2794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7" w:type="dxa"/>
          </w:tcPr>
          <w:p w:rsidR="00393B28" w:rsidRPr="000A6536" w:rsidRDefault="00393B28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26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8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</w:t>
            </w:r>
            <w:r w:rsidRPr="000A6536">
              <w:rPr>
                <w:b/>
                <w:i/>
                <w:sz w:val="16"/>
              </w:rPr>
              <w:t>лив</w:t>
            </w:r>
            <w:r>
              <w:rPr>
                <w:b/>
                <w:i/>
                <w:sz w:val="16"/>
              </w:rPr>
              <w:t>о-наливные</w:t>
            </w:r>
          </w:p>
        </w:tc>
      </w:tr>
      <w:tr w:rsidR="00393B28" w:rsidTr="00E002A5">
        <w:trPr>
          <w:jc w:val="center"/>
        </w:trPr>
        <w:tc>
          <w:tcPr>
            <w:tcW w:w="2794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417" w:type="dxa"/>
          </w:tcPr>
          <w:p w:rsidR="00393B28" w:rsidRPr="000A6536" w:rsidRDefault="00393B28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167,5 (17,08)</w:t>
            </w:r>
          </w:p>
        </w:tc>
        <w:tc>
          <w:tcPr>
            <w:tcW w:w="3526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8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393B28" w:rsidTr="00E002A5">
        <w:trPr>
          <w:jc w:val="center"/>
        </w:trPr>
        <w:tc>
          <w:tcPr>
            <w:tcW w:w="2794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7" w:type="dxa"/>
          </w:tcPr>
          <w:p w:rsidR="00393B28" w:rsidRPr="000A6536" w:rsidRDefault="00393B28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68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526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8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49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</w:p>
        </w:tc>
      </w:tr>
      <w:tr w:rsidR="00393B28" w:rsidTr="00E002A5">
        <w:trPr>
          <w:jc w:val="center"/>
        </w:trPr>
        <w:tc>
          <w:tcPr>
            <w:tcW w:w="2794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7" w:type="dxa"/>
          </w:tcPr>
          <w:p w:rsidR="00393B28" w:rsidRPr="000A6536" w:rsidRDefault="00393B28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526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8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10774</w:t>
            </w:r>
          </w:p>
        </w:tc>
        <w:tc>
          <w:tcPr>
            <w:tcW w:w="3349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393B28" w:rsidTr="00E002A5">
        <w:trPr>
          <w:jc w:val="center"/>
        </w:trPr>
        <w:tc>
          <w:tcPr>
            <w:tcW w:w="2794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7" w:type="dxa"/>
          </w:tcPr>
          <w:p w:rsidR="00393B28" w:rsidRPr="000A6536" w:rsidRDefault="00393B28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526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8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393B28" w:rsidTr="00E002A5">
        <w:trPr>
          <w:jc w:val="center"/>
        </w:trPr>
        <w:tc>
          <w:tcPr>
            <w:tcW w:w="2794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7" w:type="dxa"/>
          </w:tcPr>
          <w:p w:rsidR="00393B28" w:rsidRPr="000A6536" w:rsidRDefault="00393B28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526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Рабочее давление в котле, </w:t>
            </w: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0,3 (3,0)</w:t>
            </w:r>
          </w:p>
        </w:tc>
        <w:tc>
          <w:tcPr>
            <w:tcW w:w="3349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31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393B28" w:rsidTr="00E002A5">
        <w:trPr>
          <w:jc w:val="center"/>
        </w:trPr>
        <w:tc>
          <w:tcPr>
            <w:tcW w:w="2794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7" w:type="dxa"/>
          </w:tcPr>
          <w:p w:rsidR="00393B28" w:rsidRPr="000A6536" w:rsidRDefault="00393B28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526" w:type="dxa"/>
          </w:tcPr>
          <w:p w:rsidR="00393B28" w:rsidRPr="00C30D64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Пробное д</w:t>
            </w:r>
            <w:r w:rsidRPr="000A6536">
              <w:rPr>
                <w:b/>
                <w:i/>
                <w:sz w:val="16"/>
              </w:rPr>
              <w:t>авление в котле при</w:t>
            </w:r>
          </w:p>
        </w:tc>
        <w:tc>
          <w:tcPr>
            <w:tcW w:w="1018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31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393B28" w:rsidTr="00E002A5">
        <w:trPr>
          <w:jc w:val="center"/>
        </w:trPr>
        <w:tc>
          <w:tcPr>
            <w:tcW w:w="2794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7" w:type="dxa"/>
          </w:tcPr>
          <w:p w:rsidR="00393B28" w:rsidRPr="000A6536" w:rsidRDefault="00393B28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26" w:type="dxa"/>
          </w:tcPr>
          <w:p w:rsidR="00393B28" w:rsidRPr="000A6536" w:rsidRDefault="00393B28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6,0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349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393B28" w:rsidTr="00E002A5">
        <w:trPr>
          <w:jc w:val="center"/>
        </w:trPr>
        <w:tc>
          <w:tcPr>
            <w:tcW w:w="2794" w:type="dxa"/>
          </w:tcPr>
          <w:p w:rsidR="00393B28" w:rsidRPr="000A6536" w:rsidRDefault="00393B28" w:rsidP="00E002A5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417" w:type="dxa"/>
          </w:tcPr>
          <w:p w:rsidR="00393B28" w:rsidRPr="000A6536" w:rsidRDefault="00393B28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26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018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393B28" w:rsidRPr="000A6536" w:rsidRDefault="00393B28" w:rsidP="00E002A5">
            <w:pPr>
              <w:rPr>
                <w:b/>
                <w:i/>
                <w:sz w:val="16"/>
              </w:rPr>
            </w:pPr>
          </w:p>
        </w:tc>
      </w:tr>
    </w:tbl>
    <w:p w:rsidR="00F72AD4" w:rsidRDefault="00F72AD4" w:rsidP="0015157D"/>
    <w:p w:rsidR="00A47703" w:rsidRPr="00F27B16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A47703" w:rsidRPr="00F27B16">
        <w:rPr>
          <w:b/>
          <w:i/>
          <w:sz w:val="32"/>
        </w:rPr>
        <w:lastRenderedPageBreak/>
        <w:t>4-осная цистерна для плодоовощных соков, модели 15-1522</w:t>
      </w:r>
    </w:p>
    <w:p w:rsidR="00A47703" w:rsidRPr="00F27B16" w:rsidRDefault="00A47703" w:rsidP="00A47703">
      <w:pPr>
        <w:rPr>
          <w:sz w:val="16"/>
          <w:szCs w:val="16"/>
        </w:rPr>
      </w:pPr>
    </w:p>
    <w:p w:rsidR="00A47703" w:rsidRDefault="0073180D" w:rsidP="00A47703">
      <w:pPr>
        <w:jc w:val="center"/>
      </w:pPr>
      <w:r>
        <w:fldChar w:fldCharType="begin"/>
      </w:r>
      <w:r w:rsidR="00B31677">
        <w:instrText xml:space="preserve"> LINK Paint.Picture "C:\\PHOTO\\РИС158.BMP" "" \a \p \* MERGEFORMAT </w:instrText>
      </w:r>
      <w:r>
        <w:fldChar w:fldCharType="separate"/>
      </w:r>
      <w:r w:rsidR="00DE355C">
        <w:object w:dxaOrig="2866" w:dyaOrig="12585">
          <v:shape id="_x0000_i1118" type="#_x0000_t75" style="width:682.35pt;height:205.95pt">
            <v:imagedata r:id="rId153" o:title="" croptop="3103f" cropbottom="911f"/>
          </v:shape>
        </w:object>
      </w:r>
      <w:r>
        <w:fldChar w:fldCharType="end"/>
      </w:r>
    </w:p>
    <w:p w:rsidR="00A47703" w:rsidRDefault="00A47703" w:rsidP="00A47703">
      <w:pPr>
        <w:jc w:val="center"/>
      </w:pPr>
      <w:r>
        <w:t xml:space="preserve"> </w:t>
      </w:r>
    </w:p>
    <w:p w:rsidR="00A47703" w:rsidRPr="00F27B16" w:rsidRDefault="00A47703" w:rsidP="00A47703">
      <w:pPr>
        <w:jc w:val="center"/>
        <w:rPr>
          <w:b/>
          <w:i/>
        </w:rPr>
      </w:pPr>
      <w:r w:rsidRPr="00F27B16">
        <w:rPr>
          <w:b/>
          <w:i/>
        </w:rPr>
        <w:t>Назначение: для перевозки плодоовощных соков</w:t>
      </w:r>
    </w:p>
    <w:p w:rsidR="00A47703" w:rsidRPr="00F27B16" w:rsidRDefault="00A47703" w:rsidP="00A47703">
      <w:pPr>
        <w:rPr>
          <w:sz w:val="16"/>
          <w:szCs w:val="16"/>
        </w:rPr>
      </w:pPr>
    </w:p>
    <w:tbl>
      <w:tblPr>
        <w:tblW w:w="13755" w:type="dxa"/>
        <w:jc w:val="center"/>
        <w:tblInd w:w="567" w:type="dxa"/>
        <w:tblLayout w:type="fixed"/>
        <w:tblLook w:val="0000" w:firstRow="0" w:lastRow="0" w:firstColumn="0" w:lastColumn="0" w:noHBand="0" w:noVBand="0"/>
      </w:tblPr>
      <w:tblGrid>
        <w:gridCol w:w="2943"/>
        <w:gridCol w:w="1469"/>
        <w:gridCol w:w="3544"/>
        <w:gridCol w:w="1134"/>
        <w:gridCol w:w="3389"/>
        <w:gridCol w:w="1276"/>
      </w:tblGrid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1522.00.000</w:t>
            </w: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есть</w:t>
            </w: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ТУ 24.00.6214-86</w:t>
            </w: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150</w:t>
            </w: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15-1522 </w:t>
            </w: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4630         </w:t>
            </w: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нет</w:t>
            </w: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719</w:t>
            </w: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есть</w:t>
            </w: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67</w:t>
            </w: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нет</w:t>
            </w: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F93E85" w:rsidP="00E002A5">
            <w:pPr>
              <w:rPr>
                <w:b/>
                <w:i/>
                <w:sz w:val="16"/>
              </w:rPr>
            </w:pPr>
            <w:r w:rsidRPr="00F93E85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69" w:type="dxa"/>
          </w:tcPr>
          <w:p w:rsidR="00A47703" w:rsidRPr="00F27B16" w:rsidRDefault="00F93E85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24,7/</w:t>
            </w:r>
            <w:r w:rsidR="00A47703" w:rsidRPr="00F27B16">
              <w:rPr>
                <w:b/>
                <w:i/>
                <w:sz w:val="16"/>
              </w:rPr>
              <w:t>2</w:t>
            </w:r>
            <w:r w:rsidR="00A47703">
              <w:rPr>
                <w:b/>
                <w:i/>
                <w:sz w:val="16"/>
              </w:rPr>
              <w:t>6</w:t>
            </w:r>
            <w:r w:rsidR="00A47703" w:rsidRPr="00F27B16">
              <w:rPr>
                <w:b/>
                <w:i/>
                <w:sz w:val="16"/>
              </w:rPr>
              <w:t>,</w:t>
            </w:r>
            <w:r w:rsidR="00A47703">
              <w:rPr>
                <w:b/>
                <w:i/>
                <w:sz w:val="16"/>
              </w:rPr>
              <w:t>2</w:t>
            </w: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ind w:right="-108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налив-верхний,</w:t>
            </w: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2800</w:t>
            </w: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слив-нижний</w:t>
            </w: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226,86 (23,1)   </w:t>
            </w: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10690</w:t>
            </w: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75,5 (7,7)        </w:t>
            </w: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Удельный объем, м</w:t>
            </w:r>
            <w:r w:rsidRPr="00F27B16">
              <w:rPr>
                <w:b/>
                <w:i/>
                <w:sz w:val="16"/>
                <w:vertAlign w:val="superscript"/>
              </w:rPr>
              <w:t>3</w:t>
            </w:r>
            <w:r w:rsidRPr="00F27B16">
              <w:rPr>
                <w:b/>
                <w:i/>
                <w:sz w:val="16"/>
              </w:rPr>
              <w:t>/т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0,94</w:t>
            </w: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2</w:t>
            </w: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Объем котла, м</w:t>
            </w:r>
            <w:r w:rsidRPr="00F27B1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-</w:t>
            </w: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63,4</w:t>
            </w:r>
          </w:p>
        </w:tc>
        <w:tc>
          <w:tcPr>
            <w:tcW w:w="3544" w:type="dxa"/>
          </w:tcPr>
          <w:p w:rsidR="00A47703" w:rsidRPr="00F27B16" w:rsidRDefault="00A47703" w:rsidP="00E002A5">
            <w:pPr>
              <w:ind w:right="-108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61,7</w:t>
            </w: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загружаемого продукта, </w:t>
            </w:r>
            <w:r w:rsidRPr="00F27B16">
              <w:rPr>
                <w:b/>
                <w:i/>
                <w:sz w:val="16"/>
              </w:rPr>
              <w:sym w:font="Symbol" w:char="F0B0"/>
            </w:r>
            <w:r w:rsidRPr="00F27B16">
              <w:rPr>
                <w:b/>
                <w:i/>
                <w:sz w:val="16"/>
              </w:rPr>
              <w:t>С: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120</w:t>
            </w: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 летом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не более +30</w:t>
            </w: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1-Т</w:t>
            </w: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клапана), МПа (кгс/см</w:t>
            </w:r>
            <w:r w:rsidRPr="00F27B16">
              <w:rPr>
                <w:b/>
                <w:i/>
                <w:sz w:val="16"/>
                <w:vertAlign w:val="superscript"/>
              </w:rPr>
              <w:t>2</w:t>
            </w:r>
            <w:r w:rsidRPr="00F27B16">
              <w:rPr>
                <w:b/>
                <w:i/>
                <w:sz w:val="16"/>
              </w:rPr>
              <w:t>)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0,068 (0,7)</w:t>
            </w: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 зимой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не менее +10</w:t>
            </w: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7800</w:t>
            </w: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A47703" w:rsidRPr="00F27B16" w:rsidRDefault="00A47703" w:rsidP="00E002A5">
            <w:pPr>
              <w:ind w:right="-108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гидравлическом испытании, МПа (кгс/см</w:t>
            </w:r>
            <w:r w:rsidRPr="00F27B16">
              <w:rPr>
                <w:b/>
                <w:i/>
                <w:sz w:val="16"/>
                <w:vertAlign w:val="superscript"/>
              </w:rPr>
              <w:t>2</w:t>
            </w:r>
            <w:r w:rsidRPr="00F27B16">
              <w:rPr>
                <w:b/>
                <w:i/>
                <w:sz w:val="16"/>
              </w:rPr>
              <w:t>)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0,4 (4,08)</w:t>
            </w: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4</w:t>
            </w: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ind w:left="317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12020</w:t>
            </w: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1993</w:t>
            </w:r>
          </w:p>
        </w:tc>
      </w:tr>
      <w:tr w:rsidR="00A47703" w:rsidRPr="00F27B16" w:rsidTr="00E002A5">
        <w:trPr>
          <w:jc w:val="center"/>
        </w:trPr>
        <w:tc>
          <w:tcPr>
            <w:tcW w:w="2943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69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134" w:type="dxa"/>
          </w:tcPr>
          <w:p w:rsidR="00A47703" w:rsidRPr="00F27B1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A47703" w:rsidRPr="00F27B16" w:rsidRDefault="00A47703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нет</w:t>
            </w:r>
          </w:p>
        </w:tc>
      </w:tr>
    </w:tbl>
    <w:p w:rsidR="00393B28" w:rsidRDefault="00393B28" w:rsidP="0015157D"/>
    <w:p w:rsidR="00A47703" w:rsidRDefault="00A47703" w:rsidP="0015157D"/>
    <w:p w:rsidR="00400C62" w:rsidRPr="00F27B16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400C62" w:rsidRPr="00F27B16">
        <w:rPr>
          <w:b/>
          <w:i/>
          <w:sz w:val="32"/>
        </w:rPr>
        <w:lastRenderedPageBreak/>
        <w:t>4-осная цистерна для плодоовощных соков, модели 15-1522</w:t>
      </w:r>
      <w:r w:rsidR="00400C62">
        <w:rPr>
          <w:b/>
          <w:i/>
          <w:sz w:val="32"/>
        </w:rPr>
        <w:t>-01</w:t>
      </w:r>
    </w:p>
    <w:p w:rsidR="00400C62" w:rsidRPr="00F27B16" w:rsidRDefault="00400C62" w:rsidP="00400C62">
      <w:pPr>
        <w:rPr>
          <w:sz w:val="16"/>
          <w:szCs w:val="16"/>
        </w:rPr>
      </w:pPr>
    </w:p>
    <w:p w:rsidR="00400C62" w:rsidRDefault="00E47A18" w:rsidP="00400C62">
      <w:pPr>
        <w:jc w:val="center"/>
      </w:pPr>
      <w:r>
        <w:rPr>
          <w:noProof/>
        </w:rPr>
        <w:drawing>
          <wp:inline distT="0" distB="0" distL="0" distR="0" wp14:anchorId="209B59A2" wp14:editId="02CA716C">
            <wp:extent cx="7632700" cy="2768600"/>
            <wp:effectExtent l="19050" t="0" r="6350" b="0"/>
            <wp:docPr id="203" name="Рисунок 203" descr="15-1522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15-1522-0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700" cy="276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0C62">
        <w:t xml:space="preserve"> </w:t>
      </w:r>
    </w:p>
    <w:p w:rsidR="00400C62" w:rsidRPr="003E47C4" w:rsidRDefault="00400C62" w:rsidP="00400C62">
      <w:pPr>
        <w:jc w:val="center"/>
        <w:rPr>
          <w:b/>
          <w:i/>
        </w:rPr>
      </w:pPr>
      <w:r w:rsidRPr="00F27B16">
        <w:rPr>
          <w:b/>
          <w:i/>
        </w:rPr>
        <w:t>Назначение: для перевозки плодоовощных соков</w:t>
      </w:r>
    </w:p>
    <w:tbl>
      <w:tblPr>
        <w:tblW w:w="13475" w:type="dxa"/>
        <w:jc w:val="center"/>
        <w:tblInd w:w="567" w:type="dxa"/>
        <w:tblLayout w:type="fixed"/>
        <w:tblLook w:val="0000" w:firstRow="0" w:lastRow="0" w:firstColumn="0" w:lastColumn="0" w:noHBand="0" w:noVBand="0"/>
      </w:tblPr>
      <w:tblGrid>
        <w:gridCol w:w="2943"/>
        <w:gridCol w:w="1469"/>
        <w:gridCol w:w="3279"/>
        <w:gridCol w:w="1248"/>
        <w:gridCol w:w="3260"/>
        <w:gridCol w:w="1276"/>
      </w:tblGrid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1522.00.000</w:t>
            </w:r>
            <w:r>
              <w:rPr>
                <w:b/>
                <w:i/>
                <w:sz w:val="16"/>
              </w:rPr>
              <w:t>-01</w:t>
            </w:r>
          </w:p>
        </w:tc>
        <w:tc>
          <w:tcPr>
            <w:tcW w:w="3279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  </w:t>
            </w:r>
            <w:r>
              <w:rPr>
                <w:b/>
                <w:i/>
                <w:sz w:val="16"/>
              </w:rPr>
              <w:t>котла наружная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10690</w:t>
            </w:r>
          </w:p>
        </w:tc>
        <w:tc>
          <w:tcPr>
            <w:tcW w:w="3260" w:type="dxa"/>
          </w:tcPr>
          <w:p w:rsidR="00400C62" w:rsidRPr="00F511FF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продукта, </w:t>
            </w:r>
            <w:r w:rsidRPr="00F27B16">
              <w:rPr>
                <w:b/>
                <w:i/>
                <w:sz w:val="16"/>
              </w:rPr>
              <w:sym w:font="Symbol" w:char="F0B0"/>
            </w:r>
            <w:r w:rsidRPr="00F27B16">
              <w:rPr>
                <w:b/>
                <w:i/>
                <w:sz w:val="16"/>
              </w:rPr>
              <w:t>С: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ТУ 24.00.6214-86</w:t>
            </w:r>
          </w:p>
        </w:tc>
        <w:tc>
          <w:tcPr>
            <w:tcW w:w="3279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  </w:t>
            </w:r>
            <w:r>
              <w:rPr>
                <w:b/>
                <w:i/>
                <w:sz w:val="16"/>
              </w:rPr>
              <w:t>по днищам кожуха изоляции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11090</w:t>
            </w: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 летом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не более +30</w:t>
            </w: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15-1522-01</w:t>
            </w:r>
          </w:p>
        </w:tc>
        <w:tc>
          <w:tcPr>
            <w:tcW w:w="3279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 зимой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не менее +10</w:t>
            </w: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9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4780</w:t>
            </w:r>
            <w:r w:rsidRPr="00F27B16">
              <w:rPr>
                <w:b/>
                <w:i/>
                <w:sz w:val="16"/>
              </w:rPr>
              <w:t xml:space="preserve">       </w:t>
            </w: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Способ налива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</w:t>
            </w: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69" w:type="dxa"/>
          </w:tcPr>
          <w:p w:rsidR="00400C62" w:rsidRPr="00F27B16" w:rsidRDefault="00400C62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279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4</w:t>
            </w: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Способ слива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нижний</w:t>
            </w: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6</w:t>
            </w:r>
            <w:r>
              <w:rPr>
                <w:b/>
                <w:i/>
                <w:sz w:val="16"/>
              </w:rPr>
              <w:t>5,5</w:t>
            </w:r>
          </w:p>
        </w:tc>
        <w:tc>
          <w:tcPr>
            <w:tcW w:w="3279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18-100</w:t>
            </w: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секций котла, шт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F93E85" w:rsidP="00E002A5">
            <w:pPr>
              <w:rPr>
                <w:b/>
                <w:i/>
                <w:sz w:val="16"/>
              </w:rPr>
            </w:pPr>
            <w:r w:rsidRPr="00F93E85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69" w:type="dxa"/>
          </w:tcPr>
          <w:p w:rsidR="00400C62" w:rsidRPr="00F27B16" w:rsidRDefault="00F93E85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26,9/</w:t>
            </w:r>
            <w:r w:rsidR="00400C62">
              <w:rPr>
                <w:b/>
                <w:i/>
                <w:sz w:val="16"/>
              </w:rPr>
              <w:t>27,1</w:t>
            </w:r>
          </w:p>
        </w:tc>
        <w:tc>
          <w:tcPr>
            <w:tcW w:w="3279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есть</w:t>
            </w: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22</w:t>
            </w:r>
            <w:r>
              <w:rPr>
                <w:b/>
                <w:i/>
                <w:sz w:val="16"/>
              </w:rPr>
              <w:t>8</w:t>
            </w:r>
            <w:r w:rsidRPr="00F27B16">
              <w:rPr>
                <w:b/>
                <w:i/>
                <w:sz w:val="16"/>
              </w:rPr>
              <w:t>,8 (23,</w:t>
            </w:r>
            <w:r>
              <w:rPr>
                <w:b/>
                <w:i/>
                <w:sz w:val="16"/>
              </w:rPr>
              <w:t>35</w:t>
            </w:r>
            <w:r w:rsidRPr="00F27B16">
              <w:rPr>
                <w:b/>
                <w:i/>
                <w:sz w:val="16"/>
              </w:rPr>
              <w:t xml:space="preserve">)   </w:t>
            </w:r>
          </w:p>
        </w:tc>
        <w:tc>
          <w:tcPr>
            <w:tcW w:w="3279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2800</w:t>
            </w: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150</w:t>
            </w: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75,5</w:t>
            </w:r>
            <w:r>
              <w:rPr>
                <w:b/>
                <w:i/>
                <w:sz w:val="16"/>
              </w:rPr>
              <w:t>7</w:t>
            </w:r>
            <w:r w:rsidRPr="00F27B16">
              <w:rPr>
                <w:b/>
                <w:i/>
                <w:sz w:val="16"/>
              </w:rPr>
              <w:t xml:space="preserve"> (7,7)        </w:t>
            </w:r>
          </w:p>
        </w:tc>
        <w:tc>
          <w:tcPr>
            <w:tcW w:w="3279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3240</w:t>
            </w: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есть</w:t>
            </w: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Объем котла, м</w:t>
            </w:r>
            <w:r w:rsidRPr="00F27B1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Удельный объем, м</w:t>
            </w:r>
            <w:r w:rsidRPr="00F27B16">
              <w:rPr>
                <w:b/>
                <w:i/>
                <w:sz w:val="16"/>
                <w:vertAlign w:val="superscript"/>
              </w:rPr>
              <w:t>3</w:t>
            </w:r>
            <w:r w:rsidRPr="00F27B16">
              <w:rPr>
                <w:b/>
                <w:i/>
                <w:sz w:val="16"/>
              </w:rPr>
              <w:t>/т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0,94</w:t>
            </w: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63,4</w:t>
            </w:r>
          </w:p>
        </w:tc>
        <w:tc>
          <w:tcPr>
            <w:tcW w:w="3279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Количество </w:t>
            </w:r>
            <w:r>
              <w:rPr>
                <w:b/>
                <w:i/>
                <w:sz w:val="16"/>
              </w:rPr>
              <w:t>загрузочных</w:t>
            </w:r>
            <w:r w:rsidRPr="00F27B16">
              <w:rPr>
                <w:b/>
                <w:i/>
                <w:sz w:val="16"/>
              </w:rPr>
              <w:t xml:space="preserve"> люков, шт.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1 </w:t>
            </w:r>
            <w:r>
              <w:rPr>
                <w:b/>
                <w:i/>
                <w:sz w:val="16"/>
              </w:rPr>
              <w:t>и 1 лазовый</w:t>
            </w: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2</w:t>
            </w: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61,7</w:t>
            </w:r>
          </w:p>
        </w:tc>
        <w:tc>
          <w:tcPr>
            <w:tcW w:w="3279" w:type="dxa"/>
          </w:tcPr>
          <w:p w:rsidR="00400C62" w:rsidRPr="00F27B16" w:rsidRDefault="00400C62" w:rsidP="00E002A5">
            <w:pPr>
              <w:ind w:right="-108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-</w:t>
            </w: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Производительность выгрузки, т/ч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60</w:t>
            </w: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1-Т</w:t>
            </w:r>
          </w:p>
        </w:tc>
        <w:tc>
          <w:tcPr>
            <w:tcW w:w="3279" w:type="dxa"/>
          </w:tcPr>
          <w:p w:rsidR="00400C62" w:rsidRPr="00F27B16" w:rsidRDefault="00400C62" w:rsidP="00E002A5">
            <w:pPr>
              <w:ind w:right="-108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гидравлическом испытании, МПа (кгс/см</w:t>
            </w:r>
            <w:r w:rsidRPr="00F27B16">
              <w:rPr>
                <w:b/>
                <w:i/>
                <w:sz w:val="16"/>
                <w:vertAlign w:val="superscript"/>
              </w:rPr>
              <w:t>2</w:t>
            </w:r>
            <w:r w:rsidRPr="00F27B16">
              <w:rPr>
                <w:b/>
                <w:i/>
                <w:sz w:val="16"/>
              </w:rPr>
              <w:t>)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0,4</w:t>
            </w:r>
            <w:r>
              <w:rPr>
                <w:b/>
                <w:i/>
                <w:sz w:val="16"/>
              </w:rPr>
              <w:t>2</w:t>
            </w:r>
            <w:r w:rsidRPr="00F27B16">
              <w:rPr>
                <w:b/>
                <w:i/>
                <w:sz w:val="16"/>
              </w:rPr>
              <w:t xml:space="preserve"> (4,</w:t>
            </w:r>
            <w:r>
              <w:rPr>
                <w:b/>
                <w:i/>
                <w:sz w:val="16"/>
              </w:rPr>
              <w:t>30</w:t>
            </w:r>
            <w:r w:rsidRPr="00F27B16">
              <w:rPr>
                <w:b/>
                <w:i/>
                <w:sz w:val="16"/>
              </w:rPr>
              <w:t>)</w:t>
            </w: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Давление в котле при разгрузке, 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МПа (кгс/см</w:t>
            </w:r>
            <w:r w:rsidRPr="00F27B16">
              <w:rPr>
                <w:b/>
                <w:i/>
                <w:sz w:val="16"/>
                <w:vertAlign w:val="superscript"/>
              </w:rPr>
              <w:t>2</w:t>
            </w:r>
            <w:r w:rsidRPr="00F27B16">
              <w:rPr>
                <w:b/>
                <w:i/>
                <w:sz w:val="16"/>
              </w:rPr>
              <w:t>)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0,05 (0,5)</w:t>
            </w: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ind w:left="317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400C62" w:rsidRPr="00F27B16" w:rsidRDefault="00400C62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Допускаемая</w:t>
            </w:r>
            <w:r w:rsidRPr="00F27B16">
              <w:rPr>
                <w:b/>
                <w:i/>
                <w:sz w:val="16"/>
              </w:rPr>
              <w:t xml:space="preserve"> температура</w:t>
            </w:r>
            <w:r>
              <w:rPr>
                <w:b/>
                <w:i/>
                <w:sz w:val="16"/>
              </w:rPr>
              <w:t xml:space="preserve"> </w:t>
            </w:r>
            <w:r w:rsidRPr="00F27B16">
              <w:rPr>
                <w:b/>
                <w:i/>
                <w:sz w:val="16"/>
              </w:rPr>
              <w:t>загружаемого</w:t>
            </w: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нет</w:t>
            </w:r>
          </w:p>
        </w:tc>
      </w:tr>
      <w:tr w:rsidR="00400C62" w:rsidRPr="00F27B16" w:rsidTr="00E002A5">
        <w:trPr>
          <w:jc w:val="center"/>
        </w:trPr>
        <w:tc>
          <w:tcPr>
            <w:tcW w:w="2943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69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F27B16">
              <w:rPr>
                <w:b/>
                <w:i/>
                <w:sz w:val="16"/>
              </w:rPr>
              <w:t>10800</w:t>
            </w:r>
          </w:p>
        </w:tc>
        <w:tc>
          <w:tcPr>
            <w:tcW w:w="3279" w:type="dxa"/>
          </w:tcPr>
          <w:p w:rsidR="00400C62" w:rsidRPr="00F27B16" w:rsidRDefault="00400C62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400C62" w:rsidRPr="00F27B16" w:rsidRDefault="00400C62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400C62" w:rsidRPr="00F27B16" w:rsidRDefault="00400C62" w:rsidP="00E002A5">
            <w:pPr>
              <w:rPr>
                <w:b/>
                <w:i/>
                <w:sz w:val="16"/>
              </w:rPr>
            </w:pPr>
          </w:p>
        </w:tc>
      </w:tr>
    </w:tbl>
    <w:p w:rsidR="00400C62" w:rsidRDefault="00400C62" w:rsidP="00A47703">
      <w:pPr>
        <w:jc w:val="center"/>
        <w:rPr>
          <w:b/>
          <w:i/>
          <w:sz w:val="32"/>
        </w:rPr>
      </w:pPr>
    </w:p>
    <w:p w:rsidR="00400C62" w:rsidRPr="00BC30F8" w:rsidRDefault="0089456C" w:rsidP="00400C62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400C62" w:rsidRPr="00BC30F8">
        <w:rPr>
          <w:b/>
          <w:i/>
          <w:sz w:val="32"/>
        </w:rPr>
        <w:lastRenderedPageBreak/>
        <w:t>4-осная цистерна для желтого фосфора, модели 15-1525</w:t>
      </w:r>
    </w:p>
    <w:p w:rsidR="00400C62" w:rsidRDefault="00400C62" w:rsidP="00400C62"/>
    <w:bookmarkStart w:id="47" w:name="_943793689"/>
    <w:bookmarkEnd w:id="47"/>
    <w:p w:rsidR="00400C62" w:rsidRDefault="0073180D" w:rsidP="00400C62">
      <w:pPr>
        <w:jc w:val="center"/>
      </w:pPr>
      <w:r>
        <w:fldChar w:fldCharType="begin"/>
      </w:r>
      <w:r w:rsidR="00B31677">
        <w:instrText xml:space="preserve"> LINK Paint.Picture "C:\\PHOTO\\РИС207.BMP" "" \a \p \* MERGEFORMAT </w:instrText>
      </w:r>
      <w:r>
        <w:fldChar w:fldCharType="separate"/>
      </w:r>
      <w:r w:rsidR="00DE355C">
        <w:object w:dxaOrig="2746" w:dyaOrig="13784">
          <v:shape id="_x0000_i1119" type="#_x0000_t75" style="width:715pt;height:212.65pt">
            <v:imagedata r:id="rId155" o:title="" croptop="4127f" cropbottom="4987f"/>
          </v:shape>
        </w:object>
      </w:r>
      <w:r>
        <w:fldChar w:fldCharType="end"/>
      </w:r>
    </w:p>
    <w:p w:rsidR="00400C62" w:rsidRPr="00BC30F8" w:rsidRDefault="00400C62" w:rsidP="00400C62">
      <w:pPr>
        <w:jc w:val="center"/>
        <w:rPr>
          <w:b/>
          <w:i/>
        </w:rPr>
      </w:pPr>
      <w:r w:rsidRPr="00BC30F8">
        <w:rPr>
          <w:b/>
          <w:i/>
        </w:rPr>
        <w:t xml:space="preserve">Назначение: для перевозки желтого фосфора </w:t>
      </w:r>
    </w:p>
    <w:p w:rsidR="00400C62" w:rsidRDefault="00400C62" w:rsidP="00400C62">
      <w:r>
        <w:t xml:space="preserve"> </w:t>
      </w:r>
    </w:p>
    <w:tbl>
      <w:tblPr>
        <w:tblW w:w="13334" w:type="dxa"/>
        <w:jc w:val="center"/>
        <w:tblInd w:w="1281" w:type="dxa"/>
        <w:tblLayout w:type="fixed"/>
        <w:tblLook w:val="0000" w:firstRow="0" w:lastRow="0" w:firstColumn="0" w:lastColumn="0" w:noHBand="0" w:noVBand="0"/>
      </w:tblPr>
      <w:tblGrid>
        <w:gridCol w:w="2835"/>
        <w:gridCol w:w="1442"/>
        <w:gridCol w:w="3402"/>
        <w:gridCol w:w="992"/>
        <w:gridCol w:w="3387"/>
        <w:gridCol w:w="1276"/>
      </w:tblGrid>
      <w:tr w:rsidR="00400C62" w:rsidRPr="00BC30F8" w:rsidTr="00E002A5">
        <w:trPr>
          <w:jc w:val="center"/>
        </w:trPr>
        <w:tc>
          <w:tcPr>
            <w:tcW w:w="2835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42" w:type="dxa"/>
          </w:tcPr>
          <w:p w:rsidR="00400C62" w:rsidRPr="00BC30F8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1525.00.000</w:t>
            </w:r>
          </w:p>
        </w:tc>
        <w:tc>
          <w:tcPr>
            <w:tcW w:w="340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99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7800</w:t>
            </w:r>
          </w:p>
        </w:tc>
        <w:tc>
          <w:tcPr>
            <w:tcW w:w="3387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Мпа (кгс/см</w:t>
            </w:r>
            <w:r w:rsidRPr="00BC30F8">
              <w:rPr>
                <w:b/>
                <w:i/>
                <w:sz w:val="16"/>
                <w:vertAlign w:val="superscript"/>
              </w:rPr>
              <w:t>2</w:t>
            </w:r>
            <w:r w:rsidRPr="00BC30F8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-</w:t>
            </w:r>
          </w:p>
        </w:tc>
      </w:tr>
      <w:tr w:rsidR="00400C62" w:rsidRPr="00BC30F8" w:rsidTr="00E002A5">
        <w:trPr>
          <w:jc w:val="center"/>
        </w:trPr>
        <w:tc>
          <w:tcPr>
            <w:tcW w:w="2835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42" w:type="dxa"/>
          </w:tcPr>
          <w:p w:rsidR="00400C62" w:rsidRPr="00BC30F8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ТУ 24.00.518-84</w:t>
            </w:r>
          </w:p>
        </w:tc>
        <w:tc>
          <w:tcPr>
            <w:tcW w:w="340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9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Рабочее давление в системе разогрева,</w:t>
            </w:r>
          </w:p>
        </w:tc>
        <w:tc>
          <w:tcPr>
            <w:tcW w:w="1276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</w:p>
        </w:tc>
      </w:tr>
      <w:tr w:rsidR="00400C62" w:rsidRPr="00BC30F8" w:rsidTr="00E002A5">
        <w:trPr>
          <w:jc w:val="center"/>
        </w:trPr>
        <w:tc>
          <w:tcPr>
            <w:tcW w:w="2835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42" w:type="dxa"/>
          </w:tcPr>
          <w:p w:rsidR="00400C62" w:rsidRPr="00BC30F8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15-1525</w:t>
            </w:r>
          </w:p>
        </w:tc>
        <w:tc>
          <w:tcPr>
            <w:tcW w:w="3402" w:type="dxa"/>
          </w:tcPr>
          <w:p w:rsidR="00400C62" w:rsidRPr="00BC30F8" w:rsidRDefault="00400C62" w:rsidP="00E002A5">
            <w:pPr>
              <w:ind w:left="317"/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400C62" w:rsidRPr="00BC30F8" w:rsidRDefault="00400C62" w:rsidP="00E002A5">
            <w:pPr>
              <w:ind w:right="-108"/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Мпа (кгс/см</w:t>
            </w:r>
            <w:r w:rsidRPr="00BC30F8">
              <w:rPr>
                <w:b/>
                <w:i/>
                <w:sz w:val="16"/>
                <w:vertAlign w:val="superscript"/>
              </w:rPr>
              <w:t>2</w:t>
            </w:r>
            <w:r w:rsidRPr="00BC30F8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0,05 (0,5)</w:t>
            </w:r>
          </w:p>
        </w:tc>
      </w:tr>
      <w:tr w:rsidR="00400C62" w:rsidRPr="00BC30F8" w:rsidTr="00E002A5">
        <w:trPr>
          <w:jc w:val="center"/>
        </w:trPr>
        <w:tc>
          <w:tcPr>
            <w:tcW w:w="2835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42" w:type="dxa"/>
          </w:tcPr>
          <w:p w:rsidR="00400C62" w:rsidRPr="00BC30F8" w:rsidRDefault="00400C62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746</w:t>
            </w:r>
          </w:p>
        </w:tc>
        <w:tc>
          <w:tcPr>
            <w:tcW w:w="340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276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</w:p>
        </w:tc>
      </w:tr>
      <w:tr w:rsidR="00400C62" w:rsidRPr="00BC30F8" w:rsidTr="00E002A5">
        <w:trPr>
          <w:jc w:val="center"/>
        </w:trPr>
        <w:tc>
          <w:tcPr>
            <w:tcW w:w="2835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42" w:type="dxa"/>
          </w:tcPr>
          <w:p w:rsidR="00400C62" w:rsidRPr="00BC30F8" w:rsidRDefault="00400C62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400C62" w:rsidRPr="00BC30F8" w:rsidRDefault="00400C62" w:rsidP="00E002A5">
            <w:pPr>
              <w:ind w:right="-108"/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гидравлическом испытании, Мпа (кгс/см</w:t>
            </w:r>
            <w:r w:rsidRPr="00BC30F8">
              <w:rPr>
                <w:b/>
                <w:i/>
                <w:sz w:val="16"/>
                <w:vertAlign w:val="superscript"/>
              </w:rPr>
              <w:t>2</w:t>
            </w:r>
            <w:r w:rsidRPr="00BC30F8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0,375 (3,75)</w:t>
            </w:r>
          </w:p>
        </w:tc>
      </w:tr>
      <w:tr w:rsidR="00400C62" w:rsidRPr="00BC30F8" w:rsidTr="00E002A5">
        <w:trPr>
          <w:jc w:val="center"/>
        </w:trPr>
        <w:tc>
          <w:tcPr>
            <w:tcW w:w="2835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42" w:type="dxa"/>
          </w:tcPr>
          <w:p w:rsidR="00400C62" w:rsidRPr="00BC30F8" w:rsidRDefault="00400C62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4232</w:t>
            </w:r>
          </w:p>
        </w:tc>
        <w:tc>
          <w:tcPr>
            <w:tcW w:w="3387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Теплоноситель</w:t>
            </w:r>
          </w:p>
        </w:tc>
        <w:tc>
          <w:tcPr>
            <w:tcW w:w="1276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пар, горячая</w:t>
            </w:r>
          </w:p>
        </w:tc>
      </w:tr>
      <w:tr w:rsidR="00400C62" w:rsidRPr="00BC30F8" w:rsidTr="00E002A5">
        <w:trPr>
          <w:jc w:val="center"/>
        </w:trPr>
        <w:tc>
          <w:tcPr>
            <w:tcW w:w="2835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42" w:type="dxa"/>
          </w:tcPr>
          <w:p w:rsidR="00400C62" w:rsidRPr="00BC30F8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 xml:space="preserve">70 </w:t>
            </w:r>
          </w:p>
        </w:tc>
        <w:tc>
          <w:tcPr>
            <w:tcW w:w="340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вода</w:t>
            </w:r>
          </w:p>
        </w:tc>
      </w:tr>
      <w:tr w:rsidR="00400C62" w:rsidRPr="00BC30F8" w:rsidTr="00E002A5">
        <w:trPr>
          <w:jc w:val="center"/>
        </w:trPr>
        <w:tc>
          <w:tcPr>
            <w:tcW w:w="2835" w:type="dxa"/>
          </w:tcPr>
          <w:p w:rsidR="00400C62" w:rsidRPr="00BC30F8" w:rsidRDefault="00F93E85" w:rsidP="00E002A5">
            <w:pPr>
              <w:rPr>
                <w:b/>
                <w:i/>
                <w:sz w:val="16"/>
              </w:rPr>
            </w:pPr>
            <w:r w:rsidRPr="00F93E85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42" w:type="dxa"/>
          </w:tcPr>
          <w:p w:rsidR="00400C62" w:rsidRPr="00BC30F8" w:rsidRDefault="00F93E85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21,3/</w:t>
            </w:r>
            <w:r w:rsidR="00400C62">
              <w:rPr>
                <w:b/>
                <w:i/>
                <w:sz w:val="16"/>
              </w:rPr>
              <w:t>22,6</w:t>
            </w:r>
          </w:p>
        </w:tc>
        <w:tc>
          <w:tcPr>
            <w:tcW w:w="340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18-100</w:t>
            </w:r>
          </w:p>
        </w:tc>
        <w:tc>
          <w:tcPr>
            <w:tcW w:w="3387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Способ выгрузки</w:t>
            </w:r>
          </w:p>
        </w:tc>
        <w:tc>
          <w:tcPr>
            <w:tcW w:w="1276" w:type="dxa"/>
          </w:tcPr>
          <w:p w:rsidR="00400C62" w:rsidRPr="00BC30F8" w:rsidRDefault="00400C62" w:rsidP="00E002A5">
            <w:pPr>
              <w:ind w:right="-108"/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верхний пере-</w:t>
            </w:r>
          </w:p>
        </w:tc>
      </w:tr>
      <w:tr w:rsidR="00400C62" w:rsidRPr="00BC30F8" w:rsidTr="00E002A5">
        <w:trPr>
          <w:jc w:val="center"/>
        </w:trPr>
        <w:tc>
          <w:tcPr>
            <w:tcW w:w="2835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42" w:type="dxa"/>
          </w:tcPr>
          <w:p w:rsidR="00400C62" w:rsidRPr="00BC30F8" w:rsidRDefault="00400C62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давливанием,</w:t>
            </w:r>
          </w:p>
        </w:tc>
      </w:tr>
      <w:tr w:rsidR="00400C62" w:rsidRPr="00BC30F8" w:rsidTr="00E002A5">
        <w:trPr>
          <w:jc w:val="center"/>
        </w:trPr>
        <w:tc>
          <w:tcPr>
            <w:tcW w:w="2835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42" w:type="dxa"/>
          </w:tcPr>
          <w:p w:rsidR="00400C62" w:rsidRPr="00BC30F8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227 (23,1)</w:t>
            </w:r>
          </w:p>
        </w:tc>
        <w:tc>
          <w:tcPr>
            <w:tcW w:w="340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400C62" w:rsidRPr="00BC30F8" w:rsidRDefault="00400C62" w:rsidP="00E002A5">
            <w:pPr>
              <w:ind w:right="-108"/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вакуум насосом</w:t>
            </w:r>
          </w:p>
        </w:tc>
      </w:tr>
      <w:tr w:rsidR="00400C62" w:rsidRPr="00BC30F8" w:rsidTr="00E002A5">
        <w:trPr>
          <w:jc w:val="center"/>
        </w:trPr>
        <w:tc>
          <w:tcPr>
            <w:tcW w:w="2835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42" w:type="dxa"/>
          </w:tcPr>
          <w:p w:rsidR="00400C62" w:rsidRPr="00BC30F8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75 (7,65)</w:t>
            </w:r>
          </w:p>
        </w:tc>
        <w:tc>
          <w:tcPr>
            <w:tcW w:w="340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2400</w:t>
            </w:r>
          </w:p>
        </w:tc>
        <w:tc>
          <w:tcPr>
            <w:tcW w:w="3387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400C62" w:rsidRPr="00BC30F8" w:rsidRDefault="00400C62" w:rsidP="00E002A5">
            <w:pPr>
              <w:ind w:right="-108"/>
              <w:rPr>
                <w:b/>
                <w:i/>
                <w:sz w:val="16"/>
              </w:rPr>
            </w:pPr>
          </w:p>
        </w:tc>
      </w:tr>
      <w:tr w:rsidR="00400C62" w:rsidRPr="00BC30F8" w:rsidTr="00E002A5">
        <w:trPr>
          <w:jc w:val="center"/>
        </w:trPr>
        <w:tc>
          <w:tcPr>
            <w:tcW w:w="2835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Объем котла, м</w:t>
            </w:r>
            <w:r w:rsidRPr="00BC30F8">
              <w:rPr>
                <w:b/>
                <w:i/>
                <w:sz w:val="16"/>
                <w:vertAlign w:val="superscript"/>
              </w:rPr>
              <w:t>3</w:t>
            </w:r>
            <w:r w:rsidRPr="00BC30F8">
              <w:rPr>
                <w:b/>
                <w:i/>
                <w:sz w:val="16"/>
              </w:rPr>
              <w:t>:</w:t>
            </w:r>
          </w:p>
        </w:tc>
        <w:tc>
          <w:tcPr>
            <w:tcW w:w="1442" w:type="dxa"/>
          </w:tcPr>
          <w:p w:rsidR="00400C62" w:rsidRPr="00BC30F8" w:rsidRDefault="00400C62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Длина котла наружная с изоляцией, мм</w:t>
            </w:r>
          </w:p>
        </w:tc>
        <w:tc>
          <w:tcPr>
            <w:tcW w:w="99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10590</w:t>
            </w:r>
          </w:p>
        </w:tc>
        <w:tc>
          <w:tcPr>
            <w:tcW w:w="3387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 xml:space="preserve">загружаемого продукта, </w:t>
            </w:r>
            <w:r w:rsidRPr="00BC30F8">
              <w:rPr>
                <w:b/>
                <w:i/>
                <w:sz w:val="16"/>
              </w:rPr>
              <w:sym w:font="Symbol" w:char="F0B0"/>
            </w:r>
            <w:r w:rsidRPr="00BC30F8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+80</w:t>
            </w:r>
          </w:p>
        </w:tc>
      </w:tr>
      <w:tr w:rsidR="00400C62" w:rsidRPr="00BC30F8" w:rsidTr="00E002A5">
        <w:trPr>
          <w:jc w:val="center"/>
        </w:trPr>
        <w:tc>
          <w:tcPr>
            <w:tcW w:w="2835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42" w:type="dxa"/>
          </w:tcPr>
          <w:p w:rsidR="00400C62" w:rsidRPr="00BC30F8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46</w:t>
            </w:r>
          </w:p>
        </w:tc>
        <w:tc>
          <w:tcPr>
            <w:tcW w:w="340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400C62" w:rsidRPr="00BC30F8" w:rsidRDefault="00400C62" w:rsidP="00F93E8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198</w:t>
            </w:r>
            <w:r w:rsidR="00F93E85">
              <w:rPr>
                <w:b/>
                <w:i/>
                <w:sz w:val="16"/>
              </w:rPr>
              <w:t>3</w:t>
            </w:r>
          </w:p>
        </w:tc>
      </w:tr>
      <w:tr w:rsidR="00400C62" w:rsidRPr="00BC30F8" w:rsidTr="00E002A5">
        <w:trPr>
          <w:jc w:val="center"/>
        </w:trPr>
        <w:tc>
          <w:tcPr>
            <w:tcW w:w="2835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42" w:type="dxa"/>
          </w:tcPr>
          <w:p w:rsidR="00400C62" w:rsidRPr="00BC30F8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41,4</w:t>
            </w:r>
          </w:p>
        </w:tc>
        <w:tc>
          <w:tcPr>
            <w:tcW w:w="3402" w:type="dxa"/>
          </w:tcPr>
          <w:p w:rsidR="00400C62" w:rsidRPr="00BC30F8" w:rsidRDefault="00400C62" w:rsidP="00E002A5">
            <w:pPr>
              <w:ind w:right="-108"/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1994</w:t>
            </w:r>
          </w:p>
        </w:tc>
      </w:tr>
      <w:tr w:rsidR="00400C62" w:rsidRPr="00BC30F8" w:rsidTr="00E002A5">
        <w:trPr>
          <w:jc w:val="center"/>
        </w:trPr>
        <w:tc>
          <w:tcPr>
            <w:tcW w:w="2835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42" w:type="dxa"/>
          </w:tcPr>
          <w:p w:rsidR="00400C62" w:rsidRPr="00BC30F8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Давление в котле при транспортировке,</w:t>
            </w:r>
          </w:p>
        </w:tc>
        <w:tc>
          <w:tcPr>
            <w:tcW w:w="99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нет</w:t>
            </w:r>
          </w:p>
        </w:tc>
      </w:tr>
      <w:tr w:rsidR="00400C62" w:rsidRPr="00BC30F8" w:rsidTr="00E002A5">
        <w:trPr>
          <w:jc w:val="center"/>
        </w:trPr>
        <w:tc>
          <w:tcPr>
            <w:tcW w:w="2835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42" w:type="dxa"/>
          </w:tcPr>
          <w:p w:rsidR="00400C62" w:rsidRPr="00BC30F8" w:rsidRDefault="00400C62" w:rsidP="00E002A5">
            <w:pPr>
              <w:jc w:val="both"/>
              <w:rPr>
                <w:b/>
                <w:i/>
                <w:sz w:val="16"/>
              </w:rPr>
            </w:pPr>
            <w:r w:rsidRPr="00BC30F8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400C62" w:rsidRPr="00BC30F8" w:rsidRDefault="00400C62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400C62" w:rsidRPr="00BC30F8" w:rsidRDefault="00400C62" w:rsidP="00E002A5">
            <w:pPr>
              <w:rPr>
                <w:b/>
                <w:i/>
                <w:sz w:val="16"/>
              </w:rPr>
            </w:pPr>
          </w:p>
        </w:tc>
      </w:tr>
    </w:tbl>
    <w:p w:rsidR="00400C62" w:rsidRDefault="00400C62" w:rsidP="00A47703">
      <w:pPr>
        <w:jc w:val="center"/>
        <w:rPr>
          <w:b/>
          <w:i/>
          <w:sz w:val="32"/>
        </w:rPr>
      </w:pPr>
    </w:p>
    <w:p w:rsidR="00A47703" w:rsidRPr="00C43DAD" w:rsidRDefault="0089456C" w:rsidP="00A47703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A47703" w:rsidRPr="00C43DAD">
        <w:rPr>
          <w:b/>
          <w:i/>
          <w:sz w:val="32"/>
        </w:rPr>
        <w:lastRenderedPageBreak/>
        <w:t xml:space="preserve">4-осная цистерна для </w:t>
      </w:r>
      <w:r w:rsidR="00A47703">
        <w:rPr>
          <w:b/>
          <w:i/>
          <w:sz w:val="32"/>
        </w:rPr>
        <w:t>желтого фосфора</w:t>
      </w:r>
      <w:r w:rsidR="00A47703" w:rsidRPr="00C43DAD">
        <w:rPr>
          <w:b/>
          <w:i/>
          <w:sz w:val="32"/>
        </w:rPr>
        <w:t>, модели 15-15</w:t>
      </w:r>
      <w:r w:rsidR="00A47703">
        <w:rPr>
          <w:b/>
          <w:i/>
          <w:sz w:val="32"/>
        </w:rPr>
        <w:t>25-01</w:t>
      </w:r>
    </w:p>
    <w:p w:rsidR="00A47703" w:rsidRDefault="00A47703" w:rsidP="00A47703"/>
    <w:p w:rsidR="00A47703" w:rsidRPr="005B6E3E" w:rsidRDefault="00A47703" w:rsidP="00A47703">
      <w:pPr>
        <w:rPr>
          <w:sz w:val="16"/>
          <w:szCs w:val="16"/>
        </w:rPr>
      </w:pPr>
    </w:p>
    <w:p w:rsidR="00A47703" w:rsidRDefault="00E47A18" w:rsidP="00A47703">
      <w:r>
        <w:rPr>
          <w:noProof/>
        </w:rPr>
        <w:drawing>
          <wp:inline distT="0" distB="0" distL="0" distR="0" wp14:anchorId="2B6E0059" wp14:editId="36100E15">
            <wp:extent cx="8890000" cy="2540000"/>
            <wp:effectExtent l="19050" t="0" r="6350" b="0"/>
            <wp:docPr id="205" name="Рисунок 205" descr="15-1525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15-1525-01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703" w:rsidRPr="005B6E3E" w:rsidRDefault="00A47703" w:rsidP="00A47703">
      <w:pPr>
        <w:rPr>
          <w:sz w:val="16"/>
          <w:szCs w:val="16"/>
        </w:rPr>
      </w:pPr>
    </w:p>
    <w:p w:rsidR="00A47703" w:rsidRPr="00C43DAD" w:rsidRDefault="00A47703" w:rsidP="00A47703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желтого фосфора</w:t>
      </w:r>
    </w:p>
    <w:p w:rsidR="00A47703" w:rsidRPr="004C3149" w:rsidRDefault="00A47703" w:rsidP="00A47703">
      <w:pPr>
        <w:jc w:val="center"/>
        <w:rPr>
          <w:b/>
          <w:i/>
        </w:rPr>
      </w:pPr>
    </w:p>
    <w:tbl>
      <w:tblPr>
        <w:tblW w:w="1353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1417"/>
        <w:gridCol w:w="3526"/>
        <w:gridCol w:w="1018"/>
        <w:gridCol w:w="3349"/>
        <w:gridCol w:w="1431"/>
      </w:tblGrid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7" w:type="dxa"/>
          </w:tcPr>
          <w:p w:rsidR="00A47703" w:rsidRPr="000A6536" w:rsidRDefault="00A47703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1525</w:t>
            </w:r>
            <w:r w:rsidRPr="000A6536">
              <w:rPr>
                <w:b/>
                <w:i/>
                <w:sz w:val="16"/>
              </w:rPr>
              <w:t>.00.000-0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526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18" w:type="dxa"/>
          </w:tcPr>
          <w:p w:rsidR="00A47703" w:rsidRPr="000A653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49" w:type="dxa"/>
          </w:tcPr>
          <w:p w:rsidR="00A47703" w:rsidRPr="00C30D64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</w:t>
            </w:r>
            <w:r w:rsidRPr="000A6536">
              <w:rPr>
                <w:b/>
                <w:i/>
                <w:sz w:val="16"/>
              </w:rPr>
              <w:t xml:space="preserve"> в котле при</w:t>
            </w:r>
          </w:p>
        </w:tc>
        <w:tc>
          <w:tcPr>
            <w:tcW w:w="1431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</w:p>
        </w:tc>
      </w:tr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417" w:type="dxa"/>
          </w:tcPr>
          <w:p w:rsidR="00A47703" w:rsidRPr="000A653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24.0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518</w:t>
            </w:r>
            <w:r w:rsidRPr="000A6536">
              <w:rPr>
                <w:b/>
                <w:i/>
                <w:sz w:val="16"/>
              </w:rPr>
              <w:t>-8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526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18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3060</w:t>
            </w:r>
          </w:p>
        </w:tc>
        <w:tc>
          <w:tcPr>
            <w:tcW w:w="3349" w:type="dxa"/>
          </w:tcPr>
          <w:p w:rsidR="00A47703" w:rsidRPr="000A6536" w:rsidRDefault="00A47703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431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6,0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7" w:type="dxa"/>
          </w:tcPr>
          <w:p w:rsidR="00A47703" w:rsidRPr="000A653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525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01</w:t>
            </w:r>
          </w:p>
        </w:tc>
        <w:tc>
          <w:tcPr>
            <w:tcW w:w="3526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8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431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</w:t>
            </w:r>
          </w:p>
        </w:tc>
      </w:tr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7" w:type="dxa"/>
          </w:tcPr>
          <w:p w:rsidR="00A47703" w:rsidRPr="000A6536" w:rsidRDefault="00A47703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26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8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4153</w:t>
            </w:r>
          </w:p>
        </w:tc>
        <w:tc>
          <w:tcPr>
            <w:tcW w:w="3349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17" w:type="dxa"/>
          </w:tcPr>
          <w:p w:rsidR="00A47703" w:rsidRPr="000A6536" w:rsidRDefault="00A47703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526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8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7" w:type="dxa"/>
          </w:tcPr>
          <w:p w:rsidR="00A47703" w:rsidRPr="000A6536" w:rsidRDefault="00A47703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68,5</w:t>
            </w:r>
          </w:p>
        </w:tc>
        <w:tc>
          <w:tcPr>
            <w:tcW w:w="3526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8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31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</w:p>
        </w:tc>
      </w:tr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F93E85" w:rsidP="00E002A5">
            <w:pPr>
              <w:rPr>
                <w:b/>
                <w:i/>
                <w:sz w:val="16"/>
              </w:rPr>
            </w:pPr>
            <w:r w:rsidRPr="00F93E85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7" w:type="dxa"/>
          </w:tcPr>
          <w:p w:rsidR="00A47703" w:rsidRPr="000A6536" w:rsidRDefault="00F93E85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24,3/</w:t>
            </w:r>
            <w:r w:rsidR="00A47703">
              <w:rPr>
                <w:b/>
                <w:i/>
                <w:sz w:val="16"/>
              </w:rPr>
              <w:t>25,1</w:t>
            </w:r>
          </w:p>
        </w:tc>
        <w:tc>
          <w:tcPr>
            <w:tcW w:w="3526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8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7" w:type="dxa"/>
          </w:tcPr>
          <w:p w:rsidR="00A47703" w:rsidRPr="000A6536" w:rsidRDefault="00A47703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26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8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A47703" w:rsidRPr="000A6536" w:rsidRDefault="00A47703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верхний,</w:t>
            </w:r>
          </w:p>
        </w:tc>
      </w:tr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417" w:type="dxa"/>
          </w:tcPr>
          <w:p w:rsidR="00A47703" w:rsidRPr="000A6536" w:rsidRDefault="00A47703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229,5 (23,4)</w:t>
            </w:r>
          </w:p>
        </w:tc>
        <w:tc>
          <w:tcPr>
            <w:tcW w:w="3526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8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2400</w:t>
            </w:r>
          </w:p>
        </w:tc>
        <w:tc>
          <w:tcPr>
            <w:tcW w:w="3349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</w:t>
            </w:r>
            <w:r w:rsidRPr="000A6536">
              <w:rPr>
                <w:b/>
                <w:i/>
                <w:sz w:val="16"/>
              </w:rPr>
              <w:t>лив</w:t>
            </w:r>
            <w:r>
              <w:rPr>
                <w:b/>
                <w:i/>
                <w:sz w:val="16"/>
              </w:rPr>
              <w:t xml:space="preserve"> нижний</w:t>
            </w:r>
          </w:p>
        </w:tc>
      </w:tr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7" w:type="dxa"/>
          </w:tcPr>
          <w:p w:rsidR="00A47703" w:rsidRPr="000A6536" w:rsidRDefault="00A47703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9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79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526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8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10586</w:t>
            </w:r>
          </w:p>
        </w:tc>
        <w:tc>
          <w:tcPr>
            <w:tcW w:w="3349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</w:p>
        </w:tc>
      </w:tr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7" w:type="dxa"/>
          </w:tcPr>
          <w:p w:rsidR="00A47703" w:rsidRPr="000A6536" w:rsidRDefault="00A47703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3526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8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7" w:type="dxa"/>
          </w:tcPr>
          <w:p w:rsidR="00A47703" w:rsidRPr="000A653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526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018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7" w:type="dxa"/>
          </w:tcPr>
          <w:p w:rsidR="00A47703" w:rsidRPr="000A6536" w:rsidRDefault="00A47703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526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котле, (по </w:t>
            </w:r>
          </w:p>
        </w:tc>
        <w:tc>
          <w:tcPr>
            <w:tcW w:w="1018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31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7" w:type="dxa"/>
          </w:tcPr>
          <w:p w:rsidR="00A47703" w:rsidRPr="000A653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526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1018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31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7" w:type="dxa"/>
          </w:tcPr>
          <w:p w:rsidR="00A47703" w:rsidRPr="000A6536" w:rsidRDefault="00A47703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26" w:type="dxa"/>
          </w:tcPr>
          <w:p w:rsidR="00A47703" w:rsidRPr="00C30D64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0,25 (2,5)</w:t>
            </w:r>
          </w:p>
        </w:tc>
        <w:tc>
          <w:tcPr>
            <w:tcW w:w="3349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A47703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7" w:type="dxa"/>
          </w:tcPr>
          <w:p w:rsidR="00A47703" w:rsidRPr="000A6536" w:rsidRDefault="00A47703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526" w:type="dxa"/>
          </w:tcPr>
          <w:p w:rsidR="00A47703" w:rsidRPr="000A6536" w:rsidRDefault="00A47703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18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</w:p>
        </w:tc>
      </w:tr>
      <w:tr w:rsidR="00A47703" w:rsidTr="00E002A5">
        <w:trPr>
          <w:jc w:val="center"/>
        </w:trPr>
        <w:tc>
          <w:tcPr>
            <w:tcW w:w="2794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17" w:type="dxa"/>
          </w:tcPr>
          <w:p w:rsidR="00A47703" w:rsidRPr="000A6536" w:rsidRDefault="00A47703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26" w:type="dxa"/>
          </w:tcPr>
          <w:p w:rsidR="00A47703" w:rsidRPr="000A6536" w:rsidRDefault="00A47703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18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A47703" w:rsidRPr="000A6536" w:rsidRDefault="00A47703" w:rsidP="00E002A5">
            <w:pPr>
              <w:rPr>
                <w:b/>
                <w:i/>
                <w:sz w:val="16"/>
              </w:rPr>
            </w:pPr>
          </w:p>
        </w:tc>
      </w:tr>
    </w:tbl>
    <w:p w:rsidR="00A47703" w:rsidRDefault="00A47703" w:rsidP="0015157D"/>
    <w:p w:rsidR="00A47703" w:rsidRDefault="00A47703" w:rsidP="0015157D"/>
    <w:p w:rsidR="00A47703" w:rsidRDefault="00A47703" w:rsidP="0015157D"/>
    <w:p w:rsidR="00400C62" w:rsidRPr="00362B12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400C62" w:rsidRPr="00362B12">
        <w:rPr>
          <w:b/>
          <w:i/>
          <w:sz w:val="32"/>
        </w:rPr>
        <w:lastRenderedPageBreak/>
        <w:t>4-осная цистерна для бензола, модель 15-1527</w:t>
      </w:r>
    </w:p>
    <w:p w:rsidR="00400C62" w:rsidRPr="00362B12" w:rsidRDefault="00400C62" w:rsidP="00400C62">
      <w:pPr>
        <w:rPr>
          <w:sz w:val="16"/>
          <w:szCs w:val="16"/>
        </w:rPr>
      </w:pPr>
    </w:p>
    <w:p w:rsidR="00400C62" w:rsidRDefault="0073180D" w:rsidP="00400C62">
      <w:pPr>
        <w:jc w:val="center"/>
      </w:pPr>
      <w:r>
        <w:fldChar w:fldCharType="begin"/>
      </w:r>
      <w:r w:rsidR="00B31677">
        <w:instrText xml:space="preserve"> LINK Paint.Picture "C:\\PHOTO\\РИС202А.BMP" "" \a \p \* MERGEFORMAT </w:instrText>
      </w:r>
      <w:r>
        <w:fldChar w:fldCharType="separate"/>
      </w:r>
      <w:r w:rsidR="00DE355C">
        <w:object w:dxaOrig="1876" w:dyaOrig="13066">
          <v:shape id="_x0000_i1120" type="#_x0000_t75" style="width:659.7pt;height:222.7pt">
            <v:imagedata r:id="rId157" o:title=""/>
          </v:shape>
        </w:object>
      </w:r>
      <w:r>
        <w:fldChar w:fldCharType="end"/>
      </w:r>
    </w:p>
    <w:p w:rsidR="00400C62" w:rsidRPr="00362B12" w:rsidRDefault="00400C62" w:rsidP="00400C62">
      <w:pPr>
        <w:rPr>
          <w:sz w:val="16"/>
          <w:szCs w:val="16"/>
        </w:rPr>
      </w:pPr>
    </w:p>
    <w:p w:rsidR="00400C62" w:rsidRPr="00362B12" w:rsidRDefault="00400C62" w:rsidP="00400C62">
      <w:pPr>
        <w:jc w:val="center"/>
        <w:rPr>
          <w:b/>
          <w:i/>
        </w:rPr>
      </w:pPr>
      <w:r w:rsidRPr="00362B12">
        <w:rPr>
          <w:b/>
          <w:i/>
        </w:rPr>
        <w:t>Назначение: для перевозки чистых сортов бензола</w:t>
      </w:r>
    </w:p>
    <w:p w:rsidR="00400C62" w:rsidRPr="00362B12" w:rsidRDefault="00400C62" w:rsidP="00400C62">
      <w:pPr>
        <w:rPr>
          <w:sz w:val="16"/>
          <w:szCs w:val="16"/>
        </w:rPr>
      </w:pPr>
      <w:r>
        <w:t xml:space="preserve"> </w:t>
      </w:r>
    </w:p>
    <w:tbl>
      <w:tblPr>
        <w:tblW w:w="12888" w:type="dxa"/>
        <w:jc w:val="center"/>
        <w:tblInd w:w="1331" w:type="dxa"/>
        <w:tblLayout w:type="fixed"/>
        <w:tblLook w:val="0000" w:firstRow="0" w:lastRow="0" w:firstColumn="0" w:lastColumn="0" w:noHBand="0" w:noVBand="0"/>
      </w:tblPr>
      <w:tblGrid>
        <w:gridCol w:w="2794"/>
        <w:gridCol w:w="1229"/>
        <w:gridCol w:w="3220"/>
        <w:gridCol w:w="921"/>
        <w:gridCol w:w="3330"/>
        <w:gridCol w:w="1394"/>
      </w:tblGrid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1527.00.000</w:t>
            </w:r>
          </w:p>
        </w:tc>
        <w:tc>
          <w:tcPr>
            <w:tcW w:w="322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10800</w:t>
            </w: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есть</w:t>
            </w: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24.00.6200-84</w:t>
            </w:r>
          </w:p>
        </w:tc>
        <w:tc>
          <w:tcPr>
            <w:tcW w:w="322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есть</w:t>
            </w: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 xml:space="preserve">15-1527 </w:t>
            </w:r>
          </w:p>
        </w:tc>
        <w:tc>
          <w:tcPr>
            <w:tcW w:w="322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4880</w:t>
            </w: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90</w:t>
            </w: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742</w:t>
            </w:r>
          </w:p>
        </w:tc>
        <w:tc>
          <w:tcPr>
            <w:tcW w:w="322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4</w:t>
            </w: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нет</w:t>
            </w: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2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18-100</w:t>
            </w: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нет</w:t>
            </w: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62,3</w:t>
            </w:r>
          </w:p>
        </w:tc>
        <w:tc>
          <w:tcPr>
            <w:tcW w:w="322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нет</w:t>
            </w: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F93E85" w:rsidP="00E002A5">
            <w:pPr>
              <w:rPr>
                <w:b/>
                <w:i/>
                <w:sz w:val="16"/>
              </w:rPr>
            </w:pPr>
            <w:r w:rsidRPr="00F93E85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229" w:type="dxa"/>
          </w:tcPr>
          <w:p w:rsidR="00400C62" w:rsidRPr="00362B12" w:rsidRDefault="00F93E85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25,6/</w:t>
            </w:r>
            <w:r w:rsidR="00400C62" w:rsidRPr="00362B12">
              <w:rPr>
                <w:b/>
                <w:i/>
                <w:sz w:val="16"/>
              </w:rPr>
              <w:t>26,4</w:t>
            </w:r>
          </w:p>
        </w:tc>
        <w:tc>
          <w:tcPr>
            <w:tcW w:w="322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есть</w:t>
            </w: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есть</w:t>
            </w: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2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3000</w:t>
            </w: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94" w:type="dxa"/>
          </w:tcPr>
          <w:p w:rsidR="00400C62" w:rsidRPr="00362B12" w:rsidRDefault="00400C62" w:rsidP="00E002A5">
            <w:pPr>
              <w:ind w:right="-108"/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верхний - пере-</w:t>
            </w: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217,6 (22,18)</w:t>
            </w:r>
          </w:p>
        </w:tc>
        <w:tc>
          <w:tcPr>
            <w:tcW w:w="322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11060</w:t>
            </w: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давливанием,</w:t>
            </w: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72,4 (7,38)</w:t>
            </w:r>
          </w:p>
        </w:tc>
        <w:tc>
          <w:tcPr>
            <w:tcW w:w="322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Удельный объем, м</w:t>
            </w:r>
            <w:r w:rsidRPr="00362B12">
              <w:rPr>
                <w:b/>
                <w:i/>
                <w:sz w:val="16"/>
                <w:vertAlign w:val="superscript"/>
              </w:rPr>
              <w:t>3</w:t>
            </w:r>
            <w:r w:rsidRPr="00362B12">
              <w:rPr>
                <w:b/>
                <w:i/>
                <w:sz w:val="16"/>
              </w:rPr>
              <w:t>/т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1,15</w:t>
            </w: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вакуум насосом</w:t>
            </w: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Объем котла, м</w:t>
            </w:r>
            <w:r w:rsidRPr="00362B12">
              <w:rPr>
                <w:b/>
                <w:i/>
                <w:sz w:val="16"/>
                <w:vertAlign w:val="superscript"/>
              </w:rPr>
              <w:t>3</w:t>
            </w:r>
            <w:r w:rsidRPr="00362B12">
              <w:rPr>
                <w:b/>
                <w:i/>
                <w:sz w:val="16"/>
              </w:rPr>
              <w:t>: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2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1</w:t>
            </w: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72,76</w:t>
            </w:r>
          </w:p>
        </w:tc>
        <w:tc>
          <w:tcPr>
            <w:tcW w:w="3220" w:type="dxa"/>
          </w:tcPr>
          <w:p w:rsidR="00400C62" w:rsidRPr="00362B12" w:rsidRDefault="00400C62" w:rsidP="00E002A5">
            <w:pPr>
              <w:ind w:right="-108"/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есть</w:t>
            </w: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2</w:t>
            </w: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71,34</w:t>
            </w:r>
          </w:p>
        </w:tc>
        <w:tc>
          <w:tcPr>
            <w:tcW w:w="322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1</w:t>
            </w: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120</w:t>
            </w:r>
          </w:p>
        </w:tc>
        <w:tc>
          <w:tcPr>
            <w:tcW w:w="322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1-Т</w:t>
            </w:r>
          </w:p>
        </w:tc>
        <w:tc>
          <w:tcPr>
            <w:tcW w:w="322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клапана), МПа (кгс/см</w:t>
            </w:r>
            <w:r w:rsidRPr="00362B12">
              <w:rPr>
                <w:b/>
                <w:i/>
                <w:sz w:val="16"/>
                <w:vertAlign w:val="superscript"/>
              </w:rPr>
              <w:t>2</w:t>
            </w:r>
            <w:r w:rsidRPr="00362B12">
              <w:rPr>
                <w:b/>
                <w:i/>
                <w:sz w:val="16"/>
              </w:rPr>
              <w:t>)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0,6 (6,0)</w:t>
            </w: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 xml:space="preserve">загружаемого продукта, </w:t>
            </w:r>
            <w:r w:rsidRPr="00362B12">
              <w:rPr>
                <w:b/>
                <w:i/>
                <w:sz w:val="16"/>
              </w:rPr>
              <w:sym w:font="Symbol" w:char="F0B0"/>
            </w:r>
            <w:r w:rsidRPr="00362B12">
              <w:rPr>
                <w:b/>
                <w:i/>
                <w:sz w:val="16"/>
              </w:rPr>
              <w:t>С</w:t>
            </w: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+10 - +20</w:t>
            </w: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7800</w:t>
            </w:r>
          </w:p>
        </w:tc>
        <w:tc>
          <w:tcPr>
            <w:tcW w:w="322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1983</w:t>
            </w: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20" w:type="dxa"/>
          </w:tcPr>
          <w:p w:rsidR="00400C62" w:rsidRPr="00362B12" w:rsidRDefault="00400C62" w:rsidP="00E002A5">
            <w:pPr>
              <w:ind w:right="-108"/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гидравлическом испытании, Мпа (кгс/см</w:t>
            </w:r>
            <w:r w:rsidRPr="00362B12">
              <w:rPr>
                <w:b/>
                <w:i/>
                <w:sz w:val="16"/>
                <w:vertAlign w:val="superscript"/>
              </w:rPr>
              <w:t>2</w:t>
            </w:r>
            <w:r w:rsidRPr="00362B12">
              <w:rPr>
                <w:b/>
                <w:i/>
                <w:sz w:val="16"/>
              </w:rPr>
              <w:t>)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0,39 (4,0)</w:t>
            </w: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1983</w:t>
            </w:r>
          </w:p>
        </w:tc>
      </w:tr>
      <w:tr w:rsidR="00400C62" w:rsidRPr="00362B12" w:rsidTr="00E002A5">
        <w:trPr>
          <w:jc w:val="center"/>
        </w:trPr>
        <w:tc>
          <w:tcPr>
            <w:tcW w:w="2794" w:type="dxa"/>
          </w:tcPr>
          <w:p w:rsidR="00400C62" w:rsidRPr="00362B12" w:rsidRDefault="00400C62" w:rsidP="00E002A5">
            <w:pPr>
              <w:ind w:left="317"/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229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12020</w:t>
            </w:r>
          </w:p>
        </w:tc>
        <w:tc>
          <w:tcPr>
            <w:tcW w:w="322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21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1</w:t>
            </w:r>
          </w:p>
        </w:tc>
        <w:tc>
          <w:tcPr>
            <w:tcW w:w="3330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94" w:type="dxa"/>
          </w:tcPr>
          <w:p w:rsidR="00400C62" w:rsidRPr="00362B12" w:rsidRDefault="00400C62" w:rsidP="00E002A5">
            <w:pPr>
              <w:rPr>
                <w:b/>
                <w:i/>
                <w:sz w:val="16"/>
              </w:rPr>
            </w:pPr>
            <w:r w:rsidRPr="00362B12">
              <w:rPr>
                <w:b/>
                <w:i/>
                <w:sz w:val="16"/>
              </w:rPr>
              <w:t>нет</w:t>
            </w:r>
          </w:p>
        </w:tc>
      </w:tr>
    </w:tbl>
    <w:p w:rsidR="00400C62" w:rsidRPr="00362B12" w:rsidRDefault="00400C62" w:rsidP="00400C62">
      <w:pPr>
        <w:rPr>
          <w:b/>
          <w:i/>
        </w:rPr>
      </w:pPr>
      <w:r>
        <w:rPr>
          <w:b/>
          <w:i/>
          <w:sz w:val="16"/>
        </w:rPr>
        <w:t xml:space="preserve">                 Примечание: </w:t>
      </w:r>
      <w:r w:rsidRPr="00362B12">
        <w:rPr>
          <w:b/>
          <w:i/>
          <w:sz w:val="16"/>
        </w:rPr>
        <w:t>Теплоноситель вода, пар 3. Рабочее давление теплоносителя в системе обогрева не более 0,45 (4,41), МПа (кгс/см</w:t>
      </w:r>
      <w:r w:rsidRPr="00362B12">
        <w:rPr>
          <w:b/>
          <w:i/>
          <w:sz w:val="16"/>
          <w:vertAlign w:val="superscript"/>
        </w:rPr>
        <w:t>2</w:t>
      </w:r>
      <w:r w:rsidRPr="00362B12">
        <w:rPr>
          <w:b/>
          <w:i/>
          <w:sz w:val="16"/>
        </w:rPr>
        <w:t>)</w:t>
      </w:r>
    </w:p>
    <w:p w:rsidR="002C4DD3" w:rsidRPr="00A54220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C4DD3" w:rsidRPr="00A54220">
        <w:rPr>
          <w:b/>
          <w:i/>
          <w:sz w:val="32"/>
        </w:rPr>
        <w:lastRenderedPageBreak/>
        <w:t>4-осная цистерна для жидкого пека, модель 15-1532</w:t>
      </w:r>
    </w:p>
    <w:p w:rsidR="002C4DD3" w:rsidRPr="00A54220" w:rsidRDefault="002C4DD3" w:rsidP="002C4DD3">
      <w:pPr>
        <w:rPr>
          <w:sz w:val="16"/>
          <w:szCs w:val="16"/>
        </w:rPr>
      </w:pPr>
    </w:p>
    <w:p w:rsidR="002C4DD3" w:rsidRDefault="0073180D" w:rsidP="002C4DD3">
      <w:pPr>
        <w:jc w:val="center"/>
      </w:pPr>
      <w:r>
        <w:fldChar w:fldCharType="begin"/>
      </w:r>
      <w:r w:rsidR="002C4DD3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ноябрь2009\\PHOTO\\РИС212.PCX"  </w:instrText>
      </w:r>
      <w:r w:rsidR="002C4DD3">
        <w:instrText xml:space="preserve">\a \p </w:instrText>
      </w:r>
      <w:bookmarkStart w:id="48" w:name="_943874914"/>
      <w:bookmarkEnd w:id="48"/>
      <w:r w:rsidR="002C4DD3">
        <w:instrText xml:space="preserve"> \* MERGEFORMAT </w:instrText>
      </w:r>
      <w:r>
        <w:rPr>
          <w:noProof/>
        </w:rPr>
        <w:fldChar w:fldCharType="separate"/>
      </w:r>
      <w:r w:rsidR="00014D49">
        <w:object w:dxaOrig="13167" w:dyaOrig="4113">
          <v:shape id="_x0000_i1121" type="#_x0000_t75" style="width:658.05pt;height:205.95pt">
            <v:imagedata r:id="rId158" o:title="" croptop="3782f" cropbottom="343f" cropright="719f"/>
          </v:shape>
        </w:object>
      </w:r>
      <w:r>
        <w:fldChar w:fldCharType="end"/>
      </w:r>
    </w:p>
    <w:p w:rsidR="002C4DD3" w:rsidRPr="00A54220" w:rsidRDefault="002C4DD3" w:rsidP="002C4DD3">
      <w:pPr>
        <w:rPr>
          <w:sz w:val="16"/>
          <w:szCs w:val="16"/>
        </w:rPr>
      </w:pPr>
    </w:p>
    <w:p w:rsidR="002C4DD3" w:rsidRPr="00A54220" w:rsidRDefault="002C4DD3" w:rsidP="002C4DD3">
      <w:pPr>
        <w:jc w:val="center"/>
        <w:rPr>
          <w:b/>
          <w:i/>
        </w:rPr>
      </w:pPr>
      <w:r>
        <w:t xml:space="preserve"> </w:t>
      </w:r>
    </w:p>
    <w:p w:rsidR="002C4DD3" w:rsidRPr="00A54220" w:rsidRDefault="002C4DD3" w:rsidP="002C4DD3">
      <w:pPr>
        <w:jc w:val="center"/>
        <w:rPr>
          <w:b/>
          <w:i/>
        </w:rPr>
      </w:pPr>
      <w:r w:rsidRPr="00A54220">
        <w:rPr>
          <w:b/>
          <w:i/>
        </w:rPr>
        <w:t>Назначение: для перевозки жидкого пека</w:t>
      </w:r>
    </w:p>
    <w:p w:rsidR="002C4DD3" w:rsidRPr="00A54220" w:rsidRDefault="002C4DD3" w:rsidP="002C4DD3">
      <w:pPr>
        <w:rPr>
          <w:sz w:val="16"/>
          <w:szCs w:val="16"/>
        </w:rPr>
      </w:pPr>
      <w:r>
        <w:t xml:space="preserve"> </w:t>
      </w:r>
    </w:p>
    <w:tbl>
      <w:tblPr>
        <w:tblW w:w="13916" w:type="dxa"/>
        <w:jc w:val="center"/>
        <w:tblInd w:w="1121" w:type="dxa"/>
        <w:tblLayout w:type="fixed"/>
        <w:tblLook w:val="0000" w:firstRow="0" w:lastRow="0" w:firstColumn="0" w:lastColumn="0" w:noHBand="0" w:noVBand="0"/>
      </w:tblPr>
      <w:tblGrid>
        <w:gridCol w:w="2835"/>
        <w:gridCol w:w="1505"/>
        <w:gridCol w:w="3261"/>
        <w:gridCol w:w="1169"/>
        <w:gridCol w:w="3550"/>
        <w:gridCol w:w="1596"/>
      </w:tblGrid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1532.00.000</w:t>
            </w:r>
          </w:p>
        </w:tc>
        <w:tc>
          <w:tcPr>
            <w:tcW w:w="3261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50" w:type="dxa"/>
          </w:tcPr>
          <w:p w:rsidR="002C4DD3" w:rsidRPr="00A54220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Источник питания</w:t>
            </w:r>
          </w:p>
        </w:tc>
        <w:tc>
          <w:tcPr>
            <w:tcW w:w="1596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электронагре-</w:t>
            </w: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ТУ 24.00.6445-84</w:t>
            </w:r>
          </w:p>
        </w:tc>
        <w:tc>
          <w:tcPr>
            <w:tcW w:w="3261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4669</w:t>
            </w:r>
          </w:p>
        </w:tc>
        <w:tc>
          <w:tcPr>
            <w:tcW w:w="3550" w:type="dxa"/>
          </w:tcPr>
          <w:p w:rsidR="002C4DD3" w:rsidRPr="00A54220" w:rsidRDefault="002C4DD3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596" w:type="dxa"/>
          </w:tcPr>
          <w:p w:rsidR="002C4DD3" w:rsidRPr="00A54220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ватель трубчатый</w:t>
            </w: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 xml:space="preserve">15-1532 </w:t>
            </w:r>
          </w:p>
        </w:tc>
        <w:tc>
          <w:tcPr>
            <w:tcW w:w="3261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4</w:t>
            </w:r>
          </w:p>
        </w:tc>
        <w:tc>
          <w:tcPr>
            <w:tcW w:w="3550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596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типа ТЭН-200Д</w:t>
            </w: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747</w:t>
            </w:r>
          </w:p>
        </w:tc>
        <w:tc>
          <w:tcPr>
            <w:tcW w:w="3261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18-100</w:t>
            </w:r>
          </w:p>
        </w:tc>
        <w:tc>
          <w:tcPr>
            <w:tcW w:w="3550" w:type="dxa"/>
          </w:tcPr>
          <w:p w:rsidR="002C4DD3" w:rsidRPr="00A54220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Потребляемая мощность при разогреве, кВт</w:t>
            </w:r>
          </w:p>
        </w:tc>
        <w:tc>
          <w:tcPr>
            <w:tcW w:w="1596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90</w:t>
            </w: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61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нет</w:t>
            </w:r>
          </w:p>
        </w:tc>
        <w:tc>
          <w:tcPr>
            <w:tcW w:w="3550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 xml:space="preserve">Рабочая температура в котле, </w:t>
            </w:r>
            <w:r w:rsidRPr="00A54220">
              <w:rPr>
                <w:b/>
                <w:i/>
                <w:sz w:val="16"/>
              </w:rPr>
              <w:sym w:font="Symbol" w:char="F0B0"/>
            </w:r>
            <w:r w:rsidRPr="00A54220">
              <w:rPr>
                <w:b/>
                <w:i/>
                <w:sz w:val="16"/>
              </w:rPr>
              <w:t>С</w:t>
            </w:r>
          </w:p>
        </w:tc>
        <w:tc>
          <w:tcPr>
            <w:tcW w:w="1596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-50 -+300</w:t>
            </w: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63</w:t>
            </w:r>
          </w:p>
        </w:tc>
        <w:tc>
          <w:tcPr>
            <w:tcW w:w="3261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есть</w:t>
            </w:r>
          </w:p>
        </w:tc>
        <w:tc>
          <w:tcPr>
            <w:tcW w:w="3550" w:type="dxa"/>
          </w:tcPr>
          <w:p w:rsidR="002C4DD3" w:rsidRPr="00A54220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Напряжение питания электронагревателя, В</w:t>
            </w:r>
          </w:p>
        </w:tc>
        <w:tc>
          <w:tcPr>
            <w:tcW w:w="1596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220</w:t>
            </w: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50533A" w:rsidP="00E002A5">
            <w:pPr>
              <w:rPr>
                <w:b/>
                <w:i/>
                <w:sz w:val="16"/>
              </w:rPr>
            </w:pPr>
            <w:r w:rsidRPr="0050533A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05" w:type="dxa"/>
          </w:tcPr>
          <w:p w:rsidR="002C4DD3" w:rsidRPr="00A54220" w:rsidRDefault="0050533A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26,3/28,3</w:t>
            </w:r>
          </w:p>
        </w:tc>
        <w:tc>
          <w:tcPr>
            <w:tcW w:w="3261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2600</w:t>
            </w:r>
          </w:p>
        </w:tc>
        <w:tc>
          <w:tcPr>
            <w:tcW w:w="3550" w:type="dxa"/>
          </w:tcPr>
          <w:p w:rsidR="002C4DD3" w:rsidRPr="00A54220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 xml:space="preserve">Время сохранения груза в жидком </w:t>
            </w:r>
          </w:p>
        </w:tc>
        <w:tc>
          <w:tcPr>
            <w:tcW w:w="1596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1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Длина котла наружная с изоляцией, мм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11300</w:t>
            </w:r>
          </w:p>
        </w:tc>
        <w:tc>
          <w:tcPr>
            <w:tcW w:w="3550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состоянии, сут.</w:t>
            </w:r>
          </w:p>
        </w:tc>
        <w:tc>
          <w:tcPr>
            <w:tcW w:w="1596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5</w:t>
            </w: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221,7 (22,62)</w:t>
            </w:r>
          </w:p>
        </w:tc>
        <w:tc>
          <w:tcPr>
            <w:tcW w:w="3261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1</w:t>
            </w:r>
          </w:p>
        </w:tc>
        <w:tc>
          <w:tcPr>
            <w:tcW w:w="3550" w:type="dxa"/>
          </w:tcPr>
          <w:p w:rsidR="002C4DD3" w:rsidRPr="00A54220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 xml:space="preserve">Скорость равномерного разогрева продукта </w:t>
            </w:r>
          </w:p>
        </w:tc>
        <w:tc>
          <w:tcPr>
            <w:tcW w:w="1596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73,8 (7,53)</w:t>
            </w:r>
          </w:p>
        </w:tc>
        <w:tc>
          <w:tcPr>
            <w:tcW w:w="3261" w:type="dxa"/>
          </w:tcPr>
          <w:p w:rsidR="002C4DD3" w:rsidRPr="00A54220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есть</w:t>
            </w:r>
          </w:p>
        </w:tc>
        <w:tc>
          <w:tcPr>
            <w:tcW w:w="3550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 xml:space="preserve">по всей поверхности котла, </w:t>
            </w:r>
            <w:r w:rsidRPr="00A54220">
              <w:rPr>
                <w:b/>
                <w:i/>
                <w:sz w:val="16"/>
              </w:rPr>
              <w:sym w:font="Symbol" w:char="F0B0"/>
            </w:r>
            <w:r w:rsidRPr="00A54220">
              <w:rPr>
                <w:b/>
                <w:i/>
                <w:sz w:val="16"/>
              </w:rPr>
              <w:t>С/ч</w:t>
            </w:r>
          </w:p>
        </w:tc>
        <w:tc>
          <w:tcPr>
            <w:tcW w:w="1596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2,4</w:t>
            </w: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Объем котла, м</w:t>
            </w:r>
            <w:r w:rsidRPr="00A54220">
              <w:rPr>
                <w:b/>
                <w:i/>
                <w:sz w:val="16"/>
                <w:vertAlign w:val="superscript"/>
              </w:rPr>
              <w:t>3</w:t>
            </w:r>
            <w:r w:rsidRPr="00A54220">
              <w:rPr>
                <w:b/>
                <w:i/>
                <w:sz w:val="16"/>
              </w:rPr>
              <w:t>: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1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Давление в котле при транспортировке,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50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Способ погрузки и выгрузки</w:t>
            </w:r>
          </w:p>
        </w:tc>
        <w:tc>
          <w:tcPr>
            <w:tcW w:w="1596" w:type="dxa"/>
          </w:tcPr>
          <w:p w:rsidR="002C4DD3" w:rsidRPr="00A54220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верхний пере-</w:t>
            </w: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54,4</w:t>
            </w:r>
          </w:p>
        </w:tc>
        <w:tc>
          <w:tcPr>
            <w:tcW w:w="3261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Мпа (кгс/см</w:t>
            </w:r>
            <w:r w:rsidRPr="00A54220">
              <w:rPr>
                <w:b/>
                <w:i/>
                <w:sz w:val="16"/>
                <w:vertAlign w:val="superscript"/>
              </w:rPr>
              <w:t>2</w:t>
            </w:r>
            <w:r w:rsidRPr="00A54220">
              <w:rPr>
                <w:b/>
                <w:i/>
                <w:sz w:val="16"/>
              </w:rPr>
              <w:t>)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0,2 (2,0)</w:t>
            </w:r>
          </w:p>
        </w:tc>
        <w:tc>
          <w:tcPr>
            <w:tcW w:w="3550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596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давливанием,</w:t>
            </w: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51,7</w:t>
            </w:r>
          </w:p>
        </w:tc>
        <w:tc>
          <w:tcPr>
            <w:tcW w:w="3261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Рабочее давление в системе разогрева,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50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596" w:type="dxa"/>
          </w:tcPr>
          <w:p w:rsidR="002C4DD3" w:rsidRPr="00A54220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вакуум насосом,</w:t>
            </w: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120</w:t>
            </w:r>
          </w:p>
        </w:tc>
        <w:tc>
          <w:tcPr>
            <w:tcW w:w="3261" w:type="dxa"/>
          </w:tcPr>
          <w:p w:rsidR="002C4DD3" w:rsidRPr="00A54220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Мпа (кгс/см</w:t>
            </w:r>
            <w:r w:rsidRPr="00A54220">
              <w:rPr>
                <w:b/>
                <w:i/>
                <w:sz w:val="16"/>
                <w:vertAlign w:val="superscript"/>
              </w:rPr>
              <w:t>2</w:t>
            </w:r>
            <w:r w:rsidRPr="00A54220">
              <w:rPr>
                <w:b/>
                <w:i/>
                <w:sz w:val="16"/>
              </w:rPr>
              <w:t>)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0,0637 (0,65)</w:t>
            </w:r>
          </w:p>
        </w:tc>
        <w:tc>
          <w:tcPr>
            <w:tcW w:w="3550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596" w:type="dxa"/>
          </w:tcPr>
          <w:p w:rsidR="002C4DD3" w:rsidRPr="00A54220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сифонированием</w:t>
            </w: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1-ВМ (0-Т)</w:t>
            </w:r>
          </w:p>
        </w:tc>
        <w:tc>
          <w:tcPr>
            <w:tcW w:w="3261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50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596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7800</w:t>
            </w:r>
          </w:p>
        </w:tc>
        <w:tc>
          <w:tcPr>
            <w:tcW w:w="3261" w:type="dxa"/>
          </w:tcPr>
          <w:p w:rsidR="002C4DD3" w:rsidRPr="00A54220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гидравлическом испытании, Мпа (кгс/см</w:t>
            </w:r>
            <w:r w:rsidRPr="00A54220">
              <w:rPr>
                <w:b/>
                <w:i/>
                <w:sz w:val="16"/>
                <w:vertAlign w:val="superscript"/>
              </w:rPr>
              <w:t>2</w:t>
            </w:r>
            <w:r w:rsidRPr="00A54220">
              <w:rPr>
                <w:b/>
                <w:i/>
                <w:sz w:val="16"/>
              </w:rPr>
              <w:t>)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0,392 (4,0)</w:t>
            </w:r>
          </w:p>
        </w:tc>
        <w:tc>
          <w:tcPr>
            <w:tcW w:w="3550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 xml:space="preserve">загружаемого продукта, </w:t>
            </w:r>
            <w:r w:rsidRPr="00A54220">
              <w:rPr>
                <w:b/>
                <w:i/>
                <w:sz w:val="16"/>
              </w:rPr>
              <w:sym w:font="Symbol" w:char="F0B0"/>
            </w:r>
            <w:r w:rsidRPr="00A54220">
              <w:rPr>
                <w:b/>
                <w:i/>
                <w:sz w:val="16"/>
              </w:rPr>
              <w:t>С</w:t>
            </w:r>
          </w:p>
        </w:tc>
        <w:tc>
          <w:tcPr>
            <w:tcW w:w="1596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+300</w:t>
            </w: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1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Давление в системе разогрева при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50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596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197</w:t>
            </w:r>
            <w:r>
              <w:rPr>
                <w:b/>
                <w:i/>
                <w:sz w:val="16"/>
              </w:rPr>
              <w:t>3</w:t>
            </w: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ind w:left="317"/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12020</w:t>
            </w:r>
          </w:p>
        </w:tc>
        <w:tc>
          <w:tcPr>
            <w:tcW w:w="3261" w:type="dxa"/>
          </w:tcPr>
          <w:p w:rsidR="002C4DD3" w:rsidRPr="00A54220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гидравлическом испытании, Мпа (кгс/см</w:t>
            </w:r>
            <w:r w:rsidRPr="00A54220">
              <w:rPr>
                <w:b/>
                <w:i/>
                <w:sz w:val="16"/>
                <w:vertAlign w:val="superscript"/>
              </w:rPr>
              <w:t>2</w:t>
            </w:r>
            <w:r w:rsidRPr="00A54220">
              <w:rPr>
                <w:b/>
                <w:i/>
                <w:sz w:val="16"/>
              </w:rPr>
              <w:t>)</w:t>
            </w: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-</w:t>
            </w:r>
          </w:p>
        </w:tc>
        <w:tc>
          <w:tcPr>
            <w:tcW w:w="3550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596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1990</w:t>
            </w:r>
          </w:p>
        </w:tc>
      </w:tr>
      <w:tr w:rsidR="002C4DD3" w:rsidRPr="00A54220" w:rsidTr="00E002A5">
        <w:trPr>
          <w:jc w:val="center"/>
        </w:trPr>
        <w:tc>
          <w:tcPr>
            <w:tcW w:w="283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505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10800</w:t>
            </w:r>
          </w:p>
        </w:tc>
        <w:tc>
          <w:tcPr>
            <w:tcW w:w="3261" w:type="dxa"/>
          </w:tcPr>
          <w:p w:rsidR="002C4DD3" w:rsidRPr="00A54220" w:rsidRDefault="002C4DD3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169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50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596" w:type="dxa"/>
          </w:tcPr>
          <w:p w:rsidR="002C4DD3" w:rsidRPr="00A54220" w:rsidRDefault="002C4DD3" w:rsidP="00E002A5">
            <w:pPr>
              <w:rPr>
                <w:b/>
                <w:i/>
                <w:sz w:val="16"/>
              </w:rPr>
            </w:pPr>
            <w:r w:rsidRPr="00A54220">
              <w:rPr>
                <w:b/>
                <w:i/>
                <w:sz w:val="16"/>
              </w:rPr>
              <w:t>нет</w:t>
            </w:r>
          </w:p>
        </w:tc>
      </w:tr>
    </w:tbl>
    <w:p w:rsidR="00400C62" w:rsidRDefault="00400C62" w:rsidP="0015157D"/>
    <w:p w:rsidR="002C4DD3" w:rsidRPr="006A5A57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C4DD3" w:rsidRPr="006A5A57">
        <w:rPr>
          <w:b/>
          <w:i/>
          <w:sz w:val="32"/>
        </w:rPr>
        <w:lastRenderedPageBreak/>
        <w:t>4-осная цистерна для пека, модель 15-1534</w:t>
      </w:r>
    </w:p>
    <w:p w:rsidR="002C4DD3" w:rsidRPr="006A5A57" w:rsidRDefault="002C4DD3" w:rsidP="002C4DD3">
      <w:pPr>
        <w:rPr>
          <w:sz w:val="16"/>
          <w:szCs w:val="16"/>
        </w:rPr>
      </w:pPr>
    </w:p>
    <w:p w:rsidR="002C4DD3" w:rsidRDefault="0073180D" w:rsidP="002C4DD3">
      <w:pPr>
        <w:jc w:val="center"/>
      </w:pPr>
      <w:r>
        <w:fldChar w:fldCharType="begin"/>
      </w:r>
      <w:r w:rsidR="00B31677">
        <w:instrText xml:space="preserve"> LINK Paint.Picture "C:\\PHOTO\\РИС213.BMP" "" \a \p \* MERGEFORMAT </w:instrText>
      </w:r>
      <w:r>
        <w:fldChar w:fldCharType="separate"/>
      </w:r>
      <w:r w:rsidR="00DE355C">
        <w:object w:dxaOrig="3241" w:dyaOrig="14264">
          <v:shape id="_x0000_i1122" type="#_x0000_t75" style="width:612.85pt;height:214.35pt">
            <v:imagedata r:id="rId159" o:title="" cropright="607f"/>
          </v:shape>
        </w:object>
      </w:r>
      <w:r>
        <w:fldChar w:fldCharType="end"/>
      </w:r>
    </w:p>
    <w:p w:rsidR="002C4DD3" w:rsidRPr="006A5A57" w:rsidRDefault="002C4DD3" w:rsidP="002C4DD3">
      <w:pPr>
        <w:rPr>
          <w:sz w:val="16"/>
          <w:szCs w:val="16"/>
        </w:rPr>
      </w:pPr>
    </w:p>
    <w:p w:rsidR="002C4DD3" w:rsidRPr="006A5A57" w:rsidRDefault="002C4DD3" w:rsidP="002C4DD3">
      <w:pPr>
        <w:jc w:val="center"/>
        <w:rPr>
          <w:b/>
          <w:i/>
        </w:rPr>
      </w:pPr>
      <w:r w:rsidRPr="006A5A57">
        <w:rPr>
          <w:b/>
          <w:i/>
        </w:rPr>
        <w:t>Назначение: для перевозки пека</w:t>
      </w:r>
    </w:p>
    <w:p w:rsidR="002C4DD3" w:rsidRPr="006A5A57" w:rsidRDefault="002C4DD3" w:rsidP="002C4DD3">
      <w:pPr>
        <w:rPr>
          <w:sz w:val="16"/>
          <w:szCs w:val="16"/>
        </w:rPr>
      </w:pPr>
      <w:r>
        <w:t xml:space="preserve"> </w:t>
      </w:r>
    </w:p>
    <w:tbl>
      <w:tblPr>
        <w:tblW w:w="13442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614"/>
        <w:gridCol w:w="3544"/>
        <w:gridCol w:w="850"/>
        <w:gridCol w:w="3260"/>
        <w:gridCol w:w="1481"/>
      </w:tblGrid>
      <w:tr w:rsidR="002C4DD3" w:rsidRPr="006A5A57" w:rsidTr="0050533A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1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-</w:t>
            </w:r>
          </w:p>
        </w:tc>
        <w:tc>
          <w:tcPr>
            <w:tcW w:w="354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C4DD3" w:rsidRPr="006A5A57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81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есть</w:t>
            </w:r>
          </w:p>
        </w:tc>
      </w:tr>
      <w:tr w:rsidR="002C4DD3" w:rsidRPr="006A5A57" w:rsidTr="0050533A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1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ТУ 24.00.6222-90</w:t>
            </w:r>
          </w:p>
        </w:tc>
        <w:tc>
          <w:tcPr>
            <w:tcW w:w="3544" w:type="dxa"/>
          </w:tcPr>
          <w:p w:rsidR="002C4DD3" w:rsidRPr="006A5A57" w:rsidRDefault="002C4DD3" w:rsidP="00E002A5">
            <w:pPr>
              <w:ind w:left="317"/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12020</w:t>
            </w:r>
          </w:p>
        </w:tc>
        <w:tc>
          <w:tcPr>
            <w:tcW w:w="326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Наличие кожуха изоляции</w:t>
            </w:r>
          </w:p>
        </w:tc>
        <w:tc>
          <w:tcPr>
            <w:tcW w:w="1481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есть</w:t>
            </w:r>
          </w:p>
        </w:tc>
      </w:tr>
      <w:tr w:rsidR="002C4DD3" w:rsidRPr="006A5A57" w:rsidTr="0050533A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1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 xml:space="preserve">15-1534 </w:t>
            </w:r>
          </w:p>
        </w:tc>
        <w:tc>
          <w:tcPr>
            <w:tcW w:w="354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10800</w:t>
            </w:r>
          </w:p>
        </w:tc>
        <w:tc>
          <w:tcPr>
            <w:tcW w:w="3260" w:type="dxa"/>
          </w:tcPr>
          <w:p w:rsidR="002C4DD3" w:rsidRPr="006A5A57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481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нет</w:t>
            </w:r>
          </w:p>
        </w:tc>
      </w:tr>
      <w:tr w:rsidR="002C4DD3" w:rsidRPr="006A5A57" w:rsidTr="0050533A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1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704</w:t>
            </w:r>
          </w:p>
        </w:tc>
        <w:tc>
          <w:tcPr>
            <w:tcW w:w="354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C4DD3" w:rsidRPr="006A5A57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1481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6A5A57" w:rsidTr="0050533A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14" w:type="dxa"/>
          </w:tcPr>
          <w:p w:rsidR="002C4DD3" w:rsidRPr="006A5A57" w:rsidRDefault="002C4DD3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  <w:r w:rsidR="0050533A">
              <w:rPr>
                <w:b/>
                <w:i/>
                <w:sz w:val="16"/>
              </w:rPr>
              <w:t>;</w:t>
            </w:r>
          </w:p>
        </w:tc>
        <w:tc>
          <w:tcPr>
            <w:tcW w:w="354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4730</w:t>
            </w:r>
          </w:p>
        </w:tc>
        <w:tc>
          <w:tcPr>
            <w:tcW w:w="326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81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нет</w:t>
            </w:r>
          </w:p>
        </w:tc>
      </w:tr>
      <w:tr w:rsidR="002C4DD3" w:rsidRPr="006A5A57" w:rsidTr="0050533A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614" w:type="dxa"/>
          </w:tcPr>
          <w:p w:rsidR="002C4DD3" w:rsidRPr="006A5A57" w:rsidRDefault="002C4DD3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</w:t>
            </w:r>
            <w:r w:rsidRPr="006A5A57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«</w:t>
            </w:r>
            <w:r w:rsidRPr="006A5A57">
              <w:rPr>
                <w:b/>
                <w:i/>
                <w:sz w:val="16"/>
              </w:rPr>
              <w:t>Азовмаш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54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4</w:t>
            </w:r>
          </w:p>
        </w:tc>
        <w:tc>
          <w:tcPr>
            <w:tcW w:w="326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Наличие предохранительной мембраны</w:t>
            </w:r>
          </w:p>
        </w:tc>
        <w:tc>
          <w:tcPr>
            <w:tcW w:w="1481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есть</w:t>
            </w:r>
          </w:p>
        </w:tc>
      </w:tr>
      <w:tr w:rsidR="002C4DD3" w:rsidRPr="006A5A57" w:rsidTr="0050533A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1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64,5</w:t>
            </w:r>
            <w:r w:rsidR="0050533A">
              <w:rPr>
                <w:b/>
                <w:i/>
                <w:sz w:val="16"/>
              </w:rPr>
              <w:t>; 62,0</w:t>
            </w:r>
          </w:p>
        </w:tc>
        <w:tc>
          <w:tcPr>
            <w:tcW w:w="354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18-100</w:t>
            </w:r>
          </w:p>
        </w:tc>
        <w:tc>
          <w:tcPr>
            <w:tcW w:w="326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Наличие лестниц, шт.:</w:t>
            </w:r>
          </w:p>
        </w:tc>
        <w:tc>
          <w:tcPr>
            <w:tcW w:w="1481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6A5A57" w:rsidTr="0050533A">
        <w:trPr>
          <w:jc w:val="center"/>
        </w:trPr>
        <w:tc>
          <w:tcPr>
            <w:tcW w:w="2693" w:type="dxa"/>
          </w:tcPr>
          <w:p w:rsidR="002C4DD3" w:rsidRPr="006A5A57" w:rsidRDefault="0050533A" w:rsidP="00E002A5">
            <w:pPr>
              <w:rPr>
                <w:b/>
                <w:i/>
                <w:sz w:val="16"/>
              </w:rPr>
            </w:pPr>
            <w:r w:rsidRPr="0050533A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614" w:type="dxa"/>
          </w:tcPr>
          <w:p w:rsidR="002C4DD3" w:rsidRPr="006A5A57" w:rsidRDefault="0050533A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27,6/</w:t>
            </w:r>
            <w:r w:rsidR="002C4DD3">
              <w:rPr>
                <w:b/>
                <w:i/>
                <w:sz w:val="16"/>
              </w:rPr>
              <w:t>29</w:t>
            </w:r>
            <w:r w:rsidR="002C4DD3" w:rsidRPr="006A5A57">
              <w:rPr>
                <w:b/>
                <w:i/>
                <w:sz w:val="16"/>
              </w:rPr>
              <w:t>,</w:t>
            </w:r>
            <w:r w:rsidR="002C4DD3">
              <w:rPr>
                <w:b/>
                <w:i/>
                <w:sz w:val="16"/>
              </w:rPr>
              <w:t>5</w:t>
            </w:r>
            <w:r>
              <w:rPr>
                <w:b/>
                <w:i/>
                <w:sz w:val="16"/>
              </w:rPr>
              <w:t>; 30,6/31,5</w:t>
            </w:r>
          </w:p>
        </w:tc>
        <w:tc>
          <w:tcPr>
            <w:tcW w:w="354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481" w:type="dxa"/>
          </w:tcPr>
          <w:p w:rsidR="002C4DD3" w:rsidRPr="006A5A57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есть</w:t>
            </w:r>
          </w:p>
        </w:tc>
      </w:tr>
      <w:tr w:rsidR="002C4DD3" w:rsidRPr="006A5A57" w:rsidTr="0050533A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61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481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нет</w:t>
            </w:r>
          </w:p>
        </w:tc>
      </w:tr>
      <w:tr w:rsidR="002C4DD3" w:rsidRPr="006A5A57" w:rsidTr="0050533A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1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230,54 (23,5)</w:t>
            </w:r>
          </w:p>
        </w:tc>
        <w:tc>
          <w:tcPr>
            <w:tcW w:w="354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2800</w:t>
            </w:r>
          </w:p>
        </w:tc>
        <w:tc>
          <w:tcPr>
            <w:tcW w:w="326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Способ выгрузки</w:t>
            </w:r>
          </w:p>
        </w:tc>
        <w:tc>
          <w:tcPr>
            <w:tcW w:w="1481" w:type="dxa"/>
          </w:tcPr>
          <w:p w:rsidR="002C4DD3" w:rsidRPr="006A5A57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верхний , нижний</w:t>
            </w:r>
          </w:p>
        </w:tc>
      </w:tr>
      <w:tr w:rsidR="002C4DD3" w:rsidRPr="006A5A57" w:rsidTr="0050533A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1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76,06 (7,76)</w:t>
            </w:r>
          </w:p>
        </w:tc>
        <w:tc>
          <w:tcPr>
            <w:tcW w:w="354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Длина котла наружная с изоляцией, мм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10690</w:t>
            </w:r>
          </w:p>
        </w:tc>
        <w:tc>
          <w:tcPr>
            <w:tcW w:w="326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81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6A5A57" w:rsidTr="0050533A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Объем котла, м</w:t>
            </w:r>
            <w:r w:rsidRPr="006A5A5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614" w:type="dxa"/>
          </w:tcPr>
          <w:p w:rsidR="002C4DD3" w:rsidRPr="006A5A57" w:rsidRDefault="002C4DD3" w:rsidP="0050533A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63,</w:t>
            </w:r>
            <w:r w:rsidR="0050533A">
              <w:rPr>
                <w:b/>
                <w:i/>
                <w:sz w:val="16"/>
              </w:rPr>
              <w:t>0</w:t>
            </w:r>
          </w:p>
        </w:tc>
        <w:tc>
          <w:tcPr>
            <w:tcW w:w="354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2</w:t>
            </w:r>
          </w:p>
        </w:tc>
        <w:tc>
          <w:tcPr>
            <w:tcW w:w="326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81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199</w:t>
            </w:r>
            <w:r>
              <w:rPr>
                <w:b/>
                <w:i/>
                <w:sz w:val="16"/>
              </w:rPr>
              <w:t>0</w:t>
            </w:r>
            <w:r w:rsidR="0050533A">
              <w:rPr>
                <w:b/>
                <w:i/>
                <w:sz w:val="16"/>
              </w:rPr>
              <w:t>; 1998</w:t>
            </w:r>
          </w:p>
        </w:tc>
      </w:tr>
      <w:tr w:rsidR="002C4DD3" w:rsidRPr="006A5A57" w:rsidTr="0050533A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1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120</w:t>
            </w:r>
          </w:p>
        </w:tc>
        <w:tc>
          <w:tcPr>
            <w:tcW w:w="3544" w:type="dxa"/>
          </w:tcPr>
          <w:p w:rsidR="002C4DD3" w:rsidRPr="006A5A57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81" w:type="dxa"/>
          </w:tcPr>
          <w:p w:rsidR="002C4DD3" w:rsidRPr="006A5A57" w:rsidRDefault="0050533A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1996;    </w:t>
            </w:r>
            <w:r w:rsidR="002C4DD3">
              <w:rPr>
                <w:b/>
                <w:i/>
                <w:sz w:val="16"/>
              </w:rPr>
              <w:t>-</w:t>
            </w:r>
          </w:p>
        </w:tc>
      </w:tr>
      <w:tr w:rsidR="002C4DD3" w:rsidRPr="006A5A57" w:rsidTr="0050533A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1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1-Т</w:t>
            </w:r>
          </w:p>
        </w:tc>
        <w:tc>
          <w:tcPr>
            <w:tcW w:w="3544" w:type="dxa"/>
          </w:tcPr>
          <w:p w:rsidR="002C4DD3" w:rsidRPr="006A5A57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Наличие электрооборудования для разогрева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81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нет</w:t>
            </w:r>
          </w:p>
        </w:tc>
      </w:tr>
      <w:tr w:rsidR="002C4DD3" w:rsidRPr="006A5A57" w:rsidTr="0050533A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1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7800</w:t>
            </w:r>
          </w:p>
        </w:tc>
        <w:tc>
          <w:tcPr>
            <w:tcW w:w="3544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продукта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81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</w:tr>
    </w:tbl>
    <w:p w:rsidR="002C4DD3" w:rsidRDefault="002C4DD3" w:rsidP="002C4DD3">
      <w:pPr>
        <w:rPr>
          <w:b/>
          <w:i/>
          <w:sz w:val="16"/>
        </w:rPr>
      </w:pPr>
      <w:r>
        <w:rPr>
          <w:b/>
          <w:i/>
          <w:sz w:val="16"/>
        </w:rPr>
        <w:t xml:space="preserve">          </w:t>
      </w:r>
      <w:r w:rsidRPr="006A5A57">
        <w:rPr>
          <w:b/>
          <w:i/>
          <w:sz w:val="16"/>
        </w:rPr>
        <w:t xml:space="preserve">Примечание: При постановки котлов цистерн на платформы рамной конструкции: для исполнения 15-1534-03 масса вагона 31,1 т; нагрузка от оси колесной пары на рельсы, </w:t>
      </w:r>
    </w:p>
    <w:p w:rsidR="002C4DD3" w:rsidRPr="006A5A57" w:rsidRDefault="002C4DD3" w:rsidP="002C4DD3">
      <w:pPr>
        <w:rPr>
          <w:b/>
          <w:i/>
          <w:sz w:val="16"/>
        </w:rPr>
      </w:pPr>
      <w:r>
        <w:rPr>
          <w:b/>
          <w:i/>
          <w:sz w:val="16"/>
        </w:rPr>
        <w:t xml:space="preserve">                                </w:t>
      </w:r>
      <w:r w:rsidRPr="006A5A57">
        <w:rPr>
          <w:b/>
          <w:i/>
          <w:sz w:val="16"/>
        </w:rPr>
        <w:t>кН (тс), 230,54 (23,5)</w:t>
      </w:r>
      <w:r>
        <w:rPr>
          <w:b/>
          <w:i/>
          <w:sz w:val="16"/>
        </w:rPr>
        <w:t xml:space="preserve"> </w:t>
      </w:r>
      <w:r w:rsidRPr="006A5A57">
        <w:rPr>
          <w:b/>
          <w:i/>
          <w:sz w:val="16"/>
        </w:rPr>
        <w:t xml:space="preserve">нагрузка на один погонный метр пути, кН/м (тс/м), 75,95 (7,75); грузоподъемность, т, 62. </w:t>
      </w:r>
    </w:p>
    <w:p w:rsidR="002C4DD3" w:rsidRDefault="002C4DD3" w:rsidP="0015157D"/>
    <w:p w:rsidR="002C4DD3" w:rsidRDefault="002C4DD3" w:rsidP="0015157D"/>
    <w:p w:rsidR="002C4DD3" w:rsidRDefault="002C4DD3" w:rsidP="0015157D"/>
    <w:p w:rsidR="002C4DD3" w:rsidRPr="006A5A57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C4DD3" w:rsidRPr="006A5A57">
        <w:rPr>
          <w:b/>
          <w:i/>
          <w:sz w:val="32"/>
        </w:rPr>
        <w:lastRenderedPageBreak/>
        <w:t>4-осная цистерна для пека, модель 15-1534</w:t>
      </w:r>
      <w:r w:rsidR="002C4DD3">
        <w:rPr>
          <w:b/>
          <w:i/>
          <w:sz w:val="32"/>
        </w:rPr>
        <w:t>-03</w:t>
      </w:r>
    </w:p>
    <w:p w:rsidR="002C4DD3" w:rsidRPr="006A5A57" w:rsidRDefault="002C4DD3" w:rsidP="002C4DD3">
      <w:pPr>
        <w:rPr>
          <w:sz w:val="16"/>
          <w:szCs w:val="16"/>
        </w:rPr>
      </w:pPr>
    </w:p>
    <w:p w:rsidR="002C4DD3" w:rsidRPr="00160AF9" w:rsidRDefault="00E47A18" w:rsidP="002C4DD3">
      <w:pPr>
        <w:jc w:val="center"/>
      </w:pPr>
      <w:r>
        <w:rPr>
          <w:noProof/>
        </w:rPr>
        <w:drawing>
          <wp:inline distT="0" distB="0" distL="0" distR="0" wp14:anchorId="20F90B81" wp14:editId="0D3B1F78">
            <wp:extent cx="8128000" cy="3276600"/>
            <wp:effectExtent l="19050" t="0" r="6350" b="0"/>
            <wp:docPr id="209" name="Рисунок 209" descr="15-1534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15-1534-03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800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DD3" w:rsidRPr="006A5A57" w:rsidRDefault="002C4DD3" w:rsidP="002C4DD3">
      <w:pPr>
        <w:jc w:val="center"/>
        <w:rPr>
          <w:b/>
          <w:i/>
        </w:rPr>
      </w:pPr>
      <w:r w:rsidRPr="006A5A57">
        <w:rPr>
          <w:b/>
          <w:i/>
        </w:rPr>
        <w:t>Назначение: для перевозки пека</w:t>
      </w:r>
    </w:p>
    <w:p w:rsidR="002C4DD3" w:rsidRPr="006A5A57" w:rsidRDefault="002C4DD3" w:rsidP="002C4DD3">
      <w:pPr>
        <w:rPr>
          <w:sz w:val="16"/>
          <w:szCs w:val="16"/>
        </w:rPr>
      </w:pPr>
      <w:r>
        <w:t xml:space="preserve"> </w:t>
      </w:r>
    </w:p>
    <w:tbl>
      <w:tblPr>
        <w:tblW w:w="13824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433"/>
        <w:gridCol w:w="3259"/>
        <w:gridCol w:w="850"/>
        <w:gridCol w:w="3402"/>
        <w:gridCol w:w="2187"/>
      </w:tblGrid>
      <w:tr w:rsidR="002C4DD3" w:rsidRPr="006A5A57" w:rsidTr="00E002A5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3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1534.00.000-03</w:t>
            </w:r>
          </w:p>
        </w:tc>
        <w:tc>
          <w:tcPr>
            <w:tcW w:w="3259" w:type="dxa"/>
          </w:tcPr>
          <w:p w:rsidR="002C4DD3" w:rsidRPr="006A5A57" w:rsidRDefault="002C4DD3" w:rsidP="00E002A5">
            <w:pPr>
              <w:ind w:left="317"/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2C4DD3" w:rsidRPr="006A5A57" w:rsidRDefault="002C4DD3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Рабочее давление в котле при разгрузке,</w:t>
            </w:r>
          </w:p>
        </w:tc>
        <w:tc>
          <w:tcPr>
            <w:tcW w:w="2187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6A5A57" w:rsidTr="00E002A5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3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ТУ 24.00.6222-90</w:t>
            </w:r>
          </w:p>
        </w:tc>
        <w:tc>
          <w:tcPr>
            <w:tcW w:w="3259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2C4DD3" w:rsidRPr="002E08E5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Мпа (кгс/см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187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0,064 (0,65)</w:t>
            </w:r>
          </w:p>
        </w:tc>
      </w:tr>
      <w:tr w:rsidR="002C4DD3" w:rsidRPr="006A5A57" w:rsidTr="00E002A5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3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15-1534-03</w:t>
            </w:r>
          </w:p>
        </w:tc>
        <w:tc>
          <w:tcPr>
            <w:tcW w:w="3259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котла наружная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10690</w:t>
            </w:r>
          </w:p>
        </w:tc>
        <w:tc>
          <w:tcPr>
            <w:tcW w:w="3402" w:type="dxa"/>
          </w:tcPr>
          <w:p w:rsidR="002C4DD3" w:rsidRPr="006A5A57" w:rsidRDefault="002C4DD3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Источник тепла</w:t>
            </w:r>
          </w:p>
        </w:tc>
        <w:tc>
          <w:tcPr>
            <w:tcW w:w="2187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электронагреватель</w:t>
            </w:r>
          </w:p>
        </w:tc>
      </w:tr>
      <w:tr w:rsidR="002C4DD3" w:rsidRPr="006A5A57" w:rsidTr="00E002A5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33" w:type="dxa"/>
          </w:tcPr>
          <w:p w:rsidR="002C4DD3" w:rsidRPr="006A5A57" w:rsidRDefault="002C4DD3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59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C4DD3" w:rsidRPr="006A5A57" w:rsidRDefault="002C4DD3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2187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трубчатый типа</w:t>
            </w:r>
          </w:p>
        </w:tc>
      </w:tr>
      <w:tr w:rsidR="002C4DD3" w:rsidRPr="006A5A57" w:rsidTr="00E002A5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3" w:type="dxa"/>
          </w:tcPr>
          <w:p w:rsidR="002C4DD3" w:rsidRPr="006A5A57" w:rsidRDefault="002C4DD3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</w:t>
            </w:r>
            <w:r w:rsidRPr="006A5A57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«</w:t>
            </w:r>
            <w:r w:rsidRPr="006A5A57">
              <w:rPr>
                <w:b/>
                <w:i/>
                <w:sz w:val="16"/>
              </w:rPr>
              <w:t>Азовмаш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59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824</w:t>
            </w:r>
          </w:p>
        </w:tc>
        <w:tc>
          <w:tcPr>
            <w:tcW w:w="3402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2187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ТЭН-200Д</w:t>
            </w:r>
          </w:p>
        </w:tc>
      </w:tr>
      <w:tr w:rsidR="002C4DD3" w:rsidRPr="006A5A57" w:rsidTr="00E002A5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3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62,0</w:t>
            </w:r>
          </w:p>
        </w:tc>
        <w:tc>
          <w:tcPr>
            <w:tcW w:w="3259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Потребляемая мощность при</w:t>
            </w:r>
          </w:p>
        </w:tc>
        <w:tc>
          <w:tcPr>
            <w:tcW w:w="2187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6A5A57" w:rsidTr="00E002A5">
        <w:trPr>
          <w:jc w:val="center"/>
        </w:trPr>
        <w:tc>
          <w:tcPr>
            <w:tcW w:w="2693" w:type="dxa"/>
          </w:tcPr>
          <w:p w:rsidR="002C4DD3" w:rsidRPr="006A5A57" w:rsidRDefault="0050533A" w:rsidP="00E002A5">
            <w:pPr>
              <w:rPr>
                <w:b/>
                <w:i/>
                <w:sz w:val="16"/>
              </w:rPr>
            </w:pPr>
            <w:r w:rsidRPr="0050533A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33" w:type="dxa"/>
          </w:tcPr>
          <w:p w:rsidR="002C4DD3" w:rsidRPr="006A5A57" w:rsidRDefault="0050533A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29,6/31,5</w:t>
            </w:r>
          </w:p>
        </w:tc>
        <w:tc>
          <w:tcPr>
            <w:tcW w:w="3259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разогреве, кВт</w:t>
            </w:r>
          </w:p>
        </w:tc>
        <w:tc>
          <w:tcPr>
            <w:tcW w:w="2187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90</w:t>
            </w:r>
          </w:p>
        </w:tc>
      </w:tr>
      <w:tr w:rsidR="002C4DD3" w:rsidRPr="006A5A57" w:rsidTr="00E002A5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3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59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Напряжение питания </w:t>
            </w:r>
          </w:p>
        </w:tc>
        <w:tc>
          <w:tcPr>
            <w:tcW w:w="2187" w:type="dxa"/>
          </w:tcPr>
          <w:p w:rsidR="002C4DD3" w:rsidRPr="006A5A57" w:rsidRDefault="002C4DD3" w:rsidP="00E002A5">
            <w:pPr>
              <w:ind w:right="-108"/>
              <w:rPr>
                <w:b/>
                <w:i/>
                <w:sz w:val="16"/>
              </w:rPr>
            </w:pPr>
          </w:p>
        </w:tc>
      </w:tr>
      <w:tr w:rsidR="002C4DD3" w:rsidRPr="006A5A57" w:rsidTr="00E002A5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3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29</w:t>
            </w:r>
            <w:r w:rsidRPr="006A5A57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</w:t>
            </w:r>
            <w:r w:rsidRPr="006A5A57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38</w:t>
            </w:r>
            <w:r w:rsidRPr="006A5A57">
              <w:rPr>
                <w:b/>
                <w:i/>
                <w:sz w:val="16"/>
              </w:rPr>
              <w:t>)</w:t>
            </w:r>
          </w:p>
        </w:tc>
        <w:tc>
          <w:tcPr>
            <w:tcW w:w="3259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Электронагревателя, В</w:t>
            </w:r>
          </w:p>
        </w:tc>
        <w:tc>
          <w:tcPr>
            <w:tcW w:w="2187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220</w:t>
            </w:r>
          </w:p>
        </w:tc>
      </w:tr>
      <w:tr w:rsidR="002C4DD3" w:rsidRPr="006A5A57" w:rsidTr="00E002A5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3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5,</w:t>
            </w:r>
            <w:r w:rsidRPr="006A5A57">
              <w:rPr>
                <w:b/>
                <w:i/>
                <w:sz w:val="16"/>
              </w:rPr>
              <w:t>6 (7,7)</w:t>
            </w:r>
          </w:p>
        </w:tc>
        <w:tc>
          <w:tcPr>
            <w:tcW w:w="3259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2800</w:t>
            </w:r>
          </w:p>
        </w:tc>
        <w:tc>
          <w:tcPr>
            <w:tcW w:w="3402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Способ выгрузки</w:t>
            </w:r>
          </w:p>
        </w:tc>
        <w:tc>
          <w:tcPr>
            <w:tcW w:w="2187" w:type="dxa"/>
          </w:tcPr>
          <w:p w:rsidR="002C4DD3" w:rsidRPr="006A5A57" w:rsidRDefault="002C4DD3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передавливанием,</w:t>
            </w:r>
          </w:p>
        </w:tc>
      </w:tr>
      <w:tr w:rsidR="002C4DD3" w:rsidRPr="006A5A57" w:rsidTr="00E002A5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Объем котла, м</w:t>
            </w:r>
            <w:r w:rsidRPr="006A5A5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3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63,4</w:t>
            </w:r>
          </w:p>
        </w:tc>
        <w:tc>
          <w:tcPr>
            <w:tcW w:w="3259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Длина котла наружная с изоляцией, мм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11300</w:t>
            </w:r>
          </w:p>
        </w:tc>
        <w:tc>
          <w:tcPr>
            <w:tcW w:w="3402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2187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нижний самотеком </w:t>
            </w:r>
          </w:p>
        </w:tc>
      </w:tr>
      <w:tr w:rsidR="002C4DD3" w:rsidRPr="006A5A57" w:rsidTr="00E002A5">
        <w:trPr>
          <w:jc w:val="center"/>
        </w:trPr>
        <w:tc>
          <w:tcPr>
            <w:tcW w:w="2693" w:type="dxa"/>
          </w:tcPr>
          <w:p w:rsidR="002C4DD3" w:rsidRPr="007408EB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Объем котла полезный, м</w:t>
            </w:r>
            <w:r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3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53,45</w:t>
            </w:r>
          </w:p>
        </w:tc>
        <w:tc>
          <w:tcPr>
            <w:tcW w:w="3259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2</w:t>
            </w:r>
          </w:p>
        </w:tc>
        <w:tc>
          <w:tcPr>
            <w:tcW w:w="3402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2187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через сливное устройство</w:t>
            </w:r>
          </w:p>
        </w:tc>
      </w:tr>
      <w:tr w:rsidR="002C4DD3" w:rsidRPr="006A5A57" w:rsidTr="00E002A5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3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120</w:t>
            </w:r>
          </w:p>
        </w:tc>
        <w:tc>
          <w:tcPr>
            <w:tcW w:w="3259" w:type="dxa"/>
          </w:tcPr>
          <w:p w:rsidR="002C4DD3" w:rsidRPr="006A5A57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2187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2C4DD3" w:rsidRPr="006A5A57" w:rsidTr="00E002A5">
        <w:trPr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3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1-Т</w:t>
            </w:r>
          </w:p>
        </w:tc>
        <w:tc>
          <w:tcPr>
            <w:tcW w:w="3259" w:type="dxa"/>
          </w:tcPr>
          <w:p w:rsidR="002C4DD3" w:rsidRPr="006A5A57" w:rsidRDefault="002C4DD3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Допускаемая температура загружаемого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2187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C4DD3" w:rsidRPr="006A5A57" w:rsidTr="00E002A5">
        <w:trPr>
          <w:trHeight w:val="86"/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3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7800</w:t>
            </w:r>
          </w:p>
        </w:tc>
        <w:tc>
          <w:tcPr>
            <w:tcW w:w="3259" w:type="dxa"/>
          </w:tcPr>
          <w:p w:rsidR="002C4DD3" w:rsidRPr="002E08E5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продукта, </w:t>
            </w:r>
            <w:r>
              <w:rPr>
                <w:b/>
                <w:i/>
                <w:sz w:val="16"/>
                <w:vertAlign w:val="superscript"/>
              </w:rPr>
              <w:t>о</w:t>
            </w:r>
            <w:r>
              <w:rPr>
                <w:b/>
                <w:i/>
                <w:sz w:val="16"/>
              </w:rPr>
              <w:t>С</w:t>
            </w:r>
          </w:p>
        </w:tc>
        <w:tc>
          <w:tcPr>
            <w:tcW w:w="850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250-300</w:t>
            </w:r>
          </w:p>
        </w:tc>
        <w:tc>
          <w:tcPr>
            <w:tcW w:w="3402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2187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нет</w:t>
            </w:r>
          </w:p>
        </w:tc>
      </w:tr>
      <w:tr w:rsidR="002C4DD3" w:rsidRPr="006A5A57" w:rsidTr="00E002A5">
        <w:trPr>
          <w:trHeight w:val="50"/>
          <w:jc w:val="center"/>
        </w:trPr>
        <w:tc>
          <w:tcPr>
            <w:tcW w:w="269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  <w:r w:rsidRPr="006A5A5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33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59" w:type="dxa"/>
          </w:tcPr>
          <w:p w:rsidR="002C4DD3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850" w:type="dxa"/>
          </w:tcPr>
          <w:p w:rsidR="002C4DD3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2187" w:type="dxa"/>
          </w:tcPr>
          <w:p w:rsidR="002C4DD3" w:rsidRPr="006A5A57" w:rsidRDefault="002C4DD3" w:rsidP="00E002A5">
            <w:pPr>
              <w:rPr>
                <w:b/>
                <w:i/>
                <w:sz w:val="16"/>
              </w:rPr>
            </w:pPr>
          </w:p>
        </w:tc>
      </w:tr>
    </w:tbl>
    <w:p w:rsidR="0089456C" w:rsidRDefault="0089456C" w:rsidP="0015157D"/>
    <w:p w:rsidR="002C4DD3" w:rsidRPr="00DE1144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C4DD3" w:rsidRPr="00DE1144">
        <w:rPr>
          <w:b/>
          <w:i/>
          <w:sz w:val="32"/>
        </w:rPr>
        <w:lastRenderedPageBreak/>
        <w:t>4-осная цистерна для виноматериалов, модель 15-1535</w:t>
      </w:r>
    </w:p>
    <w:p w:rsidR="002C4DD3" w:rsidRPr="00DE1144" w:rsidRDefault="002C4DD3" w:rsidP="002C4DD3">
      <w:pPr>
        <w:rPr>
          <w:sz w:val="16"/>
          <w:szCs w:val="16"/>
        </w:rPr>
      </w:pPr>
      <w:r>
        <w:t xml:space="preserve">                                           </w:t>
      </w:r>
    </w:p>
    <w:p w:rsidR="002C4DD3" w:rsidRDefault="0073180D" w:rsidP="002C4DD3">
      <w:pPr>
        <w:jc w:val="center"/>
      </w:pPr>
      <w:r>
        <w:fldChar w:fldCharType="begin"/>
      </w:r>
      <w:r w:rsidR="00B31677">
        <w:instrText xml:space="preserve"> LINK Paint.Picture "C:\\PHOTO\\РИС157.BMP" "" \a \p </w:instrText>
      </w:r>
      <w:r>
        <w:fldChar w:fldCharType="separate"/>
      </w:r>
      <w:r w:rsidR="00DE355C">
        <w:object w:dxaOrig="4606" w:dyaOrig="14985">
          <v:shape id="_x0000_i1123" type="#_x0000_t75" style="width:599.45pt;height:199.25pt">
            <v:imagedata r:id="rId161" o:title="" croptop="3105f"/>
          </v:shape>
        </w:object>
      </w:r>
      <w:r>
        <w:fldChar w:fldCharType="end"/>
      </w:r>
    </w:p>
    <w:p w:rsidR="002C4DD3" w:rsidRPr="00DE1144" w:rsidRDefault="002C4DD3" w:rsidP="002C4DD3">
      <w:pPr>
        <w:jc w:val="center"/>
        <w:rPr>
          <w:sz w:val="16"/>
          <w:szCs w:val="16"/>
        </w:rPr>
      </w:pPr>
    </w:p>
    <w:p w:rsidR="002C4DD3" w:rsidRDefault="002C4DD3" w:rsidP="002C4DD3">
      <w:pPr>
        <w:jc w:val="center"/>
      </w:pPr>
      <w:r w:rsidRPr="00DE1144">
        <w:rPr>
          <w:b/>
          <w:i/>
        </w:rPr>
        <w:t>Назначение: для перевозки виноматериалов</w:t>
      </w:r>
    </w:p>
    <w:p w:rsidR="002C4DD3" w:rsidRPr="00DE1144" w:rsidRDefault="002C4DD3" w:rsidP="002C4DD3">
      <w:pPr>
        <w:rPr>
          <w:sz w:val="16"/>
          <w:szCs w:val="16"/>
        </w:rPr>
      </w:pPr>
    </w:p>
    <w:tbl>
      <w:tblPr>
        <w:tblW w:w="13479" w:type="dxa"/>
        <w:jc w:val="center"/>
        <w:tblInd w:w="1228" w:type="dxa"/>
        <w:tblLayout w:type="fixed"/>
        <w:tblLook w:val="0000" w:firstRow="0" w:lastRow="0" w:firstColumn="0" w:lastColumn="0" w:noHBand="0" w:noVBand="0"/>
      </w:tblPr>
      <w:tblGrid>
        <w:gridCol w:w="2835"/>
        <w:gridCol w:w="1342"/>
        <w:gridCol w:w="3260"/>
        <w:gridCol w:w="1559"/>
        <w:gridCol w:w="3207"/>
        <w:gridCol w:w="1276"/>
      </w:tblGrid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1535.00.000-1</w:t>
            </w:r>
          </w:p>
        </w:tc>
        <w:tc>
          <w:tcPr>
            <w:tcW w:w="3260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есть</w:t>
            </w: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ТУ 24-1-145-69</w:t>
            </w:r>
          </w:p>
        </w:tc>
        <w:tc>
          <w:tcPr>
            <w:tcW w:w="3260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4685</w:t>
            </w: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100</w:t>
            </w: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15-1535</w:t>
            </w:r>
          </w:p>
        </w:tc>
        <w:tc>
          <w:tcPr>
            <w:tcW w:w="3260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4</w:t>
            </w: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нет</w:t>
            </w: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776</w:t>
            </w:r>
          </w:p>
        </w:tc>
        <w:tc>
          <w:tcPr>
            <w:tcW w:w="3260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18-100</w:t>
            </w: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есть</w:t>
            </w: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60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нет</w:t>
            </w: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57,5</w:t>
            </w:r>
          </w:p>
        </w:tc>
        <w:tc>
          <w:tcPr>
            <w:tcW w:w="3260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есть</w:t>
            </w: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нет</w:t>
            </w: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50533A" w:rsidP="00E002A5">
            <w:pPr>
              <w:rPr>
                <w:b/>
                <w:i/>
                <w:sz w:val="16"/>
              </w:rPr>
            </w:pPr>
            <w:r w:rsidRPr="0050533A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42" w:type="dxa"/>
          </w:tcPr>
          <w:p w:rsidR="0050533A" w:rsidRPr="00DE1144" w:rsidRDefault="0050533A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25,6/27,3</w:t>
            </w:r>
          </w:p>
        </w:tc>
        <w:tc>
          <w:tcPr>
            <w:tcW w:w="3260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2800</w:t>
            </w: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2C4DD3" w:rsidRPr="00DE1144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налив-верхний,</w:t>
            </w: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10300</w:t>
            </w: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слив-нижний</w:t>
            </w: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205,8 (21)</w:t>
            </w:r>
          </w:p>
        </w:tc>
        <w:tc>
          <w:tcPr>
            <w:tcW w:w="3260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Удельный объем, м</w:t>
            </w:r>
            <w:r w:rsidRPr="00DE1144">
              <w:rPr>
                <w:b/>
                <w:i/>
                <w:sz w:val="16"/>
                <w:vertAlign w:val="superscript"/>
              </w:rPr>
              <w:t>3</w:t>
            </w:r>
            <w:r w:rsidRPr="00DE1144">
              <w:rPr>
                <w:b/>
                <w:i/>
                <w:sz w:val="16"/>
              </w:rPr>
              <w:t>/т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1,07</w:t>
            </w: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самотеком</w:t>
            </w: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67,69 (6,9)</w:t>
            </w:r>
          </w:p>
        </w:tc>
        <w:tc>
          <w:tcPr>
            <w:tcW w:w="3260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1 (+ 1 технологи-</w:t>
            </w: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Объем котла, м</w:t>
            </w:r>
            <w:r w:rsidRPr="00DE1144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C4DD3" w:rsidRPr="00DE1144" w:rsidRDefault="002C4DD3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ческий)</w:t>
            </w: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2</w:t>
            </w: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61,17</w:t>
            </w:r>
          </w:p>
        </w:tc>
        <w:tc>
          <w:tcPr>
            <w:tcW w:w="3260" w:type="dxa"/>
          </w:tcPr>
          <w:p w:rsidR="002C4DD3" w:rsidRPr="00DE1144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есть</w:t>
            </w: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нет</w:t>
            </w: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57,5</w:t>
            </w:r>
          </w:p>
        </w:tc>
        <w:tc>
          <w:tcPr>
            <w:tcW w:w="3260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120</w:t>
            </w:r>
          </w:p>
        </w:tc>
        <w:tc>
          <w:tcPr>
            <w:tcW w:w="3260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 xml:space="preserve">загружаемого продукта, </w:t>
            </w:r>
            <w:r w:rsidRPr="00DE1144">
              <w:rPr>
                <w:b/>
                <w:i/>
                <w:sz w:val="16"/>
              </w:rPr>
              <w:sym w:font="Symbol" w:char="F0B0"/>
            </w:r>
            <w:r w:rsidRPr="00DE1144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-</w:t>
            </w: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1-Т</w:t>
            </w:r>
          </w:p>
        </w:tc>
        <w:tc>
          <w:tcPr>
            <w:tcW w:w="3260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клапана), МПа (кгс/см</w:t>
            </w:r>
            <w:r w:rsidRPr="00DE1144">
              <w:rPr>
                <w:b/>
                <w:i/>
                <w:sz w:val="16"/>
                <w:vertAlign w:val="superscript"/>
              </w:rPr>
              <w:t>2</w:t>
            </w:r>
            <w:r w:rsidRPr="00DE1144">
              <w:rPr>
                <w:b/>
                <w:i/>
                <w:sz w:val="16"/>
              </w:rPr>
              <w:t>)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0,5 (5)</w:t>
            </w: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7800</w:t>
            </w:r>
          </w:p>
        </w:tc>
        <w:tc>
          <w:tcPr>
            <w:tcW w:w="3260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1969</w:t>
            </w: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C4DD3" w:rsidRPr="00DE1144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гидравлическом испытании, МПа (кгс/см</w:t>
            </w:r>
            <w:r w:rsidRPr="00DE1144">
              <w:rPr>
                <w:b/>
                <w:i/>
                <w:sz w:val="16"/>
                <w:vertAlign w:val="superscript"/>
              </w:rPr>
              <w:t>2</w:t>
            </w:r>
            <w:r w:rsidRPr="00DE1144">
              <w:rPr>
                <w:b/>
                <w:i/>
                <w:sz w:val="16"/>
              </w:rPr>
              <w:t>)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0,4 (4)</w:t>
            </w: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1972</w:t>
            </w: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ind w:left="317"/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12020</w:t>
            </w:r>
          </w:p>
        </w:tc>
        <w:tc>
          <w:tcPr>
            <w:tcW w:w="3260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1</w:t>
            </w: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нет</w:t>
            </w:r>
          </w:p>
        </w:tc>
      </w:tr>
      <w:tr w:rsidR="002C4DD3" w:rsidRPr="00DE1144" w:rsidTr="00E002A5">
        <w:trPr>
          <w:jc w:val="center"/>
        </w:trPr>
        <w:tc>
          <w:tcPr>
            <w:tcW w:w="2835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342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10800</w:t>
            </w:r>
          </w:p>
        </w:tc>
        <w:tc>
          <w:tcPr>
            <w:tcW w:w="3260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559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  <w:r w:rsidRPr="00DE1144">
              <w:rPr>
                <w:b/>
                <w:i/>
                <w:sz w:val="16"/>
              </w:rPr>
              <w:t>нет</w:t>
            </w:r>
          </w:p>
        </w:tc>
        <w:tc>
          <w:tcPr>
            <w:tcW w:w="3207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2C4DD3" w:rsidRPr="00DE1144" w:rsidRDefault="002C4DD3" w:rsidP="00E002A5">
            <w:pPr>
              <w:rPr>
                <w:b/>
                <w:i/>
                <w:sz w:val="16"/>
              </w:rPr>
            </w:pPr>
          </w:p>
        </w:tc>
      </w:tr>
    </w:tbl>
    <w:p w:rsidR="002C4DD3" w:rsidRDefault="002C4DD3" w:rsidP="0015157D"/>
    <w:p w:rsidR="002C4DD3" w:rsidRDefault="002C4DD3" w:rsidP="0015157D"/>
    <w:p w:rsidR="002C4DD3" w:rsidRPr="00DF5588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C4DD3" w:rsidRPr="00DF5588">
        <w:rPr>
          <w:b/>
          <w:i/>
          <w:sz w:val="32"/>
        </w:rPr>
        <w:lastRenderedPageBreak/>
        <w:t>4-осная цистерна для виноматериалов, модель 15-1542</w:t>
      </w:r>
    </w:p>
    <w:p w:rsidR="002C4DD3" w:rsidRPr="00DF5588" w:rsidRDefault="002C4DD3" w:rsidP="002C4DD3">
      <w:pPr>
        <w:rPr>
          <w:sz w:val="16"/>
          <w:szCs w:val="16"/>
        </w:rPr>
      </w:pPr>
    </w:p>
    <w:p w:rsidR="002C4DD3" w:rsidRDefault="0073180D" w:rsidP="002C4DD3">
      <w:pPr>
        <w:jc w:val="center"/>
        <w:rPr>
          <w:sz w:val="32"/>
        </w:rPr>
      </w:pPr>
      <w:r>
        <w:rPr>
          <w:sz w:val="32"/>
        </w:rPr>
        <w:fldChar w:fldCharType="begin"/>
      </w:r>
      <w:r w:rsidR="002C4DD3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ноябрь2009\\PHOTO\\РИС156.PCX"  </w:instrText>
      </w:r>
      <w:r w:rsidR="002C4DD3">
        <w:instrText xml:space="preserve">\a \p </w:instrText>
      </w:r>
      <w:bookmarkStart w:id="49" w:name="_941968118"/>
      <w:bookmarkEnd w:id="49"/>
      <w:r w:rsidR="002C4DD3">
        <w:instrText xml:space="preserve"> \* MERGEFORMAT </w:instrText>
      </w:r>
      <w:r>
        <w:rPr>
          <w:noProof/>
        </w:rPr>
        <w:fldChar w:fldCharType="separate"/>
      </w:r>
      <w:r w:rsidR="00014D49">
        <w:rPr>
          <w:sz w:val="32"/>
        </w:rPr>
        <w:object w:dxaOrig="13133" w:dyaOrig="3790">
          <v:shape id="_x0000_i1124" type="#_x0000_t75" style="width:656.35pt;height:189.2pt">
            <v:imagedata r:id="rId162" o:title="" croptop="7909f" cropbottom="1317f" cropleft="1207f"/>
          </v:shape>
        </w:object>
      </w:r>
      <w:r>
        <w:rPr>
          <w:sz w:val="32"/>
        </w:rPr>
        <w:fldChar w:fldCharType="end"/>
      </w:r>
    </w:p>
    <w:p w:rsidR="002C4DD3" w:rsidRPr="00DF5588" w:rsidRDefault="002C4DD3" w:rsidP="002C4DD3">
      <w:pPr>
        <w:rPr>
          <w:sz w:val="16"/>
          <w:szCs w:val="16"/>
        </w:rPr>
      </w:pPr>
    </w:p>
    <w:p w:rsidR="002C4DD3" w:rsidRPr="00DF5588" w:rsidRDefault="002C4DD3" w:rsidP="002C4DD3">
      <w:pPr>
        <w:jc w:val="center"/>
        <w:rPr>
          <w:b/>
          <w:i/>
        </w:rPr>
      </w:pPr>
      <w:r w:rsidRPr="00DF5588">
        <w:rPr>
          <w:b/>
          <w:i/>
        </w:rPr>
        <w:t>Назначение: для перевозки виноматериалов</w:t>
      </w:r>
    </w:p>
    <w:p w:rsidR="002C4DD3" w:rsidRPr="00DF5588" w:rsidRDefault="002C4DD3" w:rsidP="002C4DD3">
      <w:pPr>
        <w:rPr>
          <w:sz w:val="18"/>
          <w:szCs w:val="18"/>
        </w:rPr>
      </w:pPr>
    </w:p>
    <w:tbl>
      <w:tblPr>
        <w:tblW w:w="13246" w:type="dxa"/>
        <w:jc w:val="center"/>
        <w:tblInd w:w="1481" w:type="dxa"/>
        <w:tblLayout w:type="fixed"/>
        <w:tblLook w:val="0000" w:firstRow="0" w:lastRow="0" w:firstColumn="0" w:lastColumn="0" w:noHBand="0" w:noVBand="0"/>
      </w:tblPr>
      <w:tblGrid>
        <w:gridCol w:w="2833"/>
        <w:gridCol w:w="1470"/>
        <w:gridCol w:w="3346"/>
        <w:gridCol w:w="992"/>
        <w:gridCol w:w="3329"/>
        <w:gridCol w:w="1276"/>
      </w:tblGrid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1542.00.000-2</w:t>
            </w: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250</w:t>
            </w: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ТУ 24.00.338-83</w:t>
            </w: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4630</w:t>
            </w: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нет</w:t>
            </w: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15-1542</w:t>
            </w: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4</w:t>
            </w: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нет</w:t>
            </w: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776</w:t>
            </w: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18-100</w:t>
            </w: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нет</w:t>
            </w: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есть</w:t>
            </w: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57,4</w:t>
            </w: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есть</w:t>
            </w: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2C4DD3" w:rsidRPr="00DF5588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налив-верхний,</w:t>
            </w: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50533A" w:rsidP="00E002A5">
            <w:pPr>
              <w:rPr>
                <w:b/>
                <w:i/>
                <w:sz w:val="16"/>
              </w:rPr>
            </w:pPr>
            <w:r w:rsidRPr="0050533A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70" w:type="dxa"/>
          </w:tcPr>
          <w:p w:rsidR="002C4DD3" w:rsidRPr="00DF5588" w:rsidRDefault="0050533A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24,3/25,9</w:t>
            </w: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2600</w:t>
            </w: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слив-нижний</w:t>
            </w: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10630</w:t>
            </w: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самотеком</w:t>
            </w: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202,3 (20,625)</w:t>
            </w: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Удельный объем, м</w:t>
            </w:r>
            <w:r w:rsidRPr="00DF5588">
              <w:rPr>
                <w:b/>
                <w:i/>
                <w:sz w:val="16"/>
                <w:vertAlign w:val="superscript"/>
              </w:rPr>
              <w:t>3</w:t>
            </w:r>
            <w:r w:rsidRPr="00DF5588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0,954</w:t>
            </w: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67,33 (6,86)</w:t>
            </w: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1</w:t>
            </w: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2</w:t>
            </w: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Объем котла, м</w:t>
            </w:r>
            <w:r w:rsidRPr="00DF5588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6" w:type="dxa"/>
          </w:tcPr>
          <w:p w:rsidR="002C4DD3" w:rsidRPr="00DF5588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есть</w:t>
            </w: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нет</w:t>
            </w: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54,8</w:t>
            </w: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54,5</w:t>
            </w: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 xml:space="preserve">загружаемого продукта, </w:t>
            </w:r>
            <w:r w:rsidRPr="00DF5588">
              <w:rPr>
                <w:b/>
                <w:i/>
                <w:sz w:val="16"/>
              </w:rPr>
              <w:sym w:font="Symbol" w:char="F0B0"/>
            </w:r>
            <w:r w:rsidRPr="00DF5588">
              <w:rPr>
                <w:b/>
                <w:i/>
                <w:sz w:val="16"/>
              </w:rPr>
              <w:t>С:</w:t>
            </w: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120</w:t>
            </w: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клапана), МПа (кгс/см</w:t>
            </w:r>
            <w:r w:rsidRPr="00DF5588">
              <w:rPr>
                <w:b/>
                <w:i/>
                <w:sz w:val="16"/>
                <w:vertAlign w:val="superscript"/>
              </w:rPr>
              <w:t>2</w:t>
            </w:r>
            <w:r w:rsidRPr="00DF5588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0,15 (1,5)</w:t>
            </w: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 xml:space="preserve">       летом</w:t>
            </w: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не ниже +15</w:t>
            </w: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1-Т</w:t>
            </w: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 xml:space="preserve">       зимой</w:t>
            </w: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не ниже +8</w:t>
            </w: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7800</w:t>
            </w:r>
          </w:p>
        </w:tc>
        <w:tc>
          <w:tcPr>
            <w:tcW w:w="3346" w:type="dxa"/>
          </w:tcPr>
          <w:p w:rsidR="002C4DD3" w:rsidRPr="00DF5588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гидравлическом испытании, МПа (кгс/см</w:t>
            </w:r>
            <w:r w:rsidRPr="00DF5588">
              <w:rPr>
                <w:b/>
                <w:i/>
                <w:sz w:val="16"/>
                <w:vertAlign w:val="superscript"/>
              </w:rPr>
              <w:t>2</w:t>
            </w:r>
            <w:r w:rsidRPr="00DF5588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0,5 (5,0)</w:t>
            </w: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1</w:t>
            </w: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197</w:t>
            </w:r>
            <w:r>
              <w:rPr>
                <w:b/>
                <w:i/>
                <w:sz w:val="16"/>
              </w:rPr>
              <w:t>0</w:t>
            </w: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ind w:left="317"/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12020</w:t>
            </w: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нет</w:t>
            </w: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1987</w:t>
            </w:r>
          </w:p>
        </w:tc>
      </w:tr>
      <w:tr w:rsidR="002C4DD3" w:rsidRPr="00DF5588" w:rsidTr="00E002A5">
        <w:trPr>
          <w:jc w:val="center"/>
        </w:trPr>
        <w:tc>
          <w:tcPr>
            <w:tcW w:w="2833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70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10800</w:t>
            </w:r>
          </w:p>
        </w:tc>
        <w:tc>
          <w:tcPr>
            <w:tcW w:w="334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992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есть</w:t>
            </w:r>
          </w:p>
        </w:tc>
        <w:tc>
          <w:tcPr>
            <w:tcW w:w="3329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2C4DD3" w:rsidRPr="00DF5588" w:rsidRDefault="002C4DD3" w:rsidP="00E002A5">
            <w:pPr>
              <w:rPr>
                <w:b/>
                <w:i/>
                <w:sz w:val="16"/>
              </w:rPr>
            </w:pPr>
            <w:r w:rsidRPr="00DF5588">
              <w:rPr>
                <w:b/>
                <w:i/>
                <w:sz w:val="16"/>
              </w:rPr>
              <w:t>нет</w:t>
            </w:r>
          </w:p>
        </w:tc>
      </w:tr>
    </w:tbl>
    <w:p w:rsidR="002C4DD3" w:rsidRDefault="002C4DD3" w:rsidP="0015157D"/>
    <w:p w:rsidR="002C4DD3" w:rsidRDefault="002C4DD3" w:rsidP="0015157D"/>
    <w:p w:rsidR="002C4DD3" w:rsidRDefault="002C4DD3" w:rsidP="0015157D"/>
    <w:p w:rsidR="002C4DD3" w:rsidRPr="00217C89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C4DD3" w:rsidRPr="00217C89">
        <w:rPr>
          <w:b/>
          <w:i/>
          <w:sz w:val="32"/>
        </w:rPr>
        <w:lastRenderedPageBreak/>
        <w:t>4-осная цисте</w:t>
      </w:r>
      <w:r w:rsidR="002C4DD3">
        <w:rPr>
          <w:b/>
          <w:i/>
          <w:sz w:val="32"/>
        </w:rPr>
        <w:t>рна для бензина, модели 15-1547</w:t>
      </w:r>
    </w:p>
    <w:p w:rsidR="002C4DD3" w:rsidRPr="00217C89" w:rsidRDefault="002C4DD3" w:rsidP="002C4DD3">
      <w:pPr>
        <w:rPr>
          <w:sz w:val="16"/>
          <w:szCs w:val="16"/>
        </w:rPr>
      </w:pPr>
    </w:p>
    <w:bookmarkStart w:id="50" w:name="_941356508"/>
    <w:bookmarkEnd w:id="50"/>
    <w:p w:rsidR="002C4DD3" w:rsidRDefault="0073180D" w:rsidP="002C4DD3">
      <w:pPr>
        <w:jc w:val="center"/>
        <w:rPr>
          <w:sz w:val="32"/>
        </w:rPr>
      </w:pPr>
      <w:r w:rsidRPr="00EA0EBD">
        <w:rPr>
          <w:sz w:val="32"/>
        </w:rPr>
        <w:fldChar w:fldCharType="begin"/>
      </w:r>
      <w:r w:rsidR="00B31677" w:rsidRPr="00EA0EBD">
        <w:rPr>
          <w:sz w:val="32"/>
        </w:rPr>
        <w:instrText xml:space="preserve"> LINK PhotoFinish "C:\\PHOTO\\РИС129.PCX" "" \a \p \* MERGEFORMAT </w:instrText>
      </w:r>
      <w:r w:rsidRPr="00EA0EBD">
        <w:rPr>
          <w:sz w:val="32"/>
        </w:rPr>
        <w:fldChar w:fldCharType="separate"/>
      </w:r>
      <w:r w:rsidR="00014D49">
        <w:rPr>
          <w:sz w:val="32"/>
        </w:rPr>
        <w:object w:dxaOrig="12246" w:dyaOrig="4596">
          <v:shape id="_x0000_i1125" type="#_x0000_t75" style="width:612pt;height:229.4pt">
            <v:imagedata r:id="rId163" o:title="" cropright="702f"/>
          </v:shape>
        </w:object>
      </w:r>
      <w:r w:rsidRPr="00EA0EBD">
        <w:rPr>
          <w:sz w:val="32"/>
        </w:rPr>
        <w:fldChar w:fldCharType="end"/>
      </w:r>
    </w:p>
    <w:p w:rsidR="002C4DD3" w:rsidRPr="00217C89" w:rsidRDefault="002C4DD3" w:rsidP="002C4DD3">
      <w:pPr>
        <w:rPr>
          <w:sz w:val="16"/>
          <w:szCs w:val="16"/>
        </w:rPr>
      </w:pPr>
    </w:p>
    <w:p w:rsidR="002C4DD3" w:rsidRPr="00217C89" w:rsidRDefault="002C4DD3" w:rsidP="002C4DD3">
      <w:pPr>
        <w:jc w:val="center"/>
        <w:rPr>
          <w:b/>
          <w:i/>
        </w:rPr>
      </w:pPr>
      <w:r w:rsidRPr="00217C89">
        <w:rPr>
          <w:b/>
          <w:i/>
        </w:rPr>
        <w:t xml:space="preserve">Назначение: для перевозки бензина </w:t>
      </w:r>
    </w:p>
    <w:p w:rsidR="002C4DD3" w:rsidRPr="00217C89" w:rsidRDefault="002C4DD3" w:rsidP="002C4DD3">
      <w:pPr>
        <w:rPr>
          <w:sz w:val="16"/>
          <w:szCs w:val="16"/>
        </w:rPr>
      </w:pPr>
    </w:p>
    <w:tbl>
      <w:tblPr>
        <w:tblW w:w="13386" w:type="dxa"/>
        <w:jc w:val="center"/>
        <w:tblInd w:w="1017" w:type="dxa"/>
        <w:tblLayout w:type="fixed"/>
        <w:tblLook w:val="0000" w:firstRow="0" w:lastRow="0" w:firstColumn="0" w:lastColumn="0" w:noHBand="0" w:noVBand="0"/>
      </w:tblPr>
      <w:tblGrid>
        <w:gridCol w:w="2835"/>
        <w:gridCol w:w="1497"/>
        <w:gridCol w:w="3384"/>
        <w:gridCol w:w="992"/>
        <w:gridCol w:w="3260"/>
        <w:gridCol w:w="1418"/>
      </w:tblGrid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97" w:type="dxa"/>
          </w:tcPr>
          <w:p w:rsidR="002C4DD3" w:rsidRPr="00217C89" w:rsidRDefault="002C4DD3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1547.00.000</w:t>
            </w: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8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нет</w:t>
            </w: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97" w:type="dxa"/>
          </w:tcPr>
          <w:p w:rsidR="002C4DD3" w:rsidRPr="00217C89" w:rsidRDefault="002C4DD3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ТУ 24.00.6215-87</w:t>
            </w: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4636</w:t>
            </w: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8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нет</w:t>
            </w: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97" w:type="dxa"/>
          </w:tcPr>
          <w:p w:rsidR="002C4DD3" w:rsidRPr="00217C89" w:rsidRDefault="002C4DD3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15-1547     </w:t>
            </w: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4</w:t>
            </w: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8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нет</w:t>
            </w: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97" w:type="dxa"/>
          </w:tcPr>
          <w:p w:rsidR="002C4DD3" w:rsidRPr="00217C89" w:rsidRDefault="002C4DD3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732</w:t>
            </w: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18-100</w:t>
            </w: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418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нет</w:t>
            </w: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97" w:type="dxa"/>
          </w:tcPr>
          <w:p w:rsidR="002C4DD3" w:rsidRPr="00217C89" w:rsidRDefault="002C4DD3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8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97" w:type="dxa"/>
          </w:tcPr>
          <w:p w:rsidR="002C4DD3" w:rsidRPr="00217C89" w:rsidRDefault="002C4DD3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68</w:t>
            </w: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8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есть</w:t>
            </w: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50533A" w:rsidP="00E002A5">
            <w:pPr>
              <w:rPr>
                <w:b/>
                <w:i/>
                <w:sz w:val="16"/>
              </w:rPr>
            </w:pPr>
            <w:r w:rsidRPr="0050533A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97" w:type="dxa"/>
          </w:tcPr>
          <w:p w:rsidR="002C4DD3" w:rsidRPr="00217C89" w:rsidRDefault="0050533A" w:rsidP="0050533A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24,0/25,5</w:t>
            </w:r>
            <w:r w:rsidR="002C4DD3" w:rsidRPr="00217C89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3200</w:t>
            </w: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8" w:type="dxa"/>
          </w:tcPr>
          <w:p w:rsidR="002C4DD3" w:rsidRPr="00217C89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налив-верхний,</w:t>
            </w: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97" w:type="dxa"/>
          </w:tcPr>
          <w:p w:rsidR="002C4DD3" w:rsidRPr="00217C89" w:rsidRDefault="002C4DD3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11194</w:t>
            </w: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слив-нижний</w:t>
            </w: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97" w:type="dxa"/>
          </w:tcPr>
          <w:p w:rsidR="002C4DD3" w:rsidRPr="00217C89" w:rsidRDefault="002C4DD3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229,32 (23,4)  </w:t>
            </w: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Удельный объем, м</w:t>
            </w:r>
            <w:r w:rsidRPr="00217C89">
              <w:rPr>
                <w:b/>
                <w:i/>
                <w:sz w:val="16"/>
                <w:vertAlign w:val="superscript"/>
              </w:rPr>
              <w:t>3</w:t>
            </w:r>
            <w:r w:rsidRPr="00217C89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1,26</w:t>
            </w: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самотеком</w:t>
            </w: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97" w:type="dxa"/>
          </w:tcPr>
          <w:p w:rsidR="002C4DD3" w:rsidRPr="00217C89" w:rsidRDefault="002C4DD3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75,66 (7,72)     </w:t>
            </w: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</w:t>
            </w: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8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Объем котла, м</w:t>
            </w:r>
            <w:r w:rsidRPr="00217C8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97" w:type="dxa"/>
          </w:tcPr>
          <w:p w:rsidR="002C4DD3" w:rsidRPr="00217C89" w:rsidRDefault="002C4DD3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85,6</w:t>
            </w: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8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2</w:t>
            </w: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97" w:type="dxa"/>
          </w:tcPr>
          <w:p w:rsidR="002C4DD3" w:rsidRPr="00217C89" w:rsidRDefault="002C4DD3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120</w:t>
            </w: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8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</w:t>
            </w: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97" w:type="dxa"/>
          </w:tcPr>
          <w:p w:rsidR="002C4DD3" w:rsidRPr="00217C89" w:rsidRDefault="002C4DD3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1-ВМ (0-Т)</w:t>
            </w: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8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97" w:type="dxa"/>
          </w:tcPr>
          <w:p w:rsidR="002C4DD3" w:rsidRPr="00217C89" w:rsidRDefault="002C4DD3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7800</w:t>
            </w: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клапана), МПа (кгс/см</w:t>
            </w:r>
            <w:r w:rsidRPr="00217C89">
              <w:rPr>
                <w:b/>
                <w:i/>
                <w:sz w:val="16"/>
                <w:vertAlign w:val="superscript"/>
              </w:rPr>
              <w:t>2</w:t>
            </w:r>
            <w:r w:rsidRPr="00217C89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0,15 (1,5)</w:t>
            </w: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загружаемого продукта, </w:t>
            </w:r>
            <w:r w:rsidRPr="00217C89">
              <w:rPr>
                <w:b/>
                <w:i/>
                <w:sz w:val="16"/>
              </w:rPr>
              <w:sym w:font="Symbol" w:char="F0B0"/>
            </w:r>
            <w:r w:rsidRPr="00217C89">
              <w:rPr>
                <w:b/>
                <w:i/>
                <w:sz w:val="16"/>
              </w:rPr>
              <w:t>С</w:t>
            </w:r>
          </w:p>
        </w:tc>
        <w:tc>
          <w:tcPr>
            <w:tcW w:w="1418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+40</w:t>
            </w: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97" w:type="dxa"/>
          </w:tcPr>
          <w:p w:rsidR="002C4DD3" w:rsidRPr="00217C89" w:rsidRDefault="002C4DD3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8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ind w:left="317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97" w:type="dxa"/>
          </w:tcPr>
          <w:p w:rsidR="002C4DD3" w:rsidRPr="00217C89" w:rsidRDefault="002C4DD3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12020</w:t>
            </w:r>
          </w:p>
        </w:tc>
        <w:tc>
          <w:tcPr>
            <w:tcW w:w="3384" w:type="dxa"/>
          </w:tcPr>
          <w:p w:rsidR="002C4DD3" w:rsidRPr="00217C89" w:rsidRDefault="002C4DD3" w:rsidP="00E002A5">
            <w:pPr>
              <w:ind w:right="-108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гидравлическом испытании, МПа (кгс/см</w:t>
            </w:r>
            <w:r w:rsidRPr="00217C89">
              <w:rPr>
                <w:b/>
                <w:i/>
                <w:sz w:val="16"/>
                <w:vertAlign w:val="superscript"/>
              </w:rPr>
              <w:t>2</w:t>
            </w:r>
            <w:r w:rsidRPr="00217C89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0,39 (4,0)</w:t>
            </w: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18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1988</w:t>
            </w:r>
            <w:r>
              <w:rPr>
                <w:b/>
                <w:i/>
                <w:sz w:val="16"/>
              </w:rPr>
              <w:t xml:space="preserve">       </w:t>
            </w: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97" w:type="dxa"/>
          </w:tcPr>
          <w:p w:rsidR="002C4DD3" w:rsidRPr="00217C89" w:rsidRDefault="002C4DD3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11480</w:t>
            </w: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</w:t>
            </w: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8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1997       </w:t>
            </w:r>
          </w:p>
        </w:tc>
      </w:tr>
      <w:tr w:rsidR="002C4DD3" w:rsidRPr="00217C89" w:rsidTr="00E002A5">
        <w:trPr>
          <w:jc w:val="center"/>
        </w:trPr>
        <w:tc>
          <w:tcPr>
            <w:tcW w:w="2835" w:type="dxa"/>
          </w:tcPr>
          <w:p w:rsidR="002C4DD3" w:rsidRPr="00217C89" w:rsidRDefault="002C4DD3" w:rsidP="00E002A5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497" w:type="dxa"/>
          </w:tcPr>
          <w:p w:rsidR="002C4DD3" w:rsidRPr="00217C89" w:rsidRDefault="002C4DD3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4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92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3260" w:type="dxa"/>
          </w:tcPr>
          <w:p w:rsidR="002C4DD3" w:rsidRPr="00217C89" w:rsidRDefault="002C4DD3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8" w:type="dxa"/>
          </w:tcPr>
          <w:p w:rsidR="002C4DD3" w:rsidRPr="00217C89" w:rsidRDefault="002C4DD3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нет</w:t>
            </w:r>
          </w:p>
        </w:tc>
      </w:tr>
    </w:tbl>
    <w:p w:rsidR="0089456C" w:rsidRDefault="0089456C" w:rsidP="0015157D"/>
    <w:p w:rsidR="0025749E" w:rsidRPr="00A507D1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5749E" w:rsidRPr="00A71911">
        <w:rPr>
          <w:b/>
          <w:i/>
          <w:sz w:val="32"/>
        </w:rPr>
        <w:lastRenderedPageBreak/>
        <w:t>4-осная цистерна для спирта, модели 15-1547-01</w:t>
      </w:r>
    </w:p>
    <w:p w:rsidR="0025749E" w:rsidRDefault="00E47A18" w:rsidP="0025749E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 wp14:anchorId="3032FCA3" wp14:editId="2F12BBFA">
            <wp:extent cx="8636000" cy="3048000"/>
            <wp:effectExtent l="19050" t="0" r="0" b="0"/>
            <wp:docPr id="213" name="Рисунок 213" descr="15-1407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15-1407-01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49E" w:rsidRPr="00A71911" w:rsidRDefault="0025749E" w:rsidP="0025749E">
      <w:pPr>
        <w:jc w:val="center"/>
        <w:rPr>
          <w:b/>
          <w:i/>
        </w:rPr>
      </w:pPr>
      <w:r w:rsidRPr="00A71911">
        <w:rPr>
          <w:b/>
          <w:i/>
        </w:rPr>
        <w:t>Назначение: для перевозки спирта</w:t>
      </w:r>
    </w:p>
    <w:tbl>
      <w:tblPr>
        <w:tblW w:w="14413" w:type="dxa"/>
        <w:jc w:val="center"/>
        <w:tblInd w:w="143" w:type="dxa"/>
        <w:tblLayout w:type="fixed"/>
        <w:tblLook w:val="0000" w:firstRow="0" w:lastRow="0" w:firstColumn="0" w:lastColumn="0" w:noHBand="0" w:noVBand="0"/>
      </w:tblPr>
      <w:tblGrid>
        <w:gridCol w:w="2836"/>
        <w:gridCol w:w="2544"/>
        <w:gridCol w:w="3402"/>
        <w:gridCol w:w="931"/>
        <w:gridCol w:w="3402"/>
        <w:gridCol w:w="1298"/>
      </w:tblGrid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544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1547.00.000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98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нет</w:t>
            </w:r>
          </w:p>
        </w:tc>
      </w:tr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544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ТУ 24.00.6215-87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4636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98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нет</w:t>
            </w:r>
          </w:p>
        </w:tc>
      </w:tr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544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15-1547-01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98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нет</w:t>
            </w:r>
          </w:p>
        </w:tc>
      </w:tr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544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298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нет</w:t>
            </w:r>
          </w:p>
        </w:tc>
      </w:tr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544" w:type="dxa"/>
          </w:tcPr>
          <w:p w:rsidR="0025749E" w:rsidRPr="00A71911" w:rsidRDefault="0025749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</w:t>
            </w:r>
            <w:r w:rsidRPr="00A71911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«</w:t>
            </w:r>
            <w:r w:rsidRPr="00A71911">
              <w:rPr>
                <w:b/>
                <w:i/>
                <w:sz w:val="16"/>
              </w:rPr>
              <w:t>Азовмаш</w:t>
            </w:r>
            <w:r>
              <w:rPr>
                <w:b/>
                <w:i/>
                <w:sz w:val="16"/>
              </w:rPr>
              <w:t>», ОАО «МЗТМ»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98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544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66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98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есть</w:t>
            </w:r>
          </w:p>
        </w:tc>
      </w:tr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50533A" w:rsidP="00E002A5">
            <w:pPr>
              <w:rPr>
                <w:b/>
                <w:i/>
                <w:sz w:val="16"/>
              </w:rPr>
            </w:pPr>
            <w:r w:rsidRPr="0050533A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544" w:type="dxa"/>
          </w:tcPr>
          <w:p w:rsidR="0025749E" w:rsidRPr="00A71911" w:rsidRDefault="0050533A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24,0/25,4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3220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98" w:type="dxa"/>
          </w:tcPr>
          <w:p w:rsidR="0025749E" w:rsidRPr="00A71911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налив-верхний,</w:t>
            </w:r>
          </w:p>
        </w:tc>
      </w:tr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544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11194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98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слив-нижний</w:t>
            </w:r>
          </w:p>
        </w:tc>
      </w:tr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544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222,46 (22,7)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Удельный объем, м</w:t>
            </w:r>
            <w:r w:rsidRPr="00A71911">
              <w:rPr>
                <w:b/>
                <w:i/>
                <w:sz w:val="16"/>
                <w:vertAlign w:val="superscript"/>
              </w:rPr>
              <w:t>3</w:t>
            </w:r>
            <w:r w:rsidRPr="00A71911">
              <w:rPr>
                <w:b/>
                <w:i/>
                <w:sz w:val="16"/>
              </w:rPr>
              <w:t>/т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1,3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98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самотеком</w:t>
            </w:r>
          </w:p>
        </w:tc>
      </w:tr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544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74 (7,55)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98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Объем котла, м</w:t>
            </w:r>
            <w:r w:rsidRPr="00A71911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544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85,6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98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2</w:t>
            </w:r>
          </w:p>
        </w:tc>
      </w:tr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544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98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1</w:t>
            </w:r>
          </w:p>
        </w:tc>
      </w:tr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544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1-ВМ (0-Т)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98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544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клапана), МПа (кгс/см</w:t>
            </w:r>
            <w:r w:rsidRPr="00A71911">
              <w:rPr>
                <w:b/>
                <w:i/>
                <w:sz w:val="16"/>
                <w:vertAlign w:val="superscript"/>
              </w:rPr>
              <w:t>2</w:t>
            </w:r>
            <w:r w:rsidRPr="00A71911">
              <w:rPr>
                <w:b/>
                <w:i/>
                <w:sz w:val="16"/>
              </w:rPr>
              <w:t>)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0,15 (1,5)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 xml:space="preserve">загружаемого продукта, </w:t>
            </w:r>
            <w:r w:rsidRPr="00A71911">
              <w:rPr>
                <w:b/>
                <w:i/>
                <w:sz w:val="16"/>
              </w:rPr>
              <w:sym w:font="Symbol" w:char="F0B0"/>
            </w:r>
            <w:r w:rsidRPr="00A71911">
              <w:rPr>
                <w:b/>
                <w:i/>
                <w:sz w:val="16"/>
              </w:rPr>
              <w:t>С</w:t>
            </w:r>
          </w:p>
        </w:tc>
        <w:tc>
          <w:tcPr>
            <w:tcW w:w="1298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-</w:t>
            </w:r>
          </w:p>
        </w:tc>
      </w:tr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544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98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25749E" w:rsidP="00E002A5">
            <w:pPr>
              <w:ind w:left="317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544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гидравлическом испытании, МПа (кгс/см</w:t>
            </w:r>
            <w:r w:rsidRPr="00A71911">
              <w:rPr>
                <w:b/>
                <w:i/>
                <w:sz w:val="16"/>
                <w:vertAlign w:val="superscript"/>
              </w:rPr>
              <w:t>2</w:t>
            </w:r>
            <w:r w:rsidRPr="00A71911">
              <w:rPr>
                <w:b/>
                <w:i/>
                <w:sz w:val="16"/>
              </w:rPr>
              <w:t>)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0,39 (4)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98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5749E" w:rsidRPr="00A71911" w:rsidTr="00E002A5">
        <w:trPr>
          <w:jc w:val="center"/>
        </w:trPr>
        <w:tc>
          <w:tcPr>
            <w:tcW w:w="2836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544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1" w:type="dxa"/>
          </w:tcPr>
          <w:p w:rsidR="0025749E" w:rsidRPr="00A71911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98" w:type="dxa"/>
          </w:tcPr>
          <w:p w:rsidR="0025749E" w:rsidRPr="00A71911" w:rsidRDefault="0025749E" w:rsidP="00E002A5">
            <w:pPr>
              <w:rPr>
                <w:b/>
                <w:i/>
                <w:sz w:val="16"/>
              </w:rPr>
            </w:pPr>
            <w:r w:rsidRPr="00A71911">
              <w:rPr>
                <w:b/>
                <w:i/>
                <w:sz w:val="16"/>
              </w:rPr>
              <w:t>нет</w:t>
            </w:r>
          </w:p>
        </w:tc>
      </w:tr>
    </w:tbl>
    <w:p w:rsidR="0025749E" w:rsidRDefault="0025749E" w:rsidP="0015157D"/>
    <w:p w:rsidR="0025749E" w:rsidRDefault="0025749E" w:rsidP="0015157D"/>
    <w:p w:rsidR="0025749E" w:rsidRDefault="0025749E" w:rsidP="0015157D"/>
    <w:p w:rsidR="0025749E" w:rsidRPr="00217C89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5749E" w:rsidRPr="00217C89">
        <w:rPr>
          <w:b/>
          <w:i/>
          <w:sz w:val="32"/>
        </w:rPr>
        <w:lastRenderedPageBreak/>
        <w:t>4-осная цистерна для бензина, модели 15-1547-02</w:t>
      </w:r>
    </w:p>
    <w:p w:rsidR="0025749E" w:rsidRPr="00217C89" w:rsidRDefault="0025749E" w:rsidP="0025749E">
      <w:pPr>
        <w:rPr>
          <w:sz w:val="16"/>
          <w:szCs w:val="16"/>
        </w:rPr>
      </w:pPr>
    </w:p>
    <w:p w:rsidR="0025749E" w:rsidRDefault="0025749E" w:rsidP="0025749E">
      <w:pPr>
        <w:rPr>
          <w:sz w:val="32"/>
        </w:rPr>
      </w:pPr>
      <w:r>
        <w:rPr>
          <w:sz w:val="32"/>
        </w:rPr>
        <w:t xml:space="preserve">                       </w:t>
      </w:r>
      <w:r w:rsidR="0073180D">
        <w:rPr>
          <w:sz w:val="32"/>
        </w:rPr>
        <w:fldChar w:fldCharType="begin"/>
      </w:r>
      <w:r w:rsidR="00B31677">
        <w:rPr>
          <w:sz w:val="32"/>
        </w:rPr>
        <w:instrText xml:space="preserve"> LINK PhotoFinish "C:\\PHOTO\\РИС129.PCX" "" \a \p </w:instrText>
      </w:r>
      <w:r w:rsidR="0073180D">
        <w:rPr>
          <w:sz w:val="32"/>
        </w:rPr>
        <w:fldChar w:fldCharType="separate"/>
      </w:r>
      <w:r w:rsidR="00014D49">
        <w:rPr>
          <w:sz w:val="32"/>
        </w:rPr>
        <w:object w:dxaOrig="10057" w:dyaOrig="3756">
          <v:shape id="_x0000_i1126" type="#_x0000_t75" style="width:503.15pt;height:187.55pt">
            <v:imagedata r:id="rId163" o:title="" cropright="702f"/>
          </v:shape>
        </w:object>
      </w:r>
      <w:r w:rsidR="0073180D">
        <w:rPr>
          <w:sz w:val="32"/>
        </w:rPr>
        <w:fldChar w:fldCharType="end"/>
      </w:r>
      <w:r>
        <w:rPr>
          <w:sz w:val="32"/>
        </w:rPr>
        <w:t xml:space="preserve"> </w:t>
      </w:r>
    </w:p>
    <w:p w:rsidR="0025749E" w:rsidRPr="00217C89" w:rsidRDefault="0025749E" w:rsidP="0025749E">
      <w:pPr>
        <w:rPr>
          <w:sz w:val="16"/>
          <w:szCs w:val="16"/>
        </w:rPr>
      </w:pPr>
    </w:p>
    <w:p w:rsidR="0025749E" w:rsidRPr="00217C89" w:rsidRDefault="0025749E" w:rsidP="0025749E">
      <w:pPr>
        <w:jc w:val="center"/>
        <w:rPr>
          <w:b/>
          <w:i/>
        </w:rPr>
      </w:pPr>
      <w:r w:rsidRPr="00217C89">
        <w:rPr>
          <w:b/>
          <w:i/>
        </w:rPr>
        <w:t xml:space="preserve">Назначение: для перевозки бензина </w:t>
      </w:r>
    </w:p>
    <w:p w:rsidR="0025749E" w:rsidRPr="00217C89" w:rsidRDefault="0025749E" w:rsidP="0025749E">
      <w:pPr>
        <w:rPr>
          <w:sz w:val="16"/>
          <w:szCs w:val="16"/>
        </w:rPr>
      </w:pPr>
    </w:p>
    <w:tbl>
      <w:tblPr>
        <w:tblW w:w="13382" w:type="dxa"/>
        <w:jc w:val="center"/>
        <w:tblInd w:w="1025" w:type="dxa"/>
        <w:tblLayout w:type="fixed"/>
        <w:tblLook w:val="0000" w:firstRow="0" w:lastRow="0" w:firstColumn="0" w:lastColumn="0" w:noHBand="0" w:noVBand="0"/>
      </w:tblPr>
      <w:tblGrid>
        <w:gridCol w:w="2835"/>
        <w:gridCol w:w="1493"/>
        <w:gridCol w:w="3384"/>
        <w:gridCol w:w="992"/>
        <w:gridCol w:w="3260"/>
        <w:gridCol w:w="1418"/>
      </w:tblGrid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93" w:type="dxa"/>
          </w:tcPr>
          <w:p w:rsidR="0025749E" w:rsidRPr="00217C89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1547.00.000</w:t>
            </w: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8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нет</w:t>
            </w: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93" w:type="dxa"/>
          </w:tcPr>
          <w:p w:rsidR="0025749E" w:rsidRPr="00217C89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ТУ 24.00.6215-87</w:t>
            </w: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4636</w:t>
            </w: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8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нет</w:t>
            </w: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93" w:type="dxa"/>
          </w:tcPr>
          <w:p w:rsidR="0025749E" w:rsidRPr="00217C89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15-1547-02</w:t>
            </w: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4</w:t>
            </w: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8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нет</w:t>
            </w: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93" w:type="dxa"/>
          </w:tcPr>
          <w:p w:rsidR="0025749E" w:rsidRPr="00217C89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-</w:t>
            </w: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18-100</w:t>
            </w: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418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нет</w:t>
            </w: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93" w:type="dxa"/>
          </w:tcPr>
          <w:p w:rsidR="0025749E" w:rsidRPr="00217C89" w:rsidRDefault="0025749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8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93" w:type="dxa"/>
          </w:tcPr>
          <w:p w:rsidR="0025749E" w:rsidRPr="00217C89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68</w:t>
            </w: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8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есть</w:t>
            </w: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AE287D" w:rsidP="00E002A5">
            <w:pPr>
              <w:rPr>
                <w:b/>
                <w:i/>
                <w:sz w:val="16"/>
              </w:rPr>
            </w:pPr>
            <w:r w:rsidRPr="00AE287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93" w:type="dxa"/>
          </w:tcPr>
          <w:p w:rsidR="0025749E" w:rsidRPr="00217C89" w:rsidRDefault="00AE287D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24,2/25,7</w:t>
            </w: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3200</w:t>
            </w: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8" w:type="dxa"/>
          </w:tcPr>
          <w:p w:rsidR="0025749E" w:rsidRPr="00217C89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налив-верхний,</w:t>
            </w: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93" w:type="dxa"/>
          </w:tcPr>
          <w:p w:rsidR="0025749E" w:rsidRPr="00217C89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11194</w:t>
            </w: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слив-нижний</w:t>
            </w: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93" w:type="dxa"/>
          </w:tcPr>
          <w:p w:rsidR="0025749E" w:rsidRPr="00217C89" w:rsidRDefault="0025749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232,3 (23,7)</w:t>
            </w: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Удельный объем, м</w:t>
            </w:r>
            <w:r w:rsidRPr="00217C89">
              <w:rPr>
                <w:b/>
                <w:i/>
                <w:sz w:val="16"/>
                <w:vertAlign w:val="superscript"/>
              </w:rPr>
              <w:t>3</w:t>
            </w:r>
            <w:r w:rsidRPr="00217C89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1,26</w:t>
            </w: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самотеком</w:t>
            </w: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93" w:type="dxa"/>
          </w:tcPr>
          <w:p w:rsidR="0025749E" w:rsidRPr="00217C89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77,3 (7,9)  </w:t>
            </w: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</w:t>
            </w: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8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Объем котла, м</w:t>
            </w:r>
            <w:r w:rsidRPr="00217C8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93" w:type="dxa"/>
          </w:tcPr>
          <w:p w:rsidR="0025749E" w:rsidRPr="00217C89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85,6</w:t>
            </w: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8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2</w:t>
            </w: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93" w:type="dxa"/>
          </w:tcPr>
          <w:p w:rsidR="0025749E" w:rsidRPr="00217C89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120</w:t>
            </w: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8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</w:t>
            </w: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93" w:type="dxa"/>
          </w:tcPr>
          <w:p w:rsidR="0025749E" w:rsidRPr="00217C89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1-ВМ (0-Т)</w:t>
            </w: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8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93" w:type="dxa"/>
          </w:tcPr>
          <w:p w:rsidR="0025749E" w:rsidRPr="00217C89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7800</w:t>
            </w: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клапана), МПа (кгс/см</w:t>
            </w:r>
            <w:r w:rsidRPr="00217C89">
              <w:rPr>
                <w:b/>
                <w:i/>
                <w:sz w:val="16"/>
                <w:vertAlign w:val="superscript"/>
              </w:rPr>
              <w:t>2</w:t>
            </w:r>
            <w:r w:rsidRPr="00217C89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0,15 (1,5)</w:t>
            </w: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загружаемого продукта, </w:t>
            </w:r>
            <w:r w:rsidRPr="00217C89">
              <w:rPr>
                <w:b/>
                <w:i/>
                <w:sz w:val="16"/>
              </w:rPr>
              <w:sym w:font="Symbol" w:char="F0B0"/>
            </w:r>
            <w:r w:rsidRPr="00217C89">
              <w:rPr>
                <w:b/>
                <w:i/>
                <w:sz w:val="16"/>
              </w:rPr>
              <w:t>С</w:t>
            </w:r>
          </w:p>
        </w:tc>
        <w:tc>
          <w:tcPr>
            <w:tcW w:w="1418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+40</w:t>
            </w: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93" w:type="dxa"/>
          </w:tcPr>
          <w:p w:rsidR="0025749E" w:rsidRPr="00217C89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8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ind w:left="317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93" w:type="dxa"/>
          </w:tcPr>
          <w:p w:rsidR="0025749E" w:rsidRPr="00217C89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12020</w:t>
            </w:r>
          </w:p>
        </w:tc>
        <w:tc>
          <w:tcPr>
            <w:tcW w:w="3384" w:type="dxa"/>
          </w:tcPr>
          <w:p w:rsidR="0025749E" w:rsidRPr="00217C89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гидравлическом испытании, МПа (кгс/см</w:t>
            </w:r>
            <w:r w:rsidRPr="00217C89">
              <w:rPr>
                <w:b/>
                <w:i/>
                <w:sz w:val="16"/>
                <w:vertAlign w:val="superscript"/>
              </w:rPr>
              <w:t>2</w:t>
            </w:r>
            <w:r w:rsidRPr="00217C89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0,39 (4,0)</w:t>
            </w: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18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1989</w:t>
            </w: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93" w:type="dxa"/>
          </w:tcPr>
          <w:p w:rsidR="0025749E" w:rsidRPr="00217C89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11480</w:t>
            </w: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1</w:t>
            </w: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8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25749E" w:rsidRPr="00217C89" w:rsidTr="00E002A5">
        <w:trPr>
          <w:jc w:val="center"/>
        </w:trPr>
        <w:tc>
          <w:tcPr>
            <w:tcW w:w="2835" w:type="dxa"/>
          </w:tcPr>
          <w:p w:rsidR="0025749E" w:rsidRPr="00217C89" w:rsidRDefault="0025749E" w:rsidP="00E002A5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493" w:type="dxa"/>
          </w:tcPr>
          <w:p w:rsidR="0025749E" w:rsidRPr="00217C89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4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5749E" w:rsidRPr="00217C89" w:rsidRDefault="0025749E" w:rsidP="00E002A5">
            <w:pPr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8" w:type="dxa"/>
          </w:tcPr>
          <w:p w:rsidR="0025749E" w:rsidRPr="00217C89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217C89">
              <w:rPr>
                <w:b/>
                <w:i/>
                <w:sz w:val="16"/>
              </w:rPr>
              <w:t>нет</w:t>
            </w:r>
          </w:p>
        </w:tc>
      </w:tr>
    </w:tbl>
    <w:p w:rsidR="0025749E" w:rsidRPr="00217C89" w:rsidRDefault="0025749E" w:rsidP="0025749E">
      <w:pPr>
        <w:rPr>
          <w:b/>
          <w:i/>
        </w:rPr>
      </w:pPr>
      <w:r>
        <w:rPr>
          <w:sz w:val="16"/>
        </w:rPr>
        <w:t xml:space="preserve">         </w:t>
      </w:r>
      <w:r w:rsidRPr="00217C89">
        <w:rPr>
          <w:b/>
          <w:i/>
          <w:sz w:val="16"/>
        </w:rPr>
        <w:t>Примечание: У исполнения 15-1547-02 котел цистерны установлен на платформу рамной конструкции</w:t>
      </w:r>
    </w:p>
    <w:p w:rsidR="0025749E" w:rsidRDefault="0025749E" w:rsidP="0015157D"/>
    <w:p w:rsidR="0025749E" w:rsidRDefault="0025749E" w:rsidP="0015157D"/>
    <w:p w:rsidR="0025749E" w:rsidRDefault="0025749E" w:rsidP="0015157D"/>
    <w:p w:rsidR="0025749E" w:rsidRPr="001E5D99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5749E" w:rsidRPr="00C43DAD">
        <w:rPr>
          <w:b/>
          <w:i/>
          <w:sz w:val="32"/>
        </w:rPr>
        <w:lastRenderedPageBreak/>
        <w:t xml:space="preserve">4-осная цистерна для </w:t>
      </w:r>
      <w:r w:rsidR="0025749E">
        <w:rPr>
          <w:b/>
          <w:i/>
          <w:sz w:val="32"/>
        </w:rPr>
        <w:t>бензина и других светлых нефтепродуктов</w:t>
      </w:r>
      <w:r w:rsidR="0025749E" w:rsidRPr="00C43DAD">
        <w:rPr>
          <w:b/>
          <w:i/>
          <w:sz w:val="32"/>
        </w:rPr>
        <w:t>, модели 15-15</w:t>
      </w:r>
      <w:r w:rsidR="0025749E">
        <w:rPr>
          <w:b/>
          <w:i/>
          <w:sz w:val="32"/>
        </w:rPr>
        <w:t>47-03</w:t>
      </w:r>
    </w:p>
    <w:p w:rsidR="0025749E" w:rsidRDefault="0025749E" w:rsidP="0025749E"/>
    <w:p w:rsidR="0025749E" w:rsidRPr="001E5D99" w:rsidRDefault="00E47A18" w:rsidP="0025749E">
      <w:pPr>
        <w:jc w:val="center"/>
      </w:pPr>
      <w:r>
        <w:rPr>
          <w:noProof/>
        </w:rPr>
        <w:drawing>
          <wp:inline distT="0" distB="0" distL="0" distR="0" wp14:anchorId="7CC23996" wp14:editId="4228328B">
            <wp:extent cx="8890000" cy="2908300"/>
            <wp:effectExtent l="19050" t="0" r="6350" b="0"/>
            <wp:docPr id="215" name="Рисунок 215" descr="15-1547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15-1547-03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90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49E" w:rsidRDefault="0025749E" w:rsidP="0025749E">
      <w:pPr>
        <w:jc w:val="center"/>
        <w:rPr>
          <w:b/>
          <w:i/>
        </w:rPr>
      </w:pPr>
    </w:p>
    <w:p w:rsidR="0025749E" w:rsidRPr="00C43DAD" w:rsidRDefault="0025749E" w:rsidP="0025749E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 w:rsidRPr="00A34ECC">
        <w:rPr>
          <w:b/>
          <w:i/>
        </w:rPr>
        <w:t>бензина и других светлых нефтепродуктов</w:t>
      </w:r>
    </w:p>
    <w:p w:rsidR="0025749E" w:rsidRPr="004C3149" w:rsidRDefault="0025749E" w:rsidP="0025749E">
      <w:pPr>
        <w:jc w:val="center"/>
        <w:rPr>
          <w:b/>
          <w:i/>
        </w:rPr>
      </w:pPr>
    </w:p>
    <w:tbl>
      <w:tblPr>
        <w:tblW w:w="1353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1508"/>
        <w:gridCol w:w="3435"/>
        <w:gridCol w:w="1018"/>
        <w:gridCol w:w="3349"/>
        <w:gridCol w:w="1431"/>
      </w:tblGrid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1547</w:t>
            </w:r>
            <w:r w:rsidRPr="000A6536">
              <w:rPr>
                <w:b/>
                <w:i/>
                <w:sz w:val="16"/>
              </w:rPr>
              <w:t>.00.000-0</w:t>
            </w:r>
            <w:r>
              <w:rPr>
                <w:b/>
                <w:i/>
                <w:sz w:val="16"/>
              </w:rPr>
              <w:t>3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49" w:type="dxa"/>
          </w:tcPr>
          <w:p w:rsidR="0025749E" w:rsidRPr="00C30D64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</w:t>
            </w:r>
            <w:r w:rsidRPr="000A6536">
              <w:rPr>
                <w:b/>
                <w:i/>
                <w:sz w:val="16"/>
              </w:rPr>
              <w:t xml:space="preserve"> в котле при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24.0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6215</w:t>
            </w:r>
            <w:r w:rsidRPr="000A6536">
              <w:rPr>
                <w:b/>
                <w:i/>
                <w:sz w:val="16"/>
              </w:rPr>
              <w:t>-8</w:t>
            </w:r>
            <w:r>
              <w:rPr>
                <w:b/>
                <w:i/>
                <w:sz w:val="16"/>
              </w:rPr>
              <w:t>7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3260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547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03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4636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25749E" w:rsidRPr="000A6536" w:rsidRDefault="0025749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66,0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508" w:type="dxa"/>
          </w:tcPr>
          <w:p w:rsidR="0025749E" w:rsidRPr="000A6536" w:rsidRDefault="00AE287D" w:rsidP="00AE287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25,8/</w:t>
            </w:r>
            <w:r w:rsidR="0025749E">
              <w:rPr>
                <w:b/>
                <w:i/>
                <w:sz w:val="16"/>
              </w:rPr>
              <w:t>27,</w:t>
            </w:r>
            <w:r>
              <w:rPr>
                <w:b/>
                <w:i/>
                <w:sz w:val="16"/>
              </w:rPr>
              <w:t>7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верхний,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230,3 (23,5)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</w:t>
            </w:r>
            <w:r w:rsidRPr="000A6536">
              <w:rPr>
                <w:b/>
                <w:i/>
                <w:sz w:val="16"/>
              </w:rPr>
              <w:t>лив</w:t>
            </w:r>
            <w:r>
              <w:rPr>
                <w:b/>
                <w:i/>
                <w:sz w:val="16"/>
              </w:rPr>
              <w:t xml:space="preserve"> нижний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76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11194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котле, (по 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35" w:type="dxa"/>
          </w:tcPr>
          <w:p w:rsidR="0025749E" w:rsidRPr="00C30D64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0,15 (1,5)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</w:tbl>
    <w:p w:rsidR="0025749E" w:rsidRDefault="0025749E" w:rsidP="0015157D"/>
    <w:p w:rsidR="0025749E" w:rsidRPr="00AC03AF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5749E" w:rsidRPr="00C43DAD">
        <w:rPr>
          <w:b/>
          <w:i/>
          <w:sz w:val="32"/>
        </w:rPr>
        <w:lastRenderedPageBreak/>
        <w:t xml:space="preserve">4-осная цистерна для </w:t>
      </w:r>
      <w:r w:rsidR="0025749E">
        <w:rPr>
          <w:b/>
          <w:i/>
          <w:sz w:val="32"/>
        </w:rPr>
        <w:t>спирта</w:t>
      </w:r>
      <w:r w:rsidR="0025749E" w:rsidRPr="00C43DAD">
        <w:rPr>
          <w:b/>
          <w:i/>
          <w:sz w:val="32"/>
        </w:rPr>
        <w:t>, модели 15-15</w:t>
      </w:r>
      <w:r w:rsidR="0025749E">
        <w:rPr>
          <w:b/>
          <w:i/>
          <w:sz w:val="32"/>
        </w:rPr>
        <w:t>47-04</w:t>
      </w:r>
    </w:p>
    <w:p w:rsidR="0025749E" w:rsidRDefault="0025749E" w:rsidP="0025749E"/>
    <w:p w:rsidR="0025749E" w:rsidRPr="00AC03AF" w:rsidRDefault="00E47A18" w:rsidP="0025749E">
      <w:r>
        <w:rPr>
          <w:noProof/>
        </w:rPr>
        <w:drawing>
          <wp:inline distT="0" distB="0" distL="0" distR="0" wp14:anchorId="1B27CC80" wp14:editId="60DD0159">
            <wp:extent cx="8890000" cy="2908300"/>
            <wp:effectExtent l="19050" t="0" r="6350" b="0"/>
            <wp:docPr id="216" name="Рисунок 216" descr="15-1547-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15-1547-04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90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49E" w:rsidRDefault="0025749E" w:rsidP="0025749E">
      <w:pPr>
        <w:jc w:val="center"/>
        <w:rPr>
          <w:b/>
          <w:i/>
        </w:rPr>
      </w:pPr>
    </w:p>
    <w:p w:rsidR="0025749E" w:rsidRPr="00C43DAD" w:rsidRDefault="0025749E" w:rsidP="0025749E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спирта</w:t>
      </w:r>
    </w:p>
    <w:p w:rsidR="0025749E" w:rsidRPr="004C3149" w:rsidRDefault="0025749E" w:rsidP="0025749E">
      <w:pPr>
        <w:jc w:val="center"/>
        <w:rPr>
          <w:b/>
          <w:i/>
        </w:rPr>
      </w:pPr>
    </w:p>
    <w:tbl>
      <w:tblPr>
        <w:tblW w:w="1353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1508"/>
        <w:gridCol w:w="3435"/>
        <w:gridCol w:w="1018"/>
        <w:gridCol w:w="3349"/>
        <w:gridCol w:w="1431"/>
      </w:tblGrid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1547</w:t>
            </w:r>
            <w:r w:rsidRPr="000A6536">
              <w:rPr>
                <w:b/>
                <w:i/>
                <w:sz w:val="16"/>
              </w:rPr>
              <w:t>.00.000-0</w:t>
            </w: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49" w:type="dxa"/>
          </w:tcPr>
          <w:p w:rsidR="0025749E" w:rsidRPr="00C30D64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</w:t>
            </w:r>
            <w:r w:rsidRPr="000A6536">
              <w:rPr>
                <w:b/>
                <w:i/>
                <w:sz w:val="16"/>
              </w:rPr>
              <w:t xml:space="preserve"> в котле при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24.0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6215</w:t>
            </w:r>
            <w:r w:rsidRPr="000A6536">
              <w:rPr>
                <w:b/>
                <w:i/>
                <w:sz w:val="16"/>
              </w:rPr>
              <w:t>-8</w:t>
            </w:r>
            <w:r>
              <w:rPr>
                <w:b/>
                <w:i/>
                <w:sz w:val="16"/>
              </w:rPr>
              <w:t>7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3260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547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03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4636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66,0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впускного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7D5A4B" w:rsidP="00E002A5">
            <w:pPr>
              <w:rPr>
                <w:b/>
                <w:i/>
                <w:sz w:val="16"/>
              </w:rPr>
            </w:pPr>
            <w:r w:rsidRPr="007D5A4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08" w:type="dxa"/>
          </w:tcPr>
          <w:p w:rsidR="0025749E" w:rsidRPr="000A6536" w:rsidRDefault="007D5A4B" w:rsidP="007D5A4B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25,8/</w:t>
            </w:r>
            <w:r w:rsidR="0025749E">
              <w:rPr>
                <w:b/>
                <w:i/>
                <w:sz w:val="16"/>
              </w:rPr>
              <w:t>27,</w:t>
            </w:r>
            <w:r>
              <w:rPr>
                <w:b/>
                <w:i/>
                <w:sz w:val="16"/>
              </w:rPr>
              <w:t>9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верхний,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230,06 (23,475)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</w:t>
            </w:r>
            <w:r w:rsidRPr="000A6536">
              <w:rPr>
                <w:b/>
                <w:i/>
                <w:sz w:val="16"/>
              </w:rPr>
              <w:t>лив</w:t>
            </w:r>
            <w:r>
              <w:rPr>
                <w:b/>
                <w:i/>
                <w:sz w:val="16"/>
              </w:rPr>
              <w:t xml:space="preserve"> нижний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75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11194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котле, (по 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35" w:type="dxa"/>
          </w:tcPr>
          <w:p w:rsidR="0025749E" w:rsidRPr="00C30D64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0,15 (1,5)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</w:tbl>
    <w:p w:rsidR="0025749E" w:rsidRDefault="0025749E" w:rsidP="0015157D"/>
    <w:p w:rsidR="00F64045" w:rsidRDefault="00F64045">
      <w:pPr>
        <w:overflowPunct/>
        <w:autoSpaceDE/>
        <w:autoSpaceDN/>
        <w:adjustRightInd/>
        <w:textAlignment w:val="auto"/>
      </w:pPr>
      <w:r>
        <w:br w:type="page"/>
      </w:r>
    </w:p>
    <w:p w:rsidR="00F64045" w:rsidRPr="00F64045" w:rsidRDefault="00F64045" w:rsidP="00F64045">
      <w:pPr>
        <w:jc w:val="center"/>
        <w:rPr>
          <w:b/>
          <w:i/>
          <w:sz w:val="32"/>
        </w:rPr>
      </w:pPr>
      <w:r w:rsidRPr="00F64045">
        <w:rPr>
          <w:b/>
          <w:i/>
          <w:sz w:val="32"/>
        </w:rPr>
        <w:lastRenderedPageBreak/>
        <w:t>Вагон-цистерна для химических грузов, модели 15-1547-22</w:t>
      </w:r>
    </w:p>
    <w:p w:rsidR="00F64045" w:rsidRPr="00F64045" w:rsidRDefault="00F64045" w:rsidP="00F64045"/>
    <w:p w:rsidR="00F64045" w:rsidRPr="00F64045" w:rsidRDefault="00F64045" w:rsidP="00F64045">
      <w:r w:rsidRPr="00F64045">
        <w:rPr>
          <w:noProof/>
        </w:rPr>
        <w:drawing>
          <wp:inline distT="0" distB="0" distL="0" distR="0" wp14:anchorId="19898BAD" wp14:editId="4CC0253E">
            <wp:extent cx="7966075" cy="2926080"/>
            <wp:effectExtent l="0" t="0" r="0" b="7620"/>
            <wp:docPr id="4" name="Рисунок 4" descr="C:\Users\МалыгинаАА\Desktop\АЛЬБОМ-СПРАВОЧНИК АКТУАЛИЗАЦИЯ\Добавленные модели 2014\15-1547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лыгинаАА\Desktop\АЛЬБОМ-СПРАВОЧНИК АКТУАЛИЗАЦИЯ\Добавленные модели 2014\15-1547-22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607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045" w:rsidRPr="00F64045" w:rsidRDefault="00F64045" w:rsidP="00F64045">
      <w:pPr>
        <w:jc w:val="center"/>
        <w:rPr>
          <w:b/>
          <w:i/>
        </w:rPr>
      </w:pPr>
    </w:p>
    <w:p w:rsidR="00F64045" w:rsidRPr="00F64045" w:rsidRDefault="00F64045" w:rsidP="00F64045">
      <w:pPr>
        <w:jc w:val="center"/>
        <w:rPr>
          <w:b/>
          <w:i/>
        </w:rPr>
      </w:pPr>
      <w:r w:rsidRPr="00F64045">
        <w:rPr>
          <w:b/>
          <w:i/>
        </w:rPr>
        <w:t xml:space="preserve">Назначение: для перевозки </w:t>
      </w:r>
      <w:r w:rsidR="001258A3">
        <w:rPr>
          <w:b/>
          <w:i/>
        </w:rPr>
        <w:t>химических грузов</w:t>
      </w:r>
    </w:p>
    <w:p w:rsidR="00F64045" w:rsidRPr="00F64045" w:rsidRDefault="00F64045" w:rsidP="00F64045">
      <w:pPr>
        <w:jc w:val="center"/>
        <w:rPr>
          <w:b/>
          <w:i/>
        </w:rPr>
      </w:pPr>
    </w:p>
    <w:tbl>
      <w:tblPr>
        <w:tblW w:w="1447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2448"/>
        <w:gridCol w:w="3435"/>
        <w:gridCol w:w="1018"/>
        <w:gridCol w:w="3349"/>
        <w:gridCol w:w="1431"/>
      </w:tblGrid>
      <w:tr w:rsidR="00F64045" w:rsidRPr="00F64045" w:rsidTr="00850336">
        <w:trPr>
          <w:jc w:val="center"/>
        </w:trPr>
        <w:tc>
          <w:tcPr>
            <w:tcW w:w="2794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448" w:type="dxa"/>
          </w:tcPr>
          <w:p w:rsidR="00F64045" w:rsidRPr="00F64045" w:rsidRDefault="00F64045" w:rsidP="00F64045">
            <w:pPr>
              <w:jc w:val="both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1547.00.000-22</w:t>
            </w:r>
          </w:p>
        </w:tc>
        <w:tc>
          <w:tcPr>
            <w:tcW w:w="3435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18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3260</w:t>
            </w:r>
          </w:p>
        </w:tc>
        <w:tc>
          <w:tcPr>
            <w:tcW w:w="3349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Наличие системы разогрева</w:t>
            </w:r>
          </w:p>
        </w:tc>
        <w:tc>
          <w:tcPr>
            <w:tcW w:w="1431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нет</w:t>
            </w:r>
          </w:p>
        </w:tc>
      </w:tr>
      <w:tr w:rsidR="00F64045" w:rsidRPr="00F64045" w:rsidTr="00850336">
        <w:trPr>
          <w:jc w:val="center"/>
        </w:trPr>
        <w:tc>
          <w:tcPr>
            <w:tcW w:w="2794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448" w:type="dxa"/>
          </w:tcPr>
          <w:p w:rsidR="00F64045" w:rsidRPr="00F64045" w:rsidRDefault="00F64045" w:rsidP="00F64045">
            <w:pPr>
              <w:jc w:val="both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ТУ У 35.2-32258888-638:2012</w:t>
            </w:r>
          </w:p>
        </w:tc>
        <w:tc>
          <w:tcPr>
            <w:tcW w:w="3435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8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нет</w:t>
            </w:r>
          </w:p>
        </w:tc>
      </w:tr>
      <w:tr w:rsidR="00F64045" w:rsidRPr="00F64045" w:rsidTr="00850336">
        <w:trPr>
          <w:jc w:val="center"/>
        </w:trPr>
        <w:tc>
          <w:tcPr>
            <w:tcW w:w="2794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448" w:type="dxa"/>
          </w:tcPr>
          <w:p w:rsidR="00F64045" w:rsidRPr="00F64045" w:rsidRDefault="00F64045" w:rsidP="00F64045">
            <w:pPr>
              <w:jc w:val="both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15-1547-22</w:t>
            </w:r>
          </w:p>
        </w:tc>
        <w:tc>
          <w:tcPr>
            <w:tcW w:w="3435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8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4636</w:t>
            </w:r>
          </w:p>
        </w:tc>
        <w:tc>
          <w:tcPr>
            <w:tcW w:w="3349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нет</w:t>
            </w:r>
          </w:p>
        </w:tc>
      </w:tr>
      <w:tr w:rsidR="00F64045" w:rsidRPr="00F64045" w:rsidTr="00850336">
        <w:trPr>
          <w:jc w:val="center"/>
        </w:trPr>
        <w:tc>
          <w:tcPr>
            <w:tcW w:w="2794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448" w:type="dxa"/>
          </w:tcPr>
          <w:p w:rsidR="00F64045" w:rsidRPr="00F64045" w:rsidRDefault="00F64045" w:rsidP="00F64045">
            <w:pPr>
              <w:ind w:right="-186"/>
              <w:jc w:val="both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35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8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Наличие предохранительно - впускного</w:t>
            </w:r>
          </w:p>
        </w:tc>
        <w:tc>
          <w:tcPr>
            <w:tcW w:w="1431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</w:p>
        </w:tc>
      </w:tr>
      <w:tr w:rsidR="00F64045" w:rsidRPr="00F64045" w:rsidTr="00850336">
        <w:trPr>
          <w:jc w:val="center"/>
        </w:trPr>
        <w:tc>
          <w:tcPr>
            <w:tcW w:w="2794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448" w:type="dxa"/>
          </w:tcPr>
          <w:p w:rsidR="00F64045" w:rsidRPr="00F64045" w:rsidRDefault="00F64045" w:rsidP="00F64045">
            <w:pPr>
              <w:jc w:val="both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68,0</w:t>
            </w:r>
          </w:p>
        </w:tc>
        <w:tc>
          <w:tcPr>
            <w:tcW w:w="3435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8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есть</w:t>
            </w:r>
          </w:p>
        </w:tc>
      </w:tr>
      <w:tr w:rsidR="00F64045" w:rsidRPr="00F64045" w:rsidTr="00850336">
        <w:trPr>
          <w:jc w:val="center"/>
        </w:trPr>
        <w:tc>
          <w:tcPr>
            <w:tcW w:w="2794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Масса тары вагона (</w:t>
            </w:r>
            <w:r w:rsidRPr="00F64045">
              <w:rPr>
                <w:b/>
                <w:i/>
                <w:sz w:val="16"/>
                <w:lang w:val="en-US"/>
              </w:rPr>
              <w:t>min</w:t>
            </w:r>
            <w:r w:rsidRPr="00F64045">
              <w:rPr>
                <w:b/>
                <w:i/>
                <w:sz w:val="16"/>
              </w:rPr>
              <w:t>/</w:t>
            </w:r>
            <w:r w:rsidRPr="00F64045">
              <w:rPr>
                <w:b/>
                <w:i/>
                <w:sz w:val="16"/>
                <w:lang w:val="en-US"/>
              </w:rPr>
              <w:t>max</w:t>
            </w:r>
            <w:r w:rsidRPr="00F64045">
              <w:rPr>
                <w:b/>
                <w:i/>
                <w:sz w:val="16"/>
              </w:rPr>
              <w:t>), т</w:t>
            </w:r>
          </w:p>
        </w:tc>
        <w:tc>
          <w:tcPr>
            <w:tcW w:w="2448" w:type="dxa"/>
          </w:tcPr>
          <w:p w:rsidR="00F64045" w:rsidRPr="00F64045" w:rsidRDefault="00F64045" w:rsidP="00F64045">
            <w:pPr>
              <w:jc w:val="both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24,0/25,5</w:t>
            </w:r>
          </w:p>
        </w:tc>
        <w:tc>
          <w:tcPr>
            <w:tcW w:w="3435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8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F64045" w:rsidRPr="00F64045" w:rsidRDefault="00F64045" w:rsidP="00F64045">
            <w:pPr>
              <w:ind w:right="-108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налив верхний,</w:t>
            </w:r>
          </w:p>
        </w:tc>
      </w:tr>
      <w:tr w:rsidR="00F64045" w:rsidRPr="00F64045" w:rsidTr="00850336">
        <w:trPr>
          <w:jc w:val="center"/>
        </w:trPr>
        <w:tc>
          <w:tcPr>
            <w:tcW w:w="2794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448" w:type="dxa"/>
          </w:tcPr>
          <w:p w:rsidR="00F64045" w:rsidRPr="00F64045" w:rsidRDefault="00F64045" w:rsidP="00F6404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35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8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слив нижний</w:t>
            </w:r>
          </w:p>
        </w:tc>
      </w:tr>
      <w:tr w:rsidR="00F64045" w:rsidRPr="00F64045" w:rsidTr="00850336">
        <w:trPr>
          <w:jc w:val="center"/>
        </w:trPr>
        <w:tc>
          <w:tcPr>
            <w:tcW w:w="2794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 xml:space="preserve">      статическая нагрузка, кН(тс)</w:t>
            </w:r>
          </w:p>
        </w:tc>
        <w:tc>
          <w:tcPr>
            <w:tcW w:w="2448" w:type="dxa"/>
          </w:tcPr>
          <w:p w:rsidR="00F64045" w:rsidRPr="00F64045" w:rsidRDefault="00F64045" w:rsidP="00F6404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229,3 (23,4)</w:t>
            </w:r>
          </w:p>
        </w:tc>
        <w:tc>
          <w:tcPr>
            <w:tcW w:w="3435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8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3200</w:t>
            </w:r>
          </w:p>
        </w:tc>
        <w:tc>
          <w:tcPr>
            <w:tcW w:w="3349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</w:p>
        </w:tc>
      </w:tr>
      <w:tr w:rsidR="00F64045" w:rsidRPr="00F64045" w:rsidTr="00850336">
        <w:trPr>
          <w:jc w:val="center"/>
        </w:trPr>
        <w:tc>
          <w:tcPr>
            <w:tcW w:w="2794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448" w:type="dxa"/>
          </w:tcPr>
          <w:p w:rsidR="00F64045" w:rsidRPr="00F64045" w:rsidRDefault="00F64045" w:rsidP="00F64045">
            <w:pPr>
              <w:jc w:val="both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76,3 (7,78)</w:t>
            </w:r>
          </w:p>
        </w:tc>
        <w:tc>
          <w:tcPr>
            <w:tcW w:w="3435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8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11194</w:t>
            </w:r>
          </w:p>
        </w:tc>
        <w:tc>
          <w:tcPr>
            <w:tcW w:w="3349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2</w:t>
            </w:r>
          </w:p>
        </w:tc>
      </w:tr>
      <w:tr w:rsidR="00F64045" w:rsidRPr="00F64045" w:rsidTr="00850336">
        <w:trPr>
          <w:jc w:val="center"/>
        </w:trPr>
        <w:tc>
          <w:tcPr>
            <w:tcW w:w="2794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Объем котла, м</w:t>
            </w:r>
            <w:r w:rsidRPr="00F64045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448" w:type="dxa"/>
          </w:tcPr>
          <w:p w:rsidR="00F64045" w:rsidRPr="00F64045" w:rsidRDefault="00F64045" w:rsidP="00F64045">
            <w:pPr>
              <w:jc w:val="both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85,6</w:t>
            </w:r>
          </w:p>
        </w:tc>
        <w:tc>
          <w:tcPr>
            <w:tcW w:w="3435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8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1</w:t>
            </w:r>
          </w:p>
        </w:tc>
      </w:tr>
      <w:tr w:rsidR="00F64045" w:rsidRPr="00F64045" w:rsidTr="00850336">
        <w:trPr>
          <w:jc w:val="center"/>
        </w:trPr>
        <w:tc>
          <w:tcPr>
            <w:tcW w:w="2794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448" w:type="dxa"/>
          </w:tcPr>
          <w:p w:rsidR="00F64045" w:rsidRPr="00F64045" w:rsidRDefault="00F64045" w:rsidP="00F64045">
            <w:pPr>
              <w:jc w:val="both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120</w:t>
            </w:r>
          </w:p>
        </w:tc>
        <w:tc>
          <w:tcPr>
            <w:tcW w:w="3435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018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31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1988</w:t>
            </w:r>
          </w:p>
        </w:tc>
      </w:tr>
      <w:tr w:rsidR="00F64045" w:rsidRPr="00F64045" w:rsidTr="00850336">
        <w:trPr>
          <w:jc w:val="center"/>
        </w:trPr>
        <w:tc>
          <w:tcPr>
            <w:tcW w:w="2794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448" w:type="dxa"/>
          </w:tcPr>
          <w:p w:rsidR="00F64045" w:rsidRPr="00F64045" w:rsidRDefault="00F64045" w:rsidP="00F64045">
            <w:pPr>
              <w:jc w:val="both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1-ВМ (0-Т)</w:t>
            </w:r>
          </w:p>
        </w:tc>
        <w:tc>
          <w:tcPr>
            <w:tcW w:w="3435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 xml:space="preserve">Условное рабочее давление в котле, (по </w:t>
            </w:r>
          </w:p>
        </w:tc>
        <w:tc>
          <w:tcPr>
            <w:tcW w:w="1018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31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1997</w:t>
            </w:r>
          </w:p>
        </w:tc>
      </w:tr>
      <w:tr w:rsidR="00F64045" w:rsidRPr="00F64045" w:rsidTr="00850336">
        <w:trPr>
          <w:jc w:val="center"/>
        </w:trPr>
        <w:tc>
          <w:tcPr>
            <w:tcW w:w="2794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448" w:type="dxa"/>
          </w:tcPr>
          <w:p w:rsidR="00F64045" w:rsidRPr="00F64045" w:rsidRDefault="00F64045" w:rsidP="00F64045">
            <w:pPr>
              <w:jc w:val="both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7800</w:t>
            </w:r>
          </w:p>
        </w:tc>
        <w:tc>
          <w:tcPr>
            <w:tcW w:w="3435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1018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нет</w:t>
            </w:r>
          </w:p>
        </w:tc>
      </w:tr>
      <w:tr w:rsidR="00F64045" w:rsidRPr="00F64045" w:rsidTr="00850336">
        <w:trPr>
          <w:jc w:val="center"/>
        </w:trPr>
        <w:tc>
          <w:tcPr>
            <w:tcW w:w="2794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448" w:type="dxa"/>
          </w:tcPr>
          <w:p w:rsidR="00F64045" w:rsidRPr="00F64045" w:rsidRDefault="00F64045" w:rsidP="00F6404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35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МПа (кгс/см</w:t>
            </w:r>
            <w:r w:rsidRPr="00F64045">
              <w:rPr>
                <w:b/>
                <w:i/>
                <w:sz w:val="16"/>
                <w:vertAlign w:val="superscript"/>
              </w:rPr>
              <w:t>2</w:t>
            </w:r>
            <w:r w:rsidRPr="00F64045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0,15 (1,5)</w:t>
            </w:r>
          </w:p>
        </w:tc>
        <w:tc>
          <w:tcPr>
            <w:tcW w:w="3349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</w:p>
        </w:tc>
      </w:tr>
      <w:tr w:rsidR="00F64045" w:rsidRPr="00F64045" w:rsidTr="00850336">
        <w:trPr>
          <w:jc w:val="center"/>
        </w:trPr>
        <w:tc>
          <w:tcPr>
            <w:tcW w:w="2794" w:type="dxa"/>
          </w:tcPr>
          <w:p w:rsidR="00F64045" w:rsidRPr="00F64045" w:rsidRDefault="00F64045" w:rsidP="00F64045">
            <w:pPr>
              <w:ind w:left="317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448" w:type="dxa"/>
          </w:tcPr>
          <w:p w:rsidR="00F64045" w:rsidRPr="00F64045" w:rsidRDefault="00F64045" w:rsidP="00F64045">
            <w:pPr>
              <w:jc w:val="both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12020</w:t>
            </w:r>
          </w:p>
        </w:tc>
        <w:tc>
          <w:tcPr>
            <w:tcW w:w="3435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 xml:space="preserve"> Давление создаваемое в котле при</w:t>
            </w:r>
          </w:p>
        </w:tc>
        <w:tc>
          <w:tcPr>
            <w:tcW w:w="1018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</w:p>
        </w:tc>
      </w:tr>
      <w:tr w:rsidR="00F64045" w:rsidRPr="00F64045" w:rsidTr="00850336">
        <w:trPr>
          <w:jc w:val="center"/>
        </w:trPr>
        <w:tc>
          <w:tcPr>
            <w:tcW w:w="2794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448" w:type="dxa"/>
          </w:tcPr>
          <w:p w:rsidR="00F64045" w:rsidRPr="00F64045" w:rsidRDefault="00F64045" w:rsidP="00F64045">
            <w:pPr>
              <w:jc w:val="both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10800</w:t>
            </w:r>
          </w:p>
        </w:tc>
        <w:tc>
          <w:tcPr>
            <w:tcW w:w="3435" w:type="dxa"/>
          </w:tcPr>
          <w:p w:rsidR="00F64045" w:rsidRPr="00F64045" w:rsidRDefault="00F64045" w:rsidP="00F64045">
            <w:pPr>
              <w:ind w:right="-108"/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гидравлическом испытании, МПа (кгс/см</w:t>
            </w:r>
            <w:r w:rsidRPr="00F64045">
              <w:rPr>
                <w:b/>
                <w:i/>
                <w:sz w:val="16"/>
                <w:vertAlign w:val="superscript"/>
              </w:rPr>
              <w:t>2</w:t>
            </w:r>
            <w:r w:rsidRPr="00F64045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  <w:r w:rsidRPr="00F64045">
              <w:rPr>
                <w:b/>
                <w:i/>
                <w:sz w:val="16"/>
              </w:rPr>
              <w:t>0,4 (4,0)</w:t>
            </w:r>
          </w:p>
        </w:tc>
        <w:tc>
          <w:tcPr>
            <w:tcW w:w="3349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F64045" w:rsidRPr="00F64045" w:rsidRDefault="00F64045" w:rsidP="00F64045">
            <w:pPr>
              <w:rPr>
                <w:b/>
                <w:i/>
                <w:sz w:val="16"/>
              </w:rPr>
            </w:pPr>
          </w:p>
        </w:tc>
      </w:tr>
    </w:tbl>
    <w:p w:rsidR="00F64045" w:rsidRPr="00F64045" w:rsidRDefault="00F64045" w:rsidP="00F64045">
      <w:pPr>
        <w:overflowPunct/>
        <w:autoSpaceDE/>
        <w:autoSpaceDN/>
        <w:adjustRightInd/>
        <w:spacing w:after="200" w:line="276" w:lineRule="auto"/>
        <w:textAlignment w:val="auto"/>
        <w:rPr>
          <w:rFonts w:ascii="Calibri" w:eastAsia="Calibri" w:hAnsi="Calibri"/>
          <w:sz w:val="22"/>
          <w:szCs w:val="22"/>
          <w:lang w:eastAsia="en-US"/>
        </w:rPr>
      </w:pPr>
    </w:p>
    <w:p w:rsidR="0025749E" w:rsidRDefault="0025749E" w:rsidP="0015157D"/>
    <w:p w:rsidR="0025749E" w:rsidRPr="000D6F93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5749E" w:rsidRPr="000D6F93">
        <w:rPr>
          <w:b/>
          <w:i/>
          <w:sz w:val="32"/>
        </w:rPr>
        <w:lastRenderedPageBreak/>
        <w:t>4-осная цистерна для улучшенной серной кислоты, модель 15-1548</w:t>
      </w:r>
    </w:p>
    <w:p w:rsidR="0025749E" w:rsidRPr="000D6F93" w:rsidRDefault="0025749E" w:rsidP="0025749E">
      <w:pPr>
        <w:rPr>
          <w:sz w:val="16"/>
          <w:szCs w:val="16"/>
        </w:rPr>
      </w:pPr>
    </w:p>
    <w:p w:rsidR="0025749E" w:rsidRDefault="0073180D" w:rsidP="0025749E">
      <w:pPr>
        <w:jc w:val="center"/>
      </w:pPr>
      <w:r>
        <w:fldChar w:fldCharType="begin"/>
      </w:r>
      <w:r w:rsidR="00B31677">
        <w:instrText xml:space="preserve"> LINK Paint.Picture "C:\\PHOTO\\РИС164.BMP" "" \a \p </w:instrText>
      </w:r>
      <w:r>
        <w:fldChar w:fldCharType="separate"/>
      </w:r>
      <w:r w:rsidR="00DE355C">
        <w:object w:dxaOrig="2236" w:dyaOrig="14264">
          <v:shape id="_x0000_i1127" type="#_x0000_t75" style="width:668.95pt;height:228.55pt">
            <v:imagedata r:id="rId167" o:title="" croptop="3611f" cropbottom="-514f"/>
          </v:shape>
        </w:object>
      </w:r>
      <w:r>
        <w:fldChar w:fldCharType="end"/>
      </w:r>
    </w:p>
    <w:p w:rsidR="0025749E" w:rsidRPr="000D6F93" w:rsidRDefault="0025749E" w:rsidP="0025749E">
      <w:pPr>
        <w:jc w:val="center"/>
        <w:rPr>
          <w:sz w:val="16"/>
          <w:szCs w:val="16"/>
        </w:rPr>
      </w:pPr>
    </w:p>
    <w:p w:rsidR="0025749E" w:rsidRPr="000D6F93" w:rsidRDefault="0025749E" w:rsidP="0025749E">
      <w:pPr>
        <w:jc w:val="center"/>
        <w:rPr>
          <w:b/>
          <w:i/>
        </w:rPr>
      </w:pPr>
      <w:r w:rsidRPr="000D6F93">
        <w:rPr>
          <w:b/>
          <w:i/>
        </w:rPr>
        <w:t>Назначение: для перевозки улучшенной серной кислоты</w:t>
      </w:r>
    </w:p>
    <w:p w:rsidR="0025749E" w:rsidRDefault="0025749E" w:rsidP="0025749E"/>
    <w:tbl>
      <w:tblPr>
        <w:tblW w:w="13624" w:type="dxa"/>
        <w:jc w:val="center"/>
        <w:tblInd w:w="1100" w:type="dxa"/>
        <w:tblLayout w:type="fixed"/>
        <w:tblLook w:val="0000" w:firstRow="0" w:lastRow="0" w:firstColumn="0" w:lastColumn="0" w:noHBand="0" w:noVBand="0"/>
      </w:tblPr>
      <w:tblGrid>
        <w:gridCol w:w="2976"/>
        <w:gridCol w:w="1434"/>
        <w:gridCol w:w="3544"/>
        <w:gridCol w:w="992"/>
        <w:gridCol w:w="3260"/>
        <w:gridCol w:w="1418"/>
      </w:tblGrid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1548.00.000-1</w:t>
            </w: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10800</w:t>
            </w: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нет</w:t>
            </w: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ТУ 24.00.339-82</w:t>
            </w: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нет</w:t>
            </w: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15-1548</w:t>
            </w: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4000</w:t>
            </w: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нет</w:t>
            </w: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762</w:t>
            </w: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4</w:t>
            </w: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нет</w:t>
            </w: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18-100</w:t>
            </w: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67</w:t>
            </w: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есть</w:t>
            </w: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7D5A4B" w:rsidP="00E002A5">
            <w:pPr>
              <w:rPr>
                <w:b/>
                <w:i/>
                <w:sz w:val="16"/>
              </w:rPr>
            </w:pPr>
            <w:r w:rsidRPr="007D5A4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34" w:type="dxa"/>
          </w:tcPr>
          <w:p w:rsidR="0025749E" w:rsidRPr="000D6F93" w:rsidRDefault="007D5A4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19,17/21,0</w:t>
            </w: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8" w:type="dxa"/>
          </w:tcPr>
          <w:p w:rsidR="0025749E" w:rsidRPr="000D6F93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верхний передав-</w:t>
            </w: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2200</w:t>
            </w: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ливанием или</w:t>
            </w: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213,9 (21,8)</w:t>
            </w: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10490</w:t>
            </w: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вакуумнасосом</w:t>
            </w: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71,2 (7,26)</w:t>
            </w: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Удельный объем, м</w:t>
            </w:r>
            <w:r w:rsidRPr="000D6F93">
              <w:rPr>
                <w:b/>
                <w:i/>
                <w:sz w:val="16"/>
                <w:vertAlign w:val="superscript"/>
              </w:rPr>
              <w:t>3</w:t>
            </w:r>
            <w:r w:rsidRPr="000D6F93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0,55</w:t>
            </w: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Объем котла, м</w:t>
            </w:r>
            <w:r w:rsidRPr="000D6F93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2</w:t>
            </w: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38,7</w:t>
            </w:r>
          </w:p>
        </w:tc>
        <w:tc>
          <w:tcPr>
            <w:tcW w:w="3544" w:type="dxa"/>
          </w:tcPr>
          <w:p w:rsidR="0025749E" w:rsidRPr="000D6F93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нет</w:t>
            </w: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36,9</w:t>
            </w: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120</w:t>
            </w: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 xml:space="preserve">загружаемого продукта, </w:t>
            </w:r>
            <w:r w:rsidRPr="000D6F93">
              <w:rPr>
                <w:b/>
                <w:i/>
                <w:sz w:val="16"/>
              </w:rPr>
              <w:sym w:font="Symbol" w:char="F0B0"/>
            </w:r>
            <w:r w:rsidRPr="000D6F93">
              <w:rPr>
                <w:b/>
                <w:i/>
                <w:sz w:val="16"/>
              </w:rPr>
              <w:t>С</w:t>
            </w: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-</w:t>
            </w: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клапана), МПа (кгс/см</w:t>
            </w:r>
            <w:r w:rsidRPr="000D6F93">
              <w:rPr>
                <w:b/>
                <w:i/>
                <w:sz w:val="16"/>
                <w:vertAlign w:val="superscript"/>
              </w:rPr>
              <w:t>2</w:t>
            </w:r>
            <w:r w:rsidRPr="000D6F9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0,25 (2,5)</w:t>
            </w: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7800</w:t>
            </w: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1971</w:t>
            </w: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25749E" w:rsidRPr="000D6F93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гидравлическом испытании, МПа (кгс/см</w:t>
            </w:r>
            <w:r w:rsidRPr="000D6F93">
              <w:rPr>
                <w:b/>
                <w:i/>
                <w:sz w:val="16"/>
                <w:vertAlign w:val="superscript"/>
              </w:rPr>
              <w:t>2</w:t>
            </w:r>
            <w:r w:rsidRPr="000D6F93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0,4 (4)</w:t>
            </w: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1992</w:t>
            </w: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ind w:left="317"/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12020</w:t>
            </w: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1</w:t>
            </w: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 w:rsidRPr="000D6F93">
              <w:rPr>
                <w:b/>
                <w:i/>
                <w:sz w:val="16"/>
              </w:rPr>
              <w:t>нет</w:t>
            </w:r>
          </w:p>
        </w:tc>
      </w:tr>
      <w:tr w:rsidR="0025749E" w:rsidRPr="000D6F93" w:rsidTr="00E002A5">
        <w:trPr>
          <w:jc w:val="center"/>
        </w:trPr>
        <w:tc>
          <w:tcPr>
            <w:tcW w:w="2976" w:type="dxa"/>
          </w:tcPr>
          <w:p w:rsidR="0025749E" w:rsidRPr="000D6F93" w:rsidRDefault="0025749E" w:rsidP="00E002A5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43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92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</w:t>
            </w:r>
          </w:p>
        </w:tc>
        <w:tc>
          <w:tcPr>
            <w:tcW w:w="3260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25749E" w:rsidRPr="000D6F93" w:rsidRDefault="0025749E" w:rsidP="00E002A5">
            <w:pPr>
              <w:rPr>
                <w:b/>
                <w:i/>
                <w:sz w:val="16"/>
              </w:rPr>
            </w:pPr>
          </w:p>
        </w:tc>
      </w:tr>
    </w:tbl>
    <w:p w:rsidR="0089456C" w:rsidRDefault="0089456C" w:rsidP="0015157D"/>
    <w:p w:rsidR="0025749E" w:rsidRPr="00C43DAD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5749E" w:rsidRPr="00C43DAD">
        <w:rPr>
          <w:b/>
          <w:i/>
          <w:sz w:val="32"/>
        </w:rPr>
        <w:lastRenderedPageBreak/>
        <w:t xml:space="preserve">4-осная цистерна для </w:t>
      </w:r>
      <w:r w:rsidR="0025749E">
        <w:rPr>
          <w:b/>
          <w:i/>
          <w:sz w:val="32"/>
        </w:rPr>
        <w:t>улучшенной серной кислоты</w:t>
      </w:r>
      <w:r w:rsidR="0025749E" w:rsidRPr="00C43DAD">
        <w:rPr>
          <w:b/>
          <w:i/>
          <w:sz w:val="32"/>
        </w:rPr>
        <w:t>, модели 15-15</w:t>
      </w:r>
      <w:r w:rsidR="0025749E">
        <w:rPr>
          <w:b/>
          <w:i/>
          <w:sz w:val="32"/>
        </w:rPr>
        <w:t>48-02</w:t>
      </w:r>
    </w:p>
    <w:p w:rsidR="0025749E" w:rsidRDefault="0025749E" w:rsidP="0025749E"/>
    <w:p w:rsidR="0025749E" w:rsidRDefault="0025749E" w:rsidP="0025749E"/>
    <w:p w:rsidR="0025749E" w:rsidRDefault="00E47A18" w:rsidP="0025749E">
      <w:r>
        <w:rPr>
          <w:noProof/>
        </w:rPr>
        <w:drawing>
          <wp:inline distT="0" distB="0" distL="0" distR="0" wp14:anchorId="02619A9D" wp14:editId="75751967">
            <wp:extent cx="8890000" cy="2552700"/>
            <wp:effectExtent l="19050" t="0" r="6350" b="0"/>
            <wp:docPr id="218" name="Рисунок 218" descr="15-1548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15-1548-02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49E" w:rsidRPr="00A47FE3" w:rsidRDefault="0025749E" w:rsidP="0025749E"/>
    <w:p w:rsidR="0025749E" w:rsidRPr="00C43DAD" w:rsidRDefault="0025749E" w:rsidP="0025749E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улучшенной серной кислоты</w:t>
      </w:r>
    </w:p>
    <w:p w:rsidR="0025749E" w:rsidRPr="004C3149" w:rsidRDefault="0025749E" w:rsidP="0025749E">
      <w:pPr>
        <w:jc w:val="center"/>
        <w:rPr>
          <w:b/>
          <w:i/>
        </w:rPr>
      </w:pPr>
    </w:p>
    <w:tbl>
      <w:tblPr>
        <w:tblW w:w="1353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1508"/>
        <w:gridCol w:w="3435"/>
        <w:gridCol w:w="1018"/>
        <w:gridCol w:w="3349"/>
        <w:gridCol w:w="1431"/>
      </w:tblGrid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1548</w:t>
            </w:r>
            <w:r w:rsidRPr="000A6536">
              <w:rPr>
                <w:b/>
                <w:i/>
                <w:sz w:val="16"/>
              </w:rPr>
              <w:t>.00.000-0</w:t>
            </w: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49" w:type="dxa"/>
          </w:tcPr>
          <w:p w:rsidR="0025749E" w:rsidRPr="00C30D64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</w:t>
            </w:r>
            <w:r w:rsidRPr="000A6536">
              <w:rPr>
                <w:b/>
                <w:i/>
                <w:sz w:val="16"/>
              </w:rPr>
              <w:t xml:space="preserve"> в котле при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24.0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6205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90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3060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65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6,5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548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02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4000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25749E" w:rsidRPr="000A6536" w:rsidRDefault="0025749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67,0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7D5A4B" w:rsidP="00E002A5">
            <w:pPr>
              <w:rPr>
                <w:b/>
                <w:i/>
                <w:sz w:val="16"/>
              </w:rPr>
            </w:pPr>
            <w:r w:rsidRPr="007D5A4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08" w:type="dxa"/>
          </w:tcPr>
          <w:p w:rsidR="0025749E" w:rsidRPr="000A6536" w:rsidRDefault="007D5A4B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22,6/24,0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верхний,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222,6 (22,7)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2200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</w:t>
            </w:r>
            <w:r w:rsidRPr="000A6536">
              <w:rPr>
                <w:b/>
                <w:i/>
                <w:sz w:val="16"/>
              </w:rPr>
              <w:t>лив</w:t>
            </w:r>
            <w:r>
              <w:rPr>
                <w:b/>
                <w:i/>
                <w:sz w:val="16"/>
              </w:rPr>
              <w:t xml:space="preserve"> верхний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51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10430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38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котле, (по 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35" w:type="dxa"/>
          </w:tcPr>
          <w:p w:rsidR="0025749E" w:rsidRPr="00C30D64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0,25 (2,5)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0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435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</w:tbl>
    <w:p w:rsidR="0025749E" w:rsidRDefault="0025749E" w:rsidP="0015157D"/>
    <w:p w:rsidR="0025749E" w:rsidRDefault="0025749E" w:rsidP="0015157D"/>
    <w:p w:rsidR="0025749E" w:rsidRDefault="0025749E" w:rsidP="0015157D"/>
    <w:p w:rsidR="00D127C8" w:rsidRPr="004D0094" w:rsidRDefault="0089456C" w:rsidP="0089456C">
      <w:pPr>
        <w:jc w:val="center"/>
        <w:rPr>
          <w:b/>
          <w:i/>
          <w:sz w:val="32"/>
          <w:szCs w:val="32"/>
        </w:rPr>
      </w:pPr>
      <w:r>
        <w:br w:type="column"/>
      </w:r>
      <w:r w:rsidR="00D127C8" w:rsidRPr="004D0094">
        <w:rPr>
          <w:b/>
          <w:i/>
          <w:sz w:val="32"/>
          <w:szCs w:val="32"/>
        </w:rPr>
        <w:lastRenderedPageBreak/>
        <w:t>Переоборудованный вагон-цистерна для технической серной кислоты, модель 15-1548-15</w:t>
      </w:r>
    </w:p>
    <w:p w:rsidR="00D127C8" w:rsidRDefault="00E47A18" w:rsidP="00D127C8">
      <w:pPr>
        <w:jc w:val="center"/>
      </w:pPr>
      <w:r>
        <w:rPr>
          <w:noProof/>
        </w:rPr>
        <w:drawing>
          <wp:inline distT="0" distB="0" distL="0" distR="0" wp14:anchorId="285C703E" wp14:editId="7D4AD39C">
            <wp:extent cx="8731250" cy="2730019"/>
            <wp:effectExtent l="19050" t="0" r="0" b="0"/>
            <wp:docPr id="219" name="Рисунок 219" descr="1548-16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1548-16 (5)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1250" cy="2730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7C8" w:rsidRDefault="00D127C8" w:rsidP="00D127C8">
      <w:pPr>
        <w:jc w:val="center"/>
        <w:rPr>
          <w:b/>
          <w:i/>
        </w:rPr>
      </w:pPr>
      <w:r w:rsidRPr="004D0094">
        <w:rPr>
          <w:b/>
          <w:i/>
        </w:rPr>
        <w:t>Назначение: для перевозки технической серной кислоты</w:t>
      </w:r>
    </w:p>
    <w:p w:rsidR="0089456C" w:rsidRPr="004D0094" w:rsidRDefault="0089456C" w:rsidP="00D127C8">
      <w:pPr>
        <w:jc w:val="center"/>
        <w:rPr>
          <w:b/>
          <w:i/>
        </w:rPr>
      </w:pPr>
    </w:p>
    <w:tbl>
      <w:tblPr>
        <w:tblW w:w="14266" w:type="dxa"/>
        <w:jc w:val="center"/>
        <w:tblLayout w:type="fixed"/>
        <w:tblLook w:val="0000" w:firstRow="0" w:lastRow="0" w:firstColumn="0" w:lastColumn="0" w:noHBand="0" w:noVBand="0"/>
      </w:tblPr>
      <w:tblGrid>
        <w:gridCol w:w="2836"/>
        <w:gridCol w:w="1985"/>
        <w:gridCol w:w="4252"/>
        <w:gridCol w:w="993"/>
        <w:gridCol w:w="3118"/>
        <w:gridCol w:w="1082"/>
      </w:tblGrid>
      <w:tr w:rsidR="00D127C8" w:rsidRPr="004D0094" w:rsidTr="00D127C8">
        <w:trPr>
          <w:jc w:val="center"/>
        </w:trPr>
        <w:tc>
          <w:tcPr>
            <w:tcW w:w="2836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1985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1548.00.000-15</w:t>
            </w:r>
          </w:p>
        </w:tc>
        <w:tc>
          <w:tcPr>
            <w:tcW w:w="425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993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3060</w:t>
            </w:r>
          </w:p>
        </w:tc>
        <w:tc>
          <w:tcPr>
            <w:tcW w:w="3118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108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</w:tc>
      </w:tr>
      <w:tr w:rsidR="00D127C8" w:rsidRPr="004D0094" w:rsidTr="00D127C8">
        <w:trPr>
          <w:jc w:val="center"/>
        </w:trPr>
        <w:tc>
          <w:tcPr>
            <w:tcW w:w="2836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1985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ТУ У 35.2-30277055-027:20</w:t>
            </w:r>
            <w:r w:rsidRPr="00D54861">
              <w:rPr>
                <w:b/>
                <w:i/>
                <w:sz w:val="16"/>
                <w:szCs w:val="16"/>
                <w:lang w:val="en-US"/>
              </w:rPr>
              <w:t>0</w:t>
            </w:r>
            <w:r w:rsidRPr="00D54861">
              <w:rPr>
                <w:b/>
                <w:i/>
                <w:sz w:val="16"/>
                <w:szCs w:val="16"/>
              </w:rPr>
              <w:t>9</w:t>
            </w:r>
          </w:p>
        </w:tc>
        <w:tc>
          <w:tcPr>
            <w:tcW w:w="425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Высота от уровня верха головок рельсов максимальная, мм</w:t>
            </w:r>
          </w:p>
        </w:tc>
        <w:tc>
          <w:tcPr>
            <w:tcW w:w="993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4000</w:t>
            </w:r>
          </w:p>
        </w:tc>
        <w:tc>
          <w:tcPr>
            <w:tcW w:w="3118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Давление, создаваемое в котле при гидравлическом испытании, МПа (кгс/см</w:t>
            </w:r>
            <w:r w:rsidRPr="00D54861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D54861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08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0,9 (9,0)</w:t>
            </w:r>
          </w:p>
        </w:tc>
      </w:tr>
      <w:tr w:rsidR="00D127C8" w:rsidRPr="004D0094" w:rsidTr="00D127C8">
        <w:trPr>
          <w:jc w:val="center"/>
        </w:trPr>
        <w:tc>
          <w:tcPr>
            <w:tcW w:w="2836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1985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15-1548-15</w:t>
            </w:r>
          </w:p>
        </w:tc>
        <w:tc>
          <w:tcPr>
            <w:tcW w:w="425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993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118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108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D127C8" w:rsidRPr="004D0094" w:rsidTr="00D127C8">
        <w:trPr>
          <w:jc w:val="center"/>
        </w:trPr>
        <w:tc>
          <w:tcPr>
            <w:tcW w:w="2836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1985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ВЧД Волноваха,</w:t>
            </w:r>
          </w:p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ООО "СЕРЕП"</w:t>
            </w:r>
          </w:p>
        </w:tc>
        <w:tc>
          <w:tcPr>
            <w:tcW w:w="425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93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118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08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D127C8" w:rsidRPr="004D0094" w:rsidTr="00D127C8">
        <w:trPr>
          <w:jc w:val="center"/>
        </w:trPr>
        <w:tc>
          <w:tcPr>
            <w:tcW w:w="2836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1985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67,0</w:t>
            </w:r>
          </w:p>
        </w:tc>
        <w:tc>
          <w:tcPr>
            <w:tcW w:w="425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118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08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D127C8" w:rsidRPr="004D0094" w:rsidTr="00D127C8">
        <w:trPr>
          <w:jc w:val="center"/>
        </w:trPr>
        <w:tc>
          <w:tcPr>
            <w:tcW w:w="2836" w:type="dxa"/>
          </w:tcPr>
          <w:p w:rsidR="00D127C8" w:rsidRPr="00D54861" w:rsidRDefault="007D5A4B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7D5A4B">
              <w:rPr>
                <w:b/>
                <w:i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1985" w:type="dxa"/>
          </w:tcPr>
          <w:p w:rsidR="00D127C8" w:rsidRPr="00D54861" w:rsidRDefault="007D5A4B" w:rsidP="00D127C8">
            <w:pPr>
              <w:spacing w:line="216" w:lineRule="auto"/>
              <w:rPr>
                <w:b/>
                <w:i/>
                <w:sz w:val="16"/>
                <w:szCs w:val="16"/>
                <w:lang w:val="en-US"/>
              </w:rPr>
            </w:pPr>
            <w:r>
              <w:rPr>
                <w:b/>
                <w:i/>
                <w:sz w:val="16"/>
                <w:szCs w:val="16"/>
              </w:rPr>
              <w:t>21,1/23,5</w:t>
            </w:r>
          </w:p>
        </w:tc>
        <w:tc>
          <w:tcPr>
            <w:tcW w:w="425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18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108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D127C8" w:rsidRPr="004D0094" w:rsidTr="00D127C8">
        <w:trPr>
          <w:jc w:val="center"/>
        </w:trPr>
        <w:tc>
          <w:tcPr>
            <w:tcW w:w="2836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Нагрузка:</w:t>
            </w:r>
          </w:p>
          <w:p w:rsidR="00D127C8" w:rsidRPr="00D54861" w:rsidRDefault="00D127C8" w:rsidP="00D127C8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статическая осевая, кН (тс)</w:t>
            </w:r>
          </w:p>
          <w:p w:rsidR="00D127C8" w:rsidRPr="00D54861" w:rsidRDefault="00D127C8" w:rsidP="00D127C8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погонаая, кН/м (тс/м)</w:t>
            </w:r>
          </w:p>
        </w:tc>
        <w:tc>
          <w:tcPr>
            <w:tcW w:w="1985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221,9 (22,6)</w:t>
            </w:r>
          </w:p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73,9  (7,53)</w:t>
            </w:r>
          </w:p>
        </w:tc>
        <w:tc>
          <w:tcPr>
            <w:tcW w:w="425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993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2200</w:t>
            </w:r>
          </w:p>
        </w:tc>
        <w:tc>
          <w:tcPr>
            <w:tcW w:w="3118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08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налив – верхний, слив – верхний</w:t>
            </w:r>
          </w:p>
        </w:tc>
      </w:tr>
      <w:tr w:rsidR="00D127C8" w:rsidRPr="004D0094" w:rsidTr="00D127C8">
        <w:trPr>
          <w:jc w:val="center"/>
        </w:trPr>
        <w:tc>
          <w:tcPr>
            <w:tcW w:w="2836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Объем котла, м</w:t>
            </w:r>
            <w:r w:rsidRPr="00D54861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985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38,5</w:t>
            </w:r>
          </w:p>
        </w:tc>
        <w:tc>
          <w:tcPr>
            <w:tcW w:w="425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993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10430</w:t>
            </w:r>
          </w:p>
        </w:tc>
        <w:tc>
          <w:tcPr>
            <w:tcW w:w="3118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Количество лестниц, шт.:</w:t>
            </w:r>
          </w:p>
          <w:p w:rsidR="00D127C8" w:rsidRPr="00D54861" w:rsidRDefault="00D127C8" w:rsidP="00D127C8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наружных</w:t>
            </w:r>
          </w:p>
          <w:p w:rsidR="00D127C8" w:rsidRPr="00D54861" w:rsidRDefault="00D127C8" w:rsidP="00D127C8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внутренних</w:t>
            </w:r>
          </w:p>
        </w:tc>
        <w:tc>
          <w:tcPr>
            <w:tcW w:w="108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2</w:t>
            </w:r>
          </w:p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softHyphen/>
              <w:t>нет</w:t>
            </w:r>
          </w:p>
        </w:tc>
      </w:tr>
      <w:tr w:rsidR="00D127C8" w:rsidRPr="004D0094" w:rsidTr="00D127C8">
        <w:trPr>
          <w:jc w:val="center"/>
        </w:trPr>
        <w:tc>
          <w:tcPr>
            <w:tcW w:w="2836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985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425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993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118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08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2009</w:t>
            </w:r>
          </w:p>
        </w:tc>
      </w:tr>
      <w:tr w:rsidR="00D127C8" w:rsidRPr="004D0094" w:rsidTr="00D127C8">
        <w:trPr>
          <w:jc w:val="center"/>
        </w:trPr>
        <w:tc>
          <w:tcPr>
            <w:tcW w:w="2836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985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425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  <w:lang w:val="en-US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993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18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08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D127C8" w:rsidRPr="004D0094" w:rsidTr="00D127C8">
        <w:trPr>
          <w:jc w:val="center"/>
        </w:trPr>
        <w:tc>
          <w:tcPr>
            <w:tcW w:w="2836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1985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425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Условное рабочее давление в</w:t>
            </w:r>
            <w:r w:rsidRPr="00D54861">
              <w:rPr>
                <w:rFonts w:cs="Arial"/>
                <w:b/>
                <w:i/>
                <w:sz w:val="16"/>
                <w:szCs w:val="16"/>
              </w:rPr>
              <w:br w:type="textWrapping" w:clear="all"/>
              <w:t>котле (по регулировке предохранительного клапана), МПа (кгс/см</w:t>
            </w:r>
            <w:r w:rsidRPr="00D54861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D54861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3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0,2 (2,0)</w:t>
            </w:r>
          </w:p>
        </w:tc>
        <w:tc>
          <w:tcPr>
            <w:tcW w:w="3118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08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54861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D127C8" w:rsidRPr="004D0094" w:rsidTr="00D127C8">
        <w:trPr>
          <w:jc w:val="center"/>
        </w:trPr>
        <w:tc>
          <w:tcPr>
            <w:tcW w:w="2836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Длина, мм</w:t>
            </w:r>
          </w:p>
          <w:p w:rsidR="00D127C8" w:rsidRPr="00D54861" w:rsidRDefault="00D127C8" w:rsidP="00D127C8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  <w:p w:rsidR="00D127C8" w:rsidRPr="00D54861" w:rsidRDefault="00D127C8" w:rsidP="00D127C8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по концевым балкам рамы</w:t>
            </w:r>
          </w:p>
        </w:tc>
        <w:tc>
          <w:tcPr>
            <w:tcW w:w="1985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12020</w:t>
            </w:r>
          </w:p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54861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4252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993" w:type="dxa"/>
          </w:tcPr>
          <w:p w:rsidR="00D127C8" w:rsidRPr="00D54861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118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82" w:type="dxa"/>
          </w:tcPr>
          <w:p w:rsidR="00D127C8" w:rsidRPr="00D54861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</w:tbl>
    <w:p w:rsidR="00D127C8" w:rsidRPr="00C07A81" w:rsidRDefault="0089456C" w:rsidP="00D127C8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D127C8" w:rsidRPr="00C07A81">
        <w:rPr>
          <w:b/>
          <w:i/>
          <w:sz w:val="32"/>
          <w:szCs w:val="32"/>
        </w:rPr>
        <w:lastRenderedPageBreak/>
        <w:t>Переоборудованный вагон-цистерна для едкого натра, модель 15-1548-16</w:t>
      </w:r>
    </w:p>
    <w:p w:rsidR="00D127C8" w:rsidRDefault="00E47A18" w:rsidP="00D127C8">
      <w:pPr>
        <w:jc w:val="center"/>
      </w:pPr>
      <w:r>
        <w:rPr>
          <w:noProof/>
        </w:rPr>
        <w:drawing>
          <wp:inline distT="0" distB="0" distL="0" distR="0" wp14:anchorId="3AA506C0" wp14:editId="6800CFFC">
            <wp:extent cx="8655050" cy="2706194"/>
            <wp:effectExtent l="19050" t="0" r="0" b="0"/>
            <wp:docPr id="220" name="Рисунок 220" descr="1548-16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1548-16 (5)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50" cy="2706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7C8" w:rsidRDefault="00D127C8" w:rsidP="00D127C8">
      <w:pPr>
        <w:jc w:val="center"/>
        <w:rPr>
          <w:b/>
          <w:i/>
        </w:rPr>
      </w:pPr>
      <w:r w:rsidRPr="00C07A81">
        <w:rPr>
          <w:b/>
          <w:i/>
        </w:rPr>
        <w:t>Назначение: для перевозки едкого натра</w:t>
      </w:r>
    </w:p>
    <w:p w:rsidR="0089456C" w:rsidRPr="00C07A81" w:rsidRDefault="0089456C" w:rsidP="00D127C8">
      <w:pPr>
        <w:jc w:val="center"/>
        <w:rPr>
          <w:b/>
          <w:i/>
        </w:rPr>
      </w:pPr>
    </w:p>
    <w:tbl>
      <w:tblPr>
        <w:tblW w:w="14266" w:type="dxa"/>
        <w:jc w:val="center"/>
        <w:tblLayout w:type="fixed"/>
        <w:tblLook w:val="0000" w:firstRow="0" w:lastRow="0" w:firstColumn="0" w:lastColumn="0" w:noHBand="0" w:noVBand="0"/>
      </w:tblPr>
      <w:tblGrid>
        <w:gridCol w:w="2836"/>
        <w:gridCol w:w="1985"/>
        <w:gridCol w:w="4252"/>
        <w:gridCol w:w="993"/>
        <w:gridCol w:w="3118"/>
        <w:gridCol w:w="1082"/>
      </w:tblGrid>
      <w:tr w:rsidR="00D127C8" w:rsidRPr="00DF77E4" w:rsidTr="00D127C8">
        <w:trPr>
          <w:jc w:val="center"/>
        </w:trPr>
        <w:tc>
          <w:tcPr>
            <w:tcW w:w="2836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1985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1548.00.000-16</w:t>
            </w:r>
          </w:p>
        </w:tc>
        <w:tc>
          <w:tcPr>
            <w:tcW w:w="4252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993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3060</w:t>
            </w:r>
          </w:p>
        </w:tc>
        <w:tc>
          <w:tcPr>
            <w:tcW w:w="3118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1082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D127C8" w:rsidRPr="00DF77E4" w:rsidTr="00D127C8">
        <w:trPr>
          <w:jc w:val="center"/>
        </w:trPr>
        <w:tc>
          <w:tcPr>
            <w:tcW w:w="2836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1985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ТУ У 35.2-30277055-027:20</w:t>
            </w:r>
            <w:r w:rsidRPr="00DF77E4">
              <w:rPr>
                <w:b/>
                <w:i/>
                <w:sz w:val="16"/>
                <w:szCs w:val="16"/>
                <w:lang w:val="en-US"/>
              </w:rPr>
              <w:t>0</w:t>
            </w:r>
            <w:r w:rsidRPr="00DF77E4">
              <w:rPr>
                <w:b/>
                <w:i/>
                <w:sz w:val="16"/>
                <w:szCs w:val="16"/>
              </w:rPr>
              <w:t>9</w:t>
            </w:r>
          </w:p>
        </w:tc>
        <w:tc>
          <w:tcPr>
            <w:tcW w:w="4252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Высота от уровня верха головок рельсов максимальная, мм</w:t>
            </w:r>
          </w:p>
        </w:tc>
        <w:tc>
          <w:tcPr>
            <w:tcW w:w="993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4000</w:t>
            </w:r>
          </w:p>
        </w:tc>
        <w:tc>
          <w:tcPr>
            <w:tcW w:w="3118" w:type="dxa"/>
          </w:tcPr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082" w:type="dxa"/>
          </w:tcPr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D127C8" w:rsidRPr="00DF77E4" w:rsidTr="00D127C8">
        <w:trPr>
          <w:jc w:val="center"/>
        </w:trPr>
        <w:tc>
          <w:tcPr>
            <w:tcW w:w="2836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1985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15-1548-16</w:t>
            </w:r>
          </w:p>
        </w:tc>
        <w:tc>
          <w:tcPr>
            <w:tcW w:w="4252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993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118" w:type="dxa"/>
          </w:tcPr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082" w:type="dxa"/>
          </w:tcPr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D127C8" w:rsidRPr="00DF77E4" w:rsidTr="00D127C8">
        <w:trPr>
          <w:jc w:val="center"/>
        </w:trPr>
        <w:tc>
          <w:tcPr>
            <w:tcW w:w="2836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1985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ВЧД Волноваха,</w:t>
            </w:r>
          </w:p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ООО "СЕРЕП"</w:t>
            </w:r>
          </w:p>
        </w:tc>
        <w:tc>
          <w:tcPr>
            <w:tcW w:w="4252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93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118" w:type="dxa"/>
          </w:tcPr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1082" w:type="dxa"/>
          </w:tcPr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D127C8" w:rsidRPr="00DF77E4" w:rsidTr="00D127C8">
        <w:trPr>
          <w:jc w:val="center"/>
        </w:trPr>
        <w:tc>
          <w:tcPr>
            <w:tcW w:w="2836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1985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52,0</w:t>
            </w:r>
          </w:p>
        </w:tc>
        <w:tc>
          <w:tcPr>
            <w:tcW w:w="4252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118" w:type="dxa"/>
          </w:tcPr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082" w:type="dxa"/>
          </w:tcPr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налив – верхний, слив – верхний</w:t>
            </w:r>
          </w:p>
        </w:tc>
      </w:tr>
      <w:tr w:rsidR="00D127C8" w:rsidRPr="00DF77E4" w:rsidTr="00D127C8">
        <w:trPr>
          <w:jc w:val="center"/>
        </w:trPr>
        <w:tc>
          <w:tcPr>
            <w:tcW w:w="2836" w:type="dxa"/>
          </w:tcPr>
          <w:p w:rsidR="00D127C8" w:rsidRPr="00DF77E4" w:rsidRDefault="007D5A4B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7D5A4B">
              <w:rPr>
                <w:b/>
                <w:i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1985" w:type="dxa"/>
          </w:tcPr>
          <w:p w:rsidR="00D127C8" w:rsidRPr="00DF77E4" w:rsidRDefault="007D5A4B" w:rsidP="00D127C8">
            <w:pPr>
              <w:spacing w:line="216" w:lineRule="auto"/>
              <w:rPr>
                <w:b/>
                <w:i/>
                <w:sz w:val="16"/>
                <w:szCs w:val="16"/>
                <w:lang w:val="en-US"/>
              </w:rPr>
            </w:pPr>
            <w:r>
              <w:rPr>
                <w:b/>
                <w:i/>
                <w:sz w:val="16"/>
                <w:szCs w:val="16"/>
              </w:rPr>
              <w:t>21,1/23,5</w:t>
            </w:r>
          </w:p>
        </w:tc>
        <w:tc>
          <w:tcPr>
            <w:tcW w:w="4252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18" w:type="dxa"/>
          </w:tcPr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Количество лестниц, шт.:</w:t>
            </w:r>
          </w:p>
          <w:p w:rsidR="00D127C8" w:rsidRPr="00356022" w:rsidRDefault="00D127C8" w:rsidP="00D127C8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наружных</w:t>
            </w:r>
          </w:p>
          <w:p w:rsidR="00D127C8" w:rsidRPr="00356022" w:rsidRDefault="00D127C8" w:rsidP="00D127C8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внутренних</w:t>
            </w:r>
          </w:p>
        </w:tc>
        <w:tc>
          <w:tcPr>
            <w:tcW w:w="1082" w:type="dxa"/>
          </w:tcPr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2</w:t>
            </w:r>
          </w:p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softHyphen/>
              <w:t>нет</w:t>
            </w:r>
          </w:p>
        </w:tc>
      </w:tr>
      <w:tr w:rsidR="00D127C8" w:rsidRPr="00DF77E4" w:rsidTr="00D127C8">
        <w:trPr>
          <w:jc w:val="center"/>
        </w:trPr>
        <w:tc>
          <w:tcPr>
            <w:tcW w:w="2836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Нагрузка:</w:t>
            </w:r>
          </w:p>
          <w:p w:rsidR="00D127C8" w:rsidRPr="00DF77E4" w:rsidRDefault="00D127C8" w:rsidP="00D127C8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статическая осевая, кН (тс)</w:t>
            </w:r>
          </w:p>
          <w:p w:rsidR="00D127C8" w:rsidRPr="00DF77E4" w:rsidRDefault="00D127C8" w:rsidP="00D127C8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погонаая, кН/м (тс/м)</w:t>
            </w:r>
          </w:p>
        </w:tc>
        <w:tc>
          <w:tcPr>
            <w:tcW w:w="1985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182,5 (18,87)</w:t>
            </w:r>
          </w:p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61,6 (6,28)</w:t>
            </w:r>
          </w:p>
        </w:tc>
        <w:tc>
          <w:tcPr>
            <w:tcW w:w="4252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993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2200</w:t>
            </w:r>
          </w:p>
        </w:tc>
        <w:tc>
          <w:tcPr>
            <w:tcW w:w="3118" w:type="dxa"/>
          </w:tcPr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082" w:type="dxa"/>
          </w:tcPr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2009</w:t>
            </w:r>
          </w:p>
        </w:tc>
      </w:tr>
      <w:tr w:rsidR="00D127C8" w:rsidRPr="00DF77E4" w:rsidTr="00D127C8">
        <w:trPr>
          <w:jc w:val="center"/>
        </w:trPr>
        <w:tc>
          <w:tcPr>
            <w:tcW w:w="2836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Объем котла, м</w:t>
            </w:r>
            <w:r w:rsidRPr="00DF77E4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985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38,5</w:t>
            </w:r>
          </w:p>
        </w:tc>
        <w:tc>
          <w:tcPr>
            <w:tcW w:w="4252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993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10430</w:t>
            </w:r>
          </w:p>
        </w:tc>
        <w:tc>
          <w:tcPr>
            <w:tcW w:w="3118" w:type="dxa"/>
          </w:tcPr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082" w:type="dxa"/>
          </w:tcPr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D127C8" w:rsidRPr="00DF77E4" w:rsidTr="00D127C8">
        <w:trPr>
          <w:jc w:val="center"/>
        </w:trPr>
        <w:tc>
          <w:tcPr>
            <w:tcW w:w="2836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985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4252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993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118" w:type="dxa"/>
          </w:tcPr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082" w:type="dxa"/>
          </w:tcPr>
          <w:p w:rsidR="00D127C8" w:rsidRPr="00356022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D127C8" w:rsidRPr="00DF77E4" w:rsidTr="00D127C8">
        <w:trPr>
          <w:jc w:val="center"/>
        </w:trPr>
        <w:tc>
          <w:tcPr>
            <w:tcW w:w="2836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985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4252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 xml:space="preserve">Наличие уклона котла </w:t>
            </w:r>
          </w:p>
        </w:tc>
        <w:tc>
          <w:tcPr>
            <w:tcW w:w="993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18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82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D127C8" w:rsidRPr="00DF77E4" w:rsidTr="00D127C8">
        <w:trPr>
          <w:jc w:val="center"/>
        </w:trPr>
        <w:tc>
          <w:tcPr>
            <w:tcW w:w="2836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1985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4252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Условное рабочее давление в</w:t>
            </w:r>
            <w:r w:rsidRPr="00DF77E4">
              <w:rPr>
                <w:rFonts w:cs="Arial"/>
                <w:b/>
                <w:i/>
                <w:sz w:val="16"/>
                <w:szCs w:val="16"/>
              </w:rPr>
              <w:br w:type="textWrapping" w:clear="all"/>
              <w:t>котле (по регулировке предохранительного клапана), МПа (кгс/см</w:t>
            </w:r>
            <w:r w:rsidRPr="00DF77E4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DF77E4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3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0,2 (2,0)</w:t>
            </w:r>
          </w:p>
        </w:tc>
        <w:tc>
          <w:tcPr>
            <w:tcW w:w="3118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82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D127C8" w:rsidRPr="00DF77E4" w:rsidTr="00D127C8">
        <w:trPr>
          <w:jc w:val="center"/>
        </w:trPr>
        <w:tc>
          <w:tcPr>
            <w:tcW w:w="2836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Длина, мм</w:t>
            </w:r>
          </w:p>
          <w:p w:rsidR="00D127C8" w:rsidRPr="00DF77E4" w:rsidRDefault="00D127C8" w:rsidP="00D127C8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по осям сцепления автосцепок</w:t>
            </w:r>
          </w:p>
          <w:p w:rsidR="00D127C8" w:rsidRPr="00DF77E4" w:rsidRDefault="00D127C8" w:rsidP="00D127C8">
            <w:pPr>
              <w:spacing w:line="216" w:lineRule="auto"/>
              <w:ind w:left="187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по концевым балкам рамы</w:t>
            </w:r>
          </w:p>
        </w:tc>
        <w:tc>
          <w:tcPr>
            <w:tcW w:w="1985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12020</w:t>
            </w:r>
          </w:p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DF77E4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4252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Давление, создаваемое в котле при гидравлическом испытании, МПа (кгс/см</w:t>
            </w:r>
            <w:r w:rsidRPr="00DF77E4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DF77E4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3" w:type="dxa"/>
          </w:tcPr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DF77E4" w:rsidRDefault="00D127C8" w:rsidP="00D127C8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DF77E4">
              <w:rPr>
                <w:rFonts w:cs="Arial"/>
                <w:b/>
                <w:i/>
                <w:sz w:val="16"/>
                <w:szCs w:val="16"/>
              </w:rPr>
              <w:t>0,8 (8,0)</w:t>
            </w:r>
          </w:p>
        </w:tc>
        <w:tc>
          <w:tcPr>
            <w:tcW w:w="3118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082" w:type="dxa"/>
          </w:tcPr>
          <w:p w:rsidR="00D127C8" w:rsidRPr="00DF77E4" w:rsidRDefault="00D127C8" w:rsidP="00D127C8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</w:tbl>
    <w:p w:rsidR="0025749E" w:rsidRDefault="0089456C" w:rsidP="0025749E">
      <w:pPr>
        <w:jc w:val="center"/>
        <w:rPr>
          <w:sz w:val="32"/>
        </w:rPr>
      </w:pPr>
      <w:r>
        <w:rPr>
          <w:b/>
          <w:i/>
          <w:sz w:val="32"/>
        </w:rPr>
        <w:br w:type="column"/>
      </w:r>
      <w:r w:rsidR="0025749E" w:rsidRPr="00774D7B">
        <w:rPr>
          <w:b/>
          <w:i/>
          <w:sz w:val="32"/>
        </w:rPr>
        <w:lastRenderedPageBreak/>
        <w:t>4</w:t>
      </w:r>
      <w:r w:rsidR="0025749E" w:rsidRPr="00B3304D">
        <w:rPr>
          <w:b/>
          <w:i/>
          <w:sz w:val="32"/>
        </w:rPr>
        <w:t>-осная цистерна для капролактама, модель 15-1552</w:t>
      </w:r>
    </w:p>
    <w:p w:rsidR="0025749E" w:rsidRPr="00B3304D" w:rsidRDefault="0025749E" w:rsidP="0025749E">
      <w:pPr>
        <w:rPr>
          <w:sz w:val="16"/>
          <w:szCs w:val="16"/>
        </w:rPr>
      </w:pPr>
    </w:p>
    <w:p w:rsidR="0025749E" w:rsidRDefault="0073180D" w:rsidP="0025749E">
      <w:r>
        <w:fldChar w:fldCharType="begin"/>
      </w:r>
      <w:r w:rsidR="00B31677">
        <w:instrText xml:space="preserve"> LINK Paint.Picture "C:\\PHOTO\\РИС214.BMP" "" \a \p </w:instrText>
      </w:r>
      <w:r>
        <w:fldChar w:fldCharType="separate"/>
      </w:r>
      <w:r w:rsidR="00DE355C">
        <w:object w:dxaOrig="1486" w:dyaOrig="13304">
          <v:shape id="_x0000_i1128" type="#_x0000_t75" style="width:682.35pt;height:222.7pt">
            <v:imagedata r:id="rId170" o:title="" croptop="3177f"/>
          </v:shape>
        </w:object>
      </w:r>
      <w:r>
        <w:fldChar w:fldCharType="end"/>
      </w:r>
    </w:p>
    <w:p w:rsidR="0025749E" w:rsidRPr="00B3304D" w:rsidRDefault="0025749E" w:rsidP="0025749E">
      <w:pPr>
        <w:rPr>
          <w:sz w:val="16"/>
          <w:szCs w:val="16"/>
        </w:rPr>
      </w:pPr>
    </w:p>
    <w:p w:rsidR="0025749E" w:rsidRDefault="0025749E" w:rsidP="0025749E">
      <w:pPr>
        <w:jc w:val="center"/>
        <w:rPr>
          <w:b/>
          <w:i/>
        </w:rPr>
      </w:pPr>
    </w:p>
    <w:p w:rsidR="0025749E" w:rsidRPr="00B3304D" w:rsidRDefault="0025749E" w:rsidP="0025749E">
      <w:pPr>
        <w:jc w:val="center"/>
        <w:rPr>
          <w:b/>
          <w:i/>
        </w:rPr>
      </w:pPr>
      <w:r w:rsidRPr="00B3304D">
        <w:rPr>
          <w:b/>
          <w:i/>
        </w:rPr>
        <w:t>Назначение: для перевозки капролактама</w:t>
      </w:r>
    </w:p>
    <w:p w:rsidR="0025749E" w:rsidRPr="00B3304D" w:rsidRDefault="0025749E" w:rsidP="0025749E">
      <w:pPr>
        <w:rPr>
          <w:sz w:val="16"/>
          <w:szCs w:val="16"/>
        </w:rPr>
      </w:pPr>
      <w:r>
        <w:t xml:space="preserve"> </w:t>
      </w:r>
    </w:p>
    <w:tbl>
      <w:tblPr>
        <w:tblW w:w="13388" w:type="dxa"/>
        <w:jc w:val="center"/>
        <w:tblInd w:w="1336" w:type="dxa"/>
        <w:tblLayout w:type="fixed"/>
        <w:tblLook w:val="0000" w:firstRow="0" w:lastRow="0" w:firstColumn="0" w:lastColumn="0" w:noHBand="0" w:noVBand="0"/>
      </w:tblPr>
      <w:tblGrid>
        <w:gridCol w:w="2694"/>
        <w:gridCol w:w="1480"/>
        <w:gridCol w:w="3402"/>
        <w:gridCol w:w="992"/>
        <w:gridCol w:w="3544"/>
        <w:gridCol w:w="1276"/>
      </w:tblGrid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80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1552.00.000</w:t>
            </w:r>
          </w:p>
        </w:tc>
        <w:tc>
          <w:tcPr>
            <w:tcW w:w="3402" w:type="dxa"/>
          </w:tcPr>
          <w:p w:rsidR="0025749E" w:rsidRPr="00B3304D" w:rsidRDefault="0025749E" w:rsidP="00E002A5">
            <w:pPr>
              <w:ind w:left="317"/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12020</w:t>
            </w:r>
          </w:p>
        </w:tc>
        <w:tc>
          <w:tcPr>
            <w:tcW w:w="354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Давление в системе разогрева при</w:t>
            </w:r>
          </w:p>
        </w:tc>
        <w:tc>
          <w:tcPr>
            <w:tcW w:w="1276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80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ТУ 24.05.500 -79</w:t>
            </w:r>
          </w:p>
        </w:tc>
        <w:tc>
          <w:tcPr>
            <w:tcW w:w="340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10800</w:t>
            </w:r>
          </w:p>
        </w:tc>
        <w:tc>
          <w:tcPr>
            <w:tcW w:w="3544" w:type="dxa"/>
          </w:tcPr>
          <w:p w:rsidR="0025749E" w:rsidRPr="00B3304D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гидравлическом испытании, Мпа (кгс/см</w:t>
            </w:r>
            <w:r w:rsidRPr="00B3304D">
              <w:rPr>
                <w:b/>
                <w:i/>
                <w:sz w:val="16"/>
                <w:vertAlign w:val="superscript"/>
              </w:rPr>
              <w:t>2</w:t>
            </w:r>
            <w:r w:rsidRPr="00B3304D">
              <w:rPr>
                <w:b/>
                <w:i/>
                <w:sz w:val="16"/>
              </w:rPr>
              <w:t>)</w:t>
            </w:r>
          </w:p>
        </w:tc>
        <w:tc>
          <w:tcPr>
            <w:tcW w:w="1276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0,1 (1,0)</w:t>
            </w: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80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 xml:space="preserve">15-1552 </w:t>
            </w:r>
          </w:p>
        </w:tc>
        <w:tc>
          <w:tcPr>
            <w:tcW w:w="340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25749E" w:rsidRPr="00B3304D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Потребляемая мощность при разогреве, кВт</w:t>
            </w:r>
          </w:p>
        </w:tc>
        <w:tc>
          <w:tcPr>
            <w:tcW w:w="1276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-</w:t>
            </w: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80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 xml:space="preserve">4660      </w:t>
            </w:r>
          </w:p>
        </w:tc>
        <w:tc>
          <w:tcPr>
            <w:tcW w:w="354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 xml:space="preserve">Рабочая температура в котле, </w:t>
            </w:r>
            <w:r w:rsidRPr="00B3304D">
              <w:rPr>
                <w:b/>
                <w:i/>
                <w:sz w:val="16"/>
              </w:rPr>
              <w:sym w:font="Symbol" w:char="F0B0"/>
            </w:r>
            <w:r w:rsidRPr="00B3304D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+40 -+100</w:t>
            </w: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80" w:type="dxa"/>
          </w:tcPr>
          <w:p w:rsidR="0025749E" w:rsidRPr="00B3304D" w:rsidRDefault="0025749E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4</w:t>
            </w:r>
          </w:p>
        </w:tc>
        <w:tc>
          <w:tcPr>
            <w:tcW w:w="3544" w:type="dxa"/>
          </w:tcPr>
          <w:p w:rsidR="0025749E" w:rsidRPr="00B3304D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Напряжение питания електронагревателя, В</w:t>
            </w:r>
          </w:p>
        </w:tc>
        <w:tc>
          <w:tcPr>
            <w:tcW w:w="1276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-</w:t>
            </w: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80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50</w:t>
            </w:r>
          </w:p>
        </w:tc>
        <w:tc>
          <w:tcPr>
            <w:tcW w:w="340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18-100</w:t>
            </w:r>
          </w:p>
        </w:tc>
        <w:tc>
          <w:tcPr>
            <w:tcW w:w="3544" w:type="dxa"/>
          </w:tcPr>
          <w:p w:rsidR="0025749E" w:rsidRPr="00B3304D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 xml:space="preserve">Время сохранения груза в жидком </w:t>
            </w:r>
          </w:p>
        </w:tc>
        <w:tc>
          <w:tcPr>
            <w:tcW w:w="1276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7D5A4B" w:rsidP="00E002A5">
            <w:pPr>
              <w:rPr>
                <w:b/>
                <w:i/>
                <w:sz w:val="16"/>
              </w:rPr>
            </w:pPr>
            <w:r w:rsidRPr="007D5A4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80" w:type="dxa"/>
          </w:tcPr>
          <w:p w:rsidR="0025749E" w:rsidRPr="00B3304D" w:rsidRDefault="007D5A4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25,5/26,3</w:t>
            </w:r>
          </w:p>
        </w:tc>
        <w:tc>
          <w:tcPr>
            <w:tcW w:w="340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нет</w:t>
            </w:r>
          </w:p>
        </w:tc>
        <w:tc>
          <w:tcPr>
            <w:tcW w:w="354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состоянии, сут.</w:t>
            </w:r>
          </w:p>
        </w:tc>
        <w:tc>
          <w:tcPr>
            <w:tcW w:w="1276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4,9</w:t>
            </w: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80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есть</w:t>
            </w:r>
          </w:p>
        </w:tc>
        <w:tc>
          <w:tcPr>
            <w:tcW w:w="3544" w:type="dxa"/>
          </w:tcPr>
          <w:p w:rsidR="0025749E" w:rsidRPr="00B3304D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 xml:space="preserve">Скорость равномерного разогрева продукта </w:t>
            </w:r>
          </w:p>
        </w:tc>
        <w:tc>
          <w:tcPr>
            <w:tcW w:w="1276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80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186,3 (19,0)</w:t>
            </w:r>
          </w:p>
        </w:tc>
        <w:tc>
          <w:tcPr>
            <w:tcW w:w="340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2600</w:t>
            </w:r>
          </w:p>
        </w:tc>
        <w:tc>
          <w:tcPr>
            <w:tcW w:w="354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 xml:space="preserve">по всей поверхности котла, </w:t>
            </w:r>
            <w:r w:rsidRPr="00B3304D">
              <w:rPr>
                <w:b/>
                <w:i/>
                <w:sz w:val="16"/>
              </w:rPr>
              <w:sym w:font="Symbol" w:char="F0B0"/>
            </w:r>
            <w:r w:rsidRPr="00B3304D">
              <w:rPr>
                <w:b/>
                <w:i/>
                <w:sz w:val="16"/>
              </w:rPr>
              <w:t>С/ч</w:t>
            </w:r>
          </w:p>
        </w:tc>
        <w:tc>
          <w:tcPr>
            <w:tcW w:w="1276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8</w:t>
            </w: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80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62,0 (6,32)</w:t>
            </w:r>
          </w:p>
        </w:tc>
        <w:tc>
          <w:tcPr>
            <w:tcW w:w="340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Длина котла наружная с изоляцией, мм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11300</w:t>
            </w:r>
          </w:p>
        </w:tc>
        <w:tc>
          <w:tcPr>
            <w:tcW w:w="354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Способ погрузки и выгрузки</w:t>
            </w:r>
          </w:p>
        </w:tc>
        <w:tc>
          <w:tcPr>
            <w:tcW w:w="1276" w:type="dxa"/>
          </w:tcPr>
          <w:p w:rsidR="0025749E" w:rsidRPr="00B3304D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верхний пере-</w:t>
            </w: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Объем котла, м</w:t>
            </w:r>
            <w:r w:rsidRPr="00B3304D">
              <w:rPr>
                <w:b/>
                <w:i/>
                <w:sz w:val="16"/>
                <w:vertAlign w:val="superscript"/>
              </w:rPr>
              <w:t>3</w:t>
            </w:r>
            <w:r w:rsidRPr="00B3304D">
              <w:rPr>
                <w:b/>
                <w:i/>
                <w:sz w:val="16"/>
              </w:rPr>
              <w:t>:</w:t>
            </w:r>
          </w:p>
        </w:tc>
        <w:tc>
          <w:tcPr>
            <w:tcW w:w="1480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1</w:t>
            </w:r>
          </w:p>
        </w:tc>
        <w:tc>
          <w:tcPr>
            <w:tcW w:w="354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давливанием,</w:t>
            </w: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80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55,2</w:t>
            </w:r>
          </w:p>
        </w:tc>
        <w:tc>
          <w:tcPr>
            <w:tcW w:w="3402" w:type="dxa"/>
          </w:tcPr>
          <w:p w:rsidR="0025749E" w:rsidRPr="00B3304D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есть</w:t>
            </w:r>
          </w:p>
        </w:tc>
        <w:tc>
          <w:tcPr>
            <w:tcW w:w="354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25749E" w:rsidRPr="00B3304D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вакуум насосом</w:t>
            </w: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80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49,5</w:t>
            </w:r>
          </w:p>
        </w:tc>
        <w:tc>
          <w:tcPr>
            <w:tcW w:w="340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Давление в котле при транспортировке,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Теплоноситель</w:t>
            </w:r>
          </w:p>
        </w:tc>
        <w:tc>
          <w:tcPr>
            <w:tcW w:w="1276" w:type="dxa"/>
          </w:tcPr>
          <w:p w:rsidR="0025749E" w:rsidRPr="00B3304D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вода, пар</w:t>
            </w: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80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Мпа (кгс/см</w:t>
            </w:r>
            <w:r w:rsidRPr="00B3304D">
              <w:rPr>
                <w:b/>
                <w:i/>
                <w:sz w:val="16"/>
                <w:vertAlign w:val="superscript"/>
              </w:rPr>
              <w:t>2</w:t>
            </w:r>
            <w:r w:rsidRPr="00B3304D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0,2 (2,0)</w:t>
            </w:r>
          </w:p>
        </w:tc>
        <w:tc>
          <w:tcPr>
            <w:tcW w:w="354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80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1-ВМ (0-Т)</w:t>
            </w:r>
          </w:p>
        </w:tc>
        <w:tc>
          <w:tcPr>
            <w:tcW w:w="340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Рабочее давление в системе разогрева,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 xml:space="preserve">загружаемого продукта, </w:t>
            </w:r>
            <w:r w:rsidRPr="00B3304D">
              <w:rPr>
                <w:b/>
                <w:i/>
                <w:sz w:val="16"/>
              </w:rPr>
              <w:sym w:font="Symbol" w:char="F0B0"/>
            </w:r>
            <w:r w:rsidRPr="00B3304D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+95</w:t>
            </w: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80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25749E" w:rsidRPr="00B3304D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Мпа (кгс/см</w:t>
            </w:r>
            <w:r w:rsidRPr="00B3304D">
              <w:rPr>
                <w:b/>
                <w:i/>
                <w:sz w:val="16"/>
                <w:vertAlign w:val="superscript"/>
              </w:rPr>
              <w:t>2</w:t>
            </w:r>
            <w:r w:rsidRPr="00B3304D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0,06 (0,6)</w:t>
            </w:r>
          </w:p>
        </w:tc>
        <w:tc>
          <w:tcPr>
            <w:tcW w:w="354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197</w:t>
            </w:r>
            <w:r w:rsidR="007D5A4B">
              <w:rPr>
                <w:b/>
                <w:i/>
                <w:sz w:val="16"/>
              </w:rPr>
              <w:t>2</w:t>
            </w: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80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4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1989</w:t>
            </w:r>
          </w:p>
        </w:tc>
      </w:tr>
      <w:tr w:rsidR="0025749E" w:rsidRPr="00B3304D" w:rsidTr="00E002A5">
        <w:trPr>
          <w:jc w:val="center"/>
        </w:trPr>
        <w:tc>
          <w:tcPr>
            <w:tcW w:w="269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80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B3304D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гидравлическом испытании, Мпа (кгс/см</w:t>
            </w:r>
            <w:r w:rsidRPr="00B3304D">
              <w:rPr>
                <w:b/>
                <w:i/>
                <w:sz w:val="16"/>
                <w:vertAlign w:val="superscript"/>
              </w:rPr>
              <w:t>2</w:t>
            </w:r>
            <w:r w:rsidRPr="00B3304D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0,5 (5,0)</w:t>
            </w:r>
          </w:p>
        </w:tc>
        <w:tc>
          <w:tcPr>
            <w:tcW w:w="3544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25749E" w:rsidRPr="00B3304D" w:rsidRDefault="0025749E" w:rsidP="00E002A5">
            <w:pPr>
              <w:rPr>
                <w:b/>
                <w:i/>
                <w:sz w:val="16"/>
              </w:rPr>
            </w:pPr>
            <w:r w:rsidRPr="00B3304D">
              <w:rPr>
                <w:b/>
                <w:i/>
                <w:sz w:val="16"/>
              </w:rPr>
              <w:t>нет</w:t>
            </w:r>
          </w:p>
        </w:tc>
      </w:tr>
    </w:tbl>
    <w:p w:rsidR="0089456C" w:rsidRDefault="0089456C" w:rsidP="0015157D"/>
    <w:p w:rsidR="0025749E" w:rsidRPr="00E76A84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5749E" w:rsidRPr="00E76A84">
        <w:rPr>
          <w:b/>
          <w:i/>
          <w:sz w:val="32"/>
        </w:rPr>
        <w:lastRenderedPageBreak/>
        <w:t>4-осная цистерна для соляной кислоты, модель 15-1554</w:t>
      </w:r>
    </w:p>
    <w:p w:rsidR="0025749E" w:rsidRPr="00E76A84" w:rsidRDefault="0025749E" w:rsidP="0025749E">
      <w:pPr>
        <w:rPr>
          <w:sz w:val="16"/>
          <w:szCs w:val="16"/>
        </w:rPr>
      </w:pPr>
    </w:p>
    <w:p w:rsidR="0025749E" w:rsidRPr="00E76A84" w:rsidRDefault="0073180D" w:rsidP="0025749E">
      <w:pPr>
        <w:jc w:val="center"/>
        <w:rPr>
          <w:sz w:val="16"/>
          <w:szCs w:val="16"/>
        </w:rPr>
      </w:pPr>
      <w:r>
        <w:fldChar w:fldCharType="begin"/>
      </w:r>
      <w:r w:rsidR="0025749E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ноябрь2009\\PHOTO\\РИС186.PCX"  </w:instrText>
      </w:r>
      <w:r w:rsidR="0025749E">
        <w:instrText xml:space="preserve">\a \p </w:instrText>
      </w:r>
      <w:bookmarkStart w:id="51" w:name="_942573447"/>
      <w:bookmarkEnd w:id="51"/>
      <w:r w:rsidR="0025749E">
        <w:instrText xml:space="preserve"> \* MERGEFORMAT </w:instrText>
      </w:r>
      <w:r>
        <w:rPr>
          <w:noProof/>
        </w:rPr>
        <w:fldChar w:fldCharType="separate"/>
      </w:r>
      <w:r w:rsidR="00014D49">
        <w:object w:dxaOrig="14158" w:dyaOrig="4078">
          <v:shape id="_x0000_i1129" type="#_x0000_t75" style="width:708.3pt;height:204.3pt">
            <v:imagedata r:id="rId171" o:title="" croptop="4470f" cropbottom="1891f"/>
          </v:shape>
        </w:object>
      </w:r>
      <w:r>
        <w:fldChar w:fldCharType="end"/>
      </w:r>
    </w:p>
    <w:p w:rsidR="0025749E" w:rsidRPr="00E76A84" w:rsidRDefault="0025749E" w:rsidP="0025749E">
      <w:pPr>
        <w:jc w:val="center"/>
        <w:rPr>
          <w:b/>
          <w:i/>
        </w:rPr>
      </w:pPr>
      <w:r w:rsidRPr="00E76A84">
        <w:rPr>
          <w:b/>
          <w:i/>
        </w:rPr>
        <w:t>Назначение: для перевозки соляной кислоты</w:t>
      </w:r>
    </w:p>
    <w:p w:rsidR="0025749E" w:rsidRPr="00E76A84" w:rsidRDefault="0025749E" w:rsidP="0025749E">
      <w:pPr>
        <w:rPr>
          <w:sz w:val="16"/>
          <w:szCs w:val="16"/>
        </w:rPr>
      </w:pPr>
    </w:p>
    <w:tbl>
      <w:tblPr>
        <w:tblW w:w="12902" w:type="dxa"/>
        <w:jc w:val="center"/>
        <w:tblInd w:w="1417" w:type="dxa"/>
        <w:tblLayout w:type="fixed"/>
        <w:tblLook w:val="0000" w:firstRow="0" w:lastRow="0" w:firstColumn="0" w:lastColumn="0" w:noHBand="0" w:noVBand="0"/>
      </w:tblPr>
      <w:tblGrid>
        <w:gridCol w:w="2693"/>
        <w:gridCol w:w="1400"/>
        <w:gridCol w:w="3402"/>
        <w:gridCol w:w="1013"/>
        <w:gridCol w:w="3257"/>
        <w:gridCol w:w="1137"/>
      </w:tblGrid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00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1554.00.000</w:t>
            </w:r>
          </w:p>
        </w:tc>
        <w:tc>
          <w:tcPr>
            <w:tcW w:w="3402" w:type="dxa"/>
          </w:tcPr>
          <w:p w:rsidR="0025749E" w:rsidRPr="00E76A84" w:rsidRDefault="0025749E" w:rsidP="00E002A5">
            <w:pPr>
              <w:ind w:left="317"/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12020</w:t>
            </w: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1</w:t>
            </w: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00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ТУ 24.00.529-82</w:t>
            </w:r>
          </w:p>
        </w:tc>
        <w:tc>
          <w:tcPr>
            <w:tcW w:w="3402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10800</w:t>
            </w: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нет</w:t>
            </w: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00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15-1554</w:t>
            </w:r>
          </w:p>
        </w:tc>
        <w:tc>
          <w:tcPr>
            <w:tcW w:w="3402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нет</w:t>
            </w: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00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4405</w:t>
            </w: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нет</w:t>
            </w: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00" w:type="dxa"/>
          </w:tcPr>
          <w:p w:rsidR="0025749E" w:rsidRPr="00E76A84" w:rsidRDefault="0025749E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4</w:t>
            </w: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есть</w:t>
            </w: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00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62</w:t>
            </w:r>
          </w:p>
        </w:tc>
        <w:tc>
          <w:tcPr>
            <w:tcW w:w="3402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18-100</w:t>
            </w: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7D5A4B" w:rsidP="00E002A5">
            <w:pPr>
              <w:rPr>
                <w:b/>
                <w:i/>
                <w:sz w:val="16"/>
              </w:rPr>
            </w:pPr>
            <w:r w:rsidRPr="007D5A4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00" w:type="dxa"/>
          </w:tcPr>
          <w:p w:rsidR="0025749E" w:rsidRPr="00E76A84" w:rsidRDefault="007D5A4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21,0/23,0</w:t>
            </w:r>
          </w:p>
        </w:tc>
        <w:tc>
          <w:tcPr>
            <w:tcW w:w="3402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нет</w:t>
            </w: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есть</w:t>
            </w: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00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есть</w:t>
            </w: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верхний сифо-</w:t>
            </w: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00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205,02 (20,92)</w:t>
            </w:r>
          </w:p>
        </w:tc>
        <w:tc>
          <w:tcPr>
            <w:tcW w:w="3402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2600</w:t>
            </w: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нированием</w:t>
            </w: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00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68,28 (6,96)</w:t>
            </w:r>
          </w:p>
        </w:tc>
        <w:tc>
          <w:tcPr>
            <w:tcW w:w="3402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10610</w:t>
            </w: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Объем котла, м</w:t>
            </w:r>
            <w:r w:rsidRPr="00E76A84">
              <w:rPr>
                <w:b/>
                <w:i/>
                <w:sz w:val="16"/>
                <w:vertAlign w:val="superscript"/>
              </w:rPr>
              <w:t>3</w:t>
            </w:r>
            <w:r w:rsidRPr="00E76A84">
              <w:rPr>
                <w:b/>
                <w:i/>
                <w:sz w:val="16"/>
              </w:rPr>
              <w:t>:</w:t>
            </w:r>
          </w:p>
        </w:tc>
        <w:tc>
          <w:tcPr>
            <w:tcW w:w="1400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Удельный объем, м</w:t>
            </w:r>
            <w:r w:rsidRPr="00E76A84">
              <w:rPr>
                <w:b/>
                <w:i/>
                <w:sz w:val="16"/>
                <w:vertAlign w:val="superscript"/>
              </w:rPr>
              <w:t>3</w:t>
            </w:r>
            <w:r w:rsidRPr="00E76A84">
              <w:rPr>
                <w:b/>
                <w:i/>
                <w:sz w:val="16"/>
              </w:rPr>
              <w:t>/т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0,85</w:t>
            </w: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2</w:t>
            </w: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00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54,07</w:t>
            </w:r>
          </w:p>
        </w:tc>
        <w:tc>
          <w:tcPr>
            <w:tcW w:w="3402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2</w:t>
            </w: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нет</w:t>
            </w: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00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52,80</w:t>
            </w:r>
          </w:p>
        </w:tc>
        <w:tc>
          <w:tcPr>
            <w:tcW w:w="3402" w:type="dxa"/>
          </w:tcPr>
          <w:p w:rsidR="0025749E" w:rsidRPr="00E76A84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есть</w:t>
            </w: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00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 xml:space="preserve">загружаемого продукта, </w:t>
            </w:r>
            <w:r w:rsidRPr="00E76A84">
              <w:rPr>
                <w:b/>
                <w:i/>
                <w:sz w:val="16"/>
              </w:rPr>
              <w:sym w:font="Symbol" w:char="F0B0"/>
            </w:r>
            <w:r w:rsidRPr="00E76A84">
              <w:rPr>
                <w:b/>
                <w:i/>
                <w:sz w:val="16"/>
              </w:rPr>
              <w:t>С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+20</w:t>
            </w: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00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00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клапана), МПа (кгс/см</w:t>
            </w:r>
            <w:r w:rsidRPr="00E76A84">
              <w:rPr>
                <w:b/>
                <w:i/>
                <w:sz w:val="16"/>
                <w:vertAlign w:val="superscript"/>
              </w:rPr>
              <w:t>2</w:t>
            </w:r>
            <w:r w:rsidRPr="00E76A84">
              <w:rPr>
                <w:b/>
                <w:i/>
                <w:sz w:val="16"/>
              </w:rPr>
              <w:t>)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0,196 (2,0)</w:t>
            </w: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1975</w:t>
            </w: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00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1990</w:t>
            </w:r>
          </w:p>
        </w:tc>
      </w:tr>
      <w:tr w:rsidR="0025749E" w:rsidRPr="00E76A84" w:rsidTr="00E002A5">
        <w:trPr>
          <w:jc w:val="center"/>
        </w:trPr>
        <w:tc>
          <w:tcPr>
            <w:tcW w:w="269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00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E76A84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гидравлическом испытании, МПа (кгс/см</w:t>
            </w:r>
            <w:r w:rsidRPr="00E76A84">
              <w:rPr>
                <w:b/>
                <w:i/>
                <w:sz w:val="16"/>
                <w:vertAlign w:val="superscript"/>
              </w:rPr>
              <w:t>2</w:t>
            </w:r>
            <w:r w:rsidRPr="00E76A84">
              <w:rPr>
                <w:b/>
                <w:i/>
                <w:sz w:val="16"/>
              </w:rPr>
              <w:t>)</w:t>
            </w:r>
          </w:p>
        </w:tc>
        <w:tc>
          <w:tcPr>
            <w:tcW w:w="1013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0,54 (5,5)</w:t>
            </w:r>
          </w:p>
        </w:tc>
        <w:tc>
          <w:tcPr>
            <w:tcW w:w="325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37" w:type="dxa"/>
          </w:tcPr>
          <w:p w:rsidR="0025749E" w:rsidRPr="00E76A84" w:rsidRDefault="0025749E" w:rsidP="00E002A5">
            <w:pPr>
              <w:rPr>
                <w:b/>
                <w:i/>
                <w:sz w:val="16"/>
              </w:rPr>
            </w:pPr>
            <w:r w:rsidRPr="00E76A84">
              <w:rPr>
                <w:b/>
                <w:i/>
                <w:sz w:val="16"/>
              </w:rPr>
              <w:t>нет</w:t>
            </w:r>
          </w:p>
        </w:tc>
      </w:tr>
    </w:tbl>
    <w:p w:rsidR="0025749E" w:rsidRDefault="0025749E" w:rsidP="0015157D"/>
    <w:p w:rsidR="0025749E" w:rsidRDefault="0025749E" w:rsidP="0015157D"/>
    <w:p w:rsidR="0025749E" w:rsidRDefault="0025749E" w:rsidP="0015157D"/>
    <w:p w:rsidR="0025749E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5749E" w:rsidRPr="00132547">
        <w:rPr>
          <w:b/>
          <w:i/>
          <w:sz w:val="32"/>
        </w:rPr>
        <w:lastRenderedPageBreak/>
        <w:t>4-осная цистерна для хлора, модели 15-1556</w:t>
      </w:r>
    </w:p>
    <w:p w:rsidR="0025749E" w:rsidRPr="00132547" w:rsidRDefault="0025749E" w:rsidP="0025749E">
      <w:pPr>
        <w:rPr>
          <w:b/>
          <w:i/>
        </w:rPr>
      </w:pPr>
    </w:p>
    <w:bookmarkStart w:id="52" w:name="_943964210"/>
    <w:bookmarkEnd w:id="52"/>
    <w:p w:rsidR="0025749E" w:rsidRDefault="0073180D" w:rsidP="0025749E">
      <w:pPr>
        <w:jc w:val="center"/>
      </w:pPr>
      <w:r>
        <w:fldChar w:fldCharType="begin"/>
      </w:r>
      <w:r w:rsidR="00B31677">
        <w:instrText xml:space="preserve"> LINK Paint.Picture "C:\\PHOTO\\РИС217.BMP" "" \a \p \* MERGEFORMAT </w:instrText>
      </w:r>
      <w:r>
        <w:fldChar w:fldCharType="separate"/>
      </w:r>
      <w:r w:rsidR="00DE355C">
        <w:object w:dxaOrig="4366" w:dyaOrig="12585">
          <v:shape id="_x0000_i1130" type="#_x0000_t75" style="width:697.4pt;height:205.95pt">
            <v:imagedata r:id="rId172" o:title="" croptop="2406f" cropbottom="516f"/>
          </v:shape>
        </w:object>
      </w:r>
      <w:r>
        <w:fldChar w:fldCharType="end"/>
      </w:r>
    </w:p>
    <w:p w:rsidR="0025749E" w:rsidRDefault="0025749E" w:rsidP="0025749E"/>
    <w:p w:rsidR="0025749E" w:rsidRPr="00132547" w:rsidRDefault="0025749E" w:rsidP="0025749E">
      <w:pPr>
        <w:jc w:val="center"/>
        <w:rPr>
          <w:b/>
          <w:i/>
        </w:rPr>
      </w:pPr>
      <w:r w:rsidRPr="00132547">
        <w:rPr>
          <w:b/>
          <w:i/>
        </w:rPr>
        <w:t xml:space="preserve">      </w:t>
      </w:r>
    </w:p>
    <w:p w:rsidR="0025749E" w:rsidRPr="00132547" w:rsidRDefault="0025749E" w:rsidP="0025749E">
      <w:pPr>
        <w:jc w:val="center"/>
        <w:rPr>
          <w:b/>
          <w:i/>
        </w:rPr>
      </w:pPr>
      <w:r w:rsidRPr="00132547">
        <w:rPr>
          <w:b/>
          <w:i/>
        </w:rPr>
        <w:t>Назначение: для перевозки сжиженного газа - хлора</w:t>
      </w:r>
    </w:p>
    <w:p w:rsidR="0025749E" w:rsidRDefault="0025749E" w:rsidP="0025749E">
      <w:r>
        <w:t xml:space="preserve"> </w:t>
      </w:r>
    </w:p>
    <w:tbl>
      <w:tblPr>
        <w:tblW w:w="13234" w:type="dxa"/>
        <w:jc w:val="center"/>
        <w:tblInd w:w="1181" w:type="dxa"/>
        <w:tblLayout w:type="fixed"/>
        <w:tblLook w:val="0000" w:firstRow="0" w:lastRow="0" w:firstColumn="0" w:lastColumn="0" w:noHBand="0" w:noVBand="0"/>
      </w:tblPr>
      <w:tblGrid>
        <w:gridCol w:w="2835"/>
        <w:gridCol w:w="1469"/>
        <w:gridCol w:w="3260"/>
        <w:gridCol w:w="1007"/>
        <w:gridCol w:w="3402"/>
        <w:gridCol w:w="1261"/>
      </w:tblGrid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69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1556.00.000-2</w:t>
            </w:r>
          </w:p>
        </w:tc>
        <w:tc>
          <w:tcPr>
            <w:tcW w:w="3260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61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1</w:t>
            </w:r>
          </w:p>
        </w:tc>
      </w:tr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69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ТУ 24.00.803-82</w:t>
            </w:r>
          </w:p>
        </w:tc>
        <w:tc>
          <w:tcPr>
            <w:tcW w:w="3260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132547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61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нет</w:t>
            </w:r>
          </w:p>
        </w:tc>
      </w:tr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69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 xml:space="preserve">15-1556 </w:t>
            </w:r>
          </w:p>
        </w:tc>
        <w:tc>
          <w:tcPr>
            <w:tcW w:w="3260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4446</w:t>
            </w:r>
          </w:p>
        </w:tc>
        <w:tc>
          <w:tcPr>
            <w:tcW w:w="3402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61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нет</w:t>
            </w:r>
          </w:p>
        </w:tc>
      </w:tr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69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61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есть</w:t>
            </w:r>
          </w:p>
        </w:tc>
      </w:tr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69" w:type="dxa"/>
          </w:tcPr>
          <w:p w:rsidR="0025749E" w:rsidRPr="00132547" w:rsidRDefault="0025749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60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18-100</w:t>
            </w:r>
          </w:p>
        </w:tc>
        <w:tc>
          <w:tcPr>
            <w:tcW w:w="3402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61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нет</w:t>
            </w:r>
          </w:p>
        </w:tc>
      </w:tr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69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57,5</w:t>
            </w:r>
          </w:p>
        </w:tc>
        <w:tc>
          <w:tcPr>
            <w:tcW w:w="3260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Наличие предохранительного-впускного</w:t>
            </w:r>
          </w:p>
        </w:tc>
        <w:tc>
          <w:tcPr>
            <w:tcW w:w="1261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7D5A4B" w:rsidP="00E002A5">
            <w:pPr>
              <w:rPr>
                <w:b/>
                <w:i/>
                <w:sz w:val="16"/>
              </w:rPr>
            </w:pPr>
            <w:r w:rsidRPr="007D5A4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69" w:type="dxa"/>
          </w:tcPr>
          <w:p w:rsidR="0025749E" w:rsidRPr="00132547" w:rsidRDefault="007D5A4B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27,2/30,0</w:t>
            </w:r>
          </w:p>
        </w:tc>
        <w:tc>
          <w:tcPr>
            <w:tcW w:w="3260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61" w:type="dxa"/>
          </w:tcPr>
          <w:p w:rsidR="0025749E" w:rsidRPr="00132547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есть</w:t>
            </w:r>
          </w:p>
        </w:tc>
      </w:tr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69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2400</w:t>
            </w:r>
          </w:p>
        </w:tc>
        <w:tc>
          <w:tcPr>
            <w:tcW w:w="3402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61" w:type="dxa"/>
          </w:tcPr>
          <w:p w:rsidR="0025749E" w:rsidRPr="00132547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верхний пере-</w:t>
            </w:r>
          </w:p>
        </w:tc>
      </w:tr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69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209,72 (21,4)</w:t>
            </w:r>
          </w:p>
        </w:tc>
        <w:tc>
          <w:tcPr>
            <w:tcW w:w="3260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10616</w:t>
            </w:r>
          </w:p>
        </w:tc>
        <w:tc>
          <w:tcPr>
            <w:tcW w:w="3402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61" w:type="dxa"/>
          </w:tcPr>
          <w:p w:rsidR="0025749E" w:rsidRPr="00132547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давливанием</w:t>
            </w:r>
          </w:p>
        </w:tc>
      </w:tr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69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69,78 (7,12)</w:t>
            </w:r>
          </w:p>
        </w:tc>
        <w:tc>
          <w:tcPr>
            <w:tcW w:w="3260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Удельный объем, м</w:t>
            </w:r>
            <w:r w:rsidRPr="00132547">
              <w:rPr>
                <w:b/>
                <w:i/>
                <w:sz w:val="16"/>
                <w:vertAlign w:val="superscript"/>
              </w:rPr>
              <w:t>3</w:t>
            </w:r>
            <w:r w:rsidRPr="00132547">
              <w:rPr>
                <w:b/>
                <w:i/>
                <w:sz w:val="16"/>
              </w:rPr>
              <w:t>/т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0,8</w:t>
            </w:r>
          </w:p>
        </w:tc>
        <w:tc>
          <w:tcPr>
            <w:tcW w:w="3402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61" w:type="dxa"/>
          </w:tcPr>
          <w:p w:rsidR="0025749E" w:rsidRPr="00132547" w:rsidRDefault="0025749E" w:rsidP="00E002A5">
            <w:pPr>
              <w:ind w:right="-108"/>
              <w:rPr>
                <w:b/>
                <w:i/>
                <w:sz w:val="16"/>
              </w:rPr>
            </w:pPr>
          </w:p>
        </w:tc>
      </w:tr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Объем котла, м</w:t>
            </w:r>
            <w:r w:rsidRPr="0013254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69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46</w:t>
            </w:r>
          </w:p>
        </w:tc>
        <w:tc>
          <w:tcPr>
            <w:tcW w:w="3260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261" w:type="dxa"/>
          </w:tcPr>
          <w:p w:rsidR="0025749E" w:rsidRPr="00132547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2</w:t>
            </w:r>
          </w:p>
        </w:tc>
      </w:tr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69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120</w:t>
            </w:r>
          </w:p>
        </w:tc>
        <w:tc>
          <w:tcPr>
            <w:tcW w:w="3260" w:type="dxa"/>
          </w:tcPr>
          <w:p w:rsidR="0025749E" w:rsidRPr="00132547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 xml:space="preserve">Условное рабочее давления в котле 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261" w:type="dxa"/>
          </w:tcPr>
          <w:p w:rsidR="0025749E" w:rsidRPr="00132547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нет</w:t>
            </w:r>
          </w:p>
        </w:tc>
      </w:tr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69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60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ind w:right="-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61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69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7800</w:t>
            </w:r>
          </w:p>
        </w:tc>
        <w:tc>
          <w:tcPr>
            <w:tcW w:w="3260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клапана), МПа (кг/см</w:t>
            </w:r>
            <w:r w:rsidRPr="00132547">
              <w:rPr>
                <w:b/>
                <w:i/>
                <w:sz w:val="16"/>
                <w:vertAlign w:val="superscript"/>
              </w:rPr>
              <w:t>2</w:t>
            </w:r>
            <w:r w:rsidRPr="00132547">
              <w:rPr>
                <w:b/>
                <w:i/>
                <w:sz w:val="16"/>
              </w:rPr>
              <w:t>)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1,5 (15,0)</w:t>
            </w:r>
          </w:p>
        </w:tc>
        <w:tc>
          <w:tcPr>
            <w:tcW w:w="3402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 xml:space="preserve">загружаемого продукта, </w:t>
            </w:r>
            <w:r w:rsidRPr="00132547">
              <w:rPr>
                <w:b/>
                <w:i/>
                <w:sz w:val="16"/>
              </w:rPr>
              <w:sym w:font="Symbol" w:char="F0B0"/>
            </w:r>
            <w:r w:rsidRPr="00132547">
              <w:rPr>
                <w:b/>
                <w:i/>
                <w:sz w:val="16"/>
              </w:rPr>
              <w:t>С</w:t>
            </w:r>
          </w:p>
        </w:tc>
        <w:tc>
          <w:tcPr>
            <w:tcW w:w="1261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+50  -50</w:t>
            </w:r>
          </w:p>
        </w:tc>
      </w:tr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69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5749E" w:rsidRPr="00132547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 xml:space="preserve">Давление, создаваемое в котле при 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61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197</w:t>
            </w:r>
            <w:r>
              <w:rPr>
                <w:b/>
                <w:i/>
                <w:sz w:val="16"/>
              </w:rPr>
              <w:t>4</w:t>
            </w:r>
          </w:p>
        </w:tc>
      </w:tr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25749E" w:rsidP="00E002A5">
            <w:pPr>
              <w:ind w:left="317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69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12020</w:t>
            </w:r>
          </w:p>
        </w:tc>
        <w:tc>
          <w:tcPr>
            <w:tcW w:w="3260" w:type="dxa"/>
          </w:tcPr>
          <w:p w:rsidR="0025749E" w:rsidRPr="00132547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гидравлическом испытании, МПа (кг/см</w:t>
            </w:r>
            <w:r w:rsidRPr="00132547">
              <w:rPr>
                <w:b/>
                <w:i/>
                <w:sz w:val="16"/>
                <w:vertAlign w:val="superscript"/>
              </w:rPr>
              <w:t>2</w:t>
            </w:r>
            <w:r w:rsidRPr="00132547">
              <w:rPr>
                <w:b/>
                <w:i/>
                <w:sz w:val="16"/>
              </w:rPr>
              <w:t>)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2,25 (22,5)</w:t>
            </w:r>
          </w:p>
        </w:tc>
        <w:tc>
          <w:tcPr>
            <w:tcW w:w="3402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1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25749E" w:rsidRPr="00132547" w:rsidTr="00E002A5">
        <w:trPr>
          <w:jc w:val="center"/>
        </w:trPr>
        <w:tc>
          <w:tcPr>
            <w:tcW w:w="2835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69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5749E" w:rsidRPr="00132547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07" w:type="dxa"/>
          </w:tcPr>
          <w:p w:rsidR="0025749E" w:rsidRPr="00132547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1" w:type="dxa"/>
          </w:tcPr>
          <w:p w:rsidR="0025749E" w:rsidRPr="00132547" w:rsidRDefault="0025749E" w:rsidP="00E002A5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нет</w:t>
            </w:r>
          </w:p>
        </w:tc>
      </w:tr>
    </w:tbl>
    <w:p w:rsidR="0025749E" w:rsidRDefault="0025749E" w:rsidP="0015157D"/>
    <w:p w:rsidR="0025749E" w:rsidRDefault="0025749E" w:rsidP="0015157D"/>
    <w:p w:rsidR="0025749E" w:rsidRPr="004A3F3B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5749E" w:rsidRPr="00C43DAD">
        <w:rPr>
          <w:b/>
          <w:i/>
          <w:sz w:val="32"/>
        </w:rPr>
        <w:lastRenderedPageBreak/>
        <w:t xml:space="preserve">4-осная цистерна </w:t>
      </w:r>
      <w:r w:rsidR="0025749E">
        <w:rPr>
          <w:b/>
          <w:i/>
          <w:sz w:val="32"/>
        </w:rPr>
        <w:t xml:space="preserve"> для хлора</w:t>
      </w:r>
      <w:r w:rsidR="0025749E" w:rsidRPr="00C43DAD">
        <w:rPr>
          <w:b/>
          <w:i/>
          <w:sz w:val="32"/>
        </w:rPr>
        <w:t>, модели 15-15</w:t>
      </w:r>
      <w:r w:rsidR="0025749E">
        <w:rPr>
          <w:b/>
          <w:i/>
          <w:sz w:val="32"/>
        </w:rPr>
        <w:t>56-03</w:t>
      </w:r>
    </w:p>
    <w:p w:rsidR="0025749E" w:rsidRDefault="0025749E" w:rsidP="0025749E"/>
    <w:p w:rsidR="0025749E" w:rsidRPr="004A3F3B" w:rsidRDefault="00E47A18" w:rsidP="0025749E">
      <w:r>
        <w:rPr>
          <w:noProof/>
        </w:rPr>
        <w:drawing>
          <wp:inline distT="0" distB="0" distL="0" distR="0" wp14:anchorId="0237E765" wp14:editId="35B4AFEF">
            <wp:extent cx="8890000" cy="2946400"/>
            <wp:effectExtent l="19050" t="0" r="6350" b="0"/>
            <wp:docPr id="224" name="Рисунок 224" descr="15-1556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15-1556-03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49E" w:rsidRDefault="0025749E" w:rsidP="0025749E">
      <w:pPr>
        <w:jc w:val="center"/>
        <w:rPr>
          <w:b/>
          <w:i/>
        </w:rPr>
      </w:pPr>
    </w:p>
    <w:p w:rsidR="0025749E" w:rsidRPr="00C43DAD" w:rsidRDefault="0025749E" w:rsidP="0025749E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хлора</w:t>
      </w:r>
    </w:p>
    <w:p w:rsidR="0025749E" w:rsidRPr="004C3149" w:rsidRDefault="0025749E" w:rsidP="0025749E">
      <w:pPr>
        <w:jc w:val="center"/>
        <w:rPr>
          <w:b/>
          <w:i/>
        </w:rPr>
      </w:pPr>
    </w:p>
    <w:tbl>
      <w:tblPr>
        <w:tblW w:w="1353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1367"/>
        <w:gridCol w:w="3576"/>
        <w:gridCol w:w="1018"/>
        <w:gridCol w:w="3349"/>
        <w:gridCol w:w="1431"/>
      </w:tblGrid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1556</w:t>
            </w:r>
            <w:r w:rsidRPr="000A6536">
              <w:rPr>
                <w:b/>
                <w:i/>
                <w:sz w:val="16"/>
              </w:rPr>
              <w:t>.00.000-0</w:t>
            </w:r>
            <w:r>
              <w:rPr>
                <w:b/>
                <w:i/>
                <w:sz w:val="16"/>
              </w:rPr>
              <w:t>3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24.0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803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82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3075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556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03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4486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клапана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367" w:type="dxa"/>
          </w:tcPr>
          <w:p w:rsidR="0025749E" w:rsidRPr="000A6536" w:rsidRDefault="0025749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57,5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7D5A4B" w:rsidP="00E002A5">
            <w:pPr>
              <w:rPr>
                <w:b/>
                <w:i/>
                <w:sz w:val="16"/>
              </w:rPr>
            </w:pPr>
            <w:r w:rsidRPr="007D5A4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67" w:type="dxa"/>
          </w:tcPr>
          <w:p w:rsidR="0025749E" w:rsidRPr="000A6536" w:rsidRDefault="007D5A4B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29,5/31,4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через,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сливо-наливные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217,8 (22,2)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2400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10616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Рабочее давление в котле, (при  температуре 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продукта 50</w:t>
            </w:r>
            <w:r>
              <w:rPr>
                <w:b/>
                <w:i/>
                <w:sz w:val="16"/>
                <w:vertAlign w:val="superscript"/>
              </w:rPr>
              <w:t>0</w:t>
            </w:r>
            <w:r>
              <w:rPr>
                <w:b/>
                <w:i/>
                <w:sz w:val="16"/>
              </w:rPr>
              <w:t xml:space="preserve">С), </w:t>
            </w: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1,63 (16,3)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576" w:type="dxa"/>
          </w:tcPr>
          <w:p w:rsidR="0025749E" w:rsidRPr="00C30D64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Пробное 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76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23,0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</w:tbl>
    <w:p w:rsidR="0025749E" w:rsidRDefault="0025749E" w:rsidP="0015157D"/>
    <w:p w:rsidR="0025749E" w:rsidRPr="004A3F3B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5749E" w:rsidRPr="00C43DAD">
        <w:rPr>
          <w:b/>
          <w:i/>
          <w:sz w:val="32"/>
        </w:rPr>
        <w:lastRenderedPageBreak/>
        <w:t xml:space="preserve">4-осная цистерна </w:t>
      </w:r>
      <w:r w:rsidR="0025749E">
        <w:rPr>
          <w:b/>
          <w:i/>
          <w:sz w:val="32"/>
        </w:rPr>
        <w:t xml:space="preserve"> для натра едкого технического</w:t>
      </w:r>
      <w:r w:rsidR="0025749E" w:rsidRPr="00C43DAD">
        <w:rPr>
          <w:b/>
          <w:i/>
          <w:sz w:val="32"/>
        </w:rPr>
        <w:t>, модели 15-15</w:t>
      </w:r>
      <w:r w:rsidR="0025749E">
        <w:rPr>
          <w:b/>
          <w:i/>
          <w:sz w:val="32"/>
        </w:rPr>
        <w:t>56-50</w:t>
      </w:r>
    </w:p>
    <w:p w:rsidR="0025749E" w:rsidRDefault="0025749E" w:rsidP="0025749E"/>
    <w:p w:rsidR="0025749E" w:rsidRPr="004A3F3B" w:rsidRDefault="00E47A18" w:rsidP="0025749E">
      <w:r>
        <w:rPr>
          <w:noProof/>
        </w:rPr>
        <w:drawing>
          <wp:inline distT="0" distB="0" distL="0" distR="0" wp14:anchorId="6FCE3E0A" wp14:editId="562EEAC9">
            <wp:extent cx="8890000" cy="2946400"/>
            <wp:effectExtent l="19050" t="0" r="6350" b="0"/>
            <wp:docPr id="225" name="Рисунок 225" descr="15-1556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15-1556-03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49E" w:rsidRDefault="0025749E" w:rsidP="0025749E">
      <w:pPr>
        <w:jc w:val="center"/>
        <w:rPr>
          <w:b/>
          <w:i/>
        </w:rPr>
      </w:pPr>
    </w:p>
    <w:p w:rsidR="0025749E" w:rsidRPr="00C43DAD" w:rsidRDefault="0025749E" w:rsidP="0025749E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натра едкого технического</w:t>
      </w:r>
    </w:p>
    <w:p w:rsidR="0025749E" w:rsidRPr="004C3149" w:rsidRDefault="0025749E" w:rsidP="0025749E">
      <w:pPr>
        <w:jc w:val="center"/>
        <w:rPr>
          <w:b/>
          <w:i/>
        </w:rPr>
      </w:pPr>
    </w:p>
    <w:tbl>
      <w:tblPr>
        <w:tblW w:w="1353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1367"/>
        <w:gridCol w:w="3576"/>
        <w:gridCol w:w="1018"/>
        <w:gridCol w:w="3349"/>
        <w:gridCol w:w="1431"/>
      </w:tblGrid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01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3075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556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50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4486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клапана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58,6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490A8E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490A8E">
              <w:rPr>
                <w:b/>
                <w:i/>
                <w:sz w:val="16"/>
              </w:rPr>
              <w:t>)</w:t>
            </w:r>
            <w:r w:rsidRPr="000A6536">
              <w:rPr>
                <w:b/>
                <w:i/>
                <w:sz w:val="16"/>
              </w:rPr>
              <w:t>, т</w:t>
            </w:r>
          </w:p>
        </w:tc>
        <w:tc>
          <w:tcPr>
            <w:tcW w:w="1367" w:type="dxa"/>
          </w:tcPr>
          <w:p w:rsidR="0025749E" w:rsidRPr="00490A8E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</w:t>
            </w:r>
            <w:r w:rsidRPr="00490A8E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/28,9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через,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217,8 (21,88)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сливо-наливные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2400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10616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Рабочее давление в котле, (при  температуре 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продукта 50</w:t>
            </w:r>
            <w:r>
              <w:rPr>
                <w:b/>
                <w:i/>
                <w:sz w:val="16"/>
                <w:vertAlign w:val="superscript"/>
              </w:rPr>
              <w:t>0</w:t>
            </w:r>
            <w:r>
              <w:rPr>
                <w:b/>
                <w:i/>
                <w:sz w:val="16"/>
              </w:rPr>
              <w:t xml:space="preserve">С), </w:t>
            </w: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1,63 (16,3)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1974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76" w:type="dxa"/>
          </w:tcPr>
          <w:p w:rsidR="0025749E" w:rsidRPr="00C30D64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Пробное 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23,0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</w:tbl>
    <w:p w:rsidR="0025749E" w:rsidRDefault="0025749E" w:rsidP="0015157D"/>
    <w:p w:rsidR="0025749E" w:rsidRPr="004A3F3B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25749E" w:rsidRPr="00C43DAD">
        <w:rPr>
          <w:b/>
          <w:i/>
          <w:sz w:val="32"/>
        </w:rPr>
        <w:lastRenderedPageBreak/>
        <w:t xml:space="preserve">4-осная цистерна </w:t>
      </w:r>
      <w:r w:rsidR="0025749E">
        <w:rPr>
          <w:b/>
          <w:i/>
          <w:sz w:val="32"/>
        </w:rPr>
        <w:t xml:space="preserve"> для натра едкого технического</w:t>
      </w:r>
      <w:r w:rsidR="0025749E" w:rsidRPr="00C43DAD">
        <w:rPr>
          <w:b/>
          <w:i/>
          <w:sz w:val="32"/>
        </w:rPr>
        <w:t>, модели 15-15</w:t>
      </w:r>
      <w:r w:rsidR="0025749E">
        <w:rPr>
          <w:b/>
          <w:i/>
          <w:sz w:val="32"/>
        </w:rPr>
        <w:t>56-51</w:t>
      </w:r>
    </w:p>
    <w:p w:rsidR="0025749E" w:rsidRDefault="0025749E" w:rsidP="0025749E"/>
    <w:p w:rsidR="0025749E" w:rsidRPr="004A3F3B" w:rsidRDefault="00E47A18" w:rsidP="0025749E">
      <w:r>
        <w:rPr>
          <w:noProof/>
        </w:rPr>
        <w:drawing>
          <wp:inline distT="0" distB="0" distL="0" distR="0" wp14:anchorId="60F20319" wp14:editId="3F6DCD5E">
            <wp:extent cx="8890000" cy="2946400"/>
            <wp:effectExtent l="19050" t="0" r="6350" b="0"/>
            <wp:docPr id="226" name="Рисунок 226" descr="15-1556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15-1556-03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49E" w:rsidRDefault="0025749E" w:rsidP="0025749E">
      <w:pPr>
        <w:jc w:val="center"/>
        <w:rPr>
          <w:b/>
          <w:i/>
        </w:rPr>
      </w:pPr>
    </w:p>
    <w:p w:rsidR="0025749E" w:rsidRPr="00C43DAD" w:rsidRDefault="0025749E" w:rsidP="0025749E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натра едкого технического</w:t>
      </w:r>
    </w:p>
    <w:p w:rsidR="0025749E" w:rsidRPr="004C3149" w:rsidRDefault="0025749E" w:rsidP="0025749E">
      <w:pPr>
        <w:jc w:val="center"/>
        <w:rPr>
          <w:b/>
          <w:i/>
        </w:rPr>
      </w:pPr>
    </w:p>
    <w:tbl>
      <w:tblPr>
        <w:tblW w:w="1353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1367"/>
        <w:gridCol w:w="3576"/>
        <w:gridCol w:w="1018"/>
        <w:gridCol w:w="3349"/>
        <w:gridCol w:w="1431"/>
      </w:tblGrid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018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3075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556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51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4486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клапана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56,9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490A8E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490A8E">
              <w:rPr>
                <w:b/>
                <w:i/>
                <w:sz w:val="16"/>
              </w:rPr>
              <w:t>)</w:t>
            </w:r>
            <w:r w:rsidRPr="000A6536">
              <w:rPr>
                <w:b/>
                <w:i/>
                <w:sz w:val="16"/>
              </w:rPr>
              <w:t>, т</w:t>
            </w:r>
          </w:p>
        </w:tc>
        <w:tc>
          <w:tcPr>
            <w:tcW w:w="1367" w:type="dxa"/>
          </w:tcPr>
          <w:p w:rsidR="0025749E" w:rsidRPr="00490A8E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27,8/30,6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через,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217,8 (21,88)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сливо-наливные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2400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10616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Рабочее давление в котле, (при  температуре 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продукта 50</w:t>
            </w:r>
            <w:r>
              <w:rPr>
                <w:b/>
                <w:i/>
                <w:sz w:val="16"/>
                <w:vertAlign w:val="superscript"/>
              </w:rPr>
              <w:t>0</w:t>
            </w:r>
            <w:r>
              <w:rPr>
                <w:b/>
                <w:i/>
                <w:sz w:val="16"/>
              </w:rPr>
              <w:t xml:space="preserve">С), </w:t>
            </w: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1,63 (16,3)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1974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76" w:type="dxa"/>
          </w:tcPr>
          <w:p w:rsidR="0025749E" w:rsidRPr="00C30D64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Пробное 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23,0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25749E" w:rsidTr="00E002A5">
        <w:trPr>
          <w:jc w:val="center"/>
        </w:trPr>
        <w:tc>
          <w:tcPr>
            <w:tcW w:w="2794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367" w:type="dxa"/>
          </w:tcPr>
          <w:p w:rsidR="0025749E" w:rsidRPr="000A6536" w:rsidRDefault="0025749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576" w:type="dxa"/>
          </w:tcPr>
          <w:p w:rsidR="0025749E" w:rsidRPr="000A6536" w:rsidRDefault="0025749E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18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25749E" w:rsidRPr="000A6536" w:rsidRDefault="0025749E" w:rsidP="00E002A5">
            <w:pPr>
              <w:rPr>
                <w:b/>
                <w:i/>
                <w:sz w:val="16"/>
              </w:rPr>
            </w:pPr>
          </w:p>
        </w:tc>
      </w:tr>
    </w:tbl>
    <w:p w:rsidR="0025749E" w:rsidRDefault="0025749E" w:rsidP="0015157D"/>
    <w:p w:rsidR="009E1B08" w:rsidRPr="007B0D74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E1B08" w:rsidRPr="007B0D74">
        <w:rPr>
          <w:b/>
          <w:i/>
          <w:sz w:val="32"/>
        </w:rPr>
        <w:lastRenderedPageBreak/>
        <w:t>4-осная цистерна для пасты сульфонола, модель 15-1565</w:t>
      </w:r>
    </w:p>
    <w:p w:rsidR="009E1B08" w:rsidRPr="007B0D74" w:rsidRDefault="009E1B08" w:rsidP="009E1B08">
      <w:pPr>
        <w:rPr>
          <w:sz w:val="16"/>
          <w:szCs w:val="16"/>
        </w:rPr>
      </w:pPr>
    </w:p>
    <w:p w:rsidR="009E1B08" w:rsidRDefault="009E1B08" w:rsidP="009E1B08">
      <w:r>
        <w:t xml:space="preserve">                   </w:t>
      </w:r>
      <w:bookmarkStart w:id="53" w:name="_943857889"/>
      <w:bookmarkEnd w:id="53"/>
      <w:r w:rsidR="0073180D">
        <w:fldChar w:fldCharType="begin"/>
      </w:r>
      <w:r w:rsidR="00B31677">
        <w:instrText xml:space="preserve"> LINK Paint.Picture "C:\\PHOTO\\РИС210.BMP" "" \a \p </w:instrText>
      </w:r>
      <w:r w:rsidR="0073180D">
        <w:fldChar w:fldCharType="separate"/>
      </w:r>
      <w:r w:rsidR="00DE355C">
        <w:object w:dxaOrig="2986" w:dyaOrig="14264">
          <v:shape id="_x0000_i1131" type="#_x0000_t75" style="width:591.05pt;height:200.1pt">
            <v:imagedata r:id="rId174" o:title="" croptop="4213f"/>
          </v:shape>
        </w:object>
      </w:r>
      <w:r w:rsidR="0073180D">
        <w:fldChar w:fldCharType="end"/>
      </w:r>
    </w:p>
    <w:p w:rsidR="009E1B08" w:rsidRPr="007B0D74" w:rsidRDefault="009E1B08" w:rsidP="009E1B08">
      <w:pPr>
        <w:rPr>
          <w:sz w:val="16"/>
          <w:szCs w:val="16"/>
        </w:rPr>
      </w:pPr>
    </w:p>
    <w:p w:rsidR="009E1B08" w:rsidRPr="007B0D74" w:rsidRDefault="009E1B08" w:rsidP="009E1B08">
      <w:pPr>
        <w:jc w:val="center"/>
        <w:rPr>
          <w:b/>
          <w:i/>
        </w:rPr>
      </w:pPr>
      <w:r>
        <w:t xml:space="preserve"> </w:t>
      </w:r>
    </w:p>
    <w:p w:rsidR="009E1B08" w:rsidRPr="007B0D74" w:rsidRDefault="009E1B08" w:rsidP="009E1B08">
      <w:pPr>
        <w:jc w:val="center"/>
        <w:rPr>
          <w:b/>
          <w:i/>
        </w:rPr>
      </w:pPr>
      <w:r w:rsidRPr="007B0D74">
        <w:rPr>
          <w:b/>
          <w:i/>
        </w:rPr>
        <w:t>Назначение: для перевозки пасты сульфонола</w:t>
      </w:r>
    </w:p>
    <w:p w:rsidR="009E1B08" w:rsidRDefault="009E1B08" w:rsidP="009E1B08">
      <w:r>
        <w:t xml:space="preserve"> </w:t>
      </w:r>
    </w:p>
    <w:tbl>
      <w:tblPr>
        <w:tblW w:w="13511" w:type="dxa"/>
        <w:jc w:val="center"/>
        <w:tblInd w:w="1041" w:type="dxa"/>
        <w:tblLayout w:type="fixed"/>
        <w:tblLook w:val="0000" w:firstRow="0" w:lastRow="0" w:firstColumn="0" w:lastColumn="0" w:noHBand="0" w:noVBand="0"/>
      </w:tblPr>
      <w:tblGrid>
        <w:gridCol w:w="2835"/>
        <w:gridCol w:w="1409"/>
        <w:gridCol w:w="3451"/>
        <w:gridCol w:w="932"/>
        <w:gridCol w:w="3484"/>
        <w:gridCol w:w="1400"/>
      </w:tblGrid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1565.00.000</w:t>
            </w:r>
          </w:p>
        </w:tc>
        <w:tc>
          <w:tcPr>
            <w:tcW w:w="3451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84" w:type="dxa"/>
          </w:tcPr>
          <w:p w:rsidR="009E1B08" w:rsidRPr="007B0D74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Напряжение питания електронагревателя, В</w:t>
            </w:r>
          </w:p>
        </w:tc>
        <w:tc>
          <w:tcPr>
            <w:tcW w:w="1400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-</w:t>
            </w: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ТУ 24.05.500 -79</w:t>
            </w:r>
          </w:p>
        </w:tc>
        <w:tc>
          <w:tcPr>
            <w:tcW w:w="3451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4620      </w:t>
            </w:r>
          </w:p>
        </w:tc>
        <w:tc>
          <w:tcPr>
            <w:tcW w:w="3484" w:type="dxa"/>
          </w:tcPr>
          <w:p w:rsidR="009E1B08" w:rsidRPr="007B0D74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Время сохранения груза в жидком </w:t>
            </w:r>
          </w:p>
        </w:tc>
        <w:tc>
          <w:tcPr>
            <w:tcW w:w="1400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15-1565 </w:t>
            </w:r>
          </w:p>
        </w:tc>
        <w:tc>
          <w:tcPr>
            <w:tcW w:w="3451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4</w:t>
            </w:r>
          </w:p>
        </w:tc>
        <w:tc>
          <w:tcPr>
            <w:tcW w:w="3484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состоянии, сут.</w:t>
            </w:r>
          </w:p>
        </w:tc>
        <w:tc>
          <w:tcPr>
            <w:tcW w:w="1400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4</w:t>
            </w: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-</w:t>
            </w:r>
          </w:p>
        </w:tc>
        <w:tc>
          <w:tcPr>
            <w:tcW w:w="3451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18-100</w:t>
            </w:r>
          </w:p>
        </w:tc>
        <w:tc>
          <w:tcPr>
            <w:tcW w:w="3484" w:type="dxa"/>
          </w:tcPr>
          <w:p w:rsidR="009E1B08" w:rsidRPr="007B0D74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Скорость равномерного разогрева продукта </w:t>
            </w:r>
          </w:p>
        </w:tc>
        <w:tc>
          <w:tcPr>
            <w:tcW w:w="1400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51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нет</w:t>
            </w:r>
          </w:p>
        </w:tc>
        <w:tc>
          <w:tcPr>
            <w:tcW w:w="3484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по всей поверхности котла, </w:t>
            </w:r>
            <w:r w:rsidRPr="007B0D74">
              <w:rPr>
                <w:b/>
                <w:i/>
                <w:sz w:val="16"/>
              </w:rPr>
              <w:sym w:font="Symbol" w:char="F0B0"/>
            </w:r>
            <w:r w:rsidRPr="007B0D74">
              <w:rPr>
                <w:b/>
                <w:i/>
                <w:sz w:val="16"/>
              </w:rPr>
              <w:t>С/ч</w:t>
            </w:r>
          </w:p>
        </w:tc>
        <w:tc>
          <w:tcPr>
            <w:tcW w:w="1400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6</w:t>
            </w: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62</w:t>
            </w:r>
          </w:p>
        </w:tc>
        <w:tc>
          <w:tcPr>
            <w:tcW w:w="3451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есть</w:t>
            </w:r>
          </w:p>
        </w:tc>
        <w:tc>
          <w:tcPr>
            <w:tcW w:w="3484" w:type="dxa"/>
          </w:tcPr>
          <w:p w:rsidR="009E1B08" w:rsidRPr="007B0D74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00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3E637B" w:rsidP="00E002A5">
            <w:pPr>
              <w:rPr>
                <w:b/>
                <w:i/>
                <w:sz w:val="16"/>
              </w:rPr>
            </w:pPr>
            <w:r w:rsidRPr="003E637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09" w:type="dxa"/>
          </w:tcPr>
          <w:p w:rsidR="009E1B08" w:rsidRPr="007B0D74" w:rsidRDefault="003E637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24,8/26,3</w:t>
            </w:r>
          </w:p>
        </w:tc>
        <w:tc>
          <w:tcPr>
            <w:tcW w:w="3451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2600</w:t>
            </w:r>
          </w:p>
        </w:tc>
        <w:tc>
          <w:tcPr>
            <w:tcW w:w="3484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400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2</w:t>
            </w: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3E637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9E1B08" w:rsidRPr="007B0D74">
              <w:rPr>
                <w:b/>
                <w:i/>
                <w:sz w:val="16"/>
              </w:rPr>
              <w:t>: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51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Длина котла наружная с изоляцией, мм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11300</w:t>
            </w:r>
          </w:p>
        </w:tc>
        <w:tc>
          <w:tcPr>
            <w:tcW w:w="3484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400" w:type="dxa"/>
          </w:tcPr>
          <w:p w:rsidR="009E1B08" w:rsidRPr="007B0D74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-</w:t>
            </w: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215,8 (22,0)</w:t>
            </w:r>
          </w:p>
        </w:tc>
        <w:tc>
          <w:tcPr>
            <w:tcW w:w="3451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2</w:t>
            </w:r>
          </w:p>
        </w:tc>
        <w:tc>
          <w:tcPr>
            <w:tcW w:w="3484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Способ погрузки и выгрузки</w:t>
            </w:r>
          </w:p>
        </w:tc>
        <w:tc>
          <w:tcPr>
            <w:tcW w:w="1400" w:type="dxa"/>
          </w:tcPr>
          <w:p w:rsidR="009E1B08" w:rsidRPr="007B0D74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верхний пере-</w:t>
            </w: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71,8 (7,32)</w:t>
            </w:r>
          </w:p>
        </w:tc>
        <w:tc>
          <w:tcPr>
            <w:tcW w:w="3451" w:type="dxa"/>
          </w:tcPr>
          <w:p w:rsidR="009E1B08" w:rsidRPr="007B0D74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есть</w:t>
            </w:r>
          </w:p>
        </w:tc>
        <w:tc>
          <w:tcPr>
            <w:tcW w:w="3484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00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давливанием,</w:t>
            </w: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Объем котла, м</w:t>
            </w:r>
            <w:r w:rsidRPr="007B0D74">
              <w:rPr>
                <w:b/>
                <w:i/>
                <w:sz w:val="16"/>
                <w:vertAlign w:val="superscript"/>
              </w:rPr>
              <w:t>3</w:t>
            </w:r>
            <w:r w:rsidRPr="007B0D74">
              <w:rPr>
                <w:b/>
                <w:i/>
                <w:sz w:val="16"/>
              </w:rPr>
              <w:t>: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51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Давление в котле при транспортировке,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84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00" w:type="dxa"/>
          </w:tcPr>
          <w:p w:rsidR="009E1B08" w:rsidRPr="007B0D74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вакуум насосом</w:t>
            </w: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55,2</w:t>
            </w:r>
          </w:p>
        </w:tc>
        <w:tc>
          <w:tcPr>
            <w:tcW w:w="3451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Мпа (кгс/см</w:t>
            </w:r>
            <w:r w:rsidRPr="007B0D74">
              <w:rPr>
                <w:b/>
                <w:i/>
                <w:sz w:val="16"/>
                <w:vertAlign w:val="superscript"/>
              </w:rPr>
              <w:t>2</w:t>
            </w:r>
            <w:r w:rsidRPr="007B0D74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0,07 (0,7)</w:t>
            </w:r>
          </w:p>
        </w:tc>
        <w:tc>
          <w:tcPr>
            <w:tcW w:w="3484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Теплоноситель</w:t>
            </w:r>
          </w:p>
        </w:tc>
        <w:tc>
          <w:tcPr>
            <w:tcW w:w="1400" w:type="dxa"/>
          </w:tcPr>
          <w:p w:rsidR="009E1B08" w:rsidRPr="007B0D74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горячая вода или</w:t>
            </w: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55</w:t>
            </w:r>
          </w:p>
        </w:tc>
        <w:tc>
          <w:tcPr>
            <w:tcW w:w="3451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Рабочее давление в системе разогрева,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84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00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пар, змеевик</w:t>
            </w: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120</w:t>
            </w:r>
          </w:p>
        </w:tc>
        <w:tc>
          <w:tcPr>
            <w:tcW w:w="3451" w:type="dxa"/>
          </w:tcPr>
          <w:p w:rsidR="009E1B08" w:rsidRPr="007B0D74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Мпа (кгс/см</w:t>
            </w:r>
            <w:r w:rsidRPr="007B0D74">
              <w:rPr>
                <w:b/>
                <w:i/>
                <w:sz w:val="16"/>
                <w:vertAlign w:val="superscript"/>
              </w:rPr>
              <w:t>2</w:t>
            </w:r>
            <w:r w:rsidRPr="007B0D74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0,45 (4,5)</w:t>
            </w:r>
          </w:p>
        </w:tc>
        <w:tc>
          <w:tcPr>
            <w:tcW w:w="3484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00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1-ВМ (0-Т)</w:t>
            </w:r>
          </w:p>
        </w:tc>
        <w:tc>
          <w:tcPr>
            <w:tcW w:w="3451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84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00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7800</w:t>
            </w:r>
          </w:p>
        </w:tc>
        <w:tc>
          <w:tcPr>
            <w:tcW w:w="3451" w:type="dxa"/>
          </w:tcPr>
          <w:p w:rsidR="009E1B08" w:rsidRPr="007B0D74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гидравлическом испытании, Мпа (кгс/см</w:t>
            </w:r>
            <w:r w:rsidRPr="007B0D74">
              <w:rPr>
                <w:b/>
                <w:i/>
                <w:sz w:val="16"/>
                <w:vertAlign w:val="superscript"/>
              </w:rPr>
              <w:t>2</w:t>
            </w:r>
            <w:r w:rsidRPr="007B0D74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0,5 (5,0)</w:t>
            </w:r>
          </w:p>
        </w:tc>
        <w:tc>
          <w:tcPr>
            <w:tcW w:w="3484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загружаемого продукта, </w:t>
            </w:r>
            <w:r w:rsidRPr="007B0D74">
              <w:rPr>
                <w:b/>
                <w:i/>
                <w:sz w:val="16"/>
              </w:rPr>
              <w:sym w:font="Symbol" w:char="F0B0"/>
            </w:r>
            <w:r w:rsidRPr="007B0D74">
              <w:rPr>
                <w:b/>
                <w:i/>
                <w:sz w:val="16"/>
              </w:rPr>
              <w:t>С</w:t>
            </w:r>
          </w:p>
        </w:tc>
        <w:tc>
          <w:tcPr>
            <w:tcW w:w="1400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+50</w:t>
            </w: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51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Давление в системе разогрева при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84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00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ind w:left="317"/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12020</w:t>
            </w:r>
          </w:p>
        </w:tc>
        <w:tc>
          <w:tcPr>
            <w:tcW w:w="3451" w:type="dxa"/>
          </w:tcPr>
          <w:p w:rsidR="009E1B08" w:rsidRPr="007B0D74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гидравлическом испытании, Мпа (кгс/см</w:t>
            </w:r>
            <w:r w:rsidRPr="007B0D74">
              <w:rPr>
                <w:b/>
                <w:i/>
                <w:sz w:val="16"/>
                <w:vertAlign w:val="superscript"/>
              </w:rPr>
              <w:t>2</w:t>
            </w:r>
            <w:r w:rsidRPr="007B0D74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1,2 (12,0)</w:t>
            </w:r>
          </w:p>
        </w:tc>
        <w:tc>
          <w:tcPr>
            <w:tcW w:w="3484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00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77</w:t>
            </w: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10800</w:t>
            </w:r>
          </w:p>
        </w:tc>
        <w:tc>
          <w:tcPr>
            <w:tcW w:w="3451" w:type="dxa"/>
          </w:tcPr>
          <w:p w:rsidR="009E1B08" w:rsidRPr="007B0D74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Потребляемая мощность при разогреве, кВт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-</w:t>
            </w:r>
          </w:p>
        </w:tc>
        <w:tc>
          <w:tcPr>
            <w:tcW w:w="3484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00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1985</w:t>
            </w:r>
          </w:p>
        </w:tc>
      </w:tr>
      <w:tr w:rsidR="009E1B08" w:rsidRPr="007B0D74" w:rsidTr="00E002A5">
        <w:trPr>
          <w:jc w:val="center"/>
        </w:trPr>
        <w:tc>
          <w:tcPr>
            <w:tcW w:w="2835" w:type="dxa"/>
          </w:tcPr>
          <w:p w:rsidR="009E1B08" w:rsidRPr="007B0D74" w:rsidRDefault="009E1B08" w:rsidP="00E002A5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409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51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 xml:space="preserve">Рабочая температура в котле, </w:t>
            </w:r>
            <w:r w:rsidRPr="007B0D74">
              <w:rPr>
                <w:b/>
                <w:i/>
                <w:sz w:val="16"/>
              </w:rPr>
              <w:sym w:font="Symbol" w:char="F0B0"/>
            </w:r>
            <w:r w:rsidRPr="007B0D74">
              <w:rPr>
                <w:b/>
                <w:i/>
                <w:sz w:val="16"/>
              </w:rPr>
              <w:t>С</w:t>
            </w:r>
          </w:p>
        </w:tc>
        <w:tc>
          <w:tcPr>
            <w:tcW w:w="932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+20 -+50</w:t>
            </w:r>
          </w:p>
        </w:tc>
        <w:tc>
          <w:tcPr>
            <w:tcW w:w="3484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00" w:type="dxa"/>
          </w:tcPr>
          <w:p w:rsidR="009E1B08" w:rsidRPr="007B0D74" w:rsidRDefault="009E1B08" w:rsidP="00E002A5">
            <w:pPr>
              <w:rPr>
                <w:b/>
                <w:i/>
                <w:sz w:val="16"/>
              </w:rPr>
            </w:pPr>
            <w:r w:rsidRPr="007B0D74">
              <w:rPr>
                <w:b/>
                <w:i/>
                <w:sz w:val="16"/>
              </w:rPr>
              <w:t>нет</w:t>
            </w:r>
          </w:p>
        </w:tc>
      </w:tr>
    </w:tbl>
    <w:p w:rsidR="0089456C" w:rsidRDefault="0089456C" w:rsidP="0015157D"/>
    <w:p w:rsidR="009E1B08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E1B08" w:rsidRPr="00052BD7">
        <w:rPr>
          <w:b/>
          <w:i/>
          <w:sz w:val="32"/>
        </w:rPr>
        <w:lastRenderedPageBreak/>
        <w:t>4-осная цистерна для вязких нефтепродуктов, модели 15-1566</w:t>
      </w:r>
    </w:p>
    <w:p w:rsidR="009E1B08" w:rsidRPr="00B4604A" w:rsidRDefault="009E1B08" w:rsidP="009E1B08">
      <w:pPr>
        <w:jc w:val="center"/>
        <w:rPr>
          <w:b/>
          <w:i/>
          <w:sz w:val="16"/>
          <w:szCs w:val="16"/>
        </w:rPr>
      </w:pPr>
    </w:p>
    <w:p w:rsidR="009E1B08" w:rsidRPr="00B4604A" w:rsidRDefault="009E1B08" w:rsidP="009E1B08">
      <w:pPr>
        <w:jc w:val="center"/>
        <w:rPr>
          <w:sz w:val="16"/>
          <w:szCs w:val="16"/>
        </w:rPr>
      </w:pPr>
      <w:r w:rsidRPr="00052BD7">
        <w:rPr>
          <w:b/>
          <w:i/>
          <w:sz w:val="32"/>
        </w:rPr>
        <w:t xml:space="preserve"> </w:t>
      </w:r>
      <w:r w:rsidR="0073180D">
        <w:fldChar w:fldCharType="begin"/>
      </w:r>
      <w:r w:rsidR="00B31677">
        <w:instrText xml:space="preserve"> LINK Paint.Picture "C:\\PHOTO\\РИС143.BMP" "" \a \p </w:instrText>
      </w:r>
      <w:r w:rsidR="0073180D">
        <w:fldChar w:fldCharType="separate"/>
      </w:r>
      <w:r w:rsidR="00DE355C">
        <w:object w:dxaOrig="4606" w:dyaOrig="13784">
          <v:shape id="_x0000_i1132" type="#_x0000_t75" style="width:678.15pt;height:210.15pt">
            <v:imagedata r:id="rId175" o:title="" croptop="6536f" cropleft="939f" cropright="497f"/>
          </v:shape>
        </w:object>
      </w:r>
      <w:r w:rsidR="0073180D">
        <w:fldChar w:fldCharType="end"/>
      </w:r>
    </w:p>
    <w:p w:rsidR="009E1B08" w:rsidRDefault="009E1B08" w:rsidP="009E1B08">
      <w:pPr>
        <w:jc w:val="center"/>
        <w:rPr>
          <w:b/>
          <w:i/>
        </w:rPr>
      </w:pPr>
    </w:p>
    <w:p w:rsidR="009E1B08" w:rsidRPr="006B6598" w:rsidRDefault="009E1B08" w:rsidP="009E1B08">
      <w:pPr>
        <w:jc w:val="center"/>
        <w:rPr>
          <w:b/>
          <w:i/>
        </w:rPr>
      </w:pPr>
      <w:r w:rsidRPr="00AF09F2">
        <w:rPr>
          <w:b/>
          <w:i/>
        </w:rPr>
        <w:t>Назначение: для перевозки вязких нефтепродуктов</w:t>
      </w:r>
    </w:p>
    <w:tbl>
      <w:tblPr>
        <w:tblW w:w="13287" w:type="dxa"/>
        <w:jc w:val="center"/>
        <w:tblInd w:w="-43" w:type="dxa"/>
        <w:tblLayout w:type="fixed"/>
        <w:tblLook w:val="0000" w:firstRow="0" w:lastRow="0" w:firstColumn="0" w:lastColumn="0" w:noHBand="0" w:noVBand="0"/>
      </w:tblPr>
      <w:tblGrid>
        <w:gridCol w:w="2840"/>
        <w:gridCol w:w="1498"/>
        <w:gridCol w:w="3279"/>
        <w:gridCol w:w="1013"/>
        <w:gridCol w:w="3389"/>
        <w:gridCol w:w="1268"/>
      </w:tblGrid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9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1566.00.000</w:t>
            </w: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есть</w:t>
            </w: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9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ТУ 24.00.1285-82</w:t>
            </w: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нет</w:t>
            </w: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9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15-1566</w:t>
            </w: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 xml:space="preserve">4595    </w:t>
            </w: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-</w:t>
            </w: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9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нет</w:t>
            </w: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98" w:type="dxa"/>
          </w:tcPr>
          <w:p w:rsidR="009E1B08" w:rsidRPr="00052BD7" w:rsidRDefault="009E1B08" w:rsidP="00375518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нет</w:t>
            </w: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98" w:type="dxa"/>
          </w:tcPr>
          <w:p w:rsidR="009E1B08" w:rsidRPr="00052BD7" w:rsidRDefault="009E1B08" w:rsidP="00375518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67</w:t>
            </w: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498" w:type="dxa"/>
          </w:tcPr>
          <w:p w:rsidR="009E1B08" w:rsidRPr="00052BD7" w:rsidRDefault="009E1B08" w:rsidP="00375518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24,47</w:t>
            </w: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есть</w:t>
            </w: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9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68" w:type="dxa"/>
          </w:tcPr>
          <w:p w:rsidR="009E1B08" w:rsidRPr="00052BD7" w:rsidRDefault="009E1B08" w:rsidP="00E002A5">
            <w:pPr>
              <w:ind w:right="-108"/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налив-верхний,</w:t>
            </w: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98" w:type="dxa"/>
          </w:tcPr>
          <w:p w:rsidR="009E1B08" w:rsidRPr="00052BD7" w:rsidRDefault="009E1B08" w:rsidP="00375518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 xml:space="preserve">224 (22,9) </w:t>
            </w: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10770</w:t>
            </w: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слив-нижний</w:t>
            </w: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98" w:type="dxa"/>
          </w:tcPr>
          <w:p w:rsidR="009E1B08" w:rsidRPr="00052BD7" w:rsidRDefault="009E1B08" w:rsidP="00EE2498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 xml:space="preserve">74,6(7,61) </w:t>
            </w: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Удельный объем, м</w:t>
            </w:r>
            <w:r w:rsidRPr="00052BD7">
              <w:rPr>
                <w:b/>
                <w:i/>
                <w:sz w:val="16"/>
                <w:vertAlign w:val="superscript"/>
              </w:rPr>
              <w:t>3</w:t>
            </w:r>
            <w:r w:rsidRPr="00052BD7">
              <w:rPr>
                <w:b/>
                <w:i/>
                <w:sz w:val="16"/>
              </w:rPr>
              <w:t>/т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1,04</w:t>
            </w: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самотеком</w:t>
            </w: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Объем котла, м</w:t>
            </w:r>
            <w:r w:rsidRPr="00052BD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9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9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73,1</w:t>
            </w:r>
          </w:p>
        </w:tc>
        <w:tc>
          <w:tcPr>
            <w:tcW w:w="3279" w:type="dxa"/>
          </w:tcPr>
          <w:p w:rsidR="009E1B08" w:rsidRPr="00052BD7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2</w:t>
            </w: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9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70</w:t>
            </w: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1</w:t>
            </w: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9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9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 xml:space="preserve">1-ВМ (0-Т)  </w:t>
            </w: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клапана), МПа (кгс/см</w:t>
            </w:r>
            <w:r w:rsidRPr="00052BD7">
              <w:rPr>
                <w:b/>
                <w:i/>
                <w:sz w:val="16"/>
                <w:vertAlign w:val="superscript"/>
              </w:rPr>
              <w:t>2</w:t>
            </w:r>
            <w:r w:rsidRPr="00052BD7">
              <w:rPr>
                <w:b/>
                <w:i/>
                <w:sz w:val="16"/>
              </w:rPr>
              <w:t>)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0,147 (1,5)</w:t>
            </w: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 xml:space="preserve">загружаемого продукта, </w:t>
            </w:r>
            <w:r w:rsidRPr="00052BD7">
              <w:rPr>
                <w:b/>
                <w:i/>
                <w:sz w:val="16"/>
              </w:rPr>
              <w:sym w:font="Symbol" w:char="F0B0"/>
            </w:r>
            <w:r w:rsidRPr="00052BD7">
              <w:rPr>
                <w:b/>
                <w:i/>
                <w:sz w:val="16"/>
              </w:rPr>
              <w:t>С</w:t>
            </w: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-</w:t>
            </w: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9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1975</w:t>
            </w: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9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9E1B08" w:rsidRPr="00052BD7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гидравлическом испытании, МПа (кгс/см</w:t>
            </w:r>
            <w:r w:rsidRPr="00052BD7">
              <w:rPr>
                <w:b/>
                <w:i/>
                <w:sz w:val="16"/>
                <w:vertAlign w:val="superscript"/>
              </w:rPr>
              <w:t>2</w:t>
            </w:r>
            <w:r w:rsidRPr="00052BD7">
              <w:rPr>
                <w:b/>
                <w:i/>
                <w:sz w:val="16"/>
              </w:rPr>
              <w:t>)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0,39 (4,0)</w:t>
            </w: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8" w:type="dxa"/>
          </w:tcPr>
          <w:p w:rsidR="009E1B08" w:rsidRPr="00990A87" w:rsidRDefault="009E1B08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ind w:left="317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9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 w:rsidRPr="00052BD7">
              <w:rPr>
                <w:b/>
                <w:i/>
                <w:sz w:val="16"/>
              </w:rPr>
              <w:t>нет</w:t>
            </w:r>
          </w:p>
        </w:tc>
      </w:tr>
      <w:tr w:rsidR="009E1B08" w:rsidRPr="00052BD7" w:rsidTr="00E002A5">
        <w:trPr>
          <w:jc w:val="center"/>
        </w:trPr>
        <w:tc>
          <w:tcPr>
            <w:tcW w:w="2840" w:type="dxa"/>
          </w:tcPr>
          <w:p w:rsidR="009E1B08" w:rsidRPr="00052BD7" w:rsidRDefault="009E1B08" w:rsidP="00E002A5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49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13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53</w:t>
            </w:r>
          </w:p>
        </w:tc>
        <w:tc>
          <w:tcPr>
            <w:tcW w:w="3389" w:type="dxa"/>
          </w:tcPr>
          <w:p w:rsidR="009E1B08" w:rsidRPr="00052BD7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9E1B08" w:rsidRPr="00052BD7" w:rsidRDefault="009E1B08" w:rsidP="00E002A5">
            <w:pPr>
              <w:jc w:val="both"/>
              <w:rPr>
                <w:b/>
                <w:i/>
                <w:sz w:val="16"/>
              </w:rPr>
            </w:pPr>
          </w:p>
        </w:tc>
      </w:tr>
    </w:tbl>
    <w:p w:rsidR="009E1B08" w:rsidRDefault="009E1B08" w:rsidP="0015157D"/>
    <w:p w:rsidR="009E1B08" w:rsidRDefault="009E1B08" w:rsidP="0015157D"/>
    <w:p w:rsidR="009E1B08" w:rsidRPr="00BC4ECC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E1B08" w:rsidRPr="00BC4ECC">
        <w:rPr>
          <w:b/>
          <w:i/>
          <w:sz w:val="32"/>
        </w:rPr>
        <w:lastRenderedPageBreak/>
        <w:t>4-осная цистерна для бензина и других светлых нефтепродуктов, модель 15-1566-02</w:t>
      </w:r>
    </w:p>
    <w:p w:rsidR="009E1B08" w:rsidRPr="00BC4ECC" w:rsidRDefault="009E1B08" w:rsidP="009E1B08">
      <w:pPr>
        <w:rPr>
          <w:sz w:val="16"/>
          <w:szCs w:val="16"/>
        </w:rPr>
      </w:pPr>
    </w:p>
    <w:bookmarkStart w:id="54" w:name="_941612005"/>
    <w:bookmarkEnd w:id="54"/>
    <w:p w:rsidR="009E1B08" w:rsidRDefault="0073180D" w:rsidP="009E1B08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PhotoFinish "C:\\PHOTO\\РИС142.PCX" "" \a \p \* MERGEFORMAT </w:instrText>
      </w:r>
      <w:r>
        <w:rPr>
          <w:sz w:val="32"/>
        </w:rPr>
        <w:fldChar w:fldCharType="separate"/>
      </w:r>
      <w:r w:rsidR="00014D49">
        <w:rPr>
          <w:sz w:val="32"/>
        </w:rPr>
        <w:object w:dxaOrig="13041" w:dyaOrig="4228">
          <v:shape id="_x0000_i1133" type="#_x0000_t75" style="width:652.2pt;height:211.8pt">
            <v:imagedata r:id="rId176" o:title="" croptop="6438f" cropbottom="4484f" cropleft="1933f" cropright="646f"/>
          </v:shape>
        </w:object>
      </w:r>
      <w:r>
        <w:rPr>
          <w:sz w:val="32"/>
        </w:rPr>
        <w:fldChar w:fldCharType="end"/>
      </w:r>
    </w:p>
    <w:p w:rsidR="009E1B08" w:rsidRPr="00BC4ECC" w:rsidRDefault="009E1B08" w:rsidP="009E1B08">
      <w:pPr>
        <w:jc w:val="center"/>
        <w:rPr>
          <w:b/>
          <w:i/>
        </w:rPr>
      </w:pPr>
      <w:r w:rsidRPr="00BC4ECC">
        <w:rPr>
          <w:b/>
          <w:i/>
        </w:rPr>
        <w:t xml:space="preserve">Назначение: для перевозки бензина и других светлых нефтепродуктов </w:t>
      </w:r>
    </w:p>
    <w:p w:rsidR="009E1B08" w:rsidRPr="00BC4ECC" w:rsidRDefault="009E1B08" w:rsidP="009E1B08">
      <w:pPr>
        <w:rPr>
          <w:sz w:val="16"/>
          <w:szCs w:val="16"/>
        </w:rPr>
      </w:pPr>
    </w:p>
    <w:tbl>
      <w:tblPr>
        <w:tblW w:w="13263" w:type="dxa"/>
        <w:jc w:val="center"/>
        <w:tblInd w:w="1014" w:type="dxa"/>
        <w:tblLayout w:type="fixed"/>
        <w:tblLook w:val="0000" w:firstRow="0" w:lastRow="0" w:firstColumn="0" w:lastColumn="0" w:noHBand="0" w:noVBand="0"/>
      </w:tblPr>
      <w:tblGrid>
        <w:gridCol w:w="2835"/>
        <w:gridCol w:w="1504"/>
        <w:gridCol w:w="3347"/>
        <w:gridCol w:w="932"/>
        <w:gridCol w:w="3389"/>
        <w:gridCol w:w="1256"/>
      </w:tblGrid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1566.00.000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нет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ТУ 24.00.1285-82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нет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15-1566-02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4620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-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730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нет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нет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60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726EE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726EE6">
              <w:rPr>
                <w:b/>
                <w:i/>
                <w:sz w:val="16"/>
              </w:rPr>
              <w:t>)</w:t>
            </w:r>
            <w:r w:rsidRPr="00BC4ECC">
              <w:rPr>
                <w:b/>
                <w:i/>
                <w:sz w:val="16"/>
              </w:rPr>
              <w:t>, т</w:t>
            </w:r>
          </w:p>
        </w:tc>
        <w:tc>
          <w:tcPr>
            <w:tcW w:w="1504" w:type="dxa"/>
          </w:tcPr>
          <w:p w:rsidR="009E1B08" w:rsidRPr="00726EE6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22,9/24,5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есть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налив верхний,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ind w:left="-108" w:right="-108" w:firstLine="108"/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204 (20,8)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10770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слив нижний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67,8 (6,92)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Удельный объем, м</w:t>
            </w:r>
            <w:r w:rsidRPr="00BC4ECC">
              <w:rPr>
                <w:b/>
                <w:i/>
                <w:sz w:val="16"/>
                <w:vertAlign w:val="superscript"/>
              </w:rPr>
              <w:t>3</w:t>
            </w:r>
            <w:r w:rsidRPr="00BC4ECC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1,22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самотеком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Объем котла, м</w:t>
            </w:r>
            <w:r w:rsidRPr="00BC4ECC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73,1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120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2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1-ВМ (0-Т)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7800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клапана), МПа (кгс/см</w:t>
            </w:r>
            <w:r w:rsidRPr="00BC4ECC">
              <w:rPr>
                <w:b/>
                <w:i/>
                <w:sz w:val="16"/>
                <w:vertAlign w:val="superscript"/>
              </w:rPr>
              <w:t>2</w:t>
            </w:r>
            <w:r w:rsidRPr="00BC4ECC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загружаемого продукта, </w:t>
            </w:r>
            <w:r w:rsidRPr="00BC4ECC">
              <w:rPr>
                <w:b/>
                <w:i/>
                <w:sz w:val="16"/>
              </w:rPr>
              <w:sym w:font="Symbol" w:char="F0B0"/>
            </w:r>
            <w:r w:rsidRPr="00BC4ECC">
              <w:rPr>
                <w:b/>
                <w:i/>
                <w:sz w:val="16"/>
              </w:rPr>
              <w:t>С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-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ind w:left="317"/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12020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5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7" w:type="dxa"/>
          </w:tcPr>
          <w:p w:rsidR="009E1B08" w:rsidRPr="00BC4ECC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гидравлическом испытании, МПа (кгс/см</w:t>
            </w:r>
            <w:r w:rsidRPr="00BC4ECC">
              <w:rPr>
                <w:b/>
                <w:i/>
                <w:sz w:val="16"/>
                <w:vertAlign w:val="superscript"/>
              </w:rPr>
              <w:t>2</w:t>
            </w:r>
            <w:r w:rsidRPr="00BC4ECC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0,2 (2,0)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нет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</w:tr>
    </w:tbl>
    <w:p w:rsidR="009E1B08" w:rsidRDefault="009E1B08" w:rsidP="0015157D"/>
    <w:p w:rsidR="009E1B08" w:rsidRDefault="009E1B08" w:rsidP="0015157D"/>
    <w:p w:rsidR="009E1B08" w:rsidRPr="00BC4ECC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9E1B08" w:rsidRPr="00BC4ECC">
        <w:rPr>
          <w:b/>
          <w:i/>
          <w:sz w:val="32"/>
        </w:rPr>
        <w:lastRenderedPageBreak/>
        <w:t>4-осная цистерна для бензина и других светлых н</w:t>
      </w:r>
      <w:r w:rsidR="009E1B08">
        <w:rPr>
          <w:b/>
          <w:i/>
          <w:sz w:val="32"/>
        </w:rPr>
        <w:t>ефтепродуктов, модель 15-1566-05</w:t>
      </w:r>
    </w:p>
    <w:p w:rsidR="009E1B08" w:rsidRPr="00BC4ECC" w:rsidRDefault="009E1B08" w:rsidP="009E1B08">
      <w:pPr>
        <w:rPr>
          <w:sz w:val="16"/>
          <w:szCs w:val="16"/>
        </w:rPr>
      </w:pPr>
    </w:p>
    <w:p w:rsidR="009E1B08" w:rsidRDefault="0073180D" w:rsidP="009E1B08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PhotoFinish "C:\\PHOTO\\РИС142.PCX" "" \a \p \* MERGEFORMAT </w:instrText>
      </w:r>
      <w:r>
        <w:rPr>
          <w:sz w:val="32"/>
        </w:rPr>
        <w:fldChar w:fldCharType="separate"/>
      </w:r>
      <w:r w:rsidR="00014D49">
        <w:rPr>
          <w:sz w:val="32"/>
        </w:rPr>
        <w:object w:dxaOrig="13041" w:dyaOrig="4228">
          <v:shape id="_x0000_i1134" type="#_x0000_t75" style="width:652.2pt;height:211.8pt">
            <v:imagedata r:id="rId176" o:title="" croptop="6438f" cropbottom="4484f" cropleft="1933f" cropright="646f"/>
          </v:shape>
        </w:object>
      </w:r>
      <w:r>
        <w:rPr>
          <w:sz w:val="32"/>
        </w:rPr>
        <w:fldChar w:fldCharType="end"/>
      </w:r>
    </w:p>
    <w:p w:rsidR="009E1B08" w:rsidRPr="00BC4ECC" w:rsidRDefault="009E1B08" w:rsidP="009E1B08">
      <w:pPr>
        <w:rPr>
          <w:sz w:val="16"/>
          <w:szCs w:val="16"/>
        </w:rPr>
      </w:pPr>
    </w:p>
    <w:p w:rsidR="009E1B08" w:rsidRDefault="009E1B08" w:rsidP="009E1B08">
      <w:pPr>
        <w:jc w:val="center"/>
        <w:rPr>
          <w:b/>
          <w:i/>
        </w:rPr>
      </w:pPr>
    </w:p>
    <w:p w:rsidR="009E1B08" w:rsidRPr="00BC4ECC" w:rsidRDefault="009E1B08" w:rsidP="009E1B08">
      <w:pPr>
        <w:jc w:val="center"/>
        <w:rPr>
          <w:b/>
          <w:i/>
        </w:rPr>
      </w:pPr>
      <w:r w:rsidRPr="00BC4ECC">
        <w:rPr>
          <w:b/>
          <w:i/>
        </w:rPr>
        <w:t xml:space="preserve">Назначение: для перевозки бензина и других светлых нефтепродуктов </w:t>
      </w:r>
    </w:p>
    <w:p w:rsidR="009E1B08" w:rsidRPr="00BC4ECC" w:rsidRDefault="009E1B08" w:rsidP="009E1B08">
      <w:pPr>
        <w:rPr>
          <w:sz w:val="16"/>
          <w:szCs w:val="16"/>
        </w:rPr>
      </w:pPr>
    </w:p>
    <w:tbl>
      <w:tblPr>
        <w:tblW w:w="13263" w:type="dxa"/>
        <w:jc w:val="center"/>
        <w:tblInd w:w="1014" w:type="dxa"/>
        <w:tblLayout w:type="fixed"/>
        <w:tblLook w:val="0000" w:firstRow="0" w:lastRow="0" w:firstColumn="0" w:lastColumn="0" w:noHBand="0" w:noVBand="0"/>
      </w:tblPr>
      <w:tblGrid>
        <w:gridCol w:w="2835"/>
        <w:gridCol w:w="1504"/>
        <w:gridCol w:w="3347"/>
        <w:gridCol w:w="932"/>
        <w:gridCol w:w="3389"/>
        <w:gridCol w:w="1256"/>
      </w:tblGrid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нет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нет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15-1566-05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4620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-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730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нет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нет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60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726EE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726EE6">
              <w:rPr>
                <w:b/>
                <w:i/>
                <w:sz w:val="16"/>
              </w:rPr>
              <w:t>)</w:t>
            </w:r>
            <w:r w:rsidRPr="00BC4ECC">
              <w:rPr>
                <w:b/>
                <w:i/>
                <w:sz w:val="16"/>
              </w:rPr>
              <w:t>, т</w:t>
            </w:r>
          </w:p>
        </w:tc>
        <w:tc>
          <w:tcPr>
            <w:tcW w:w="1504" w:type="dxa"/>
          </w:tcPr>
          <w:p w:rsidR="009E1B08" w:rsidRPr="00726EE6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23,2</w:t>
            </w:r>
            <w:r>
              <w:rPr>
                <w:b/>
                <w:i/>
                <w:sz w:val="16"/>
              </w:rPr>
              <w:t>/25,</w:t>
            </w:r>
            <w:r w:rsidRPr="00726EE6">
              <w:rPr>
                <w:b/>
                <w:i/>
                <w:sz w:val="16"/>
              </w:rPr>
              <w:t>0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есть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налив верхний,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ind w:left="-108" w:right="-108" w:firstLine="108"/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204 (20,8)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10770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слив нижний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67,8 (6,92)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Удельный объем, м</w:t>
            </w:r>
            <w:r w:rsidRPr="00BC4ECC">
              <w:rPr>
                <w:b/>
                <w:i/>
                <w:sz w:val="16"/>
                <w:vertAlign w:val="superscript"/>
              </w:rPr>
              <w:t>3</w:t>
            </w:r>
            <w:r w:rsidRPr="00BC4ECC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1,22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самотеком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Объем котла, м</w:t>
            </w:r>
            <w:r w:rsidRPr="00BC4ECC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73,1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120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2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1-ВМ (0-Т)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7800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клапана), МПа (кгс/см</w:t>
            </w:r>
            <w:r w:rsidRPr="00BC4ECC">
              <w:rPr>
                <w:b/>
                <w:i/>
                <w:sz w:val="16"/>
                <w:vertAlign w:val="superscript"/>
              </w:rPr>
              <w:t>2</w:t>
            </w:r>
            <w:r w:rsidRPr="00BC4ECC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загружаемого продукта, </w:t>
            </w:r>
            <w:r w:rsidRPr="00BC4ECC">
              <w:rPr>
                <w:b/>
                <w:i/>
                <w:sz w:val="16"/>
              </w:rPr>
              <w:sym w:font="Symbol" w:char="F0B0"/>
            </w:r>
            <w:r w:rsidRPr="00BC4ECC">
              <w:rPr>
                <w:b/>
                <w:i/>
                <w:sz w:val="16"/>
              </w:rPr>
              <w:t>С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-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ind w:left="317"/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12020</w:t>
            </w: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19</w:t>
            </w:r>
            <w:r>
              <w:rPr>
                <w:b/>
                <w:i/>
                <w:sz w:val="16"/>
              </w:rPr>
              <w:t>92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7" w:type="dxa"/>
          </w:tcPr>
          <w:p w:rsidR="009E1B08" w:rsidRPr="00BC4ECC" w:rsidRDefault="009E1B08" w:rsidP="00E002A5">
            <w:pPr>
              <w:ind w:right="-108"/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гидравлическом испытании, МПа (кгс/см</w:t>
            </w:r>
            <w:r w:rsidRPr="00BC4ECC">
              <w:rPr>
                <w:b/>
                <w:i/>
                <w:sz w:val="16"/>
                <w:vertAlign w:val="superscript"/>
              </w:rPr>
              <w:t>2</w:t>
            </w:r>
            <w:r w:rsidRPr="00BC4ECC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0,2 (2,0)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нет</w:t>
            </w:r>
          </w:p>
        </w:tc>
      </w:tr>
      <w:tr w:rsidR="009E1B08" w:rsidRPr="00BC4ECC" w:rsidTr="00E002A5">
        <w:trPr>
          <w:jc w:val="center"/>
        </w:trPr>
        <w:tc>
          <w:tcPr>
            <w:tcW w:w="2835" w:type="dxa"/>
          </w:tcPr>
          <w:p w:rsidR="009E1B08" w:rsidRPr="00BC4ECC" w:rsidRDefault="009E1B08" w:rsidP="00E002A5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504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7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2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389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56" w:type="dxa"/>
          </w:tcPr>
          <w:p w:rsidR="009E1B08" w:rsidRPr="00BC4ECC" w:rsidRDefault="009E1B08" w:rsidP="00E002A5">
            <w:pPr>
              <w:rPr>
                <w:b/>
                <w:i/>
                <w:sz w:val="16"/>
              </w:rPr>
            </w:pPr>
          </w:p>
        </w:tc>
      </w:tr>
    </w:tbl>
    <w:p w:rsidR="0089456C" w:rsidRDefault="0089456C" w:rsidP="0015157D"/>
    <w:p w:rsidR="00E543AE" w:rsidRPr="001121A3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E543AE" w:rsidRPr="00C43DAD">
        <w:rPr>
          <w:b/>
          <w:i/>
          <w:sz w:val="32"/>
        </w:rPr>
        <w:lastRenderedPageBreak/>
        <w:t>4-осная цистерна</w:t>
      </w:r>
      <w:r w:rsidR="00E543AE">
        <w:rPr>
          <w:b/>
          <w:i/>
          <w:sz w:val="32"/>
        </w:rPr>
        <w:t xml:space="preserve"> для</w:t>
      </w:r>
      <w:r w:rsidR="00E543AE" w:rsidRPr="00C43DAD">
        <w:rPr>
          <w:b/>
          <w:i/>
          <w:sz w:val="32"/>
        </w:rPr>
        <w:t xml:space="preserve"> </w:t>
      </w:r>
      <w:r w:rsidR="00E543AE">
        <w:rPr>
          <w:b/>
          <w:i/>
          <w:sz w:val="32"/>
        </w:rPr>
        <w:t>вязких нефтепродуктов</w:t>
      </w:r>
      <w:r w:rsidR="00E543AE" w:rsidRPr="00C43DAD">
        <w:rPr>
          <w:b/>
          <w:i/>
          <w:sz w:val="32"/>
        </w:rPr>
        <w:t>, модели 15-15</w:t>
      </w:r>
      <w:r w:rsidR="00E543AE">
        <w:rPr>
          <w:b/>
          <w:i/>
          <w:sz w:val="32"/>
        </w:rPr>
        <w:t>66-06</w:t>
      </w:r>
    </w:p>
    <w:p w:rsidR="00E543AE" w:rsidRDefault="00E543AE" w:rsidP="00E543AE"/>
    <w:p w:rsidR="00E543AE" w:rsidRDefault="00E47A18" w:rsidP="00E543AE">
      <w:r>
        <w:rPr>
          <w:noProof/>
        </w:rPr>
        <w:drawing>
          <wp:inline distT="0" distB="0" distL="0" distR="0" wp14:anchorId="726C6F94" wp14:editId="45017834">
            <wp:extent cx="8890000" cy="2692400"/>
            <wp:effectExtent l="19050" t="0" r="6350" b="0"/>
            <wp:docPr id="231" name="Рисунок 231" descr="15-1566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15-1566-06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69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3AE" w:rsidRPr="001121A3" w:rsidRDefault="00E543AE" w:rsidP="00E543AE"/>
    <w:p w:rsidR="00E543AE" w:rsidRPr="00C43DAD" w:rsidRDefault="00E543AE" w:rsidP="00E543AE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вязких нефтепродуктов</w:t>
      </w:r>
    </w:p>
    <w:p w:rsidR="00E543AE" w:rsidRPr="004C3149" w:rsidRDefault="00E543AE" w:rsidP="00E543AE">
      <w:pPr>
        <w:jc w:val="center"/>
        <w:rPr>
          <w:b/>
          <w:i/>
        </w:rPr>
      </w:pPr>
    </w:p>
    <w:tbl>
      <w:tblPr>
        <w:tblW w:w="1353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1508"/>
        <w:gridCol w:w="3402"/>
        <w:gridCol w:w="1051"/>
        <w:gridCol w:w="3349"/>
        <w:gridCol w:w="1431"/>
      </w:tblGrid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1566</w:t>
            </w:r>
            <w:r w:rsidRPr="000A6536">
              <w:rPr>
                <w:b/>
                <w:i/>
                <w:sz w:val="16"/>
              </w:rPr>
              <w:t>.00.000-0</w:t>
            </w:r>
            <w:r>
              <w:rPr>
                <w:b/>
                <w:i/>
                <w:sz w:val="16"/>
              </w:rPr>
              <w:t>6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49" w:type="dxa"/>
          </w:tcPr>
          <w:p w:rsidR="00E543AE" w:rsidRPr="00C30D64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24.0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1285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82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566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06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4620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E543AE" w:rsidRPr="000A6536" w:rsidRDefault="00E543A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706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66,0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27,0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налив верхний,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 нижний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229,8 (23,4)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10774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74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  (по  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регулировке предохранительного  клапана), 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E543AE" w:rsidRPr="00C30D64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0,15 (1,5)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0A6536" w:rsidRDefault="00E543AE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</w:tbl>
    <w:p w:rsidR="00A47703" w:rsidRDefault="00A47703" w:rsidP="0015157D"/>
    <w:p w:rsidR="00E543AE" w:rsidRPr="000B78C3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E543AE" w:rsidRPr="00C43DAD">
        <w:rPr>
          <w:b/>
          <w:i/>
          <w:sz w:val="32"/>
        </w:rPr>
        <w:lastRenderedPageBreak/>
        <w:t xml:space="preserve">4-осная цистерна </w:t>
      </w:r>
      <w:r w:rsidR="00E543AE">
        <w:rPr>
          <w:b/>
          <w:i/>
          <w:sz w:val="32"/>
        </w:rPr>
        <w:t>для вязких нефтепродуктов и битума</w:t>
      </w:r>
      <w:r w:rsidR="00E543AE" w:rsidRPr="00C43DAD">
        <w:rPr>
          <w:b/>
          <w:i/>
          <w:sz w:val="32"/>
        </w:rPr>
        <w:t>, модели 15-15</w:t>
      </w:r>
      <w:r w:rsidR="00E543AE">
        <w:rPr>
          <w:b/>
          <w:i/>
          <w:sz w:val="32"/>
        </w:rPr>
        <w:t>66-07</w:t>
      </w:r>
    </w:p>
    <w:p w:rsidR="00E543AE" w:rsidRDefault="00E543AE" w:rsidP="00E543AE"/>
    <w:p w:rsidR="00E543AE" w:rsidRPr="000B78C3" w:rsidRDefault="00E47A18" w:rsidP="00E543AE">
      <w:pPr>
        <w:jc w:val="center"/>
      </w:pPr>
      <w:r>
        <w:rPr>
          <w:noProof/>
        </w:rPr>
        <w:drawing>
          <wp:inline distT="0" distB="0" distL="0" distR="0" wp14:anchorId="646D2AE5" wp14:editId="4B138262">
            <wp:extent cx="8890000" cy="2781300"/>
            <wp:effectExtent l="19050" t="0" r="6350" b="0"/>
            <wp:docPr id="232" name="Рисунок 232" descr="15-1566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15-1566-07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3AE" w:rsidRDefault="00E543AE" w:rsidP="00E543AE">
      <w:pPr>
        <w:jc w:val="center"/>
        <w:rPr>
          <w:b/>
          <w:i/>
        </w:rPr>
      </w:pPr>
    </w:p>
    <w:p w:rsidR="00E543AE" w:rsidRPr="00C43DAD" w:rsidRDefault="00E543AE" w:rsidP="00E543AE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вязких нефтепродуктов и битума</w:t>
      </w:r>
    </w:p>
    <w:p w:rsidR="00E543AE" w:rsidRPr="004C3149" w:rsidRDefault="00E543AE" w:rsidP="00E543AE">
      <w:pPr>
        <w:jc w:val="center"/>
        <w:rPr>
          <w:b/>
          <w:i/>
        </w:rPr>
      </w:pPr>
    </w:p>
    <w:tbl>
      <w:tblPr>
        <w:tblW w:w="1353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1508"/>
        <w:gridCol w:w="3402"/>
        <w:gridCol w:w="1051"/>
        <w:gridCol w:w="3349"/>
        <w:gridCol w:w="1431"/>
      </w:tblGrid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1566</w:t>
            </w:r>
            <w:r w:rsidRPr="000A6536">
              <w:rPr>
                <w:b/>
                <w:i/>
                <w:sz w:val="16"/>
              </w:rPr>
              <w:t>.00.000-0</w:t>
            </w:r>
            <w:r>
              <w:rPr>
                <w:b/>
                <w:i/>
                <w:sz w:val="16"/>
              </w:rPr>
              <w:t>6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349" w:type="dxa"/>
          </w:tcPr>
          <w:p w:rsidR="00E543AE" w:rsidRPr="00C30D64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24.0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.</w:t>
            </w:r>
            <w:r>
              <w:rPr>
                <w:b/>
                <w:i/>
                <w:sz w:val="16"/>
              </w:rPr>
              <w:t>1285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82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566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07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4620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E543AE" w:rsidRPr="000A6536" w:rsidRDefault="00E543A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706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65,0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BC4ECC" w:rsidRDefault="00E543AE" w:rsidP="00E002A5">
            <w:pPr>
              <w:rPr>
                <w:b/>
                <w:i/>
                <w:sz w:val="16"/>
              </w:rPr>
            </w:pPr>
            <w:r w:rsidRPr="00BC4ECC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726EE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726EE6">
              <w:rPr>
                <w:b/>
                <w:i/>
                <w:sz w:val="16"/>
              </w:rPr>
              <w:t>)</w:t>
            </w:r>
            <w:r w:rsidRPr="00BC4ECC">
              <w:rPr>
                <w:b/>
                <w:i/>
                <w:sz w:val="16"/>
              </w:rPr>
              <w:t>, т</w:t>
            </w:r>
          </w:p>
        </w:tc>
        <w:tc>
          <w:tcPr>
            <w:tcW w:w="1508" w:type="dxa"/>
          </w:tcPr>
          <w:p w:rsidR="00E543AE" w:rsidRPr="00726EE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26,7/28,4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налив верхний,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10774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 нижний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228,0 (23,25)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  (по  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регулировке предохранительного  клапана), 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2000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02" w:type="dxa"/>
          </w:tcPr>
          <w:p w:rsidR="00E543AE" w:rsidRPr="00C30D64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0,15 (1,5)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C30D64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82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</w:tbl>
    <w:p w:rsidR="00E543AE" w:rsidRDefault="00E543AE" w:rsidP="0015157D"/>
    <w:p w:rsidR="00E543AE" w:rsidRPr="001121A3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E543AE" w:rsidRPr="00C43DAD">
        <w:rPr>
          <w:b/>
          <w:i/>
          <w:sz w:val="32"/>
        </w:rPr>
        <w:lastRenderedPageBreak/>
        <w:t>4-осная цистерна</w:t>
      </w:r>
      <w:r w:rsidR="00E543AE">
        <w:rPr>
          <w:b/>
          <w:i/>
          <w:sz w:val="32"/>
        </w:rPr>
        <w:t xml:space="preserve"> для</w:t>
      </w:r>
      <w:r w:rsidR="00E543AE" w:rsidRPr="00C43DAD">
        <w:rPr>
          <w:b/>
          <w:i/>
          <w:sz w:val="32"/>
        </w:rPr>
        <w:t xml:space="preserve"> </w:t>
      </w:r>
      <w:r w:rsidR="00E543AE">
        <w:rPr>
          <w:b/>
          <w:i/>
          <w:sz w:val="32"/>
        </w:rPr>
        <w:t>вязких нефтепродуктов</w:t>
      </w:r>
      <w:r w:rsidR="00E543AE" w:rsidRPr="00C43DAD">
        <w:rPr>
          <w:b/>
          <w:i/>
          <w:sz w:val="32"/>
        </w:rPr>
        <w:t>, модели 15-15</w:t>
      </w:r>
      <w:r w:rsidR="00E543AE">
        <w:rPr>
          <w:b/>
          <w:i/>
          <w:sz w:val="32"/>
        </w:rPr>
        <w:t>66-08</w:t>
      </w:r>
    </w:p>
    <w:p w:rsidR="00E543AE" w:rsidRDefault="00E543AE" w:rsidP="00E543AE"/>
    <w:p w:rsidR="00E543AE" w:rsidRDefault="00E47A18" w:rsidP="00E543AE">
      <w:r>
        <w:rPr>
          <w:noProof/>
        </w:rPr>
        <w:drawing>
          <wp:inline distT="0" distB="0" distL="0" distR="0" wp14:anchorId="467DD8B8" wp14:editId="64EFF2FE">
            <wp:extent cx="8890000" cy="2692400"/>
            <wp:effectExtent l="19050" t="0" r="6350" b="0"/>
            <wp:docPr id="233" name="Рисунок 233" descr="15-1566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15-1566-06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69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3AE" w:rsidRPr="001121A3" w:rsidRDefault="00E543AE" w:rsidP="00E543AE"/>
    <w:p w:rsidR="00E543AE" w:rsidRPr="00C43DAD" w:rsidRDefault="00E543AE" w:rsidP="00E543AE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вязких нефтепродуктов</w:t>
      </w:r>
    </w:p>
    <w:p w:rsidR="00E543AE" w:rsidRPr="004C3149" w:rsidRDefault="00E543AE" w:rsidP="00E543AE">
      <w:pPr>
        <w:jc w:val="center"/>
        <w:rPr>
          <w:b/>
          <w:i/>
        </w:rPr>
      </w:pPr>
    </w:p>
    <w:tbl>
      <w:tblPr>
        <w:tblW w:w="1353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1508"/>
        <w:gridCol w:w="3402"/>
        <w:gridCol w:w="1051"/>
        <w:gridCol w:w="3349"/>
        <w:gridCol w:w="1431"/>
      </w:tblGrid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349" w:type="dxa"/>
          </w:tcPr>
          <w:p w:rsidR="00E543AE" w:rsidRPr="00C30D64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566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08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4620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704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68,5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4242F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94242F">
              <w:rPr>
                <w:b/>
                <w:i/>
                <w:sz w:val="16"/>
              </w:rPr>
              <w:t>)</w:t>
            </w:r>
            <w:r w:rsidRPr="000A6536">
              <w:rPr>
                <w:b/>
                <w:i/>
                <w:sz w:val="16"/>
              </w:rPr>
              <w:t>, т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23,7/25,2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налив верхний,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229,8 (23,4)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10774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 нижний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74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  (по  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регулировке предохранительного  клапана), 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E543AE" w:rsidRPr="00C30D64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0,15 (1,5)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0A6536" w:rsidRDefault="00E543AE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508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</w:tbl>
    <w:p w:rsidR="00E543AE" w:rsidRDefault="00E543AE" w:rsidP="0015157D"/>
    <w:p w:rsidR="00E543AE" w:rsidRPr="001121A3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E543AE" w:rsidRPr="00C43DAD">
        <w:rPr>
          <w:b/>
          <w:i/>
          <w:sz w:val="32"/>
        </w:rPr>
        <w:lastRenderedPageBreak/>
        <w:t>4-осная цистерна</w:t>
      </w:r>
      <w:r w:rsidR="00E543AE">
        <w:rPr>
          <w:b/>
          <w:i/>
          <w:sz w:val="32"/>
        </w:rPr>
        <w:t xml:space="preserve"> для</w:t>
      </w:r>
      <w:r w:rsidR="00E543AE" w:rsidRPr="00C43DAD">
        <w:rPr>
          <w:b/>
          <w:i/>
          <w:sz w:val="32"/>
        </w:rPr>
        <w:t xml:space="preserve"> </w:t>
      </w:r>
      <w:r w:rsidR="00E543AE">
        <w:rPr>
          <w:b/>
          <w:i/>
          <w:sz w:val="32"/>
        </w:rPr>
        <w:t>вязких нефтепродуктов</w:t>
      </w:r>
      <w:r w:rsidR="00E543AE" w:rsidRPr="00C43DAD">
        <w:rPr>
          <w:b/>
          <w:i/>
          <w:sz w:val="32"/>
        </w:rPr>
        <w:t>, модели 15-15</w:t>
      </w:r>
      <w:r w:rsidR="00E543AE">
        <w:rPr>
          <w:b/>
          <w:i/>
          <w:sz w:val="32"/>
        </w:rPr>
        <w:t>66-98</w:t>
      </w:r>
    </w:p>
    <w:p w:rsidR="00E543AE" w:rsidRDefault="00E543AE" w:rsidP="00E543AE"/>
    <w:p w:rsidR="00E543AE" w:rsidRDefault="00E47A18" w:rsidP="00E543AE">
      <w:r>
        <w:rPr>
          <w:noProof/>
        </w:rPr>
        <w:drawing>
          <wp:inline distT="0" distB="0" distL="0" distR="0" wp14:anchorId="6449E68B" wp14:editId="021E4E66">
            <wp:extent cx="8890000" cy="2692400"/>
            <wp:effectExtent l="19050" t="0" r="6350" b="0"/>
            <wp:docPr id="234" name="Рисунок 234" descr="15-1566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15-1566-06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69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3AE" w:rsidRPr="001121A3" w:rsidRDefault="00E543AE" w:rsidP="00E543AE"/>
    <w:p w:rsidR="00E543AE" w:rsidRPr="00C43DAD" w:rsidRDefault="00E543AE" w:rsidP="00E543AE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вязких нефтепродуктов</w:t>
      </w:r>
    </w:p>
    <w:p w:rsidR="00E543AE" w:rsidRPr="004C3149" w:rsidRDefault="00E543AE" w:rsidP="00E543AE">
      <w:pPr>
        <w:jc w:val="center"/>
        <w:rPr>
          <w:b/>
          <w:i/>
        </w:rPr>
      </w:pPr>
    </w:p>
    <w:tbl>
      <w:tblPr>
        <w:tblW w:w="1353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1508"/>
        <w:gridCol w:w="3402"/>
        <w:gridCol w:w="1051"/>
        <w:gridCol w:w="3349"/>
        <w:gridCol w:w="1431"/>
      </w:tblGrid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349" w:type="dxa"/>
          </w:tcPr>
          <w:p w:rsidR="00E543AE" w:rsidRPr="00C30D64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566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98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4620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706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58,0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4242F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94242F">
              <w:rPr>
                <w:b/>
                <w:i/>
                <w:sz w:val="16"/>
              </w:rPr>
              <w:t>)</w:t>
            </w:r>
            <w:r w:rsidRPr="000A6536">
              <w:rPr>
                <w:b/>
                <w:i/>
                <w:sz w:val="16"/>
              </w:rPr>
              <w:t>, т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25,3/26,8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налив верхний,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229,8 (23,4)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10774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 нижний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74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  (по  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регулировке предохранительного  клапана), 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1985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E543AE" w:rsidRPr="00C30D64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0,15 (1,5)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0A6536" w:rsidRDefault="00E543AE" w:rsidP="00E002A5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Tr="00E002A5">
        <w:trPr>
          <w:jc w:val="center"/>
        </w:trPr>
        <w:tc>
          <w:tcPr>
            <w:tcW w:w="2794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508" w:type="dxa"/>
          </w:tcPr>
          <w:p w:rsidR="00E543AE" w:rsidRPr="000A6536" w:rsidRDefault="00E543AE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E543AE" w:rsidRPr="000A6536" w:rsidRDefault="00E543AE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5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E543AE" w:rsidRPr="000A6536" w:rsidRDefault="00E543AE" w:rsidP="00E002A5">
            <w:pPr>
              <w:rPr>
                <w:b/>
                <w:i/>
                <w:sz w:val="16"/>
              </w:rPr>
            </w:pPr>
          </w:p>
        </w:tc>
      </w:tr>
    </w:tbl>
    <w:p w:rsidR="00E543AE" w:rsidRDefault="00E543AE" w:rsidP="0015157D"/>
    <w:p w:rsidR="00E543AE" w:rsidRDefault="00E543AE" w:rsidP="0015157D"/>
    <w:p w:rsidR="00E543AE" w:rsidRPr="00E40587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E543AE" w:rsidRPr="00E40587">
        <w:rPr>
          <w:b/>
          <w:i/>
          <w:sz w:val="32"/>
        </w:rPr>
        <w:lastRenderedPageBreak/>
        <w:t>4-осная цистерна для ацетальдегида, модель 15-1568</w:t>
      </w:r>
    </w:p>
    <w:p w:rsidR="00E543AE" w:rsidRPr="00E40587" w:rsidRDefault="00E543AE" w:rsidP="00E543AE">
      <w:pPr>
        <w:rPr>
          <w:sz w:val="16"/>
          <w:szCs w:val="16"/>
        </w:rPr>
      </w:pPr>
    </w:p>
    <w:bookmarkStart w:id="55" w:name="_942748530"/>
    <w:bookmarkEnd w:id="55"/>
    <w:p w:rsidR="00E543AE" w:rsidRDefault="0073180D" w:rsidP="00E543AE">
      <w:pPr>
        <w:jc w:val="center"/>
      </w:pPr>
      <w:r>
        <w:fldChar w:fldCharType="begin"/>
      </w:r>
      <w:r w:rsidR="00B31677">
        <w:instrText xml:space="preserve"> LINK Paint.Picture "C:\\PHOTO\\РИС200.BMP" "" \a \p \* MERGEFORMAT </w:instrText>
      </w:r>
      <w:r>
        <w:fldChar w:fldCharType="separate"/>
      </w:r>
      <w:r w:rsidR="00DE355C">
        <w:object w:dxaOrig="2866" w:dyaOrig="13784">
          <v:shape id="_x0000_i1135" type="#_x0000_t75" style="width:694.9pt;height:225.2pt">
            <v:imagedata r:id="rId179" o:title=""/>
          </v:shape>
        </w:object>
      </w:r>
      <w:r>
        <w:fldChar w:fldCharType="end"/>
      </w:r>
    </w:p>
    <w:p w:rsidR="00E543AE" w:rsidRDefault="00E543AE" w:rsidP="00E543AE">
      <w:pPr>
        <w:rPr>
          <w:sz w:val="16"/>
        </w:rPr>
      </w:pPr>
    </w:p>
    <w:p w:rsidR="00E543AE" w:rsidRPr="00E40587" w:rsidRDefault="00E543AE" w:rsidP="00E543AE">
      <w:pPr>
        <w:jc w:val="center"/>
        <w:rPr>
          <w:b/>
          <w:i/>
        </w:rPr>
      </w:pPr>
      <w:r w:rsidRPr="00E40587">
        <w:rPr>
          <w:b/>
          <w:i/>
        </w:rPr>
        <w:t>Назначение: для перевозки ацетальдегида</w:t>
      </w:r>
    </w:p>
    <w:p w:rsidR="00E543AE" w:rsidRDefault="00E543AE" w:rsidP="00E543AE">
      <w:pPr>
        <w:rPr>
          <w:sz w:val="16"/>
        </w:rPr>
      </w:pPr>
    </w:p>
    <w:tbl>
      <w:tblPr>
        <w:tblW w:w="12928" w:type="dxa"/>
        <w:jc w:val="center"/>
        <w:tblInd w:w="1159" w:type="dxa"/>
        <w:tblLayout w:type="fixed"/>
        <w:tblLook w:val="0000" w:firstRow="0" w:lastRow="0" w:firstColumn="0" w:lastColumn="0" w:noHBand="0" w:noVBand="0"/>
      </w:tblPr>
      <w:tblGrid>
        <w:gridCol w:w="2693"/>
        <w:gridCol w:w="1433"/>
        <w:gridCol w:w="3279"/>
        <w:gridCol w:w="1128"/>
        <w:gridCol w:w="3459"/>
        <w:gridCol w:w="936"/>
      </w:tblGrid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3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1568.00.000</w:t>
            </w:r>
          </w:p>
        </w:tc>
        <w:tc>
          <w:tcPr>
            <w:tcW w:w="3279" w:type="dxa"/>
          </w:tcPr>
          <w:p w:rsidR="00E543AE" w:rsidRPr="00E40587" w:rsidRDefault="00E543AE" w:rsidP="00E002A5">
            <w:pPr>
              <w:ind w:left="317"/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12020</w:t>
            </w: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1</w:t>
            </w: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3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ТУ 24.00.1286-83</w:t>
            </w:r>
          </w:p>
        </w:tc>
        <w:tc>
          <w:tcPr>
            <w:tcW w:w="327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10800</w:t>
            </w: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нет</w:t>
            </w: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3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15-1568 </w:t>
            </w:r>
          </w:p>
        </w:tc>
        <w:tc>
          <w:tcPr>
            <w:tcW w:w="327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нет</w:t>
            </w: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3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4630</w:t>
            </w: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есть</w:t>
            </w: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33" w:type="dxa"/>
          </w:tcPr>
          <w:p w:rsidR="00E543AE" w:rsidRPr="00E40587" w:rsidRDefault="00E543AE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4</w:t>
            </w: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есть</w:t>
            </w: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3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53,2</w:t>
            </w:r>
          </w:p>
        </w:tc>
        <w:tc>
          <w:tcPr>
            <w:tcW w:w="327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18-100</w:t>
            </w: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3A278B" w:rsidP="00E002A5">
            <w:pPr>
              <w:rPr>
                <w:b/>
                <w:i/>
                <w:sz w:val="16"/>
              </w:rPr>
            </w:pPr>
            <w:r w:rsidRPr="003A278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33" w:type="dxa"/>
          </w:tcPr>
          <w:p w:rsidR="00E543AE" w:rsidRPr="00E40587" w:rsidRDefault="003A278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23,7/26,5</w:t>
            </w:r>
          </w:p>
        </w:tc>
        <w:tc>
          <w:tcPr>
            <w:tcW w:w="327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нет</w:t>
            </w: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нет</w:t>
            </w: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3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есть</w:t>
            </w: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верхний</w:t>
            </w: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3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193,9 (19,76)</w:t>
            </w:r>
          </w:p>
        </w:tc>
        <w:tc>
          <w:tcPr>
            <w:tcW w:w="327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3000</w:t>
            </w: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3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64,7 (6,6)</w:t>
            </w:r>
          </w:p>
        </w:tc>
        <w:tc>
          <w:tcPr>
            <w:tcW w:w="327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10770</w:t>
            </w: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2</w:t>
            </w: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Объем котла, м</w:t>
            </w:r>
            <w:r w:rsidRPr="00E40587">
              <w:rPr>
                <w:b/>
                <w:i/>
                <w:sz w:val="16"/>
                <w:vertAlign w:val="superscript"/>
              </w:rPr>
              <w:t>3</w:t>
            </w:r>
            <w:r w:rsidRPr="00E40587">
              <w:rPr>
                <w:b/>
                <w:i/>
                <w:sz w:val="16"/>
              </w:rPr>
              <w:t>:</w:t>
            </w:r>
          </w:p>
        </w:tc>
        <w:tc>
          <w:tcPr>
            <w:tcW w:w="143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Удельный объем, м</w:t>
            </w:r>
            <w:r w:rsidRPr="00E40587">
              <w:rPr>
                <w:b/>
                <w:i/>
                <w:sz w:val="16"/>
                <w:vertAlign w:val="superscript"/>
              </w:rPr>
              <w:t>3</w:t>
            </w:r>
            <w:r w:rsidRPr="00E40587">
              <w:rPr>
                <w:b/>
                <w:i/>
                <w:sz w:val="16"/>
              </w:rPr>
              <w:t>/т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1,24</w:t>
            </w: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1</w:t>
            </w: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3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73,2</w:t>
            </w:r>
          </w:p>
        </w:tc>
        <w:tc>
          <w:tcPr>
            <w:tcW w:w="327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1</w:t>
            </w: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3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65,8</w:t>
            </w:r>
          </w:p>
        </w:tc>
        <w:tc>
          <w:tcPr>
            <w:tcW w:w="3279" w:type="dxa"/>
          </w:tcPr>
          <w:p w:rsidR="00E543AE" w:rsidRPr="00E40587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есть</w:t>
            </w: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загружаемого продукта, </w:t>
            </w:r>
            <w:r w:rsidRPr="00E40587">
              <w:rPr>
                <w:b/>
                <w:i/>
                <w:sz w:val="16"/>
              </w:rPr>
              <w:sym w:font="Symbol" w:char="F0B0"/>
            </w:r>
            <w:r w:rsidRPr="00E40587">
              <w:rPr>
                <w:b/>
                <w:i/>
                <w:sz w:val="16"/>
              </w:rPr>
              <w:t>С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+30</w:t>
            </w: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3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3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1975</w:t>
            </w: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3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клапана), МПа (кгс/см</w:t>
            </w:r>
            <w:r w:rsidRPr="00E40587">
              <w:rPr>
                <w:b/>
                <w:i/>
                <w:sz w:val="16"/>
                <w:vertAlign w:val="superscript"/>
              </w:rPr>
              <w:t>2</w:t>
            </w:r>
            <w:r w:rsidRPr="00E40587">
              <w:rPr>
                <w:b/>
                <w:i/>
                <w:sz w:val="16"/>
              </w:rPr>
              <w:t>)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0,29 (3,0)</w:t>
            </w: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1980</w:t>
            </w: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3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есть</w:t>
            </w:r>
          </w:p>
        </w:tc>
      </w:tr>
      <w:tr w:rsidR="00E543AE" w:rsidRPr="00E40587" w:rsidTr="00E002A5">
        <w:trPr>
          <w:jc w:val="center"/>
        </w:trPr>
        <w:tc>
          <w:tcPr>
            <w:tcW w:w="269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3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543AE" w:rsidRPr="00E40587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гидравлическом испытании, Мпа (кгс/см</w:t>
            </w:r>
            <w:r w:rsidRPr="00E40587">
              <w:rPr>
                <w:b/>
                <w:i/>
                <w:sz w:val="16"/>
                <w:vertAlign w:val="superscript"/>
              </w:rPr>
              <w:t>2</w:t>
            </w:r>
            <w:r w:rsidRPr="00E40587">
              <w:rPr>
                <w:b/>
                <w:i/>
                <w:sz w:val="16"/>
              </w:rPr>
              <w:t>)</w:t>
            </w:r>
          </w:p>
        </w:tc>
        <w:tc>
          <w:tcPr>
            <w:tcW w:w="1128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  <w:r w:rsidRPr="00E40587">
              <w:rPr>
                <w:b/>
                <w:i/>
                <w:sz w:val="16"/>
              </w:rPr>
              <w:t>0,83 (8,3)</w:t>
            </w:r>
          </w:p>
        </w:tc>
        <w:tc>
          <w:tcPr>
            <w:tcW w:w="3459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936" w:type="dxa"/>
          </w:tcPr>
          <w:p w:rsidR="00E543AE" w:rsidRPr="00E40587" w:rsidRDefault="00E543AE" w:rsidP="00E002A5">
            <w:pPr>
              <w:rPr>
                <w:b/>
                <w:i/>
                <w:sz w:val="16"/>
              </w:rPr>
            </w:pPr>
          </w:p>
        </w:tc>
      </w:tr>
    </w:tbl>
    <w:p w:rsidR="00E543AE" w:rsidRDefault="00E543AE" w:rsidP="0015157D"/>
    <w:p w:rsidR="00E543AE" w:rsidRPr="005F6E0B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E543AE" w:rsidRPr="005F6E0B">
        <w:rPr>
          <w:b/>
          <w:i/>
          <w:sz w:val="32"/>
        </w:rPr>
        <w:lastRenderedPageBreak/>
        <w:t>4-осная цистерна для сжиженных углеводородных газов, модель 15-1569</w:t>
      </w:r>
    </w:p>
    <w:p w:rsidR="00E543AE" w:rsidRPr="005F6E0B" w:rsidRDefault="00E543AE" w:rsidP="00E543AE">
      <w:pPr>
        <w:rPr>
          <w:sz w:val="18"/>
          <w:szCs w:val="18"/>
        </w:rPr>
      </w:pPr>
    </w:p>
    <w:p w:rsidR="00E543AE" w:rsidRDefault="0073180D" w:rsidP="00E543AE">
      <w:pPr>
        <w:jc w:val="center"/>
      </w:pPr>
      <w:r>
        <w:fldChar w:fldCharType="begin"/>
      </w:r>
      <w:r w:rsidR="00B31677">
        <w:instrText xml:space="preserve"> LINK Paint.Picture "C:\\PHOTO\\РИС220.BMP" "" \a \p \* MERGEFORMAT </w:instrText>
      </w:r>
      <w:r>
        <w:fldChar w:fldCharType="separate"/>
      </w:r>
      <w:r w:rsidR="00DE355C">
        <w:object w:dxaOrig="2986" w:dyaOrig="14743">
          <v:shape id="_x0000_i1136" type="#_x0000_t75" style="width:691.55pt;height:234.4pt">
            <v:imagedata r:id="rId180" o:title="" croptop="3613f"/>
          </v:shape>
        </w:object>
      </w:r>
      <w:r>
        <w:fldChar w:fldCharType="end"/>
      </w:r>
    </w:p>
    <w:p w:rsidR="00E543AE" w:rsidRPr="005F6E0B" w:rsidRDefault="00E543AE" w:rsidP="00E543AE">
      <w:pPr>
        <w:rPr>
          <w:sz w:val="16"/>
          <w:szCs w:val="16"/>
        </w:rPr>
      </w:pPr>
    </w:p>
    <w:p w:rsidR="00E543AE" w:rsidRPr="005F6E0B" w:rsidRDefault="00E543AE" w:rsidP="00E543AE">
      <w:pPr>
        <w:jc w:val="center"/>
        <w:rPr>
          <w:b/>
          <w:i/>
        </w:rPr>
      </w:pPr>
      <w:r w:rsidRPr="005F6E0B">
        <w:rPr>
          <w:b/>
          <w:i/>
        </w:rPr>
        <w:t xml:space="preserve">Назначение: для перевозки сжиженных углеводородных газов </w:t>
      </w:r>
    </w:p>
    <w:p w:rsidR="00E543AE" w:rsidRPr="005F6E0B" w:rsidRDefault="00E543AE" w:rsidP="00E543AE">
      <w:pPr>
        <w:rPr>
          <w:sz w:val="16"/>
          <w:szCs w:val="16"/>
        </w:rPr>
      </w:pPr>
      <w:r>
        <w:t xml:space="preserve"> </w:t>
      </w:r>
    </w:p>
    <w:tbl>
      <w:tblPr>
        <w:tblW w:w="12945" w:type="dxa"/>
        <w:jc w:val="center"/>
        <w:tblInd w:w="610" w:type="dxa"/>
        <w:tblLayout w:type="fixed"/>
        <w:tblLook w:val="0000" w:firstRow="0" w:lastRow="0" w:firstColumn="0" w:lastColumn="0" w:noHBand="0" w:noVBand="0"/>
      </w:tblPr>
      <w:tblGrid>
        <w:gridCol w:w="2948"/>
        <w:gridCol w:w="1176"/>
        <w:gridCol w:w="3288"/>
        <w:gridCol w:w="932"/>
        <w:gridCol w:w="3389"/>
        <w:gridCol w:w="1212"/>
      </w:tblGrid>
      <w:tr w:rsidR="00E543AE" w:rsidRPr="005F6E0B" w:rsidTr="00E002A5">
        <w:trPr>
          <w:jc w:val="center"/>
        </w:trPr>
        <w:tc>
          <w:tcPr>
            <w:tcW w:w="294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176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1569.00.000</w:t>
            </w:r>
          </w:p>
        </w:tc>
        <w:tc>
          <w:tcPr>
            <w:tcW w:w="328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E543AE" w:rsidRPr="005F6E0B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1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1</w:t>
            </w:r>
          </w:p>
        </w:tc>
      </w:tr>
      <w:tr w:rsidR="00E543AE" w:rsidRPr="005F6E0B" w:rsidTr="00E002A5">
        <w:trPr>
          <w:jc w:val="center"/>
        </w:trPr>
        <w:tc>
          <w:tcPr>
            <w:tcW w:w="294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176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-</w:t>
            </w:r>
          </w:p>
        </w:tc>
        <w:tc>
          <w:tcPr>
            <w:tcW w:w="328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1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нет</w:t>
            </w:r>
          </w:p>
        </w:tc>
      </w:tr>
      <w:tr w:rsidR="00E543AE" w:rsidRPr="005F6E0B" w:rsidTr="00E002A5">
        <w:trPr>
          <w:jc w:val="center"/>
        </w:trPr>
        <w:tc>
          <w:tcPr>
            <w:tcW w:w="294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176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 xml:space="preserve">15-1569 </w:t>
            </w:r>
          </w:p>
        </w:tc>
        <w:tc>
          <w:tcPr>
            <w:tcW w:w="328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4998</w:t>
            </w:r>
          </w:p>
        </w:tc>
        <w:tc>
          <w:tcPr>
            <w:tcW w:w="3389" w:type="dxa"/>
          </w:tcPr>
          <w:p w:rsidR="00E543AE" w:rsidRPr="005F6E0B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1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нет</w:t>
            </w:r>
          </w:p>
        </w:tc>
      </w:tr>
      <w:tr w:rsidR="00E543AE" w:rsidRPr="005F6E0B" w:rsidTr="00E002A5">
        <w:trPr>
          <w:jc w:val="center"/>
        </w:trPr>
        <w:tc>
          <w:tcPr>
            <w:tcW w:w="294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176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-</w:t>
            </w:r>
          </w:p>
        </w:tc>
        <w:tc>
          <w:tcPr>
            <w:tcW w:w="328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1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нет</w:t>
            </w:r>
          </w:p>
        </w:tc>
      </w:tr>
      <w:tr w:rsidR="00E543AE" w:rsidRPr="005F6E0B" w:rsidTr="00E002A5">
        <w:trPr>
          <w:jc w:val="center"/>
        </w:trPr>
        <w:tc>
          <w:tcPr>
            <w:tcW w:w="294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176" w:type="dxa"/>
          </w:tcPr>
          <w:p w:rsidR="00E543AE" w:rsidRPr="005F6E0B" w:rsidRDefault="00E543AE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8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E543AE" w:rsidRPr="005F6E0B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1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есть</w:t>
            </w:r>
          </w:p>
        </w:tc>
      </w:tr>
      <w:tr w:rsidR="00E543AE" w:rsidRPr="005F6E0B" w:rsidTr="00E002A5">
        <w:trPr>
          <w:jc w:val="center"/>
        </w:trPr>
        <w:tc>
          <w:tcPr>
            <w:tcW w:w="294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176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43</w:t>
            </w:r>
          </w:p>
        </w:tc>
        <w:tc>
          <w:tcPr>
            <w:tcW w:w="328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12" w:type="dxa"/>
          </w:tcPr>
          <w:p w:rsidR="00E543AE" w:rsidRPr="005F6E0B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верхний пере-</w:t>
            </w:r>
          </w:p>
        </w:tc>
      </w:tr>
      <w:tr w:rsidR="00E543AE" w:rsidRPr="005F6E0B" w:rsidTr="00E002A5">
        <w:trPr>
          <w:jc w:val="center"/>
        </w:trPr>
        <w:tc>
          <w:tcPr>
            <w:tcW w:w="294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176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36,4</w:t>
            </w:r>
          </w:p>
        </w:tc>
        <w:tc>
          <w:tcPr>
            <w:tcW w:w="328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1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давливанием</w:t>
            </w:r>
          </w:p>
        </w:tc>
      </w:tr>
      <w:tr w:rsidR="00E543AE" w:rsidRPr="005F6E0B" w:rsidTr="00E002A5">
        <w:trPr>
          <w:jc w:val="center"/>
        </w:trPr>
        <w:tc>
          <w:tcPr>
            <w:tcW w:w="294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176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8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12" w:type="dxa"/>
          </w:tcPr>
          <w:p w:rsidR="00E543AE" w:rsidRPr="005F6E0B" w:rsidRDefault="00E543AE" w:rsidP="00E002A5">
            <w:pPr>
              <w:ind w:right="-108"/>
              <w:rPr>
                <w:b/>
                <w:i/>
                <w:sz w:val="16"/>
              </w:rPr>
            </w:pPr>
          </w:p>
        </w:tc>
      </w:tr>
      <w:tr w:rsidR="00E543AE" w:rsidRPr="005F6E0B" w:rsidTr="00E002A5">
        <w:trPr>
          <w:jc w:val="center"/>
        </w:trPr>
        <w:tc>
          <w:tcPr>
            <w:tcW w:w="294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176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194,5 (19,85)</w:t>
            </w:r>
          </w:p>
        </w:tc>
        <w:tc>
          <w:tcPr>
            <w:tcW w:w="328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11250</w:t>
            </w:r>
          </w:p>
        </w:tc>
        <w:tc>
          <w:tcPr>
            <w:tcW w:w="3389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21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2</w:t>
            </w:r>
          </w:p>
        </w:tc>
      </w:tr>
      <w:tr w:rsidR="00E543AE" w:rsidRPr="005F6E0B" w:rsidTr="00E002A5">
        <w:trPr>
          <w:jc w:val="center"/>
        </w:trPr>
        <w:tc>
          <w:tcPr>
            <w:tcW w:w="294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176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64,8 (6,61)</w:t>
            </w:r>
          </w:p>
        </w:tc>
        <w:tc>
          <w:tcPr>
            <w:tcW w:w="328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Удельный объем, м</w:t>
            </w:r>
            <w:r w:rsidRPr="005F6E0B">
              <w:rPr>
                <w:b/>
                <w:i/>
                <w:sz w:val="16"/>
                <w:vertAlign w:val="superscript"/>
              </w:rPr>
              <w:t>3</w:t>
            </w:r>
            <w:r w:rsidRPr="005F6E0B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1,75</w:t>
            </w:r>
          </w:p>
        </w:tc>
        <w:tc>
          <w:tcPr>
            <w:tcW w:w="3389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21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1</w:t>
            </w:r>
          </w:p>
        </w:tc>
      </w:tr>
      <w:tr w:rsidR="00E543AE" w:rsidRPr="005F6E0B" w:rsidTr="00E002A5">
        <w:trPr>
          <w:jc w:val="center"/>
        </w:trPr>
        <w:tc>
          <w:tcPr>
            <w:tcW w:w="294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Объем котла, м</w:t>
            </w:r>
            <w:r w:rsidRPr="005F6E0B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176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75,7</w:t>
            </w:r>
          </w:p>
        </w:tc>
        <w:tc>
          <w:tcPr>
            <w:tcW w:w="328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1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RPr="005F6E0B" w:rsidTr="00E002A5">
        <w:trPr>
          <w:jc w:val="center"/>
        </w:trPr>
        <w:tc>
          <w:tcPr>
            <w:tcW w:w="294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176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120</w:t>
            </w:r>
          </w:p>
        </w:tc>
        <w:tc>
          <w:tcPr>
            <w:tcW w:w="3288" w:type="dxa"/>
          </w:tcPr>
          <w:p w:rsidR="00E543AE" w:rsidRPr="005F6E0B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3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 xml:space="preserve">загружаемого продукта, </w:t>
            </w:r>
            <w:r w:rsidRPr="005F6E0B">
              <w:rPr>
                <w:b/>
                <w:i/>
                <w:sz w:val="16"/>
              </w:rPr>
              <w:sym w:font="Symbol" w:char="F0B0"/>
            </w:r>
            <w:r w:rsidRPr="005F6E0B">
              <w:rPr>
                <w:b/>
                <w:i/>
                <w:sz w:val="16"/>
              </w:rPr>
              <w:t>С</w:t>
            </w:r>
          </w:p>
        </w:tc>
        <w:tc>
          <w:tcPr>
            <w:tcW w:w="121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-</w:t>
            </w:r>
          </w:p>
        </w:tc>
      </w:tr>
      <w:tr w:rsidR="00E543AE" w:rsidRPr="005F6E0B" w:rsidTr="00E002A5">
        <w:trPr>
          <w:jc w:val="center"/>
        </w:trPr>
        <w:tc>
          <w:tcPr>
            <w:tcW w:w="294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76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1-Т</w:t>
            </w:r>
          </w:p>
        </w:tc>
        <w:tc>
          <w:tcPr>
            <w:tcW w:w="3288" w:type="dxa"/>
          </w:tcPr>
          <w:p w:rsidR="00E543AE" w:rsidRPr="005F6E0B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3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1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1982</w:t>
            </w:r>
          </w:p>
        </w:tc>
      </w:tr>
      <w:tr w:rsidR="00E543AE" w:rsidRPr="005F6E0B" w:rsidTr="00E002A5">
        <w:trPr>
          <w:jc w:val="center"/>
        </w:trPr>
        <w:tc>
          <w:tcPr>
            <w:tcW w:w="294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76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7800</w:t>
            </w:r>
          </w:p>
        </w:tc>
        <w:tc>
          <w:tcPr>
            <w:tcW w:w="3288" w:type="dxa"/>
          </w:tcPr>
          <w:p w:rsidR="00E543AE" w:rsidRPr="005F6E0B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Мпа (кгс/см</w:t>
            </w:r>
            <w:r w:rsidRPr="005F6E0B">
              <w:rPr>
                <w:b/>
                <w:i/>
                <w:sz w:val="16"/>
                <w:vertAlign w:val="superscript"/>
              </w:rPr>
              <w:t>2</w:t>
            </w:r>
            <w:r w:rsidRPr="005F6E0B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2,0 (20,0)</w:t>
            </w:r>
          </w:p>
        </w:tc>
        <w:tc>
          <w:tcPr>
            <w:tcW w:w="3389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1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1984</w:t>
            </w:r>
          </w:p>
        </w:tc>
      </w:tr>
      <w:tr w:rsidR="00E543AE" w:rsidRPr="005F6E0B" w:rsidTr="00E002A5">
        <w:trPr>
          <w:jc w:val="center"/>
        </w:trPr>
        <w:tc>
          <w:tcPr>
            <w:tcW w:w="294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76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88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1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нет</w:t>
            </w:r>
          </w:p>
        </w:tc>
      </w:tr>
      <w:tr w:rsidR="00E543AE" w:rsidRPr="005F6E0B" w:rsidTr="00E002A5">
        <w:trPr>
          <w:trHeight w:val="150"/>
          <w:jc w:val="center"/>
        </w:trPr>
        <w:tc>
          <w:tcPr>
            <w:tcW w:w="2948" w:type="dxa"/>
          </w:tcPr>
          <w:p w:rsidR="00E543AE" w:rsidRPr="005F6E0B" w:rsidRDefault="00E543AE" w:rsidP="00E002A5">
            <w:pPr>
              <w:ind w:left="317"/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76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12020</w:t>
            </w:r>
          </w:p>
        </w:tc>
        <w:tc>
          <w:tcPr>
            <w:tcW w:w="3288" w:type="dxa"/>
          </w:tcPr>
          <w:p w:rsidR="00E543AE" w:rsidRPr="005F6E0B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гидравлическом испытании, Мпа (кгс/см</w:t>
            </w:r>
            <w:r w:rsidRPr="005F6E0B">
              <w:rPr>
                <w:b/>
                <w:i/>
                <w:sz w:val="16"/>
                <w:vertAlign w:val="superscript"/>
              </w:rPr>
              <w:t>2</w:t>
            </w:r>
            <w:r w:rsidRPr="005F6E0B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  <w:r w:rsidRPr="005F6E0B">
              <w:rPr>
                <w:b/>
                <w:i/>
                <w:sz w:val="16"/>
              </w:rPr>
              <w:t>3,0 (30,0)</w:t>
            </w:r>
          </w:p>
        </w:tc>
        <w:tc>
          <w:tcPr>
            <w:tcW w:w="3389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12" w:type="dxa"/>
          </w:tcPr>
          <w:p w:rsidR="00E543AE" w:rsidRPr="005F6E0B" w:rsidRDefault="00E543AE" w:rsidP="00E002A5">
            <w:pPr>
              <w:rPr>
                <w:b/>
                <w:i/>
                <w:sz w:val="16"/>
              </w:rPr>
            </w:pPr>
          </w:p>
        </w:tc>
      </w:tr>
    </w:tbl>
    <w:p w:rsidR="00E543AE" w:rsidRDefault="00E543AE" w:rsidP="0015157D"/>
    <w:p w:rsidR="00722A56" w:rsidRDefault="0089456C" w:rsidP="0089456C">
      <w:pPr>
        <w:jc w:val="center"/>
        <w:rPr>
          <w:sz w:val="32"/>
        </w:rPr>
      </w:pPr>
      <w:r>
        <w:br w:type="column"/>
      </w:r>
      <w:r w:rsidR="00722A56">
        <w:rPr>
          <w:b/>
          <w:i/>
          <w:sz w:val="32"/>
        </w:rPr>
        <w:lastRenderedPageBreak/>
        <w:t>Вагон-</w:t>
      </w:r>
      <w:r w:rsidR="00722A56" w:rsidRPr="00802A3C">
        <w:rPr>
          <w:b/>
          <w:i/>
          <w:sz w:val="32"/>
        </w:rPr>
        <w:t xml:space="preserve">цистерна для </w:t>
      </w:r>
      <w:r w:rsidR="00722A56">
        <w:rPr>
          <w:b/>
          <w:i/>
          <w:sz w:val="32"/>
        </w:rPr>
        <w:t>гептил</w:t>
      </w:r>
      <w:r w:rsidR="00722A56" w:rsidRPr="00802A3C">
        <w:rPr>
          <w:b/>
          <w:i/>
          <w:sz w:val="32"/>
        </w:rPr>
        <w:t>а, модель 15-</w:t>
      </w:r>
      <w:r w:rsidR="00722A56">
        <w:rPr>
          <w:b/>
          <w:i/>
          <w:sz w:val="32"/>
        </w:rPr>
        <w:t>1570 (ЖГЦ-73)</w:t>
      </w:r>
    </w:p>
    <w:p w:rsidR="00722A56" w:rsidRPr="004B7ECB" w:rsidRDefault="00E47A18" w:rsidP="00722A56">
      <w:r>
        <w:rPr>
          <w:noProof/>
        </w:rPr>
        <w:drawing>
          <wp:inline distT="0" distB="0" distL="0" distR="0" wp14:anchorId="5FB241BF" wp14:editId="54911A0C">
            <wp:extent cx="9105900" cy="3213100"/>
            <wp:effectExtent l="19050" t="0" r="0" b="0"/>
            <wp:docPr id="237" name="Рисунок 237" descr="1570-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1570-Mo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 t="23271" b="22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321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A56" w:rsidRDefault="00722A56" w:rsidP="00722A56">
      <w:pPr>
        <w:jc w:val="center"/>
        <w:rPr>
          <w:b/>
          <w:i/>
        </w:rPr>
      </w:pPr>
      <w:r w:rsidRPr="009D5380">
        <w:rPr>
          <w:b/>
          <w:i/>
        </w:rPr>
        <w:t xml:space="preserve">Назначение: для перевозки </w:t>
      </w:r>
      <w:r>
        <w:rPr>
          <w:b/>
          <w:i/>
        </w:rPr>
        <w:t>гептила</w:t>
      </w:r>
    </w:p>
    <w:p w:rsidR="00722A56" w:rsidRPr="009D5380" w:rsidRDefault="00722A56" w:rsidP="00722A56">
      <w:pPr>
        <w:jc w:val="center"/>
        <w:rPr>
          <w:b/>
          <w:i/>
        </w:rPr>
      </w:pPr>
    </w:p>
    <w:tbl>
      <w:tblPr>
        <w:tblW w:w="13358" w:type="dxa"/>
        <w:jc w:val="center"/>
        <w:tblInd w:w="805" w:type="dxa"/>
        <w:tblLayout w:type="fixed"/>
        <w:tblLook w:val="0000" w:firstRow="0" w:lastRow="0" w:firstColumn="0" w:lastColumn="0" w:noHBand="0" w:noVBand="0"/>
      </w:tblPr>
      <w:tblGrid>
        <w:gridCol w:w="3075"/>
        <w:gridCol w:w="1522"/>
        <w:gridCol w:w="3240"/>
        <w:gridCol w:w="1080"/>
        <w:gridCol w:w="3178"/>
        <w:gridCol w:w="1263"/>
      </w:tblGrid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22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1570.00.000</w:t>
            </w:r>
          </w:p>
        </w:tc>
        <w:tc>
          <w:tcPr>
            <w:tcW w:w="324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63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1</w:t>
            </w:r>
          </w:p>
        </w:tc>
      </w:tr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22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ТУ 24-00-6224-89</w:t>
            </w:r>
          </w:p>
        </w:tc>
        <w:tc>
          <w:tcPr>
            <w:tcW w:w="3240" w:type="dxa"/>
          </w:tcPr>
          <w:p w:rsidR="00722A56" w:rsidRPr="006F2ECE" w:rsidRDefault="00722A56" w:rsidP="00EC122D">
            <w:pPr>
              <w:ind w:left="317"/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12020</w:t>
            </w: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63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нет</w:t>
            </w:r>
          </w:p>
        </w:tc>
      </w:tr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22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15-1570 (ЖГЦ-73)</w:t>
            </w:r>
          </w:p>
        </w:tc>
        <w:tc>
          <w:tcPr>
            <w:tcW w:w="324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10800</w:t>
            </w: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63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нет</w:t>
            </w:r>
          </w:p>
        </w:tc>
      </w:tr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22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768</w:t>
            </w:r>
          </w:p>
        </w:tc>
        <w:tc>
          <w:tcPr>
            <w:tcW w:w="324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3060</w:t>
            </w: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63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нет</w:t>
            </w:r>
          </w:p>
        </w:tc>
      </w:tr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522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765</w:t>
            </w:r>
          </w:p>
        </w:tc>
        <w:tc>
          <w:tcPr>
            <w:tcW w:w="324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1263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есть</w:t>
            </w:r>
          </w:p>
        </w:tc>
      </w:tr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22" w:type="dxa"/>
          </w:tcPr>
          <w:p w:rsidR="00722A56" w:rsidRPr="006F2ECE" w:rsidRDefault="00722A56" w:rsidP="00EC122D">
            <w:pPr>
              <w:ind w:right="-186"/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4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4630</w:t>
            </w: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263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</w:p>
        </w:tc>
      </w:tr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22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54</w:t>
            </w:r>
            <w:r w:rsidR="006846CB">
              <w:rPr>
                <w:b/>
                <w:i/>
                <w:sz w:val="16"/>
              </w:rPr>
              <w:t>,4</w:t>
            </w:r>
          </w:p>
        </w:tc>
        <w:tc>
          <w:tcPr>
            <w:tcW w:w="324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4</w:t>
            </w: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63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6846CB" w:rsidP="00EC122D">
            <w:pPr>
              <w:rPr>
                <w:b/>
                <w:i/>
                <w:sz w:val="16"/>
              </w:rPr>
            </w:pPr>
            <w:r w:rsidRPr="006846C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22" w:type="dxa"/>
          </w:tcPr>
          <w:p w:rsidR="00722A56" w:rsidRPr="006F2ECE" w:rsidRDefault="006846C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24,4/26,0</w:t>
            </w:r>
          </w:p>
        </w:tc>
        <w:tc>
          <w:tcPr>
            <w:tcW w:w="324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Тележка</w:t>
            </w: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 xml:space="preserve">Тип 2 </w:t>
            </w: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63" w:type="dxa"/>
          </w:tcPr>
          <w:p w:rsidR="00722A56" w:rsidRPr="006F2ECE" w:rsidRDefault="00722A56" w:rsidP="00EC122D">
            <w:pPr>
              <w:ind w:right="-108"/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верхний пере-</w:t>
            </w:r>
          </w:p>
        </w:tc>
      </w:tr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522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4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ГОСТ 9246</w:t>
            </w: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63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давливанием</w:t>
            </w:r>
          </w:p>
        </w:tc>
      </w:tr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22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199,8 (20,37)</w:t>
            </w:r>
          </w:p>
        </w:tc>
        <w:tc>
          <w:tcPr>
            <w:tcW w:w="324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нет</w:t>
            </w: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63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</w:p>
        </w:tc>
      </w:tr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22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65,8 (6,71)</w:t>
            </w:r>
          </w:p>
        </w:tc>
        <w:tc>
          <w:tcPr>
            <w:tcW w:w="324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есть</w:t>
            </w: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63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2</w:t>
            </w:r>
          </w:p>
        </w:tc>
      </w:tr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Объем котла, м</w:t>
            </w:r>
            <w:r w:rsidRPr="006F2ECE">
              <w:rPr>
                <w:b/>
                <w:i/>
                <w:sz w:val="16"/>
                <w:vertAlign w:val="superscript"/>
              </w:rPr>
              <w:t>3</w:t>
            </w:r>
            <w:r w:rsidRPr="006F2ECE">
              <w:rPr>
                <w:b/>
                <w:i/>
                <w:sz w:val="16"/>
              </w:rPr>
              <w:t>:</w:t>
            </w:r>
          </w:p>
        </w:tc>
        <w:tc>
          <w:tcPr>
            <w:tcW w:w="1522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4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3000</w:t>
            </w: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63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1</w:t>
            </w:r>
          </w:p>
        </w:tc>
      </w:tr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522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73</w:t>
            </w:r>
          </w:p>
        </w:tc>
        <w:tc>
          <w:tcPr>
            <w:tcW w:w="324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10770</w:t>
            </w: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63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</w:p>
        </w:tc>
      </w:tr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522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68,0</w:t>
            </w:r>
          </w:p>
        </w:tc>
        <w:tc>
          <w:tcPr>
            <w:tcW w:w="3240" w:type="dxa"/>
          </w:tcPr>
          <w:p w:rsidR="00722A56" w:rsidRPr="006F2ECE" w:rsidRDefault="00722A56" w:rsidP="00EC122D">
            <w:pPr>
              <w:ind w:right="-108"/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 xml:space="preserve">Наличие уклона котла </w:t>
            </w: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нет</w:t>
            </w: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63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1976</w:t>
            </w:r>
          </w:p>
        </w:tc>
      </w:tr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ind w:right="-112"/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Скорость конструкционная, м/с (км/ч)</w:t>
            </w:r>
          </w:p>
        </w:tc>
        <w:tc>
          <w:tcPr>
            <w:tcW w:w="1522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33,3 (120)</w:t>
            </w:r>
          </w:p>
        </w:tc>
        <w:tc>
          <w:tcPr>
            <w:tcW w:w="324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2</w:t>
            </w: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3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1992</w:t>
            </w:r>
          </w:p>
        </w:tc>
      </w:tr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22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02-ВМ</w:t>
            </w:r>
          </w:p>
        </w:tc>
        <w:tc>
          <w:tcPr>
            <w:tcW w:w="324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Рабочее давление в котле, МПа (кгс/см</w:t>
            </w:r>
            <w:r w:rsidRPr="006F2ECE">
              <w:rPr>
                <w:b/>
                <w:i/>
                <w:sz w:val="16"/>
                <w:vertAlign w:val="superscript"/>
              </w:rPr>
              <w:t>2</w:t>
            </w:r>
            <w:r w:rsidRPr="006F2ECE">
              <w:rPr>
                <w:b/>
                <w:i/>
                <w:sz w:val="16"/>
              </w:rPr>
              <w:t>)</w:t>
            </w: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0,25 (2,5)</w:t>
            </w: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3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нет</w:t>
            </w:r>
          </w:p>
        </w:tc>
      </w:tr>
      <w:tr w:rsidR="00722A56" w:rsidRPr="006F2ECE" w:rsidTr="00EC122D">
        <w:trPr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22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7800</w:t>
            </w:r>
          </w:p>
        </w:tc>
        <w:tc>
          <w:tcPr>
            <w:tcW w:w="324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 xml:space="preserve">Пробное давление в котле при </w:t>
            </w:r>
          </w:p>
        </w:tc>
        <w:tc>
          <w:tcPr>
            <w:tcW w:w="1080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178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63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</w:p>
        </w:tc>
      </w:tr>
      <w:tr w:rsidR="00722A56" w:rsidRPr="006F2ECE" w:rsidTr="00EC122D">
        <w:trPr>
          <w:trHeight w:val="90"/>
          <w:jc w:val="center"/>
        </w:trPr>
        <w:tc>
          <w:tcPr>
            <w:tcW w:w="3075" w:type="dxa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522" w:type="dxa"/>
            <w:shd w:val="clear" w:color="auto" w:fill="auto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40" w:type="dxa"/>
            <w:shd w:val="clear" w:color="auto" w:fill="auto"/>
          </w:tcPr>
          <w:p w:rsidR="00722A56" w:rsidRPr="006F2ECE" w:rsidRDefault="00722A56" w:rsidP="00EC122D">
            <w:pPr>
              <w:ind w:right="-108"/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гидравлическом испытании, МПа (кгс/см</w:t>
            </w:r>
            <w:r w:rsidRPr="006F2ECE">
              <w:rPr>
                <w:b/>
                <w:i/>
                <w:sz w:val="16"/>
                <w:vertAlign w:val="superscript"/>
              </w:rPr>
              <w:t>2</w:t>
            </w:r>
            <w:r w:rsidRPr="006F2ECE">
              <w:rPr>
                <w:b/>
                <w:i/>
                <w:sz w:val="16"/>
              </w:rPr>
              <w:t>)</w:t>
            </w:r>
          </w:p>
        </w:tc>
        <w:tc>
          <w:tcPr>
            <w:tcW w:w="1080" w:type="dxa"/>
            <w:shd w:val="clear" w:color="auto" w:fill="auto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  <w:r w:rsidRPr="006F2ECE">
              <w:rPr>
                <w:b/>
                <w:i/>
                <w:sz w:val="16"/>
              </w:rPr>
              <w:t>0,6 (6,0)</w:t>
            </w:r>
          </w:p>
        </w:tc>
        <w:tc>
          <w:tcPr>
            <w:tcW w:w="3178" w:type="dxa"/>
            <w:shd w:val="clear" w:color="auto" w:fill="auto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63" w:type="dxa"/>
            <w:shd w:val="clear" w:color="auto" w:fill="auto"/>
          </w:tcPr>
          <w:p w:rsidR="00722A56" w:rsidRPr="006F2ECE" w:rsidRDefault="00722A56" w:rsidP="00EC122D">
            <w:pPr>
              <w:rPr>
                <w:b/>
                <w:i/>
                <w:sz w:val="16"/>
              </w:rPr>
            </w:pPr>
          </w:p>
        </w:tc>
      </w:tr>
    </w:tbl>
    <w:p w:rsidR="0089456C" w:rsidRDefault="0089456C" w:rsidP="00E543AE">
      <w:pPr>
        <w:jc w:val="center"/>
        <w:rPr>
          <w:b/>
          <w:i/>
          <w:sz w:val="32"/>
        </w:rPr>
      </w:pPr>
    </w:p>
    <w:p w:rsidR="00E543AE" w:rsidRPr="00F977BC" w:rsidRDefault="0089456C" w:rsidP="00E543AE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E543AE" w:rsidRPr="00F977BC">
        <w:rPr>
          <w:b/>
          <w:i/>
          <w:sz w:val="32"/>
        </w:rPr>
        <w:lastRenderedPageBreak/>
        <w:t>4-осная цистерна для метанола, модель 15-1572</w:t>
      </w:r>
    </w:p>
    <w:p w:rsidR="00E543AE" w:rsidRPr="00F977BC" w:rsidRDefault="00E543AE" w:rsidP="00E543AE">
      <w:pPr>
        <w:rPr>
          <w:sz w:val="16"/>
          <w:szCs w:val="16"/>
        </w:rPr>
      </w:pPr>
    </w:p>
    <w:p w:rsidR="00E543AE" w:rsidRDefault="0073180D" w:rsidP="00E543AE">
      <w:pPr>
        <w:jc w:val="center"/>
      </w:pPr>
      <w:r>
        <w:fldChar w:fldCharType="begin"/>
      </w:r>
      <w:r w:rsidR="00E543AE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ноябрь2009\\PHOTO\\РИС159.PCX"  </w:instrText>
      </w:r>
      <w:r w:rsidR="00E543AE">
        <w:instrText xml:space="preserve">\a \p </w:instrText>
      </w:r>
      <w:bookmarkStart w:id="56" w:name="_942049327"/>
      <w:bookmarkEnd w:id="56"/>
      <w:r w:rsidR="00E543AE">
        <w:instrText xml:space="preserve"> \* MERGEFORMAT </w:instrText>
      </w:r>
      <w:r>
        <w:rPr>
          <w:noProof/>
        </w:rPr>
        <w:fldChar w:fldCharType="separate"/>
      </w:r>
      <w:r w:rsidR="00014D49">
        <w:object w:dxaOrig="13582" w:dyaOrig="4297">
          <v:shape id="_x0000_i1137" type="#_x0000_t75" style="width:679pt;height:215.15pt">
            <v:imagedata r:id="rId182" o:title="" croptop="3579f"/>
          </v:shape>
        </w:object>
      </w:r>
      <w:r>
        <w:fldChar w:fldCharType="end"/>
      </w:r>
    </w:p>
    <w:p w:rsidR="00E543AE" w:rsidRPr="00F977BC" w:rsidRDefault="00E543AE" w:rsidP="00E543AE">
      <w:pPr>
        <w:rPr>
          <w:sz w:val="16"/>
          <w:szCs w:val="16"/>
        </w:rPr>
      </w:pPr>
    </w:p>
    <w:p w:rsidR="00E543AE" w:rsidRPr="00F977BC" w:rsidRDefault="00E543AE" w:rsidP="00E543AE">
      <w:pPr>
        <w:jc w:val="center"/>
        <w:rPr>
          <w:b/>
          <w:i/>
        </w:rPr>
      </w:pPr>
      <w:r w:rsidRPr="00F977BC">
        <w:rPr>
          <w:b/>
          <w:i/>
        </w:rPr>
        <w:t>Назначение: для перевозки метанола</w:t>
      </w:r>
    </w:p>
    <w:p w:rsidR="00E543AE" w:rsidRPr="00F977BC" w:rsidRDefault="00E543AE" w:rsidP="00E543AE">
      <w:pPr>
        <w:rPr>
          <w:sz w:val="16"/>
          <w:szCs w:val="16"/>
        </w:rPr>
      </w:pPr>
    </w:p>
    <w:tbl>
      <w:tblPr>
        <w:tblW w:w="13286" w:type="dxa"/>
        <w:jc w:val="center"/>
        <w:tblInd w:w="1082" w:type="dxa"/>
        <w:tblLayout w:type="fixed"/>
        <w:tblLook w:val="0000" w:firstRow="0" w:lastRow="0" w:firstColumn="0" w:lastColumn="0" w:noHBand="0" w:noVBand="0"/>
      </w:tblPr>
      <w:tblGrid>
        <w:gridCol w:w="2977"/>
        <w:gridCol w:w="1380"/>
        <w:gridCol w:w="3265"/>
        <w:gridCol w:w="932"/>
        <w:gridCol w:w="3314"/>
        <w:gridCol w:w="1418"/>
      </w:tblGrid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1572.00.000</w:t>
            </w:r>
          </w:p>
        </w:tc>
        <w:tc>
          <w:tcPr>
            <w:tcW w:w="3265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10800</w:t>
            </w: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</w:t>
            </w: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ТУ 24.00.533-84</w:t>
            </w:r>
          </w:p>
        </w:tc>
        <w:tc>
          <w:tcPr>
            <w:tcW w:w="3265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нет</w:t>
            </w: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15-1572</w:t>
            </w:r>
          </w:p>
        </w:tc>
        <w:tc>
          <w:tcPr>
            <w:tcW w:w="3265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4935</w:t>
            </w: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нет</w:t>
            </w: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766</w:t>
            </w:r>
          </w:p>
        </w:tc>
        <w:tc>
          <w:tcPr>
            <w:tcW w:w="3265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4</w:t>
            </w: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нет</w:t>
            </w: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65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18-100</w:t>
            </w: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нет</w:t>
            </w: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57</w:t>
            </w:r>
          </w:p>
        </w:tc>
        <w:tc>
          <w:tcPr>
            <w:tcW w:w="3265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нет</w:t>
            </w: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2D43AE" w:rsidP="00E002A5">
            <w:pPr>
              <w:rPr>
                <w:b/>
                <w:i/>
                <w:sz w:val="16"/>
              </w:rPr>
            </w:pPr>
            <w:r w:rsidRPr="002D43A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80" w:type="dxa"/>
          </w:tcPr>
          <w:p w:rsidR="00E543AE" w:rsidRPr="00F977BC" w:rsidRDefault="002D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22,8/24,2</w:t>
            </w:r>
          </w:p>
        </w:tc>
        <w:tc>
          <w:tcPr>
            <w:tcW w:w="3265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нет</w:t>
            </w: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есть</w:t>
            </w: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5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есть</w:t>
            </w: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8" w:type="dxa"/>
          </w:tcPr>
          <w:p w:rsidR="00E543AE" w:rsidRPr="00F977BC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верхний передав-</w:t>
            </w: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197,4 (20,13)</w:t>
            </w:r>
          </w:p>
        </w:tc>
        <w:tc>
          <w:tcPr>
            <w:tcW w:w="3265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3000</w:t>
            </w: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ливанием или</w:t>
            </w: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65,68 (6,7)</w:t>
            </w:r>
          </w:p>
        </w:tc>
        <w:tc>
          <w:tcPr>
            <w:tcW w:w="3265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10770</w:t>
            </w: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вакуумнасосом</w:t>
            </w: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Объем котла, м</w:t>
            </w:r>
            <w:r w:rsidRPr="00F977BC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5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Удельный объем, м</w:t>
            </w:r>
            <w:r w:rsidRPr="00F977BC">
              <w:rPr>
                <w:b/>
                <w:i/>
                <w:sz w:val="16"/>
                <w:vertAlign w:val="superscript"/>
              </w:rPr>
              <w:t>3</w:t>
            </w:r>
            <w:r w:rsidRPr="00F977BC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1,26</w:t>
            </w: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73</w:t>
            </w:r>
            <w:r w:rsidR="002D43AE">
              <w:rPr>
                <w:b/>
                <w:i/>
                <w:sz w:val="16"/>
              </w:rPr>
              <w:t>,2</w:t>
            </w:r>
          </w:p>
        </w:tc>
        <w:tc>
          <w:tcPr>
            <w:tcW w:w="3265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2</w:t>
            </w: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71,7</w:t>
            </w:r>
          </w:p>
        </w:tc>
        <w:tc>
          <w:tcPr>
            <w:tcW w:w="3265" w:type="dxa"/>
          </w:tcPr>
          <w:p w:rsidR="00E543AE" w:rsidRPr="00F977BC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есть</w:t>
            </w: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</w:t>
            </w: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120</w:t>
            </w:r>
          </w:p>
        </w:tc>
        <w:tc>
          <w:tcPr>
            <w:tcW w:w="3265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1-Т</w:t>
            </w:r>
          </w:p>
        </w:tc>
        <w:tc>
          <w:tcPr>
            <w:tcW w:w="3265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загружаемого продукта, </w:t>
            </w:r>
            <w:r w:rsidRPr="00F977BC">
              <w:rPr>
                <w:b/>
                <w:i/>
                <w:sz w:val="16"/>
              </w:rPr>
              <w:sym w:font="Symbol" w:char="F0B0"/>
            </w:r>
            <w:r w:rsidRPr="00F977BC">
              <w:rPr>
                <w:b/>
                <w:i/>
                <w:sz w:val="16"/>
              </w:rPr>
              <w:t>С</w:t>
            </w: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+40 </w:t>
            </w:r>
            <w:r w:rsidRPr="00F977BC">
              <w:rPr>
                <w:b/>
                <w:i/>
                <w:sz w:val="16"/>
              </w:rPr>
              <w:sym w:font="Symbol" w:char="F0B8"/>
            </w:r>
            <w:r w:rsidRPr="00F977BC">
              <w:rPr>
                <w:b/>
                <w:i/>
                <w:sz w:val="16"/>
              </w:rPr>
              <w:t xml:space="preserve"> -50</w:t>
            </w: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7800</w:t>
            </w:r>
          </w:p>
        </w:tc>
        <w:tc>
          <w:tcPr>
            <w:tcW w:w="3265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клапана), МПа (кгс/см</w:t>
            </w:r>
            <w:r w:rsidRPr="00F977BC">
              <w:rPr>
                <w:b/>
                <w:i/>
                <w:sz w:val="16"/>
                <w:vertAlign w:val="superscript"/>
              </w:rPr>
              <w:t>2</w:t>
            </w:r>
            <w:r w:rsidRPr="00F977BC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0,25 (2,5)</w:t>
            </w: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3</w:t>
            </w: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5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1990</w:t>
            </w:r>
          </w:p>
        </w:tc>
      </w:tr>
      <w:tr w:rsidR="00E543AE" w:rsidRPr="00F977BC" w:rsidTr="00E002A5">
        <w:trPr>
          <w:jc w:val="center"/>
        </w:trPr>
        <w:tc>
          <w:tcPr>
            <w:tcW w:w="2977" w:type="dxa"/>
          </w:tcPr>
          <w:p w:rsidR="00E543AE" w:rsidRPr="00F977BC" w:rsidRDefault="00E543AE" w:rsidP="00E002A5">
            <w:pPr>
              <w:ind w:left="317"/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80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12020</w:t>
            </w:r>
          </w:p>
        </w:tc>
        <w:tc>
          <w:tcPr>
            <w:tcW w:w="3265" w:type="dxa"/>
          </w:tcPr>
          <w:p w:rsidR="00E543AE" w:rsidRPr="00F977BC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гидравлическом испытании, МПа (кгс/см</w:t>
            </w:r>
            <w:r w:rsidRPr="00F977BC">
              <w:rPr>
                <w:b/>
                <w:i/>
                <w:sz w:val="16"/>
                <w:vertAlign w:val="superscript"/>
              </w:rPr>
              <w:t>2</w:t>
            </w:r>
            <w:r w:rsidRPr="00F977BC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0,55 (5,5)</w:t>
            </w:r>
          </w:p>
        </w:tc>
        <w:tc>
          <w:tcPr>
            <w:tcW w:w="3314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8" w:type="dxa"/>
          </w:tcPr>
          <w:p w:rsidR="00E543AE" w:rsidRPr="00F977BC" w:rsidRDefault="00E543AE" w:rsidP="00E002A5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нет</w:t>
            </w:r>
          </w:p>
        </w:tc>
      </w:tr>
    </w:tbl>
    <w:p w:rsidR="00E543AE" w:rsidRDefault="00E543AE" w:rsidP="0015157D"/>
    <w:p w:rsidR="00E543AE" w:rsidRDefault="00E543AE" w:rsidP="0015157D"/>
    <w:p w:rsidR="00090EAF" w:rsidRPr="00F977BC" w:rsidRDefault="0089456C" w:rsidP="0089456C">
      <w:pPr>
        <w:jc w:val="center"/>
        <w:rPr>
          <w:b/>
          <w:i/>
          <w:sz w:val="32"/>
        </w:rPr>
      </w:pPr>
      <w:r>
        <w:br w:type="column"/>
      </w:r>
      <w:r w:rsidR="00090EAF" w:rsidRPr="00F977BC">
        <w:rPr>
          <w:b/>
          <w:i/>
          <w:sz w:val="32"/>
        </w:rPr>
        <w:lastRenderedPageBreak/>
        <w:t xml:space="preserve">4-осная цистерна для </w:t>
      </w:r>
      <w:r w:rsidR="00090EAF">
        <w:rPr>
          <w:b/>
          <w:i/>
          <w:sz w:val="32"/>
        </w:rPr>
        <w:t>бензина</w:t>
      </w:r>
      <w:r w:rsidR="00090EAF" w:rsidRPr="00F977BC">
        <w:rPr>
          <w:b/>
          <w:i/>
          <w:sz w:val="32"/>
        </w:rPr>
        <w:t>, модель 15-1572</w:t>
      </w:r>
      <w:r w:rsidR="00090EAF">
        <w:rPr>
          <w:b/>
          <w:i/>
          <w:sz w:val="32"/>
        </w:rPr>
        <w:t>-10</w:t>
      </w:r>
    </w:p>
    <w:p w:rsidR="00090EAF" w:rsidRPr="00F977BC" w:rsidRDefault="00090EAF" w:rsidP="00090EAF">
      <w:pPr>
        <w:rPr>
          <w:sz w:val="16"/>
          <w:szCs w:val="16"/>
        </w:rPr>
      </w:pPr>
    </w:p>
    <w:p w:rsidR="00090EAF" w:rsidRDefault="0073180D" w:rsidP="00090EAF">
      <w:pPr>
        <w:jc w:val="center"/>
      </w:pPr>
      <w:r>
        <w:fldChar w:fldCharType="begin"/>
      </w:r>
      <w:r w:rsidR="00090EAF">
        <w:instrText xml:space="preserve"> LINK  "C:\\Documents and Settings\\КузнецоваОА\\Рабочий стол\\PHOTO\\РИС159.PCX"  \a \p  \* MERGEFORMAT </w:instrText>
      </w:r>
      <w:r>
        <w:rPr>
          <w:noProof/>
        </w:rPr>
        <w:fldChar w:fldCharType="separate"/>
      </w:r>
      <w:r w:rsidR="00014D49">
        <w:object w:dxaOrig="13582" w:dyaOrig="4297">
          <v:shape id="_x0000_i1138" type="#_x0000_t75" style="width:679pt;height:215.15pt">
            <v:imagedata r:id="rId182" o:title="" croptop="3579f"/>
          </v:shape>
        </w:object>
      </w:r>
      <w:r>
        <w:fldChar w:fldCharType="end"/>
      </w:r>
    </w:p>
    <w:p w:rsidR="00090EAF" w:rsidRPr="00F977BC" w:rsidRDefault="00090EAF" w:rsidP="00090EAF">
      <w:pPr>
        <w:rPr>
          <w:sz w:val="16"/>
          <w:szCs w:val="16"/>
        </w:rPr>
      </w:pPr>
    </w:p>
    <w:p w:rsidR="00090EAF" w:rsidRPr="00F977BC" w:rsidRDefault="00090EAF" w:rsidP="00090EAF">
      <w:pPr>
        <w:jc w:val="center"/>
        <w:rPr>
          <w:b/>
          <w:i/>
        </w:rPr>
      </w:pPr>
      <w:r>
        <w:t xml:space="preserve"> </w:t>
      </w:r>
    </w:p>
    <w:p w:rsidR="00090EAF" w:rsidRPr="00F977BC" w:rsidRDefault="00090EAF" w:rsidP="00090EAF">
      <w:pPr>
        <w:jc w:val="center"/>
        <w:rPr>
          <w:b/>
          <w:i/>
        </w:rPr>
      </w:pPr>
      <w:r w:rsidRPr="00F977BC">
        <w:rPr>
          <w:b/>
          <w:i/>
        </w:rPr>
        <w:t>Назначение: для перевозки</w:t>
      </w:r>
      <w:r>
        <w:rPr>
          <w:b/>
          <w:i/>
        </w:rPr>
        <w:t xml:space="preserve"> бензина</w:t>
      </w:r>
    </w:p>
    <w:p w:rsidR="00090EAF" w:rsidRPr="00F977BC" w:rsidRDefault="00090EAF" w:rsidP="00090EAF">
      <w:pPr>
        <w:rPr>
          <w:sz w:val="16"/>
          <w:szCs w:val="16"/>
        </w:rPr>
      </w:pPr>
    </w:p>
    <w:tbl>
      <w:tblPr>
        <w:tblW w:w="13286" w:type="dxa"/>
        <w:jc w:val="center"/>
        <w:tblInd w:w="1082" w:type="dxa"/>
        <w:tblLayout w:type="fixed"/>
        <w:tblLook w:val="0000" w:firstRow="0" w:lastRow="0" w:firstColumn="0" w:lastColumn="0" w:noHBand="0" w:noVBand="0"/>
      </w:tblPr>
      <w:tblGrid>
        <w:gridCol w:w="2977"/>
        <w:gridCol w:w="1380"/>
        <w:gridCol w:w="3265"/>
        <w:gridCol w:w="932"/>
        <w:gridCol w:w="3314"/>
        <w:gridCol w:w="1418"/>
      </w:tblGrid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65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10800</w:t>
            </w: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</w:t>
            </w: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65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нет</w:t>
            </w: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15-1572</w:t>
            </w:r>
            <w:r>
              <w:rPr>
                <w:b/>
                <w:i/>
                <w:sz w:val="16"/>
              </w:rPr>
              <w:t>-10</w:t>
            </w:r>
          </w:p>
        </w:tc>
        <w:tc>
          <w:tcPr>
            <w:tcW w:w="3265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4935</w:t>
            </w: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нет</w:t>
            </w: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65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4</w:t>
            </w: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нет</w:t>
            </w: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65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18-100</w:t>
            </w: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нет</w:t>
            </w: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57</w:t>
            </w:r>
          </w:p>
        </w:tc>
        <w:tc>
          <w:tcPr>
            <w:tcW w:w="3265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нет</w:t>
            </w: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94242F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94242F">
              <w:rPr>
                <w:b/>
                <w:i/>
                <w:sz w:val="16"/>
              </w:rPr>
              <w:t>)</w:t>
            </w:r>
            <w:r w:rsidRPr="000A6536">
              <w:rPr>
                <w:b/>
                <w:i/>
                <w:sz w:val="16"/>
              </w:rPr>
              <w:t>, т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22,3/24,2</w:t>
            </w:r>
          </w:p>
        </w:tc>
        <w:tc>
          <w:tcPr>
            <w:tcW w:w="3265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нет</w:t>
            </w: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есть</w:t>
            </w: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</w:p>
        </w:tc>
        <w:tc>
          <w:tcPr>
            <w:tcW w:w="3265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есть</w:t>
            </w: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8" w:type="dxa"/>
          </w:tcPr>
          <w:p w:rsidR="00090EAF" w:rsidRPr="00F977BC" w:rsidRDefault="00090EAF" w:rsidP="00682EB2">
            <w:pPr>
              <w:ind w:right="-108"/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верхний передав-</w:t>
            </w: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197,4 (20,13)</w:t>
            </w:r>
          </w:p>
        </w:tc>
        <w:tc>
          <w:tcPr>
            <w:tcW w:w="3265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3000</w:t>
            </w: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ливанием или</w:t>
            </w: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65,68 (6,7)</w:t>
            </w:r>
          </w:p>
        </w:tc>
        <w:tc>
          <w:tcPr>
            <w:tcW w:w="3265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10770</w:t>
            </w: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вакуумнасосом</w:t>
            </w: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Объем котла, м</w:t>
            </w:r>
            <w:r w:rsidRPr="00F977BC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</w:p>
        </w:tc>
        <w:tc>
          <w:tcPr>
            <w:tcW w:w="3265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Удельный объем, м</w:t>
            </w:r>
            <w:r w:rsidRPr="00F977BC">
              <w:rPr>
                <w:b/>
                <w:i/>
                <w:sz w:val="16"/>
                <w:vertAlign w:val="superscript"/>
              </w:rPr>
              <w:t>3</w:t>
            </w:r>
            <w:r w:rsidRPr="00F977BC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1,26</w:t>
            </w: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73,2</w:t>
            </w:r>
          </w:p>
        </w:tc>
        <w:tc>
          <w:tcPr>
            <w:tcW w:w="3265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2</w:t>
            </w: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71,7</w:t>
            </w:r>
          </w:p>
        </w:tc>
        <w:tc>
          <w:tcPr>
            <w:tcW w:w="3265" w:type="dxa"/>
          </w:tcPr>
          <w:p w:rsidR="00090EAF" w:rsidRPr="00F977BC" w:rsidRDefault="00090EAF" w:rsidP="00682EB2">
            <w:pPr>
              <w:ind w:right="-108"/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есть</w:t>
            </w: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</w:t>
            </w: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120</w:t>
            </w:r>
          </w:p>
        </w:tc>
        <w:tc>
          <w:tcPr>
            <w:tcW w:w="3265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1-Т</w:t>
            </w:r>
          </w:p>
        </w:tc>
        <w:tc>
          <w:tcPr>
            <w:tcW w:w="3265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загружаемого продукта, </w:t>
            </w:r>
            <w:r w:rsidRPr="00F977BC">
              <w:rPr>
                <w:b/>
                <w:i/>
                <w:sz w:val="16"/>
              </w:rPr>
              <w:sym w:font="Symbol" w:char="F0B0"/>
            </w:r>
            <w:r w:rsidRPr="00F977BC">
              <w:rPr>
                <w:b/>
                <w:i/>
                <w:sz w:val="16"/>
              </w:rPr>
              <w:t>С</w:t>
            </w: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+40 </w:t>
            </w:r>
            <w:r w:rsidRPr="00F977BC">
              <w:rPr>
                <w:b/>
                <w:i/>
                <w:sz w:val="16"/>
              </w:rPr>
              <w:sym w:font="Symbol" w:char="F0B8"/>
            </w:r>
            <w:r w:rsidRPr="00F977BC">
              <w:rPr>
                <w:b/>
                <w:i/>
                <w:sz w:val="16"/>
              </w:rPr>
              <w:t xml:space="preserve"> -50</w:t>
            </w: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7800</w:t>
            </w:r>
          </w:p>
        </w:tc>
        <w:tc>
          <w:tcPr>
            <w:tcW w:w="3265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клапана), МПа (кгс/см</w:t>
            </w:r>
            <w:r w:rsidRPr="00F977BC">
              <w:rPr>
                <w:b/>
                <w:i/>
                <w:sz w:val="16"/>
                <w:vertAlign w:val="superscript"/>
              </w:rPr>
              <w:t>2</w:t>
            </w:r>
            <w:r w:rsidRPr="00F977BC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0,25 (2,5)</w:t>
            </w: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3</w:t>
            </w: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</w:p>
        </w:tc>
        <w:tc>
          <w:tcPr>
            <w:tcW w:w="3265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1990</w:t>
            </w: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ind w:left="317"/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12020</w:t>
            </w:r>
          </w:p>
        </w:tc>
        <w:tc>
          <w:tcPr>
            <w:tcW w:w="3265" w:type="dxa"/>
          </w:tcPr>
          <w:p w:rsidR="00090EAF" w:rsidRPr="00F977BC" w:rsidRDefault="00090EAF" w:rsidP="00682EB2">
            <w:pPr>
              <w:ind w:right="-108"/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гидравлическом испытании, МПа (кгс/см</w:t>
            </w:r>
            <w:r w:rsidRPr="00F977BC">
              <w:rPr>
                <w:b/>
                <w:i/>
                <w:sz w:val="16"/>
                <w:vertAlign w:val="superscript"/>
              </w:rPr>
              <w:t>2</w:t>
            </w:r>
            <w:r w:rsidRPr="00F977BC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0,55 (5,5)</w:t>
            </w: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 w:rsidRPr="00F977BC">
              <w:rPr>
                <w:b/>
                <w:i/>
                <w:sz w:val="16"/>
              </w:rPr>
              <w:t>нет</w:t>
            </w:r>
          </w:p>
        </w:tc>
      </w:tr>
      <w:tr w:rsidR="00090EAF" w:rsidRPr="00F977BC" w:rsidTr="00682EB2">
        <w:trPr>
          <w:jc w:val="center"/>
        </w:trPr>
        <w:tc>
          <w:tcPr>
            <w:tcW w:w="2977" w:type="dxa"/>
          </w:tcPr>
          <w:p w:rsidR="00090EAF" w:rsidRPr="00F977BC" w:rsidRDefault="00090EAF" w:rsidP="00682EB2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380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</w:p>
        </w:tc>
        <w:tc>
          <w:tcPr>
            <w:tcW w:w="3265" w:type="dxa"/>
          </w:tcPr>
          <w:p w:rsidR="00090EAF" w:rsidRPr="00F977BC" w:rsidRDefault="00090EAF" w:rsidP="00682EB2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2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  <w:tc>
          <w:tcPr>
            <w:tcW w:w="3314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090EAF" w:rsidRPr="00F977BC" w:rsidRDefault="00090EAF" w:rsidP="00682EB2">
            <w:pPr>
              <w:rPr>
                <w:b/>
                <w:i/>
                <w:sz w:val="16"/>
              </w:rPr>
            </w:pPr>
          </w:p>
        </w:tc>
      </w:tr>
    </w:tbl>
    <w:p w:rsidR="0089456C" w:rsidRDefault="0089456C" w:rsidP="00E543AE">
      <w:pPr>
        <w:jc w:val="center"/>
        <w:rPr>
          <w:b/>
          <w:i/>
          <w:sz w:val="32"/>
        </w:rPr>
      </w:pPr>
    </w:p>
    <w:p w:rsidR="00E543AE" w:rsidRPr="005B6093" w:rsidRDefault="0089456C" w:rsidP="00E543AE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E543AE" w:rsidRPr="005B6093">
        <w:rPr>
          <w:b/>
          <w:i/>
          <w:sz w:val="32"/>
        </w:rPr>
        <w:lastRenderedPageBreak/>
        <w:t>4-осная цистерна для суперфосфорной кислоты, модель 15-1573</w:t>
      </w:r>
    </w:p>
    <w:p w:rsidR="00E543AE" w:rsidRPr="005B6093" w:rsidRDefault="00E543AE" w:rsidP="00E543AE">
      <w:pPr>
        <w:rPr>
          <w:sz w:val="18"/>
          <w:szCs w:val="18"/>
        </w:rPr>
      </w:pPr>
    </w:p>
    <w:bookmarkStart w:id="57" w:name="_942646983"/>
    <w:bookmarkEnd w:id="57"/>
    <w:p w:rsidR="00E543AE" w:rsidRDefault="0073180D" w:rsidP="00E543AE">
      <w:pPr>
        <w:jc w:val="center"/>
      </w:pPr>
      <w:r>
        <w:fldChar w:fldCharType="begin"/>
      </w:r>
      <w:r w:rsidR="00B31677">
        <w:instrText xml:space="preserve"> LINK PhotoFinish "C:\\PHOTO\\РИС193.PCX" "" \a \p \* MERGEFORMAT </w:instrText>
      </w:r>
      <w:r>
        <w:fldChar w:fldCharType="separate"/>
      </w:r>
      <w:r w:rsidR="00014D49">
        <w:object w:dxaOrig="12753" w:dyaOrig="4504">
          <v:shape id="_x0000_i1139" type="#_x0000_t75" style="width:637.95pt;height:225.2pt">
            <v:imagedata r:id="rId183" o:title="" croptop="2579f" cropbottom="173f" cropleft="1122f" cropright="490f"/>
          </v:shape>
        </w:object>
      </w:r>
      <w:r>
        <w:fldChar w:fldCharType="end"/>
      </w:r>
    </w:p>
    <w:p w:rsidR="00E543AE" w:rsidRPr="005B6093" w:rsidRDefault="00E543AE" w:rsidP="00E543AE">
      <w:pPr>
        <w:rPr>
          <w:sz w:val="18"/>
          <w:szCs w:val="18"/>
        </w:rPr>
      </w:pPr>
    </w:p>
    <w:p w:rsidR="00E543AE" w:rsidRPr="005B6093" w:rsidRDefault="00E543AE" w:rsidP="00E543AE">
      <w:pPr>
        <w:jc w:val="center"/>
        <w:rPr>
          <w:b/>
          <w:i/>
        </w:rPr>
      </w:pPr>
      <w:r w:rsidRPr="005B6093">
        <w:rPr>
          <w:b/>
          <w:i/>
        </w:rPr>
        <w:t>Назначение: для перевозки суперфосфорной кислоты</w:t>
      </w:r>
    </w:p>
    <w:p w:rsidR="00E543AE" w:rsidRPr="005B6093" w:rsidRDefault="00E543AE" w:rsidP="00E543AE">
      <w:pPr>
        <w:rPr>
          <w:sz w:val="16"/>
          <w:szCs w:val="16"/>
        </w:rPr>
      </w:pPr>
    </w:p>
    <w:tbl>
      <w:tblPr>
        <w:tblW w:w="13750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50"/>
        <w:gridCol w:w="1418"/>
        <w:gridCol w:w="3543"/>
        <w:gridCol w:w="1134"/>
        <w:gridCol w:w="3529"/>
        <w:gridCol w:w="1276"/>
      </w:tblGrid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-</w:t>
            </w:r>
          </w:p>
        </w:tc>
        <w:tc>
          <w:tcPr>
            <w:tcW w:w="3543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есть</w:t>
            </w:r>
          </w:p>
        </w:tc>
      </w:tr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8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ТУ 24.00.6218-90</w:t>
            </w:r>
          </w:p>
        </w:tc>
        <w:tc>
          <w:tcPr>
            <w:tcW w:w="3543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4185</w:t>
            </w: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есть</w:t>
            </w:r>
          </w:p>
        </w:tc>
      </w:tr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 xml:space="preserve">15-1573 </w:t>
            </w:r>
          </w:p>
        </w:tc>
        <w:tc>
          <w:tcPr>
            <w:tcW w:w="3543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4</w:t>
            </w: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Наличие кожуха изоляции</w:t>
            </w:r>
          </w:p>
        </w:tc>
        <w:tc>
          <w:tcPr>
            <w:tcW w:w="1276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есть</w:t>
            </w:r>
          </w:p>
        </w:tc>
      </w:tr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8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-</w:t>
            </w:r>
          </w:p>
        </w:tc>
        <w:tc>
          <w:tcPr>
            <w:tcW w:w="3543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18-100</w:t>
            </w: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нет</w:t>
            </w:r>
          </w:p>
        </w:tc>
      </w:tr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E543AE" w:rsidRPr="005B6093" w:rsidRDefault="00E543AE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43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нет</w:t>
            </w: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1276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есть</w:t>
            </w:r>
          </w:p>
        </w:tc>
      </w:tr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68,0</w:t>
            </w:r>
          </w:p>
        </w:tc>
        <w:tc>
          <w:tcPr>
            <w:tcW w:w="3543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есть</w:t>
            </w: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276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2D43AE" w:rsidP="00E002A5">
            <w:pPr>
              <w:rPr>
                <w:b/>
                <w:i/>
                <w:sz w:val="16"/>
              </w:rPr>
            </w:pPr>
            <w:r w:rsidRPr="002D43A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8" w:type="dxa"/>
          </w:tcPr>
          <w:p w:rsidR="00E543AE" w:rsidRPr="005B6093" w:rsidRDefault="002D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24,2/26,0</w:t>
            </w:r>
          </w:p>
        </w:tc>
        <w:tc>
          <w:tcPr>
            <w:tcW w:w="3543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2200</w:t>
            </w: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есть</w:t>
            </w:r>
          </w:p>
        </w:tc>
      </w:tr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43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10560</w:t>
            </w: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E543AE" w:rsidRPr="005B6093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 xml:space="preserve">налив-верхний </w:t>
            </w:r>
          </w:p>
        </w:tc>
      </w:tr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8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228,08 (23,25)</w:t>
            </w:r>
          </w:p>
        </w:tc>
        <w:tc>
          <w:tcPr>
            <w:tcW w:w="3543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Удельный объем, м</w:t>
            </w:r>
            <w:r w:rsidRPr="005B6093">
              <w:rPr>
                <w:b/>
                <w:i/>
                <w:sz w:val="16"/>
                <w:vertAlign w:val="superscript"/>
              </w:rPr>
              <w:t>3</w:t>
            </w:r>
            <w:r w:rsidRPr="005B6093">
              <w:rPr>
                <w:b/>
                <w:i/>
                <w:sz w:val="16"/>
              </w:rPr>
              <w:t>/т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0,42</w:t>
            </w: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E543AE" w:rsidRPr="005B6093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слив-нижний</w:t>
            </w:r>
          </w:p>
        </w:tc>
      </w:tr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74,2 (7,57)</w:t>
            </w:r>
          </w:p>
        </w:tc>
        <w:tc>
          <w:tcPr>
            <w:tcW w:w="3543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3</w:t>
            </w: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Наличие лестниц, шт.:</w:t>
            </w:r>
          </w:p>
        </w:tc>
        <w:tc>
          <w:tcPr>
            <w:tcW w:w="1276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Объем котла, м</w:t>
            </w:r>
            <w:r w:rsidRPr="005B6093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39</w:t>
            </w:r>
          </w:p>
        </w:tc>
        <w:tc>
          <w:tcPr>
            <w:tcW w:w="3543" w:type="dxa"/>
          </w:tcPr>
          <w:p w:rsidR="00E543AE" w:rsidRPr="005B6093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есть</w:t>
            </w: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есть</w:t>
            </w:r>
          </w:p>
        </w:tc>
      </w:tr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120</w:t>
            </w:r>
          </w:p>
        </w:tc>
        <w:tc>
          <w:tcPr>
            <w:tcW w:w="3543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нет</w:t>
            </w:r>
          </w:p>
        </w:tc>
      </w:tr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1-ВМ (0-Т)</w:t>
            </w:r>
          </w:p>
        </w:tc>
        <w:tc>
          <w:tcPr>
            <w:tcW w:w="3543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7800</w:t>
            </w:r>
          </w:p>
        </w:tc>
        <w:tc>
          <w:tcPr>
            <w:tcW w:w="3543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клапана), МПа (кгс/см</w:t>
            </w:r>
            <w:r w:rsidRPr="005B6093">
              <w:rPr>
                <w:b/>
                <w:i/>
                <w:sz w:val="16"/>
                <w:vertAlign w:val="superscript"/>
              </w:rPr>
              <w:t>2</w:t>
            </w:r>
            <w:r w:rsidRPr="005B6093">
              <w:rPr>
                <w:b/>
                <w:i/>
                <w:sz w:val="16"/>
              </w:rPr>
              <w:t>)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0,35 (3,5)</w:t>
            </w: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 xml:space="preserve">загружаемого продукта, </w:t>
            </w:r>
            <w:r w:rsidRPr="005B6093">
              <w:rPr>
                <w:b/>
                <w:i/>
                <w:sz w:val="16"/>
              </w:rPr>
              <w:sym w:font="Symbol" w:char="F0B0"/>
            </w:r>
            <w:r w:rsidRPr="005B6093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43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1990</w:t>
            </w:r>
          </w:p>
        </w:tc>
      </w:tr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E543AE" w:rsidP="00E002A5">
            <w:pPr>
              <w:ind w:left="317"/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12020</w:t>
            </w:r>
          </w:p>
        </w:tc>
        <w:tc>
          <w:tcPr>
            <w:tcW w:w="3543" w:type="dxa"/>
          </w:tcPr>
          <w:p w:rsidR="00E543AE" w:rsidRPr="005B6093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гидравлическом испытании, Мпа (кгс/см</w:t>
            </w:r>
            <w:r w:rsidRPr="005B6093">
              <w:rPr>
                <w:b/>
                <w:i/>
                <w:sz w:val="16"/>
                <w:vertAlign w:val="superscript"/>
              </w:rPr>
              <w:t>2</w:t>
            </w:r>
            <w:r w:rsidRPr="005B6093">
              <w:rPr>
                <w:b/>
                <w:i/>
                <w:sz w:val="16"/>
              </w:rPr>
              <w:t>)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0,6 (5,9)</w:t>
            </w: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1992</w:t>
            </w:r>
          </w:p>
        </w:tc>
      </w:tr>
      <w:tr w:rsidR="00E543AE" w:rsidRPr="005B6093" w:rsidTr="00E002A5">
        <w:trPr>
          <w:jc w:val="center"/>
        </w:trPr>
        <w:tc>
          <w:tcPr>
            <w:tcW w:w="2850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18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10800</w:t>
            </w:r>
          </w:p>
        </w:tc>
        <w:tc>
          <w:tcPr>
            <w:tcW w:w="3543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134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1</w:t>
            </w:r>
          </w:p>
        </w:tc>
        <w:tc>
          <w:tcPr>
            <w:tcW w:w="3529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E543AE" w:rsidRPr="005B6093" w:rsidRDefault="00E543AE" w:rsidP="00E002A5">
            <w:pPr>
              <w:rPr>
                <w:b/>
                <w:i/>
                <w:sz w:val="16"/>
              </w:rPr>
            </w:pPr>
            <w:r w:rsidRPr="005B6093">
              <w:rPr>
                <w:b/>
                <w:i/>
                <w:sz w:val="16"/>
              </w:rPr>
              <w:t>нет</w:t>
            </w:r>
          </w:p>
        </w:tc>
      </w:tr>
    </w:tbl>
    <w:p w:rsidR="00E543AE" w:rsidRDefault="00E543AE" w:rsidP="0015157D"/>
    <w:p w:rsidR="00722A56" w:rsidRDefault="0089456C" w:rsidP="0089456C">
      <w:pPr>
        <w:jc w:val="center"/>
        <w:rPr>
          <w:sz w:val="32"/>
        </w:rPr>
      </w:pPr>
      <w:r>
        <w:br w:type="column"/>
      </w:r>
      <w:r w:rsidR="00722A56">
        <w:rPr>
          <w:b/>
          <w:i/>
          <w:sz w:val="32"/>
        </w:rPr>
        <w:lastRenderedPageBreak/>
        <w:t>Вагон-</w:t>
      </w:r>
      <w:r w:rsidR="00722A56" w:rsidRPr="00802A3C">
        <w:rPr>
          <w:b/>
          <w:i/>
          <w:sz w:val="32"/>
        </w:rPr>
        <w:t xml:space="preserve">цистерна для </w:t>
      </w:r>
      <w:r w:rsidR="00722A56">
        <w:rPr>
          <w:b/>
          <w:i/>
          <w:sz w:val="32"/>
        </w:rPr>
        <w:t>амила</w:t>
      </w:r>
      <w:r w:rsidR="00722A56" w:rsidRPr="00802A3C">
        <w:rPr>
          <w:b/>
          <w:i/>
          <w:sz w:val="32"/>
        </w:rPr>
        <w:t>, модель 15-</w:t>
      </w:r>
      <w:r w:rsidR="00722A56">
        <w:rPr>
          <w:b/>
          <w:i/>
          <w:sz w:val="32"/>
        </w:rPr>
        <w:t>1576 (ЖАЦ-44)</w:t>
      </w:r>
    </w:p>
    <w:p w:rsidR="00722A56" w:rsidRPr="00725F8D" w:rsidRDefault="00E47A18" w:rsidP="00722A56">
      <w:r>
        <w:rPr>
          <w:noProof/>
        </w:rPr>
        <w:drawing>
          <wp:inline distT="0" distB="0" distL="0" distR="0" wp14:anchorId="5DA13126" wp14:editId="0BE76323">
            <wp:extent cx="8851900" cy="3111500"/>
            <wp:effectExtent l="19050" t="0" r="6350" b="0"/>
            <wp:docPr id="241" name="Рисунок 241" descr="1576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1576-Model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 t="22673" b="23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00" cy="311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A56" w:rsidRPr="00560358" w:rsidRDefault="00722A56" w:rsidP="00722A56">
      <w:pPr>
        <w:jc w:val="center"/>
        <w:rPr>
          <w:b/>
          <w:i/>
          <w:sz w:val="10"/>
          <w:szCs w:val="10"/>
        </w:rPr>
      </w:pPr>
    </w:p>
    <w:p w:rsidR="00722A56" w:rsidRDefault="00722A56" w:rsidP="00722A56">
      <w:pPr>
        <w:jc w:val="center"/>
        <w:rPr>
          <w:b/>
          <w:i/>
        </w:rPr>
      </w:pPr>
      <w:r w:rsidRPr="009D5380">
        <w:rPr>
          <w:b/>
          <w:i/>
        </w:rPr>
        <w:t xml:space="preserve">Назначение: для перевозки </w:t>
      </w:r>
      <w:r>
        <w:rPr>
          <w:b/>
          <w:i/>
        </w:rPr>
        <w:t>амила</w:t>
      </w:r>
    </w:p>
    <w:p w:rsidR="00722A56" w:rsidRPr="00560358" w:rsidRDefault="00722A56" w:rsidP="00722A56">
      <w:pPr>
        <w:jc w:val="center"/>
        <w:rPr>
          <w:b/>
          <w:i/>
          <w:sz w:val="10"/>
          <w:szCs w:val="10"/>
        </w:rPr>
      </w:pPr>
    </w:p>
    <w:tbl>
      <w:tblPr>
        <w:tblW w:w="13987" w:type="dxa"/>
        <w:jc w:val="center"/>
        <w:tblInd w:w="795" w:type="dxa"/>
        <w:tblLayout w:type="fixed"/>
        <w:tblLook w:val="0000" w:firstRow="0" w:lastRow="0" w:firstColumn="0" w:lastColumn="0" w:noHBand="0" w:noVBand="0"/>
      </w:tblPr>
      <w:tblGrid>
        <w:gridCol w:w="3113"/>
        <w:gridCol w:w="1587"/>
        <w:gridCol w:w="3315"/>
        <w:gridCol w:w="1060"/>
        <w:gridCol w:w="3352"/>
        <w:gridCol w:w="1560"/>
      </w:tblGrid>
      <w:tr w:rsidR="00722A56" w:rsidRPr="00946044" w:rsidTr="00EC122D">
        <w:trPr>
          <w:jc w:val="center"/>
        </w:trPr>
        <w:tc>
          <w:tcPr>
            <w:tcW w:w="3113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87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1576.00.000</w:t>
            </w:r>
          </w:p>
        </w:tc>
        <w:tc>
          <w:tcPr>
            <w:tcW w:w="3315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52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 xml:space="preserve">Рабочее давление в системе разогрева, </w:t>
            </w:r>
          </w:p>
        </w:tc>
        <w:tc>
          <w:tcPr>
            <w:tcW w:w="15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</w:p>
        </w:tc>
      </w:tr>
      <w:tr w:rsidR="00722A56" w:rsidRPr="00946044" w:rsidTr="00EC122D">
        <w:trPr>
          <w:jc w:val="center"/>
        </w:trPr>
        <w:tc>
          <w:tcPr>
            <w:tcW w:w="3113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87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ТУ 24.00.6224-89</w:t>
            </w:r>
          </w:p>
        </w:tc>
        <w:tc>
          <w:tcPr>
            <w:tcW w:w="3315" w:type="dxa"/>
          </w:tcPr>
          <w:p w:rsidR="00722A56" w:rsidRPr="00946044" w:rsidRDefault="00722A56" w:rsidP="00EC122D">
            <w:pPr>
              <w:ind w:left="317"/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12020</w:t>
            </w:r>
          </w:p>
        </w:tc>
        <w:tc>
          <w:tcPr>
            <w:tcW w:w="3352" w:type="dxa"/>
          </w:tcPr>
          <w:p w:rsidR="00722A56" w:rsidRPr="00946044" w:rsidRDefault="00722A56" w:rsidP="00EC122D">
            <w:pPr>
              <w:ind w:right="-108"/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 xml:space="preserve"> МПа (кгс/см</w:t>
            </w:r>
            <w:r w:rsidRPr="00946044">
              <w:rPr>
                <w:b/>
                <w:i/>
                <w:sz w:val="16"/>
                <w:vertAlign w:val="superscript"/>
              </w:rPr>
              <w:t>2</w:t>
            </w:r>
            <w:r w:rsidRPr="00946044">
              <w:rPr>
                <w:b/>
                <w:i/>
                <w:sz w:val="16"/>
              </w:rPr>
              <w:t>)</w:t>
            </w:r>
          </w:p>
        </w:tc>
        <w:tc>
          <w:tcPr>
            <w:tcW w:w="15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0,1(1,0)</w:t>
            </w:r>
          </w:p>
        </w:tc>
      </w:tr>
      <w:tr w:rsidR="00722A56" w:rsidRPr="00946044" w:rsidTr="00EC122D">
        <w:trPr>
          <w:jc w:val="center"/>
        </w:trPr>
        <w:tc>
          <w:tcPr>
            <w:tcW w:w="3113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87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15-1576 (ЖАЦ-44)</w:t>
            </w:r>
          </w:p>
        </w:tc>
        <w:tc>
          <w:tcPr>
            <w:tcW w:w="3315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10800</w:t>
            </w:r>
          </w:p>
        </w:tc>
        <w:tc>
          <w:tcPr>
            <w:tcW w:w="3352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Пробное давление в котле при</w:t>
            </w:r>
          </w:p>
        </w:tc>
        <w:tc>
          <w:tcPr>
            <w:tcW w:w="15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</w:p>
        </w:tc>
      </w:tr>
      <w:tr w:rsidR="00722A56" w:rsidRPr="00946044" w:rsidTr="00EC122D">
        <w:trPr>
          <w:jc w:val="center"/>
        </w:trPr>
        <w:tc>
          <w:tcPr>
            <w:tcW w:w="3113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87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768</w:t>
            </w:r>
          </w:p>
        </w:tc>
        <w:tc>
          <w:tcPr>
            <w:tcW w:w="3315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Ширина макс., мм</w:t>
            </w: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3076</w:t>
            </w:r>
          </w:p>
        </w:tc>
        <w:tc>
          <w:tcPr>
            <w:tcW w:w="3352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гидравлическом испытании, МПа (кгс/см</w:t>
            </w:r>
            <w:r w:rsidRPr="00946044">
              <w:rPr>
                <w:b/>
                <w:i/>
                <w:sz w:val="16"/>
                <w:vertAlign w:val="superscript"/>
              </w:rPr>
              <w:t>2</w:t>
            </w:r>
            <w:r w:rsidRPr="00946044">
              <w:rPr>
                <w:b/>
                <w:i/>
                <w:sz w:val="16"/>
              </w:rPr>
              <w:t>)</w:t>
            </w:r>
          </w:p>
        </w:tc>
        <w:tc>
          <w:tcPr>
            <w:tcW w:w="15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0,93(9,3)</w:t>
            </w:r>
          </w:p>
        </w:tc>
      </w:tr>
      <w:tr w:rsidR="00722A56" w:rsidRPr="00946044" w:rsidTr="00EC122D">
        <w:trPr>
          <w:jc w:val="center"/>
        </w:trPr>
        <w:tc>
          <w:tcPr>
            <w:tcW w:w="3113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587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742</w:t>
            </w:r>
          </w:p>
        </w:tc>
        <w:tc>
          <w:tcPr>
            <w:tcW w:w="3315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52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Теплоноситель</w:t>
            </w:r>
          </w:p>
        </w:tc>
        <w:tc>
          <w:tcPr>
            <w:tcW w:w="1560" w:type="dxa"/>
          </w:tcPr>
          <w:p w:rsidR="00722A56" w:rsidRPr="00946044" w:rsidRDefault="00722A56" w:rsidP="00EC122D">
            <w:pPr>
              <w:ind w:right="-125"/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Пар, горячая вода</w:t>
            </w:r>
          </w:p>
        </w:tc>
      </w:tr>
      <w:tr w:rsidR="00722A56" w:rsidRPr="00946044" w:rsidTr="00EC122D">
        <w:trPr>
          <w:jc w:val="center"/>
        </w:trPr>
        <w:tc>
          <w:tcPr>
            <w:tcW w:w="3113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87" w:type="dxa"/>
          </w:tcPr>
          <w:p w:rsidR="00722A56" w:rsidRPr="00946044" w:rsidRDefault="00722A56" w:rsidP="00EC122D">
            <w:pPr>
              <w:ind w:right="-186"/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15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4585</w:t>
            </w:r>
          </w:p>
        </w:tc>
        <w:tc>
          <w:tcPr>
            <w:tcW w:w="3352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560" w:type="dxa"/>
          </w:tcPr>
          <w:p w:rsidR="00722A56" w:rsidRPr="00946044" w:rsidRDefault="00722A56" w:rsidP="00EC122D">
            <w:pPr>
              <w:ind w:right="-108"/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верхний - пере-</w:t>
            </w:r>
          </w:p>
        </w:tc>
      </w:tr>
      <w:tr w:rsidR="00722A56" w:rsidRPr="00946044" w:rsidTr="00EC122D">
        <w:trPr>
          <w:jc w:val="center"/>
        </w:trPr>
        <w:tc>
          <w:tcPr>
            <w:tcW w:w="3113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87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53,5</w:t>
            </w:r>
          </w:p>
        </w:tc>
        <w:tc>
          <w:tcPr>
            <w:tcW w:w="3315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4</w:t>
            </w:r>
          </w:p>
        </w:tc>
        <w:tc>
          <w:tcPr>
            <w:tcW w:w="3352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5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давливанием</w:t>
            </w:r>
          </w:p>
        </w:tc>
      </w:tr>
      <w:tr w:rsidR="00722A56" w:rsidRPr="00946044" w:rsidTr="00EC122D">
        <w:trPr>
          <w:jc w:val="center"/>
        </w:trPr>
        <w:tc>
          <w:tcPr>
            <w:tcW w:w="3113" w:type="dxa"/>
          </w:tcPr>
          <w:p w:rsidR="00722A56" w:rsidRPr="00946044" w:rsidRDefault="002D43AE" w:rsidP="00EC122D">
            <w:pPr>
              <w:rPr>
                <w:b/>
                <w:i/>
                <w:sz w:val="16"/>
              </w:rPr>
            </w:pPr>
            <w:r w:rsidRPr="002D43A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87" w:type="dxa"/>
          </w:tcPr>
          <w:p w:rsidR="00722A56" w:rsidRPr="00946044" w:rsidRDefault="002D43AE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26,2/</w:t>
            </w:r>
            <w:r w:rsidR="00722A56" w:rsidRPr="00946044">
              <w:rPr>
                <w:b/>
                <w:i/>
                <w:sz w:val="16"/>
              </w:rPr>
              <w:t>27,0</w:t>
            </w:r>
          </w:p>
        </w:tc>
        <w:tc>
          <w:tcPr>
            <w:tcW w:w="3315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Тележка</w:t>
            </w: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 xml:space="preserve">Тип 2 </w:t>
            </w:r>
          </w:p>
        </w:tc>
        <w:tc>
          <w:tcPr>
            <w:tcW w:w="3352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5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</w:p>
        </w:tc>
      </w:tr>
      <w:tr w:rsidR="00722A56" w:rsidRPr="00946044" w:rsidTr="00EC122D">
        <w:trPr>
          <w:jc w:val="center"/>
        </w:trPr>
        <w:tc>
          <w:tcPr>
            <w:tcW w:w="3113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587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15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ГОСТ 9246</w:t>
            </w:r>
          </w:p>
        </w:tc>
        <w:tc>
          <w:tcPr>
            <w:tcW w:w="3352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 xml:space="preserve">продукта, </w:t>
            </w:r>
            <w:r w:rsidRPr="00946044">
              <w:rPr>
                <w:b/>
                <w:i/>
                <w:sz w:val="16"/>
              </w:rPr>
              <w:sym w:font="Symbol" w:char="F0B0"/>
            </w:r>
            <w:r w:rsidRPr="00946044">
              <w:rPr>
                <w:b/>
                <w:i/>
                <w:sz w:val="16"/>
              </w:rPr>
              <w:t>С</w:t>
            </w:r>
          </w:p>
        </w:tc>
        <w:tc>
          <w:tcPr>
            <w:tcW w:w="15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+20</w:t>
            </w:r>
          </w:p>
        </w:tc>
      </w:tr>
      <w:tr w:rsidR="00722A56" w:rsidRPr="00946044" w:rsidTr="00EC122D">
        <w:trPr>
          <w:jc w:val="center"/>
        </w:trPr>
        <w:tc>
          <w:tcPr>
            <w:tcW w:w="3113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87" w:type="dxa"/>
          </w:tcPr>
          <w:p w:rsidR="00722A56" w:rsidRPr="00946044" w:rsidRDefault="00722A56" w:rsidP="002D43AE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19</w:t>
            </w:r>
            <w:r w:rsidR="002D43AE">
              <w:rPr>
                <w:b/>
                <w:i/>
                <w:sz w:val="16"/>
              </w:rPr>
              <w:t>7,</w:t>
            </w:r>
            <w:r w:rsidRPr="00946044">
              <w:rPr>
                <w:b/>
                <w:i/>
                <w:sz w:val="16"/>
              </w:rPr>
              <w:t>4 (20,</w:t>
            </w:r>
            <w:r w:rsidR="002D43AE">
              <w:rPr>
                <w:b/>
                <w:i/>
                <w:sz w:val="16"/>
              </w:rPr>
              <w:t>1</w:t>
            </w:r>
            <w:r w:rsidRPr="00946044">
              <w:rPr>
                <w:b/>
                <w:i/>
                <w:sz w:val="16"/>
              </w:rPr>
              <w:t>3)</w:t>
            </w:r>
          </w:p>
        </w:tc>
        <w:tc>
          <w:tcPr>
            <w:tcW w:w="3315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нет</w:t>
            </w:r>
          </w:p>
        </w:tc>
        <w:tc>
          <w:tcPr>
            <w:tcW w:w="3352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5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</w:p>
        </w:tc>
      </w:tr>
      <w:tr w:rsidR="00722A56" w:rsidRPr="00946044" w:rsidTr="00EC122D">
        <w:trPr>
          <w:jc w:val="center"/>
        </w:trPr>
        <w:tc>
          <w:tcPr>
            <w:tcW w:w="3113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87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65,7 (6,7)</w:t>
            </w:r>
          </w:p>
        </w:tc>
        <w:tc>
          <w:tcPr>
            <w:tcW w:w="3315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есть</w:t>
            </w:r>
          </w:p>
        </w:tc>
        <w:tc>
          <w:tcPr>
            <w:tcW w:w="3352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5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2</w:t>
            </w:r>
          </w:p>
        </w:tc>
      </w:tr>
      <w:tr w:rsidR="00722A56" w:rsidRPr="00946044" w:rsidTr="00EC122D">
        <w:trPr>
          <w:jc w:val="center"/>
        </w:trPr>
        <w:tc>
          <w:tcPr>
            <w:tcW w:w="3113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Объем котла, м</w:t>
            </w:r>
            <w:r w:rsidRPr="00946044">
              <w:rPr>
                <w:b/>
                <w:i/>
                <w:sz w:val="16"/>
                <w:vertAlign w:val="superscript"/>
              </w:rPr>
              <w:t>3</w:t>
            </w:r>
            <w:r w:rsidRPr="00946044">
              <w:rPr>
                <w:b/>
                <w:i/>
                <w:sz w:val="16"/>
              </w:rPr>
              <w:t>:</w:t>
            </w:r>
          </w:p>
        </w:tc>
        <w:tc>
          <w:tcPr>
            <w:tcW w:w="1587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15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2417</w:t>
            </w:r>
          </w:p>
        </w:tc>
        <w:tc>
          <w:tcPr>
            <w:tcW w:w="3352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5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1</w:t>
            </w:r>
          </w:p>
        </w:tc>
      </w:tr>
      <w:tr w:rsidR="00722A56" w:rsidRPr="00946044" w:rsidTr="00EC122D">
        <w:trPr>
          <w:jc w:val="center"/>
        </w:trPr>
        <w:tc>
          <w:tcPr>
            <w:tcW w:w="3113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587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44</w:t>
            </w:r>
          </w:p>
        </w:tc>
        <w:tc>
          <w:tcPr>
            <w:tcW w:w="3315" w:type="dxa"/>
          </w:tcPr>
          <w:p w:rsidR="00722A56" w:rsidRPr="00946044" w:rsidRDefault="00722A56" w:rsidP="00EC122D">
            <w:pPr>
              <w:ind w:right="-108"/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Длина котла наружная безс изоляцией, мм</w:t>
            </w: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10004</w:t>
            </w:r>
          </w:p>
        </w:tc>
        <w:tc>
          <w:tcPr>
            <w:tcW w:w="3352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5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</w:p>
        </w:tc>
      </w:tr>
      <w:tr w:rsidR="00722A56" w:rsidRPr="00946044" w:rsidTr="00EC122D">
        <w:trPr>
          <w:jc w:val="center"/>
        </w:trPr>
        <w:tc>
          <w:tcPr>
            <w:tcW w:w="3113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587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36,0</w:t>
            </w:r>
          </w:p>
        </w:tc>
        <w:tc>
          <w:tcPr>
            <w:tcW w:w="3315" w:type="dxa"/>
          </w:tcPr>
          <w:p w:rsidR="00722A56" w:rsidRPr="00946044" w:rsidRDefault="00722A56" w:rsidP="00EC122D">
            <w:pPr>
              <w:ind w:right="-108"/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 xml:space="preserve">Наличие уклона котла </w:t>
            </w: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нет</w:t>
            </w:r>
          </w:p>
        </w:tc>
        <w:tc>
          <w:tcPr>
            <w:tcW w:w="3352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5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1964</w:t>
            </w:r>
          </w:p>
        </w:tc>
      </w:tr>
      <w:tr w:rsidR="00722A56" w:rsidRPr="00946044" w:rsidTr="00EC122D">
        <w:trPr>
          <w:jc w:val="center"/>
        </w:trPr>
        <w:tc>
          <w:tcPr>
            <w:tcW w:w="3113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Скорость конструкционня , м/с (км/ч)</w:t>
            </w:r>
          </w:p>
        </w:tc>
        <w:tc>
          <w:tcPr>
            <w:tcW w:w="1587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33,3 (120)</w:t>
            </w:r>
          </w:p>
        </w:tc>
        <w:tc>
          <w:tcPr>
            <w:tcW w:w="3315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2</w:t>
            </w:r>
          </w:p>
        </w:tc>
        <w:tc>
          <w:tcPr>
            <w:tcW w:w="3352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5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1993</w:t>
            </w:r>
          </w:p>
        </w:tc>
      </w:tr>
      <w:tr w:rsidR="00722A56" w:rsidRPr="00946044" w:rsidTr="00EC122D">
        <w:trPr>
          <w:jc w:val="center"/>
        </w:trPr>
        <w:tc>
          <w:tcPr>
            <w:tcW w:w="3113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87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02-ВМ</w:t>
            </w:r>
          </w:p>
        </w:tc>
        <w:tc>
          <w:tcPr>
            <w:tcW w:w="3315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 xml:space="preserve">Давление в котле при транспортировке, </w:t>
            </w: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52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5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нет</w:t>
            </w:r>
          </w:p>
        </w:tc>
      </w:tr>
      <w:tr w:rsidR="00722A56" w:rsidRPr="00946044" w:rsidTr="00EC122D">
        <w:trPr>
          <w:trHeight w:val="175"/>
          <w:jc w:val="center"/>
        </w:trPr>
        <w:tc>
          <w:tcPr>
            <w:tcW w:w="3113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87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7800</w:t>
            </w:r>
          </w:p>
        </w:tc>
        <w:tc>
          <w:tcPr>
            <w:tcW w:w="3315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МПа (кгс/см</w:t>
            </w:r>
            <w:r w:rsidRPr="00946044">
              <w:rPr>
                <w:b/>
                <w:i/>
                <w:sz w:val="16"/>
                <w:vertAlign w:val="superscript"/>
              </w:rPr>
              <w:t>2</w:t>
            </w:r>
            <w:r w:rsidRPr="00946044">
              <w:rPr>
                <w:b/>
                <w:i/>
                <w:sz w:val="16"/>
              </w:rPr>
              <w:t>)</w:t>
            </w:r>
          </w:p>
        </w:tc>
        <w:tc>
          <w:tcPr>
            <w:tcW w:w="10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  <w:r w:rsidRPr="00946044">
              <w:rPr>
                <w:b/>
                <w:i/>
                <w:sz w:val="16"/>
              </w:rPr>
              <w:t>0,35(3,5)</w:t>
            </w:r>
          </w:p>
        </w:tc>
        <w:tc>
          <w:tcPr>
            <w:tcW w:w="3352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560" w:type="dxa"/>
          </w:tcPr>
          <w:p w:rsidR="00722A56" w:rsidRPr="00946044" w:rsidRDefault="00722A56" w:rsidP="00EC122D">
            <w:pPr>
              <w:rPr>
                <w:b/>
                <w:i/>
                <w:sz w:val="16"/>
              </w:rPr>
            </w:pPr>
          </w:p>
        </w:tc>
      </w:tr>
    </w:tbl>
    <w:p w:rsidR="0089456C" w:rsidRDefault="0089456C" w:rsidP="00027CA2">
      <w:pPr>
        <w:jc w:val="center"/>
        <w:rPr>
          <w:b/>
          <w:i/>
          <w:sz w:val="32"/>
          <w:szCs w:val="32"/>
        </w:rPr>
      </w:pPr>
    </w:p>
    <w:p w:rsidR="00027CA2" w:rsidRDefault="0089456C" w:rsidP="00027CA2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br w:type="column"/>
      </w:r>
      <w:r w:rsidR="00D127C8" w:rsidRPr="00356022">
        <w:rPr>
          <w:b/>
          <w:i/>
          <w:sz w:val="32"/>
          <w:szCs w:val="32"/>
        </w:rPr>
        <w:lastRenderedPageBreak/>
        <w:t xml:space="preserve">Переоборудованный вагон-цистерна для химических продуктов, прошедший КРП, </w:t>
      </w:r>
    </w:p>
    <w:p w:rsidR="00D127C8" w:rsidRPr="00356022" w:rsidRDefault="00D127C8" w:rsidP="00027CA2">
      <w:pPr>
        <w:jc w:val="center"/>
        <w:rPr>
          <w:b/>
          <w:i/>
          <w:sz w:val="32"/>
          <w:szCs w:val="32"/>
        </w:rPr>
      </w:pPr>
      <w:r w:rsidRPr="00356022">
        <w:rPr>
          <w:b/>
          <w:i/>
          <w:sz w:val="32"/>
          <w:szCs w:val="32"/>
        </w:rPr>
        <w:t>модель 15-1576-02</w:t>
      </w:r>
    </w:p>
    <w:p w:rsidR="00D127C8" w:rsidRDefault="00E47A18" w:rsidP="00D127C8">
      <w:pPr>
        <w:jc w:val="center"/>
      </w:pPr>
      <w:r>
        <w:rPr>
          <w:noProof/>
        </w:rPr>
        <w:drawing>
          <wp:inline distT="0" distB="0" distL="0" distR="0" wp14:anchorId="46D2F182" wp14:editId="2587E01F">
            <wp:extent cx="6953250" cy="2596701"/>
            <wp:effectExtent l="19050" t="0" r="0" b="0"/>
            <wp:docPr id="242" name="Рисунок 242" descr="1576-02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1576-02 (5)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2596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7C8" w:rsidRDefault="00D127C8" w:rsidP="00D127C8">
      <w:pPr>
        <w:jc w:val="center"/>
        <w:rPr>
          <w:b/>
          <w:i/>
        </w:rPr>
      </w:pPr>
      <w:r w:rsidRPr="00356022">
        <w:rPr>
          <w:b/>
          <w:i/>
        </w:rPr>
        <w:t>Назначение: для перевозки химических продуктов</w:t>
      </w:r>
    </w:p>
    <w:p w:rsidR="000625C2" w:rsidRDefault="000625C2" w:rsidP="00D127C8">
      <w:pPr>
        <w:jc w:val="center"/>
        <w:rPr>
          <w:b/>
          <w:i/>
        </w:rPr>
      </w:pPr>
    </w:p>
    <w:tbl>
      <w:tblPr>
        <w:tblW w:w="14743" w:type="dxa"/>
        <w:jc w:val="center"/>
        <w:tblLayout w:type="fixed"/>
        <w:tblLook w:val="0000" w:firstRow="0" w:lastRow="0" w:firstColumn="0" w:lastColumn="0" w:noHBand="0" w:noVBand="0"/>
      </w:tblPr>
      <w:tblGrid>
        <w:gridCol w:w="2836"/>
        <w:gridCol w:w="1985"/>
        <w:gridCol w:w="4678"/>
        <w:gridCol w:w="664"/>
        <w:gridCol w:w="3163"/>
        <w:gridCol w:w="1417"/>
      </w:tblGrid>
      <w:tr w:rsidR="00D127C8" w:rsidRPr="00DF77E4" w:rsidTr="00027CA2">
        <w:trPr>
          <w:jc w:val="center"/>
        </w:trPr>
        <w:tc>
          <w:tcPr>
            <w:tcW w:w="2836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1985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1576.00.000-02</w:t>
            </w:r>
          </w:p>
        </w:tc>
        <w:tc>
          <w:tcPr>
            <w:tcW w:w="4678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Длина, мм</w:t>
            </w:r>
          </w:p>
          <w:p w:rsidR="00D127C8" w:rsidRPr="00356022" w:rsidRDefault="00D127C8" w:rsidP="00027CA2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по осям сцепления автосцепок</w:t>
            </w:r>
          </w:p>
          <w:p w:rsidR="00D127C8" w:rsidRPr="00356022" w:rsidRDefault="00D127C8" w:rsidP="00027CA2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по концевым балкам рамы</w:t>
            </w:r>
          </w:p>
        </w:tc>
        <w:tc>
          <w:tcPr>
            <w:tcW w:w="664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12020</w:t>
            </w:r>
          </w:p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163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Пробное давление в системе разогрева при испытании воздухом, МПа (кгс/см</w:t>
            </w:r>
            <w:r w:rsidRPr="00F074C8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F074C8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417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0,15 (1,5)</w:t>
            </w:r>
          </w:p>
        </w:tc>
      </w:tr>
      <w:tr w:rsidR="00D127C8" w:rsidRPr="00DF77E4" w:rsidTr="00027CA2">
        <w:trPr>
          <w:jc w:val="center"/>
        </w:trPr>
        <w:tc>
          <w:tcPr>
            <w:tcW w:w="2836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1985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ТУ У 35.2-30277055-028:20</w:t>
            </w:r>
            <w:r w:rsidRPr="00356022">
              <w:rPr>
                <w:rFonts w:cs="Arial"/>
                <w:b/>
                <w:i/>
                <w:sz w:val="16"/>
                <w:szCs w:val="16"/>
                <w:lang w:val="en-US"/>
              </w:rPr>
              <w:t>0</w:t>
            </w:r>
            <w:r w:rsidRPr="00356022">
              <w:rPr>
                <w:rFonts w:cs="Arial"/>
                <w:b/>
                <w:i/>
                <w:sz w:val="16"/>
                <w:szCs w:val="16"/>
              </w:rPr>
              <w:t>8</w:t>
            </w:r>
          </w:p>
        </w:tc>
        <w:tc>
          <w:tcPr>
            <w:tcW w:w="4678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Высота от уровня верха головок рельсов максимальная, мм</w:t>
            </w:r>
          </w:p>
        </w:tc>
        <w:tc>
          <w:tcPr>
            <w:tcW w:w="664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4630</w:t>
            </w:r>
          </w:p>
        </w:tc>
        <w:tc>
          <w:tcPr>
            <w:tcW w:w="3163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Давление, создаваемое в котле при гидравлическом испытании, МПа (кгс/см</w:t>
            </w:r>
            <w:r w:rsidRPr="00F074C8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F074C8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417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0,73 (7,3)</w:t>
            </w:r>
          </w:p>
        </w:tc>
      </w:tr>
      <w:tr w:rsidR="00D127C8" w:rsidRPr="00DF77E4" w:rsidTr="00027CA2">
        <w:trPr>
          <w:jc w:val="center"/>
        </w:trPr>
        <w:tc>
          <w:tcPr>
            <w:tcW w:w="2836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1985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15-1576-02</w:t>
            </w:r>
          </w:p>
        </w:tc>
        <w:tc>
          <w:tcPr>
            <w:tcW w:w="4678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664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163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1417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D127C8" w:rsidRPr="00DF77E4" w:rsidTr="00027CA2">
        <w:trPr>
          <w:jc w:val="center"/>
        </w:trPr>
        <w:tc>
          <w:tcPr>
            <w:tcW w:w="2836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1985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ВЧД Волноваха,</w:t>
            </w:r>
          </w:p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ООО "СЕРЕП"</w:t>
            </w:r>
          </w:p>
        </w:tc>
        <w:tc>
          <w:tcPr>
            <w:tcW w:w="4678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664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163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417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D127C8" w:rsidRPr="00DF77E4" w:rsidTr="00027CA2">
        <w:trPr>
          <w:jc w:val="center"/>
        </w:trPr>
        <w:tc>
          <w:tcPr>
            <w:tcW w:w="2836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1985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53,5</w:t>
            </w:r>
          </w:p>
        </w:tc>
        <w:tc>
          <w:tcPr>
            <w:tcW w:w="4678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664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163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417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D127C8" w:rsidRPr="00DF77E4" w:rsidTr="00027CA2">
        <w:trPr>
          <w:jc w:val="center"/>
        </w:trPr>
        <w:tc>
          <w:tcPr>
            <w:tcW w:w="2836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1985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  <w:lang w:val="en-US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26,0</w:t>
            </w:r>
          </w:p>
        </w:tc>
        <w:tc>
          <w:tcPr>
            <w:tcW w:w="4678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664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63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1417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D127C8" w:rsidRPr="00DF77E4" w:rsidTr="00027CA2">
        <w:trPr>
          <w:jc w:val="center"/>
        </w:trPr>
        <w:tc>
          <w:tcPr>
            <w:tcW w:w="2836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Нагрузка:</w:t>
            </w:r>
          </w:p>
          <w:p w:rsidR="00D127C8" w:rsidRPr="00356022" w:rsidRDefault="00D127C8" w:rsidP="00027CA2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статическая осевая, кН (тс)</w:t>
            </w:r>
          </w:p>
          <w:p w:rsidR="00D127C8" w:rsidRPr="00356022" w:rsidRDefault="00D127C8" w:rsidP="00027CA2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погонаая, кН/м (тс/м)</w:t>
            </w:r>
          </w:p>
        </w:tc>
        <w:tc>
          <w:tcPr>
            <w:tcW w:w="1985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197,0 (20,0)</w:t>
            </w:r>
          </w:p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65,6  (6,7)</w:t>
            </w:r>
          </w:p>
        </w:tc>
        <w:tc>
          <w:tcPr>
            <w:tcW w:w="4678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664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2417</w:t>
            </w:r>
          </w:p>
        </w:tc>
        <w:tc>
          <w:tcPr>
            <w:tcW w:w="3163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417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Верхний передавливанием или вакуумнасосом</w:t>
            </w:r>
          </w:p>
        </w:tc>
      </w:tr>
      <w:tr w:rsidR="00D127C8" w:rsidRPr="00DF77E4" w:rsidTr="00027CA2">
        <w:trPr>
          <w:jc w:val="center"/>
        </w:trPr>
        <w:tc>
          <w:tcPr>
            <w:tcW w:w="2836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Объем котла, м</w:t>
            </w:r>
            <w:r w:rsidRPr="00356022">
              <w:rPr>
                <w:rFonts w:cs="Arial"/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985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44,35</w:t>
            </w:r>
          </w:p>
        </w:tc>
        <w:tc>
          <w:tcPr>
            <w:tcW w:w="4678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Длина котла наружная с изоляцией, мм</w:t>
            </w:r>
          </w:p>
        </w:tc>
        <w:tc>
          <w:tcPr>
            <w:tcW w:w="664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10654</w:t>
            </w:r>
          </w:p>
        </w:tc>
        <w:tc>
          <w:tcPr>
            <w:tcW w:w="3163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Количество лестниц, шт.:</w:t>
            </w:r>
          </w:p>
          <w:p w:rsidR="00D127C8" w:rsidRPr="00E634F7" w:rsidRDefault="00D127C8" w:rsidP="00027CA2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наружных</w:t>
            </w:r>
          </w:p>
          <w:p w:rsidR="00D127C8" w:rsidRPr="00E634F7" w:rsidRDefault="00D127C8" w:rsidP="00027CA2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внутренних</w:t>
            </w:r>
          </w:p>
        </w:tc>
        <w:tc>
          <w:tcPr>
            <w:tcW w:w="1417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2</w:t>
            </w:r>
          </w:p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softHyphen/>
              <w:t>нет</w:t>
            </w:r>
          </w:p>
        </w:tc>
      </w:tr>
      <w:tr w:rsidR="00D127C8" w:rsidRPr="00DF77E4" w:rsidTr="00027CA2">
        <w:trPr>
          <w:jc w:val="center"/>
        </w:trPr>
        <w:tc>
          <w:tcPr>
            <w:tcW w:w="2836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1985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4678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664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163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417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2009</w:t>
            </w:r>
          </w:p>
        </w:tc>
      </w:tr>
      <w:tr w:rsidR="00D127C8" w:rsidRPr="00DF77E4" w:rsidTr="00027CA2">
        <w:trPr>
          <w:jc w:val="center"/>
        </w:trPr>
        <w:tc>
          <w:tcPr>
            <w:tcW w:w="2836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1985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4678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 xml:space="preserve">Наличие уклона котла </w:t>
            </w:r>
          </w:p>
        </w:tc>
        <w:tc>
          <w:tcPr>
            <w:tcW w:w="664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163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417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D127C8" w:rsidRPr="00DF77E4" w:rsidTr="00027CA2">
        <w:trPr>
          <w:jc w:val="center"/>
        </w:trPr>
        <w:tc>
          <w:tcPr>
            <w:tcW w:w="2836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1985" w:type="dxa"/>
          </w:tcPr>
          <w:p w:rsidR="00D127C8" w:rsidRPr="00356022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356022">
              <w:rPr>
                <w:rFonts w:cs="Arial"/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4678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Условное рабочее давление в</w:t>
            </w:r>
            <w:r w:rsidRPr="00F074C8">
              <w:rPr>
                <w:rFonts w:cs="Arial"/>
                <w:b/>
                <w:i/>
                <w:sz w:val="16"/>
                <w:szCs w:val="16"/>
              </w:rPr>
              <w:br w:type="textWrapping" w:clear="all"/>
              <w:t>котле (по регулировке предохранительного клапана), МПа (кгс/см</w:t>
            </w:r>
            <w:r w:rsidRPr="00F074C8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F074C8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664" w:type="dxa"/>
          </w:tcPr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D127C8" w:rsidRPr="00F074C8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F074C8">
              <w:rPr>
                <w:rFonts w:cs="Arial"/>
                <w:b/>
                <w:i/>
                <w:sz w:val="16"/>
                <w:szCs w:val="16"/>
              </w:rPr>
              <w:t>0,25 (2,5)</w:t>
            </w:r>
          </w:p>
        </w:tc>
        <w:tc>
          <w:tcPr>
            <w:tcW w:w="3163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417" w:type="dxa"/>
          </w:tcPr>
          <w:p w:rsidR="00D127C8" w:rsidRPr="00E634F7" w:rsidRDefault="00D127C8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</w:tbl>
    <w:p w:rsidR="00E543AE" w:rsidRPr="00B73713" w:rsidRDefault="000625C2" w:rsidP="00E543AE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E543AE" w:rsidRPr="00B73713">
        <w:rPr>
          <w:b/>
          <w:i/>
          <w:sz w:val="32"/>
        </w:rPr>
        <w:lastRenderedPageBreak/>
        <w:t>8-осная цистерна для суперфосфорной кислоты, модель 15-1578</w:t>
      </w:r>
    </w:p>
    <w:p w:rsidR="00E543AE" w:rsidRPr="00B73713" w:rsidRDefault="00E543AE" w:rsidP="00E543AE">
      <w:pPr>
        <w:rPr>
          <w:sz w:val="16"/>
          <w:szCs w:val="16"/>
        </w:rPr>
      </w:pPr>
    </w:p>
    <w:bookmarkStart w:id="58" w:name="_942646045"/>
    <w:bookmarkEnd w:id="58"/>
    <w:p w:rsidR="00E543AE" w:rsidRDefault="0073180D" w:rsidP="00E543AE">
      <w:pPr>
        <w:jc w:val="center"/>
      </w:pPr>
      <w:r>
        <w:fldChar w:fldCharType="begin"/>
      </w:r>
      <w:r w:rsidR="00B31677">
        <w:instrText xml:space="preserve"> LINK PhotoFinish "C:\\PHOTO\\РИС192.PCX" "" \a \p \* MERGEFORMAT </w:instrText>
      </w:r>
      <w:r>
        <w:fldChar w:fldCharType="separate"/>
      </w:r>
      <w:r w:rsidR="00014D49">
        <w:object w:dxaOrig="14008" w:dyaOrig="3652">
          <v:shape id="_x0000_i1140" type="#_x0000_t75" style="width:700.75pt;height:182.5pt">
            <v:imagedata r:id="rId186" o:title="" croptop="5072f" cropbottom="1168f" cropleft="1302f" cropright="935f"/>
          </v:shape>
        </w:object>
      </w:r>
      <w:r>
        <w:fldChar w:fldCharType="end"/>
      </w:r>
    </w:p>
    <w:p w:rsidR="00E543AE" w:rsidRPr="00B73713" w:rsidRDefault="00E543AE" w:rsidP="00E543AE">
      <w:pPr>
        <w:rPr>
          <w:sz w:val="16"/>
          <w:szCs w:val="16"/>
        </w:rPr>
      </w:pPr>
    </w:p>
    <w:p w:rsidR="00E543AE" w:rsidRPr="00B73713" w:rsidRDefault="00E543AE" w:rsidP="00E543AE">
      <w:pPr>
        <w:jc w:val="center"/>
        <w:rPr>
          <w:b/>
          <w:i/>
        </w:rPr>
      </w:pPr>
      <w:r w:rsidRPr="00B73713">
        <w:rPr>
          <w:b/>
          <w:i/>
        </w:rPr>
        <w:t>Назначение: для перевозки суперфосфорной кислоты</w:t>
      </w:r>
    </w:p>
    <w:p w:rsidR="00E543AE" w:rsidRPr="00B73713" w:rsidRDefault="00E543AE" w:rsidP="00E543AE">
      <w:pPr>
        <w:rPr>
          <w:sz w:val="16"/>
          <w:szCs w:val="16"/>
        </w:rPr>
      </w:pPr>
    </w:p>
    <w:tbl>
      <w:tblPr>
        <w:tblW w:w="13282" w:type="dxa"/>
        <w:jc w:val="center"/>
        <w:tblInd w:w="664" w:type="dxa"/>
        <w:tblLayout w:type="fixed"/>
        <w:tblLook w:val="0000" w:firstRow="0" w:lastRow="0" w:firstColumn="0" w:lastColumn="0" w:noHBand="0" w:noVBand="0"/>
      </w:tblPr>
      <w:tblGrid>
        <w:gridCol w:w="2835"/>
        <w:gridCol w:w="1467"/>
        <w:gridCol w:w="3275"/>
        <w:gridCol w:w="1134"/>
        <w:gridCol w:w="3402"/>
        <w:gridCol w:w="1169"/>
      </w:tblGrid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1578.00.000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18380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есть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ТУ 24.00.534-83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есть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15-1578 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4470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Толщина теплоизоляции, мм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200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-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8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нет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67" w:type="dxa"/>
          </w:tcPr>
          <w:p w:rsidR="00E543AE" w:rsidRDefault="00E543AE" w:rsidP="00E002A5">
            <w:r w:rsidRPr="00FC0323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Модель 4-осной тележки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18-101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есть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53,5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есть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2300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верхний пере-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212 (21,69)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16100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169" w:type="dxa"/>
          </w:tcPr>
          <w:p w:rsidR="00E543AE" w:rsidRPr="00B73713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давливанием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87 (8,87)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Удельный объем, м</w:t>
            </w:r>
            <w:r w:rsidRPr="00B73713">
              <w:rPr>
                <w:b/>
                <w:i/>
                <w:sz w:val="16"/>
                <w:vertAlign w:val="superscript"/>
              </w:rPr>
              <w:t>3</w:t>
            </w:r>
            <w:r w:rsidRPr="00B73713">
              <w:rPr>
                <w:b/>
                <w:i/>
                <w:sz w:val="16"/>
              </w:rPr>
              <w:t>/т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0,49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ind w:right="-108"/>
              <w:rPr>
                <w:b/>
                <w:i/>
                <w:sz w:val="16"/>
              </w:rPr>
            </w:pP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Объем котла, м</w:t>
            </w:r>
            <w:r w:rsidRPr="00B73713">
              <w:rPr>
                <w:b/>
                <w:i/>
                <w:sz w:val="16"/>
                <w:vertAlign w:val="superscript"/>
              </w:rPr>
              <w:t>3</w:t>
            </w:r>
            <w:r w:rsidRPr="00B73713">
              <w:rPr>
                <w:b/>
                <w:i/>
                <w:sz w:val="16"/>
              </w:rPr>
              <w:t>: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3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2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       полный 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63,1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-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63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загружаемого продукта, </w:t>
            </w:r>
            <w:r w:rsidRPr="00B73713">
              <w:rPr>
                <w:b/>
                <w:i/>
                <w:sz w:val="16"/>
              </w:rPr>
              <w:sym w:font="Symbol" w:char="F0B0"/>
            </w:r>
            <w:r w:rsidRPr="00B73713">
              <w:rPr>
                <w:b/>
                <w:i/>
                <w:sz w:val="16"/>
              </w:rPr>
              <w:t>С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+85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1-Т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клапана), МПа (кгс/см</w:t>
            </w:r>
            <w:r w:rsidRPr="00B73713">
              <w:rPr>
                <w:b/>
                <w:i/>
                <w:sz w:val="16"/>
                <w:vertAlign w:val="superscript"/>
              </w:rPr>
              <w:t>2</w:t>
            </w:r>
            <w:r w:rsidRPr="00B73713">
              <w:rPr>
                <w:b/>
                <w:i/>
                <w:sz w:val="16"/>
              </w:rPr>
              <w:t>)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0,065 (0,65)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2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12180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1993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E543AE" w:rsidRPr="00B73713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гидравлическом испытании, Мпа (кгс/см</w:t>
            </w:r>
            <w:r w:rsidRPr="00B73713">
              <w:rPr>
                <w:b/>
                <w:i/>
                <w:sz w:val="16"/>
                <w:vertAlign w:val="superscript"/>
              </w:rPr>
              <w:t>2</w:t>
            </w:r>
            <w:r w:rsidRPr="00B73713">
              <w:rPr>
                <w:b/>
                <w:i/>
                <w:sz w:val="16"/>
              </w:rPr>
              <w:t>)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0,45 (4,5)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нет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ind w:left="317"/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19510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</w:tr>
    </w:tbl>
    <w:p w:rsidR="00E543AE" w:rsidRDefault="00E543AE" w:rsidP="0015157D"/>
    <w:p w:rsidR="00E543AE" w:rsidRDefault="00E543AE" w:rsidP="0015157D"/>
    <w:p w:rsidR="00E543AE" w:rsidRDefault="00E543AE" w:rsidP="0015157D"/>
    <w:p w:rsidR="00E543AE" w:rsidRDefault="00E543AE" w:rsidP="0015157D"/>
    <w:p w:rsidR="00E543AE" w:rsidRPr="00B73713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E543AE" w:rsidRPr="00B73713">
        <w:rPr>
          <w:b/>
          <w:i/>
          <w:sz w:val="32"/>
        </w:rPr>
        <w:lastRenderedPageBreak/>
        <w:t xml:space="preserve">8-осная цистерна для </w:t>
      </w:r>
      <w:r w:rsidR="00E543AE">
        <w:rPr>
          <w:b/>
          <w:i/>
          <w:sz w:val="32"/>
        </w:rPr>
        <w:t>алкилбензолсульфокислоты</w:t>
      </w:r>
      <w:r w:rsidR="00E543AE" w:rsidRPr="00B73713">
        <w:rPr>
          <w:b/>
          <w:i/>
          <w:sz w:val="32"/>
        </w:rPr>
        <w:t>, модель 15-1578</w:t>
      </w:r>
      <w:r w:rsidR="00E543AE">
        <w:rPr>
          <w:b/>
          <w:i/>
          <w:sz w:val="32"/>
        </w:rPr>
        <w:t>-01</w:t>
      </w:r>
    </w:p>
    <w:p w:rsidR="00E543AE" w:rsidRPr="00B73713" w:rsidRDefault="00E543AE" w:rsidP="00E543AE">
      <w:pPr>
        <w:rPr>
          <w:sz w:val="16"/>
          <w:szCs w:val="16"/>
        </w:rPr>
      </w:pPr>
    </w:p>
    <w:p w:rsidR="00E543AE" w:rsidRDefault="0073180D" w:rsidP="00E543AE">
      <w:pPr>
        <w:jc w:val="center"/>
      </w:pPr>
      <w:r>
        <w:fldChar w:fldCharType="begin"/>
      </w:r>
      <w:r w:rsidR="00B31677">
        <w:instrText xml:space="preserve"> LINK PhotoFinish "C:\\PHOTO\\РИС192.PCX" "" \a \p \* MERGEFORMAT </w:instrText>
      </w:r>
      <w:r>
        <w:fldChar w:fldCharType="separate"/>
      </w:r>
      <w:r w:rsidR="00014D49">
        <w:object w:dxaOrig="14008" w:dyaOrig="3652">
          <v:shape id="_x0000_i1141" type="#_x0000_t75" style="width:700.75pt;height:182.5pt">
            <v:imagedata r:id="rId186" o:title="" croptop="5072f" cropbottom="1168f" cropleft="1302f" cropright="935f"/>
          </v:shape>
        </w:object>
      </w:r>
      <w:r>
        <w:fldChar w:fldCharType="end"/>
      </w:r>
    </w:p>
    <w:p w:rsidR="00E543AE" w:rsidRPr="00B73713" w:rsidRDefault="00E543AE" w:rsidP="00E543AE">
      <w:pPr>
        <w:rPr>
          <w:sz w:val="16"/>
          <w:szCs w:val="16"/>
        </w:rPr>
      </w:pPr>
    </w:p>
    <w:p w:rsidR="00E543AE" w:rsidRDefault="00E543AE" w:rsidP="00E543AE">
      <w:pPr>
        <w:jc w:val="center"/>
        <w:rPr>
          <w:b/>
          <w:i/>
        </w:rPr>
      </w:pPr>
    </w:p>
    <w:p w:rsidR="00E543AE" w:rsidRPr="00B73713" w:rsidRDefault="00E543AE" w:rsidP="00E543AE">
      <w:pPr>
        <w:jc w:val="center"/>
        <w:rPr>
          <w:b/>
          <w:i/>
        </w:rPr>
      </w:pPr>
      <w:r w:rsidRPr="00B73713">
        <w:rPr>
          <w:b/>
          <w:i/>
        </w:rPr>
        <w:t xml:space="preserve">Назначение: для перевозки </w:t>
      </w:r>
      <w:r>
        <w:rPr>
          <w:b/>
          <w:i/>
        </w:rPr>
        <w:t>алкилбензолсульфокислоты</w:t>
      </w:r>
    </w:p>
    <w:p w:rsidR="00E543AE" w:rsidRPr="00B73713" w:rsidRDefault="00E543AE" w:rsidP="00E543AE">
      <w:pPr>
        <w:rPr>
          <w:sz w:val="16"/>
          <w:szCs w:val="16"/>
        </w:rPr>
      </w:pPr>
    </w:p>
    <w:tbl>
      <w:tblPr>
        <w:tblW w:w="13282" w:type="dxa"/>
        <w:jc w:val="center"/>
        <w:tblInd w:w="664" w:type="dxa"/>
        <w:tblLayout w:type="fixed"/>
        <w:tblLook w:val="0000" w:firstRow="0" w:lastRow="0" w:firstColumn="0" w:lastColumn="0" w:noHBand="0" w:noVBand="0"/>
      </w:tblPr>
      <w:tblGrid>
        <w:gridCol w:w="2835"/>
        <w:gridCol w:w="1467"/>
        <w:gridCol w:w="3275"/>
        <w:gridCol w:w="1134"/>
        <w:gridCol w:w="3402"/>
        <w:gridCol w:w="1169"/>
      </w:tblGrid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18380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есть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есть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15-1578-01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4470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Толщина теплоизоляции, мм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200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-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8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нет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67" w:type="dxa"/>
          </w:tcPr>
          <w:p w:rsidR="00E543AE" w:rsidRDefault="00E543AE" w:rsidP="00E002A5">
            <w:r w:rsidRPr="00FC0323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Модель 4-осной тележки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18-101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есть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EF4CE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EF4CE6">
              <w:rPr>
                <w:b/>
                <w:i/>
                <w:sz w:val="16"/>
              </w:rPr>
              <w:t>)</w:t>
            </w:r>
            <w:r w:rsidRPr="00B73713">
              <w:rPr>
                <w:b/>
                <w:i/>
                <w:sz w:val="16"/>
              </w:rPr>
              <w:t>, т</w:t>
            </w:r>
          </w:p>
        </w:tc>
        <w:tc>
          <w:tcPr>
            <w:tcW w:w="1467" w:type="dxa"/>
          </w:tcPr>
          <w:p w:rsidR="00E543AE" w:rsidRPr="00EF4CE6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lang w:val="en-US"/>
              </w:rPr>
              <w:t>52</w:t>
            </w:r>
            <w:r>
              <w:rPr>
                <w:b/>
                <w:i/>
                <w:sz w:val="16"/>
              </w:rPr>
              <w:t>,7/55,4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есть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2300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верхний пере-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212 (21,75</w:t>
            </w:r>
            <w:r w:rsidRPr="00B73713">
              <w:rPr>
                <w:b/>
                <w:i/>
                <w:sz w:val="16"/>
              </w:rPr>
              <w:t>)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16100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169" w:type="dxa"/>
          </w:tcPr>
          <w:p w:rsidR="00E543AE" w:rsidRPr="00B73713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давливанием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87 (8,87)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Удельный объем, м</w:t>
            </w:r>
            <w:r w:rsidRPr="00B73713">
              <w:rPr>
                <w:b/>
                <w:i/>
                <w:sz w:val="16"/>
                <w:vertAlign w:val="superscript"/>
              </w:rPr>
              <w:t>3</w:t>
            </w:r>
            <w:r w:rsidRPr="00B73713">
              <w:rPr>
                <w:b/>
                <w:i/>
                <w:sz w:val="16"/>
              </w:rPr>
              <w:t>/т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0,49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ind w:right="-108"/>
              <w:rPr>
                <w:b/>
                <w:i/>
                <w:sz w:val="16"/>
              </w:rPr>
            </w:pP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Объем котла, м</w:t>
            </w:r>
            <w:r w:rsidRPr="00B73713">
              <w:rPr>
                <w:b/>
                <w:i/>
                <w:sz w:val="16"/>
                <w:vertAlign w:val="superscript"/>
              </w:rPr>
              <w:t>3</w:t>
            </w:r>
            <w:r w:rsidRPr="00B73713">
              <w:rPr>
                <w:b/>
                <w:i/>
                <w:sz w:val="16"/>
              </w:rPr>
              <w:t>: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3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2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       полный 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63,1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-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63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120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загружаемого продукта, </w:t>
            </w:r>
            <w:r w:rsidRPr="00B73713">
              <w:rPr>
                <w:b/>
                <w:i/>
                <w:sz w:val="16"/>
              </w:rPr>
              <w:sym w:font="Symbol" w:char="F0B0"/>
            </w:r>
            <w:r w:rsidRPr="00B73713">
              <w:rPr>
                <w:b/>
                <w:i/>
                <w:sz w:val="16"/>
              </w:rPr>
              <w:t>С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+85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1-Т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клапана), МПа (кгс/см</w:t>
            </w:r>
            <w:r w:rsidRPr="00B73713">
              <w:rPr>
                <w:b/>
                <w:i/>
                <w:sz w:val="16"/>
                <w:vertAlign w:val="superscript"/>
              </w:rPr>
              <w:t>2</w:t>
            </w:r>
            <w:r w:rsidRPr="00B73713">
              <w:rPr>
                <w:b/>
                <w:i/>
                <w:sz w:val="16"/>
              </w:rPr>
              <w:t>)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0,065 (0,65)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2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12180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1993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5" w:type="dxa"/>
          </w:tcPr>
          <w:p w:rsidR="00E543AE" w:rsidRPr="00B73713" w:rsidRDefault="00E543AE" w:rsidP="00E002A5">
            <w:pPr>
              <w:ind w:right="-108"/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гидравлическом испытании, Мпа (кгс/см</w:t>
            </w:r>
            <w:r w:rsidRPr="00B73713">
              <w:rPr>
                <w:b/>
                <w:i/>
                <w:sz w:val="16"/>
                <w:vertAlign w:val="superscript"/>
              </w:rPr>
              <w:t>2</w:t>
            </w:r>
            <w:r w:rsidRPr="00B73713">
              <w:rPr>
                <w:b/>
                <w:i/>
                <w:sz w:val="16"/>
              </w:rPr>
              <w:t>)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0,45 (4,5)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нет</w:t>
            </w:r>
          </w:p>
        </w:tc>
      </w:tr>
      <w:tr w:rsidR="00E543AE" w:rsidRPr="00B73713" w:rsidTr="00E002A5">
        <w:trPr>
          <w:jc w:val="center"/>
        </w:trPr>
        <w:tc>
          <w:tcPr>
            <w:tcW w:w="2835" w:type="dxa"/>
          </w:tcPr>
          <w:p w:rsidR="00E543AE" w:rsidRPr="00B73713" w:rsidRDefault="00E543AE" w:rsidP="00E002A5">
            <w:pPr>
              <w:ind w:left="317"/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67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19510</w:t>
            </w:r>
          </w:p>
        </w:tc>
        <w:tc>
          <w:tcPr>
            <w:tcW w:w="3275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134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169" w:type="dxa"/>
          </w:tcPr>
          <w:p w:rsidR="00E543AE" w:rsidRPr="00B73713" w:rsidRDefault="00E543AE" w:rsidP="00E002A5">
            <w:pPr>
              <w:rPr>
                <w:b/>
                <w:i/>
                <w:sz w:val="16"/>
              </w:rPr>
            </w:pPr>
          </w:p>
        </w:tc>
      </w:tr>
    </w:tbl>
    <w:p w:rsidR="00E543AE" w:rsidRDefault="00E543AE" w:rsidP="0015157D"/>
    <w:p w:rsidR="00E543AE" w:rsidRDefault="00E543AE" w:rsidP="0015157D"/>
    <w:p w:rsidR="00E543AE" w:rsidRDefault="00E543AE" w:rsidP="0015157D"/>
    <w:p w:rsidR="00FF4F3B" w:rsidRPr="00DE613F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FF4F3B" w:rsidRPr="00DE613F">
        <w:rPr>
          <w:b/>
          <w:i/>
          <w:sz w:val="32"/>
        </w:rPr>
        <w:lastRenderedPageBreak/>
        <w:t>8-осная цистерна для аммиака, модель 15-1581</w:t>
      </w:r>
    </w:p>
    <w:p w:rsidR="00FF4F3B" w:rsidRPr="00DE613F" w:rsidRDefault="00FF4F3B" w:rsidP="00FF4F3B">
      <w:pPr>
        <w:rPr>
          <w:sz w:val="16"/>
          <w:szCs w:val="16"/>
        </w:rPr>
      </w:pPr>
    </w:p>
    <w:p w:rsidR="00FF4F3B" w:rsidRDefault="00FF4F3B" w:rsidP="00FF4F3B"/>
    <w:p w:rsidR="00FF4F3B" w:rsidRPr="00DE613F" w:rsidRDefault="0073180D" w:rsidP="00FF4F3B">
      <w:pPr>
        <w:jc w:val="center"/>
        <w:rPr>
          <w:sz w:val="16"/>
          <w:szCs w:val="16"/>
        </w:rPr>
      </w:pPr>
      <w:r>
        <w:fldChar w:fldCharType="begin"/>
      </w:r>
      <w:r w:rsidR="00B31677">
        <w:instrText xml:space="preserve"> LINK Paint.Picture "C:\\PHOTO\\РИС226.BMP" "" \a \p \* MERGEFORMAT </w:instrText>
      </w:r>
      <w:r>
        <w:fldChar w:fldCharType="separate"/>
      </w:r>
      <w:r w:rsidR="00DE355C">
        <w:object w:dxaOrig="5236" w:dyaOrig="10666">
          <v:shape id="_x0000_i1142" type="#_x0000_t75" style="width:715.8pt;height:169.95pt">
            <v:imagedata r:id="rId187" o:title="" croptop="2237f" cropbottom="-277f" cropright="401f"/>
          </v:shape>
        </w:object>
      </w:r>
      <w:r>
        <w:fldChar w:fldCharType="end"/>
      </w:r>
    </w:p>
    <w:p w:rsidR="00FF4F3B" w:rsidRPr="00DE613F" w:rsidRDefault="00FF4F3B" w:rsidP="00FF4F3B">
      <w:pPr>
        <w:jc w:val="center"/>
        <w:rPr>
          <w:b/>
          <w:i/>
        </w:rPr>
      </w:pPr>
      <w:r w:rsidRPr="00DE613F">
        <w:rPr>
          <w:b/>
          <w:i/>
        </w:rPr>
        <w:t>Назначение: для перевозки сжиженного газа-аммиака</w:t>
      </w:r>
    </w:p>
    <w:p w:rsidR="00FF4F3B" w:rsidRPr="00DE613F" w:rsidRDefault="00FF4F3B" w:rsidP="00FF4F3B">
      <w:pPr>
        <w:rPr>
          <w:sz w:val="16"/>
          <w:szCs w:val="16"/>
        </w:rPr>
      </w:pPr>
      <w:r>
        <w:t xml:space="preserve"> </w:t>
      </w:r>
    </w:p>
    <w:tbl>
      <w:tblPr>
        <w:tblW w:w="13236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40"/>
        <w:gridCol w:w="1575"/>
        <w:gridCol w:w="3288"/>
        <w:gridCol w:w="932"/>
        <w:gridCol w:w="3389"/>
        <w:gridCol w:w="1212"/>
      </w:tblGrid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75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1581.00.000</w:t>
            </w:r>
          </w:p>
        </w:tc>
        <w:tc>
          <w:tcPr>
            <w:tcW w:w="3288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22870</w:t>
            </w:r>
          </w:p>
        </w:tc>
        <w:tc>
          <w:tcPr>
            <w:tcW w:w="3389" w:type="dxa"/>
          </w:tcPr>
          <w:p w:rsidR="00FF4F3B" w:rsidRPr="00DE613F" w:rsidRDefault="00FF4F3B" w:rsidP="00E002A5">
            <w:pPr>
              <w:ind w:right="-108"/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1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1</w:t>
            </w:r>
          </w:p>
        </w:tc>
      </w:tr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75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ТУ 24-1-14-087-74</w:t>
            </w:r>
          </w:p>
        </w:tc>
        <w:tc>
          <w:tcPr>
            <w:tcW w:w="3288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1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нет</w:t>
            </w:r>
          </w:p>
        </w:tc>
      </w:tr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75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 xml:space="preserve">15-1581 </w:t>
            </w:r>
          </w:p>
        </w:tc>
        <w:tc>
          <w:tcPr>
            <w:tcW w:w="3288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5025</w:t>
            </w:r>
          </w:p>
        </w:tc>
        <w:tc>
          <w:tcPr>
            <w:tcW w:w="3389" w:type="dxa"/>
          </w:tcPr>
          <w:p w:rsidR="00FF4F3B" w:rsidRPr="00DE613F" w:rsidRDefault="00FF4F3B" w:rsidP="00E002A5">
            <w:pPr>
              <w:ind w:right="-108"/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1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нет</w:t>
            </w:r>
          </w:p>
        </w:tc>
      </w:tr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75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-</w:t>
            </w:r>
          </w:p>
        </w:tc>
        <w:tc>
          <w:tcPr>
            <w:tcW w:w="3288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8</w:t>
            </w:r>
          </w:p>
        </w:tc>
        <w:tc>
          <w:tcPr>
            <w:tcW w:w="3389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1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нет</w:t>
            </w:r>
          </w:p>
        </w:tc>
      </w:tr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75" w:type="dxa"/>
          </w:tcPr>
          <w:p w:rsidR="00FF4F3B" w:rsidRPr="00DE613F" w:rsidRDefault="00FF4F3B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88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Модель 4-осной тележки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18-101</w:t>
            </w:r>
          </w:p>
        </w:tc>
        <w:tc>
          <w:tcPr>
            <w:tcW w:w="3389" w:type="dxa"/>
          </w:tcPr>
          <w:p w:rsidR="00FF4F3B" w:rsidRPr="00DE613F" w:rsidRDefault="00FF4F3B" w:rsidP="00E002A5">
            <w:pPr>
              <w:ind w:right="-108"/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1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есть</w:t>
            </w:r>
          </w:p>
        </w:tc>
      </w:tr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75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92</w:t>
            </w:r>
          </w:p>
        </w:tc>
        <w:tc>
          <w:tcPr>
            <w:tcW w:w="3288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FF4F3B" w:rsidRPr="00DE613F" w:rsidRDefault="00FF4F3B" w:rsidP="00E002A5">
            <w:pPr>
              <w:ind w:right="-108"/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Наличие предохранительного впускного-</w:t>
            </w:r>
          </w:p>
        </w:tc>
        <w:tc>
          <w:tcPr>
            <w:tcW w:w="121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</w:p>
        </w:tc>
      </w:tr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56591B" w:rsidP="00E002A5">
            <w:pPr>
              <w:rPr>
                <w:b/>
                <w:i/>
                <w:sz w:val="16"/>
              </w:rPr>
            </w:pPr>
            <w:r w:rsidRPr="0056591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75" w:type="dxa"/>
          </w:tcPr>
          <w:p w:rsidR="00FF4F3B" w:rsidRPr="00DE613F" w:rsidRDefault="0056591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74,7/</w:t>
            </w:r>
            <w:r w:rsidR="00FF4F3B" w:rsidRPr="00DE613F">
              <w:rPr>
                <w:b/>
                <w:i/>
                <w:sz w:val="16"/>
              </w:rPr>
              <w:t>77</w:t>
            </w:r>
          </w:p>
        </w:tc>
        <w:tc>
          <w:tcPr>
            <w:tcW w:w="3288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12" w:type="dxa"/>
          </w:tcPr>
          <w:p w:rsidR="00FF4F3B" w:rsidRPr="00DE613F" w:rsidRDefault="00FF4F3B" w:rsidP="00E002A5">
            <w:pPr>
              <w:ind w:right="-108"/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нет</w:t>
            </w:r>
          </w:p>
        </w:tc>
      </w:tr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75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88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12" w:type="dxa"/>
          </w:tcPr>
          <w:p w:rsidR="00FF4F3B" w:rsidRPr="00DE613F" w:rsidRDefault="00FF4F3B" w:rsidP="00E002A5">
            <w:pPr>
              <w:ind w:right="-108"/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верхний пере-</w:t>
            </w:r>
          </w:p>
        </w:tc>
      </w:tr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75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207,24 (21,125)</w:t>
            </w:r>
          </w:p>
        </w:tc>
        <w:tc>
          <w:tcPr>
            <w:tcW w:w="3288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23400</w:t>
            </w:r>
          </w:p>
        </w:tc>
        <w:tc>
          <w:tcPr>
            <w:tcW w:w="3389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1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давливанием</w:t>
            </w:r>
          </w:p>
        </w:tc>
      </w:tr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75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69,08 (7,04)</w:t>
            </w:r>
          </w:p>
        </w:tc>
        <w:tc>
          <w:tcPr>
            <w:tcW w:w="3288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Удельный объем, м</w:t>
            </w:r>
            <w:r w:rsidRPr="00DE613F">
              <w:rPr>
                <w:b/>
                <w:i/>
                <w:sz w:val="16"/>
                <w:vertAlign w:val="superscript"/>
              </w:rPr>
              <w:t>3</w:t>
            </w:r>
            <w:r w:rsidRPr="00DE613F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1,76</w:t>
            </w:r>
          </w:p>
        </w:tc>
        <w:tc>
          <w:tcPr>
            <w:tcW w:w="3389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12" w:type="dxa"/>
          </w:tcPr>
          <w:p w:rsidR="00FF4F3B" w:rsidRPr="00DE613F" w:rsidRDefault="00FF4F3B" w:rsidP="00E002A5">
            <w:pPr>
              <w:ind w:right="-108"/>
              <w:rPr>
                <w:b/>
                <w:i/>
                <w:sz w:val="16"/>
              </w:rPr>
            </w:pPr>
          </w:p>
        </w:tc>
      </w:tr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Объем котла, м</w:t>
            </w:r>
            <w:r w:rsidRPr="00DE613F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75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161,5</w:t>
            </w:r>
          </w:p>
        </w:tc>
        <w:tc>
          <w:tcPr>
            <w:tcW w:w="3288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2</w:t>
            </w:r>
          </w:p>
        </w:tc>
        <w:tc>
          <w:tcPr>
            <w:tcW w:w="3389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21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4</w:t>
            </w:r>
          </w:p>
        </w:tc>
      </w:tr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75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120</w:t>
            </w:r>
          </w:p>
        </w:tc>
        <w:tc>
          <w:tcPr>
            <w:tcW w:w="3288" w:type="dxa"/>
          </w:tcPr>
          <w:p w:rsidR="00FF4F3B" w:rsidRPr="00DE613F" w:rsidRDefault="00FF4F3B" w:rsidP="00E002A5">
            <w:pPr>
              <w:ind w:right="-108"/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21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-</w:t>
            </w:r>
          </w:p>
        </w:tc>
      </w:tr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75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1-Т</w:t>
            </w:r>
          </w:p>
        </w:tc>
        <w:tc>
          <w:tcPr>
            <w:tcW w:w="3288" w:type="dxa"/>
          </w:tcPr>
          <w:p w:rsidR="00FF4F3B" w:rsidRPr="00DE613F" w:rsidRDefault="00FF4F3B" w:rsidP="00E002A5">
            <w:pPr>
              <w:ind w:right="-108"/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1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</w:p>
        </w:tc>
      </w:tr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75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16670</w:t>
            </w:r>
          </w:p>
        </w:tc>
        <w:tc>
          <w:tcPr>
            <w:tcW w:w="3288" w:type="dxa"/>
          </w:tcPr>
          <w:p w:rsidR="00FF4F3B" w:rsidRPr="00DE613F" w:rsidRDefault="00FF4F3B" w:rsidP="00E002A5">
            <w:pPr>
              <w:ind w:right="-108"/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 xml:space="preserve">загружаемого продукта, </w:t>
            </w:r>
            <w:r w:rsidRPr="00DE613F">
              <w:rPr>
                <w:b/>
                <w:i/>
                <w:sz w:val="16"/>
              </w:rPr>
              <w:sym w:font="Symbol" w:char="F0B0"/>
            </w:r>
            <w:r w:rsidRPr="00DE613F">
              <w:rPr>
                <w:b/>
                <w:i/>
                <w:sz w:val="16"/>
              </w:rPr>
              <w:t>С</w:t>
            </w:r>
          </w:p>
        </w:tc>
        <w:tc>
          <w:tcPr>
            <w:tcW w:w="121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+50</w:t>
            </w:r>
          </w:p>
        </w:tc>
      </w:tr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75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88" w:type="dxa"/>
          </w:tcPr>
          <w:p w:rsidR="00FF4F3B" w:rsidRPr="00DE613F" w:rsidRDefault="00FF4F3B" w:rsidP="00E002A5">
            <w:pPr>
              <w:ind w:right="-108"/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Мпа (кгс/см</w:t>
            </w:r>
            <w:r w:rsidRPr="00DE613F">
              <w:rPr>
                <w:b/>
                <w:i/>
                <w:sz w:val="16"/>
                <w:vertAlign w:val="superscript"/>
              </w:rPr>
              <w:t>2</w:t>
            </w:r>
            <w:r w:rsidRPr="00DE613F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2,0 (20,0)</w:t>
            </w:r>
          </w:p>
        </w:tc>
        <w:tc>
          <w:tcPr>
            <w:tcW w:w="3389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1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1973</w:t>
            </w:r>
          </w:p>
        </w:tc>
      </w:tr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FF4F3B" w:rsidP="00E002A5">
            <w:pPr>
              <w:ind w:left="317"/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75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24000</w:t>
            </w:r>
          </w:p>
        </w:tc>
        <w:tc>
          <w:tcPr>
            <w:tcW w:w="3288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1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FF4F3B" w:rsidRPr="00DE613F" w:rsidTr="00E002A5">
        <w:trPr>
          <w:jc w:val="center"/>
        </w:trPr>
        <w:tc>
          <w:tcPr>
            <w:tcW w:w="2840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575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88" w:type="dxa"/>
          </w:tcPr>
          <w:p w:rsidR="00FF4F3B" w:rsidRPr="00DE613F" w:rsidRDefault="00FF4F3B" w:rsidP="00E002A5">
            <w:pPr>
              <w:ind w:right="-108"/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гидравлическом испытании, Мпа (кгс/см</w:t>
            </w:r>
            <w:r w:rsidRPr="00DE613F">
              <w:rPr>
                <w:b/>
                <w:i/>
                <w:sz w:val="16"/>
                <w:vertAlign w:val="superscript"/>
              </w:rPr>
              <w:t>2</w:t>
            </w:r>
            <w:r w:rsidRPr="00DE613F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3,0 (30,0)</w:t>
            </w:r>
          </w:p>
        </w:tc>
        <w:tc>
          <w:tcPr>
            <w:tcW w:w="3389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12" w:type="dxa"/>
          </w:tcPr>
          <w:p w:rsidR="00FF4F3B" w:rsidRPr="00DE613F" w:rsidRDefault="00FF4F3B" w:rsidP="00E002A5">
            <w:pPr>
              <w:rPr>
                <w:b/>
                <w:i/>
                <w:sz w:val="16"/>
              </w:rPr>
            </w:pPr>
            <w:r w:rsidRPr="00DE613F">
              <w:rPr>
                <w:b/>
                <w:i/>
                <w:sz w:val="16"/>
              </w:rPr>
              <w:t>нет</w:t>
            </w:r>
          </w:p>
        </w:tc>
      </w:tr>
    </w:tbl>
    <w:p w:rsidR="00E543AE" w:rsidRDefault="00E543AE" w:rsidP="0015157D"/>
    <w:p w:rsidR="00FF4F3B" w:rsidRDefault="00FF4F3B" w:rsidP="0015157D"/>
    <w:p w:rsidR="00FF4F3B" w:rsidRDefault="00FF4F3B" w:rsidP="0015157D"/>
    <w:p w:rsidR="00FF4F3B" w:rsidRDefault="00FF4F3B" w:rsidP="0015157D"/>
    <w:p w:rsidR="00FF4F3B" w:rsidRDefault="00FF4F3B" w:rsidP="0015157D"/>
    <w:p w:rsidR="00FF4F3B" w:rsidRPr="00DE1F5D" w:rsidRDefault="000625C2" w:rsidP="00FF4F3B">
      <w:pPr>
        <w:rPr>
          <w:b/>
          <w:i/>
          <w:sz w:val="32"/>
        </w:rPr>
      </w:pPr>
      <w:r>
        <w:br w:type="column"/>
      </w:r>
      <w:r w:rsidR="00FF4F3B">
        <w:rPr>
          <w:sz w:val="32"/>
        </w:rPr>
        <w:lastRenderedPageBreak/>
        <w:t xml:space="preserve">                                        </w:t>
      </w:r>
      <w:r w:rsidR="00FF4F3B" w:rsidRPr="00DE1F5D">
        <w:rPr>
          <w:b/>
          <w:i/>
          <w:sz w:val="32"/>
        </w:rPr>
        <w:t>4-осная цистерна для виноматериалов, модель 15-1593</w:t>
      </w:r>
    </w:p>
    <w:p w:rsidR="00FF4F3B" w:rsidRPr="00DE1F5D" w:rsidRDefault="00FF4F3B" w:rsidP="00FF4F3B">
      <w:pPr>
        <w:rPr>
          <w:sz w:val="16"/>
          <w:szCs w:val="16"/>
        </w:rPr>
      </w:pPr>
    </w:p>
    <w:bookmarkStart w:id="59" w:name="_941963385"/>
    <w:bookmarkEnd w:id="59"/>
    <w:p w:rsidR="00FF4F3B" w:rsidRPr="00311634" w:rsidRDefault="0073180D" w:rsidP="00FF4F3B">
      <w:pPr>
        <w:jc w:val="center"/>
        <w:rPr>
          <w:sz w:val="32"/>
        </w:rPr>
      </w:pPr>
      <w:r w:rsidRPr="00311634">
        <w:rPr>
          <w:sz w:val="32"/>
        </w:rPr>
        <w:fldChar w:fldCharType="begin"/>
      </w:r>
      <w:r w:rsidR="00B31677" w:rsidRPr="00311634">
        <w:rPr>
          <w:sz w:val="32"/>
        </w:rPr>
        <w:instrText xml:space="preserve"> LINK Paint.Picture "C:\\PHOTO\\РИС155.BMP" "" \a \p \* MERGEFORMAT </w:instrText>
      </w:r>
      <w:r w:rsidRPr="00311634">
        <w:rPr>
          <w:sz w:val="32"/>
        </w:rPr>
        <w:fldChar w:fldCharType="separate"/>
      </w:r>
      <w:r w:rsidR="00DE355C">
        <w:rPr>
          <w:sz w:val="32"/>
        </w:rPr>
        <w:object w:dxaOrig="4111" w:dyaOrig="13304">
          <v:shape id="_x0000_i1143" type="#_x0000_t75" style="width:632.1pt;height:192.55pt">
            <v:imagedata r:id="rId188" o:title="" croptop="4625f" cropbottom="-753f"/>
          </v:shape>
        </w:object>
      </w:r>
      <w:r w:rsidRPr="00311634">
        <w:rPr>
          <w:sz w:val="32"/>
        </w:rPr>
        <w:fldChar w:fldCharType="end"/>
      </w:r>
    </w:p>
    <w:p w:rsidR="00FF4F3B" w:rsidRPr="00DE1F5D" w:rsidRDefault="00FF4F3B" w:rsidP="00FF4F3B">
      <w:pPr>
        <w:jc w:val="center"/>
        <w:rPr>
          <w:b/>
          <w:i/>
        </w:rPr>
      </w:pPr>
      <w:r w:rsidRPr="00DE1F5D">
        <w:rPr>
          <w:b/>
          <w:i/>
        </w:rPr>
        <w:t>Назначение: для перевозки виноматериалов</w:t>
      </w:r>
    </w:p>
    <w:p w:rsidR="00FF4F3B" w:rsidRDefault="00FF4F3B" w:rsidP="00FF4F3B"/>
    <w:tbl>
      <w:tblPr>
        <w:tblW w:w="13373" w:type="dxa"/>
        <w:jc w:val="center"/>
        <w:tblInd w:w="912" w:type="dxa"/>
        <w:tblLayout w:type="fixed"/>
        <w:tblLook w:val="0000" w:firstRow="0" w:lastRow="0" w:firstColumn="0" w:lastColumn="0" w:noHBand="0" w:noVBand="0"/>
      </w:tblPr>
      <w:tblGrid>
        <w:gridCol w:w="2835"/>
        <w:gridCol w:w="1538"/>
        <w:gridCol w:w="3279"/>
        <w:gridCol w:w="1057"/>
        <w:gridCol w:w="3388"/>
        <w:gridCol w:w="1276"/>
      </w:tblGrid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1593.00.000</w:t>
            </w: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150</w:t>
            </w: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ТУ 24.00.6203-85</w:t>
            </w: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4860</w:t>
            </w: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нет</w:t>
            </w: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15-1593</w:t>
            </w: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4</w:t>
            </w: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нет</w:t>
            </w: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776</w:t>
            </w: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18-100</w:t>
            </w: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нет</w:t>
            </w: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есть</w:t>
            </w: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66,7</w:t>
            </w: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есть</w:t>
            </w: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FF4F3B" w:rsidRPr="00DE1F5D" w:rsidRDefault="00FF4F3B" w:rsidP="00E002A5">
            <w:pPr>
              <w:ind w:right="-108"/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налив-верхний,</w:t>
            </w: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25,5</w:t>
            </w: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2800</w:t>
            </w: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слив-нижний</w:t>
            </w: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11090</w:t>
            </w: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самотеком</w:t>
            </w: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 xml:space="preserve">      статическая, кН(тс)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225,9 (23,05)</w:t>
            </w: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Удельный объем, м</w:t>
            </w:r>
            <w:r w:rsidRPr="00DE1F5D">
              <w:rPr>
                <w:b/>
                <w:i/>
                <w:sz w:val="16"/>
                <w:vertAlign w:val="superscript"/>
              </w:rPr>
              <w:t>3</w:t>
            </w:r>
            <w:r w:rsidRPr="00DE1F5D">
              <w:rPr>
                <w:b/>
                <w:i/>
                <w:sz w:val="16"/>
              </w:rPr>
              <w:t>/т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0,953</w:t>
            </w: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75,2 (7,67)</w:t>
            </w: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1</w:t>
            </w: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2</w:t>
            </w: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Объем котла, м</w:t>
            </w:r>
            <w:r w:rsidRPr="00DE1F5D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FF4F3B" w:rsidRPr="00DE1F5D" w:rsidRDefault="00FF4F3B" w:rsidP="00E002A5">
            <w:pPr>
              <w:ind w:right="-108"/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есть</w:t>
            </w: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63,7</w:t>
            </w: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63,6</w:t>
            </w: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 xml:space="preserve">загружаемого продукта, </w:t>
            </w:r>
            <w:r w:rsidRPr="00DE1F5D">
              <w:rPr>
                <w:b/>
                <w:i/>
                <w:sz w:val="16"/>
              </w:rPr>
              <w:sym w:font="Symbol" w:char="F0B0"/>
            </w:r>
            <w:r w:rsidRPr="00DE1F5D">
              <w:rPr>
                <w:b/>
                <w:i/>
                <w:sz w:val="16"/>
              </w:rPr>
              <w:t>С:</w:t>
            </w: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клапана), МПа (кгс/см</w:t>
            </w:r>
            <w:r w:rsidRPr="00DE1F5D">
              <w:rPr>
                <w:b/>
                <w:i/>
                <w:sz w:val="16"/>
                <w:vertAlign w:val="superscript"/>
              </w:rPr>
              <w:t>2</w:t>
            </w:r>
            <w:r w:rsidRPr="00DE1F5D">
              <w:rPr>
                <w:b/>
                <w:i/>
                <w:sz w:val="16"/>
              </w:rPr>
              <w:t>)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0,15 (1,5)</w:t>
            </w: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 xml:space="preserve">       летом</w:t>
            </w: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+16</w:t>
            </w: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1-Т</w:t>
            </w: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 xml:space="preserve">       зимой</w:t>
            </w: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+8</w:t>
            </w: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FF4F3B" w:rsidRPr="00DE1F5D" w:rsidRDefault="00FF4F3B" w:rsidP="00E002A5">
            <w:pPr>
              <w:ind w:right="-108"/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гидравлическом испытании, МПа (кгс/см</w:t>
            </w:r>
            <w:r w:rsidRPr="00DE1F5D">
              <w:rPr>
                <w:b/>
                <w:i/>
                <w:sz w:val="16"/>
                <w:vertAlign w:val="superscript"/>
              </w:rPr>
              <w:t>2</w:t>
            </w:r>
            <w:r w:rsidRPr="00DE1F5D">
              <w:rPr>
                <w:b/>
                <w:i/>
                <w:sz w:val="16"/>
              </w:rPr>
              <w:t>)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0,49 (5,0)</w:t>
            </w: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1</w:t>
            </w: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6</w:t>
            </w: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ind w:left="317"/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нет</w:t>
            </w: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FF4F3B" w:rsidRPr="00DE1F5D" w:rsidTr="00E002A5">
        <w:trPr>
          <w:jc w:val="center"/>
        </w:trPr>
        <w:tc>
          <w:tcPr>
            <w:tcW w:w="2835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53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10800</w:t>
            </w:r>
          </w:p>
        </w:tc>
        <w:tc>
          <w:tcPr>
            <w:tcW w:w="3279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057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есть</w:t>
            </w:r>
          </w:p>
        </w:tc>
        <w:tc>
          <w:tcPr>
            <w:tcW w:w="3388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FF4F3B" w:rsidRPr="00DE1F5D" w:rsidRDefault="00FF4F3B" w:rsidP="00E002A5">
            <w:pPr>
              <w:rPr>
                <w:b/>
                <w:i/>
                <w:sz w:val="16"/>
              </w:rPr>
            </w:pPr>
            <w:r w:rsidRPr="00DE1F5D">
              <w:rPr>
                <w:b/>
                <w:i/>
                <w:sz w:val="16"/>
              </w:rPr>
              <w:t>нет</w:t>
            </w:r>
          </w:p>
        </w:tc>
      </w:tr>
    </w:tbl>
    <w:p w:rsidR="00FF4F3B" w:rsidRDefault="00FF4F3B" w:rsidP="0015157D"/>
    <w:p w:rsidR="00FF4F3B" w:rsidRDefault="00FF4F3B" w:rsidP="0015157D"/>
    <w:p w:rsidR="00FF4F3B" w:rsidRDefault="00FF4F3B" w:rsidP="0015157D"/>
    <w:p w:rsidR="001E76E6" w:rsidRPr="003B6887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1E76E6">
        <w:rPr>
          <w:b/>
          <w:i/>
          <w:sz w:val="32"/>
        </w:rPr>
        <w:lastRenderedPageBreak/>
        <w:t>Вагон-</w:t>
      </w:r>
      <w:r w:rsidR="001E76E6" w:rsidRPr="003B6887">
        <w:rPr>
          <w:b/>
          <w:i/>
          <w:sz w:val="32"/>
        </w:rPr>
        <w:t>цистерна для аммиака, модел</w:t>
      </w:r>
      <w:r w:rsidR="001E76E6">
        <w:rPr>
          <w:b/>
          <w:i/>
          <w:sz w:val="32"/>
        </w:rPr>
        <w:t>ь</w:t>
      </w:r>
      <w:r w:rsidR="001E76E6" w:rsidRPr="003B6887">
        <w:rPr>
          <w:b/>
          <w:i/>
          <w:sz w:val="32"/>
        </w:rPr>
        <w:t xml:space="preserve"> 15-1597</w:t>
      </w:r>
    </w:p>
    <w:p w:rsidR="001E76E6" w:rsidRPr="003B6887" w:rsidRDefault="001E76E6" w:rsidP="001E76E6">
      <w:pPr>
        <w:rPr>
          <w:sz w:val="16"/>
          <w:szCs w:val="16"/>
        </w:rPr>
      </w:pPr>
    </w:p>
    <w:p w:rsidR="001E76E6" w:rsidRDefault="00E47A18" w:rsidP="001E76E6">
      <w:pPr>
        <w:jc w:val="center"/>
      </w:pPr>
      <w:r>
        <w:rPr>
          <w:noProof/>
        </w:rPr>
        <w:drawing>
          <wp:inline distT="0" distB="0" distL="0" distR="0" wp14:anchorId="68ADBB35" wp14:editId="6BF3D810">
            <wp:extent cx="8851900" cy="2971800"/>
            <wp:effectExtent l="19050" t="0" r="6350" b="0"/>
            <wp:docPr id="247" name="Рисунок 247" descr="1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1519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 t="24965" r="407" b="23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6E6" w:rsidRPr="003B6887" w:rsidRDefault="001E76E6" w:rsidP="001E76E6">
      <w:pPr>
        <w:rPr>
          <w:sz w:val="16"/>
          <w:szCs w:val="16"/>
        </w:rPr>
      </w:pPr>
    </w:p>
    <w:p w:rsidR="001E76E6" w:rsidRPr="003B6887" w:rsidRDefault="001E76E6" w:rsidP="001E76E6">
      <w:pPr>
        <w:jc w:val="center"/>
        <w:rPr>
          <w:b/>
          <w:i/>
        </w:rPr>
      </w:pPr>
      <w:r w:rsidRPr="003B6887">
        <w:rPr>
          <w:b/>
          <w:i/>
        </w:rPr>
        <w:t>Назначение: для перевозки аммиака</w:t>
      </w:r>
    </w:p>
    <w:p w:rsidR="001E76E6" w:rsidRPr="003B6887" w:rsidRDefault="001E76E6" w:rsidP="001E76E6">
      <w:pPr>
        <w:rPr>
          <w:sz w:val="16"/>
          <w:szCs w:val="16"/>
        </w:rPr>
      </w:pPr>
      <w:r>
        <w:t xml:space="preserve"> </w:t>
      </w:r>
    </w:p>
    <w:tbl>
      <w:tblPr>
        <w:tblW w:w="13594" w:type="dxa"/>
        <w:jc w:val="center"/>
        <w:tblInd w:w="458" w:type="dxa"/>
        <w:tblLayout w:type="fixed"/>
        <w:tblLook w:val="0000" w:firstRow="0" w:lastRow="0" w:firstColumn="0" w:lastColumn="0" w:noHBand="0" w:noVBand="0"/>
      </w:tblPr>
      <w:tblGrid>
        <w:gridCol w:w="3052"/>
        <w:gridCol w:w="1374"/>
        <w:gridCol w:w="3373"/>
        <w:gridCol w:w="1103"/>
        <w:gridCol w:w="3416"/>
        <w:gridCol w:w="1276"/>
      </w:tblGrid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74" w:type="dxa"/>
          </w:tcPr>
          <w:p w:rsidR="001E76E6" w:rsidRPr="003B6887" w:rsidRDefault="001E76E6" w:rsidP="00EC122D">
            <w:pPr>
              <w:jc w:val="both"/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1597.00.000</w:t>
            </w:r>
          </w:p>
        </w:tc>
        <w:tc>
          <w:tcPr>
            <w:tcW w:w="337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Длина, мм</w:t>
            </w:r>
          </w:p>
        </w:tc>
        <w:tc>
          <w:tcPr>
            <w:tcW w:w="110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416" w:type="dxa"/>
          </w:tcPr>
          <w:p w:rsidR="001E76E6" w:rsidRPr="003B6887" w:rsidRDefault="001E76E6" w:rsidP="00EC122D">
            <w:pPr>
              <w:ind w:right="-108"/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7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1</w:t>
            </w:r>
          </w:p>
        </w:tc>
      </w:tr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74" w:type="dxa"/>
          </w:tcPr>
          <w:p w:rsidR="001E76E6" w:rsidRPr="003B6887" w:rsidRDefault="001E76E6" w:rsidP="00EC122D">
            <w:pPr>
              <w:jc w:val="both"/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ТУ 24-5-389-78</w:t>
            </w:r>
          </w:p>
        </w:tc>
        <w:tc>
          <w:tcPr>
            <w:tcW w:w="3373" w:type="dxa"/>
          </w:tcPr>
          <w:p w:rsidR="001E76E6" w:rsidRPr="003B6887" w:rsidRDefault="001E76E6" w:rsidP="00EC122D">
            <w:pPr>
              <w:ind w:left="317"/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0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12020</w:t>
            </w:r>
          </w:p>
        </w:tc>
        <w:tc>
          <w:tcPr>
            <w:tcW w:w="341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нет</w:t>
            </w:r>
          </w:p>
        </w:tc>
      </w:tr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74" w:type="dxa"/>
          </w:tcPr>
          <w:p w:rsidR="001E76E6" w:rsidRPr="003B6887" w:rsidRDefault="001E76E6" w:rsidP="00EC122D">
            <w:pPr>
              <w:jc w:val="both"/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 xml:space="preserve">15-1597 </w:t>
            </w:r>
          </w:p>
        </w:tc>
        <w:tc>
          <w:tcPr>
            <w:tcW w:w="337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0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10800</w:t>
            </w:r>
          </w:p>
        </w:tc>
        <w:tc>
          <w:tcPr>
            <w:tcW w:w="3416" w:type="dxa"/>
          </w:tcPr>
          <w:p w:rsidR="001E76E6" w:rsidRPr="003B6887" w:rsidRDefault="001E76E6" w:rsidP="00EC122D">
            <w:pPr>
              <w:ind w:right="-108"/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нет</w:t>
            </w:r>
          </w:p>
        </w:tc>
      </w:tr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74" w:type="dxa"/>
          </w:tcPr>
          <w:p w:rsidR="001E76E6" w:rsidRPr="00DA5A0D" w:rsidRDefault="001E76E6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37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0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3264</w:t>
            </w:r>
          </w:p>
        </w:tc>
        <w:tc>
          <w:tcPr>
            <w:tcW w:w="3416" w:type="dxa"/>
          </w:tcPr>
          <w:p w:rsidR="001E76E6" w:rsidRPr="00132547" w:rsidRDefault="001E76E6" w:rsidP="00EC122D">
            <w:pPr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1E76E6" w:rsidRPr="00132547" w:rsidRDefault="001E76E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E13ECF" w:rsidRDefault="001E76E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374" w:type="dxa"/>
          </w:tcPr>
          <w:p w:rsidR="001E76E6" w:rsidRPr="00DA5A0D" w:rsidRDefault="001E76E6" w:rsidP="00EC122D">
            <w:pPr>
              <w:jc w:val="both"/>
              <w:rPr>
                <w:b/>
                <w:i/>
                <w:sz w:val="16"/>
              </w:rPr>
            </w:pPr>
            <w:r w:rsidRPr="00DA5A0D">
              <w:rPr>
                <w:b/>
                <w:i/>
                <w:sz w:val="16"/>
              </w:rPr>
              <w:t>76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337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0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416" w:type="dxa"/>
          </w:tcPr>
          <w:p w:rsidR="001E76E6" w:rsidRPr="003B6887" w:rsidRDefault="001E76E6" w:rsidP="00EC122D">
            <w:pPr>
              <w:ind w:right="-108"/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7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есть</w:t>
            </w:r>
          </w:p>
        </w:tc>
      </w:tr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74" w:type="dxa"/>
          </w:tcPr>
          <w:p w:rsidR="001E76E6" w:rsidRPr="003B6887" w:rsidRDefault="001E76E6" w:rsidP="00EC122D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7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03" w:type="dxa"/>
          </w:tcPr>
          <w:p w:rsidR="001E76E6" w:rsidRPr="0062393E" w:rsidRDefault="001E76E6" w:rsidP="00EC122D">
            <w:pPr>
              <w:rPr>
                <w:b/>
                <w:i/>
                <w:sz w:val="16"/>
              </w:rPr>
            </w:pPr>
            <w:r w:rsidRPr="0062393E">
              <w:rPr>
                <w:b/>
                <w:i/>
                <w:sz w:val="16"/>
              </w:rPr>
              <w:t>4998</w:t>
            </w:r>
          </w:p>
        </w:tc>
        <w:tc>
          <w:tcPr>
            <w:tcW w:w="3416" w:type="dxa"/>
          </w:tcPr>
          <w:p w:rsidR="001E76E6" w:rsidRPr="003B6887" w:rsidRDefault="001E76E6" w:rsidP="00EC122D">
            <w:pPr>
              <w:ind w:right="-108"/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-</w:t>
            </w:r>
            <w:r w:rsidRPr="003B6887">
              <w:rPr>
                <w:b/>
                <w:i/>
                <w:sz w:val="16"/>
              </w:rPr>
              <w:t>впускного</w:t>
            </w:r>
          </w:p>
        </w:tc>
        <w:tc>
          <w:tcPr>
            <w:tcW w:w="127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</w:p>
        </w:tc>
      </w:tr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74" w:type="dxa"/>
          </w:tcPr>
          <w:p w:rsidR="001E76E6" w:rsidRPr="003B6887" w:rsidRDefault="001E76E6" w:rsidP="00EC122D">
            <w:pPr>
              <w:jc w:val="both"/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43</w:t>
            </w:r>
          </w:p>
        </w:tc>
        <w:tc>
          <w:tcPr>
            <w:tcW w:w="337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0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4</w:t>
            </w:r>
          </w:p>
        </w:tc>
        <w:tc>
          <w:tcPr>
            <w:tcW w:w="341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1E76E6" w:rsidRPr="003B6887" w:rsidRDefault="001E76E6" w:rsidP="00EC122D">
            <w:pPr>
              <w:ind w:right="-108"/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нет</w:t>
            </w:r>
          </w:p>
        </w:tc>
      </w:tr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3B6887" w:rsidRDefault="0056591B" w:rsidP="00EC122D">
            <w:pPr>
              <w:rPr>
                <w:b/>
                <w:i/>
                <w:sz w:val="16"/>
              </w:rPr>
            </w:pPr>
            <w:r w:rsidRPr="0056591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74" w:type="dxa"/>
          </w:tcPr>
          <w:p w:rsidR="001E76E6" w:rsidRPr="003B6887" w:rsidRDefault="0056591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35,7/</w:t>
            </w:r>
            <w:r w:rsidR="001E76E6">
              <w:rPr>
                <w:b/>
                <w:i/>
                <w:sz w:val="16"/>
              </w:rPr>
              <w:t>38,8</w:t>
            </w:r>
          </w:p>
        </w:tc>
        <w:tc>
          <w:tcPr>
            <w:tcW w:w="337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3B6887">
              <w:rPr>
                <w:b/>
                <w:i/>
                <w:sz w:val="16"/>
              </w:rPr>
              <w:t>ележки</w:t>
            </w:r>
          </w:p>
        </w:tc>
        <w:tc>
          <w:tcPr>
            <w:tcW w:w="110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2 ГОСТ 9246</w:t>
            </w:r>
          </w:p>
        </w:tc>
        <w:tc>
          <w:tcPr>
            <w:tcW w:w="341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1E76E6" w:rsidRPr="003B6887" w:rsidRDefault="001E76E6" w:rsidP="00EC122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</w:t>
            </w:r>
            <w:r w:rsidRPr="003B6887">
              <w:rPr>
                <w:b/>
                <w:i/>
                <w:sz w:val="16"/>
              </w:rPr>
              <w:t>ерхний</w:t>
            </w:r>
            <w:r>
              <w:rPr>
                <w:b/>
                <w:i/>
                <w:sz w:val="16"/>
              </w:rPr>
              <w:t xml:space="preserve"> пере-давливанием</w:t>
            </w:r>
          </w:p>
        </w:tc>
      </w:tr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374" w:type="dxa"/>
          </w:tcPr>
          <w:p w:rsidR="001E76E6" w:rsidRPr="003B6887" w:rsidRDefault="001E76E6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7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0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нет</w:t>
            </w:r>
          </w:p>
        </w:tc>
        <w:tc>
          <w:tcPr>
            <w:tcW w:w="341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1E76E6" w:rsidRPr="003B6887" w:rsidRDefault="001E76E6" w:rsidP="00EC122D">
            <w:pPr>
              <w:ind w:right="-108"/>
              <w:rPr>
                <w:b/>
                <w:i/>
                <w:sz w:val="16"/>
              </w:rPr>
            </w:pPr>
          </w:p>
        </w:tc>
      </w:tr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74" w:type="dxa"/>
          </w:tcPr>
          <w:p w:rsidR="001E76E6" w:rsidRPr="003B6887" w:rsidRDefault="001E76E6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200,6</w:t>
            </w:r>
            <w:r w:rsidRPr="003B6887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20,45</w:t>
            </w:r>
            <w:r w:rsidRPr="003B6887">
              <w:rPr>
                <w:b/>
                <w:i/>
                <w:sz w:val="16"/>
              </w:rPr>
              <w:t xml:space="preserve">) </w:t>
            </w:r>
          </w:p>
        </w:tc>
        <w:tc>
          <w:tcPr>
            <w:tcW w:w="337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0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есть</w:t>
            </w:r>
          </w:p>
        </w:tc>
        <w:tc>
          <w:tcPr>
            <w:tcW w:w="341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27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2</w:t>
            </w:r>
          </w:p>
        </w:tc>
      </w:tr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74" w:type="dxa"/>
          </w:tcPr>
          <w:p w:rsidR="001E76E6" w:rsidRPr="003B6887" w:rsidRDefault="001E76E6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66,76 </w:t>
            </w:r>
            <w:r w:rsidRPr="003B6887">
              <w:rPr>
                <w:b/>
                <w:i/>
                <w:sz w:val="16"/>
              </w:rPr>
              <w:t>(6,</w:t>
            </w:r>
            <w:r>
              <w:rPr>
                <w:b/>
                <w:i/>
                <w:sz w:val="16"/>
              </w:rPr>
              <w:t>8</w:t>
            </w:r>
            <w:r w:rsidRPr="003B6887">
              <w:rPr>
                <w:b/>
                <w:i/>
                <w:sz w:val="16"/>
              </w:rPr>
              <w:t>)</w:t>
            </w:r>
          </w:p>
        </w:tc>
        <w:tc>
          <w:tcPr>
            <w:tcW w:w="3373" w:type="dxa"/>
          </w:tcPr>
          <w:p w:rsidR="001E76E6" w:rsidRPr="003B6887" w:rsidRDefault="001E76E6" w:rsidP="00EC122D">
            <w:pPr>
              <w:ind w:right="-108"/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10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нет</w:t>
            </w:r>
          </w:p>
        </w:tc>
        <w:tc>
          <w:tcPr>
            <w:tcW w:w="341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27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Объем котла, м</w:t>
            </w:r>
            <w:r w:rsidRPr="003B6887">
              <w:rPr>
                <w:b/>
                <w:i/>
                <w:sz w:val="16"/>
                <w:vertAlign w:val="superscript"/>
              </w:rPr>
              <w:t>3</w:t>
            </w:r>
            <w:r w:rsidRPr="003B6887">
              <w:rPr>
                <w:b/>
                <w:i/>
                <w:sz w:val="16"/>
              </w:rPr>
              <w:t>:</w:t>
            </w:r>
          </w:p>
        </w:tc>
        <w:tc>
          <w:tcPr>
            <w:tcW w:w="1374" w:type="dxa"/>
          </w:tcPr>
          <w:p w:rsidR="001E76E6" w:rsidRPr="003B6887" w:rsidRDefault="001E76E6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7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0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3000</w:t>
            </w:r>
          </w:p>
        </w:tc>
        <w:tc>
          <w:tcPr>
            <w:tcW w:w="341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1E76E6" w:rsidRPr="0062393E" w:rsidRDefault="001E76E6" w:rsidP="00EC122D">
            <w:pPr>
              <w:rPr>
                <w:b/>
                <w:i/>
                <w:sz w:val="16"/>
                <w:lang w:val="en-US"/>
              </w:rPr>
            </w:pPr>
            <w:r w:rsidRPr="0062393E">
              <w:rPr>
                <w:b/>
                <w:i/>
                <w:sz w:val="16"/>
              </w:rPr>
              <w:t>19</w:t>
            </w:r>
            <w:r w:rsidRPr="0062393E">
              <w:rPr>
                <w:b/>
                <w:i/>
                <w:sz w:val="16"/>
                <w:lang w:val="en-US"/>
              </w:rPr>
              <w:t>78</w:t>
            </w:r>
          </w:p>
        </w:tc>
      </w:tr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 xml:space="preserve">      полный</w:t>
            </w:r>
          </w:p>
        </w:tc>
        <w:tc>
          <w:tcPr>
            <w:tcW w:w="1374" w:type="dxa"/>
          </w:tcPr>
          <w:p w:rsidR="001E76E6" w:rsidRPr="003B6887" w:rsidRDefault="001E76E6" w:rsidP="00EC122D">
            <w:pPr>
              <w:jc w:val="both"/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75,5</w:t>
            </w:r>
          </w:p>
        </w:tc>
        <w:tc>
          <w:tcPr>
            <w:tcW w:w="337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10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11240</w:t>
            </w:r>
          </w:p>
        </w:tc>
        <w:tc>
          <w:tcPr>
            <w:tcW w:w="341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 xml:space="preserve">      полезный</w:t>
            </w:r>
          </w:p>
        </w:tc>
        <w:tc>
          <w:tcPr>
            <w:tcW w:w="1374" w:type="dxa"/>
          </w:tcPr>
          <w:p w:rsidR="001E76E6" w:rsidRPr="003B6887" w:rsidRDefault="001E76E6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64,2</w:t>
            </w:r>
          </w:p>
        </w:tc>
        <w:tc>
          <w:tcPr>
            <w:tcW w:w="337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10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1</w:t>
            </w:r>
          </w:p>
        </w:tc>
        <w:tc>
          <w:tcPr>
            <w:tcW w:w="341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нет</w:t>
            </w:r>
          </w:p>
        </w:tc>
      </w:tr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Скорость конструкционная,</w:t>
            </w:r>
            <w:r>
              <w:rPr>
                <w:b/>
                <w:i/>
                <w:sz w:val="16"/>
              </w:rPr>
              <w:t xml:space="preserve"> м/с</w:t>
            </w:r>
            <w:r w:rsidRPr="003B6887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 w:rsidRPr="003B6887">
              <w:rPr>
                <w:b/>
                <w:i/>
                <w:sz w:val="16"/>
              </w:rPr>
              <w:t>км/ч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374" w:type="dxa"/>
          </w:tcPr>
          <w:p w:rsidR="001E76E6" w:rsidRPr="003B6887" w:rsidRDefault="001E76E6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lang w:val="en-US"/>
              </w:rPr>
              <w:t>33</w:t>
            </w:r>
            <w:r>
              <w:rPr>
                <w:b/>
                <w:i/>
                <w:sz w:val="16"/>
              </w:rPr>
              <w:t>,3 (</w:t>
            </w:r>
            <w:r w:rsidRPr="003B6887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3373" w:type="dxa"/>
          </w:tcPr>
          <w:p w:rsidR="001E76E6" w:rsidRPr="003B6887" w:rsidRDefault="001E76E6" w:rsidP="00EC122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3B6887">
              <w:rPr>
                <w:b/>
                <w:i/>
                <w:sz w:val="16"/>
              </w:rPr>
              <w:t>абочее давление в котле</w:t>
            </w:r>
            <w:r>
              <w:rPr>
                <w:b/>
                <w:i/>
                <w:sz w:val="16"/>
              </w:rPr>
              <w:t xml:space="preserve">, </w:t>
            </w:r>
            <w:r w:rsidRPr="003B6887">
              <w:rPr>
                <w:b/>
                <w:i/>
                <w:sz w:val="16"/>
              </w:rPr>
              <w:t>М</w:t>
            </w:r>
            <w:r>
              <w:rPr>
                <w:b/>
                <w:i/>
                <w:sz w:val="16"/>
              </w:rPr>
              <w:t>П</w:t>
            </w:r>
            <w:r w:rsidRPr="003B6887">
              <w:rPr>
                <w:b/>
                <w:i/>
                <w:sz w:val="16"/>
              </w:rPr>
              <w:t>а (кгс/см</w:t>
            </w:r>
            <w:r w:rsidRPr="003B6887">
              <w:rPr>
                <w:b/>
                <w:i/>
                <w:sz w:val="16"/>
                <w:vertAlign w:val="superscript"/>
              </w:rPr>
              <w:t>2</w:t>
            </w:r>
            <w:r w:rsidRPr="003B6887">
              <w:rPr>
                <w:b/>
                <w:i/>
                <w:sz w:val="16"/>
              </w:rPr>
              <w:t>)</w:t>
            </w:r>
          </w:p>
        </w:tc>
        <w:tc>
          <w:tcPr>
            <w:tcW w:w="110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2,0 (20,0)</w:t>
            </w:r>
          </w:p>
        </w:tc>
        <w:tc>
          <w:tcPr>
            <w:tcW w:w="341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1E76E6" w:rsidRPr="0062393E" w:rsidRDefault="001E76E6" w:rsidP="00EC122D">
            <w:pPr>
              <w:rPr>
                <w:b/>
                <w:i/>
                <w:sz w:val="16"/>
                <w:lang w:val="en-US"/>
              </w:rPr>
            </w:pPr>
          </w:p>
        </w:tc>
      </w:tr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74" w:type="dxa"/>
          </w:tcPr>
          <w:p w:rsidR="001E76E6" w:rsidRPr="003B6887" w:rsidRDefault="001E76E6" w:rsidP="00EC122D">
            <w:pPr>
              <w:jc w:val="both"/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1-Т</w:t>
            </w:r>
          </w:p>
        </w:tc>
        <w:tc>
          <w:tcPr>
            <w:tcW w:w="3373" w:type="dxa"/>
          </w:tcPr>
          <w:p w:rsidR="001E76E6" w:rsidRPr="00132547" w:rsidRDefault="001E76E6" w:rsidP="00EC122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Пробное д</w:t>
            </w:r>
            <w:r w:rsidRPr="00132547">
              <w:rPr>
                <w:b/>
                <w:i/>
                <w:sz w:val="16"/>
              </w:rPr>
              <w:t>авление в котле при</w:t>
            </w:r>
          </w:p>
        </w:tc>
        <w:tc>
          <w:tcPr>
            <w:tcW w:w="110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41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</w:p>
        </w:tc>
      </w:tr>
      <w:tr w:rsidR="001E76E6" w:rsidRPr="003B6887" w:rsidTr="00EC122D">
        <w:trPr>
          <w:jc w:val="center"/>
        </w:trPr>
        <w:tc>
          <w:tcPr>
            <w:tcW w:w="3052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74" w:type="dxa"/>
          </w:tcPr>
          <w:p w:rsidR="001E76E6" w:rsidRPr="003B6887" w:rsidRDefault="001E76E6" w:rsidP="00EC122D">
            <w:pPr>
              <w:jc w:val="both"/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7800</w:t>
            </w:r>
          </w:p>
        </w:tc>
        <w:tc>
          <w:tcPr>
            <w:tcW w:w="3373" w:type="dxa"/>
          </w:tcPr>
          <w:p w:rsidR="001E76E6" w:rsidRPr="00132547" w:rsidRDefault="001E76E6" w:rsidP="00EC122D">
            <w:pPr>
              <w:ind w:right="-108"/>
              <w:rPr>
                <w:b/>
                <w:i/>
                <w:sz w:val="16"/>
              </w:rPr>
            </w:pPr>
            <w:r w:rsidRPr="00132547">
              <w:rPr>
                <w:b/>
                <w:i/>
                <w:sz w:val="16"/>
              </w:rPr>
              <w:t>гидравлическом испытании, МПа (кг/см</w:t>
            </w:r>
            <w:r w:rsidRPr="00132547">
              <w:rPr>
                <w:b/>
                <w:i/>
                <w:sz w:val="16"/>
                <w:vertAlign w:val="superscript"/>
              </w:rPr>
              <w:t>2</w:t>
            </w:r>
            <w:r w:rsidRPr="00132547">
              <w:rPr>
                <w:b/>
                <w:i/>
                <w:sz w:val="16"/>
              </w:rPr>
              <w:t>)</w:t>
            </w:r>
          </w:p>
        </w:tc>
        <w:tc>
          <w:tcPr>
            <w:tcW w:w="1103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  <w:r w:rsidRPr="003B6887">
              <w:rPr>
                <w:b/>
                <w:i/>
                <w:sz w:val="16"/>
              </w:rPr>
              <w:t>3,0 (30,0)</w:t>
            </w:r>
          </w:p>
        </w:tc>
        <w:tc>
          <w:tcPr>
            <w:tcW w:w="341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1E76E6" w:rsidRPr="003B6887" w:rsidRDefault="001E76E6" w:rsidP="00EC122D">
            <w:pPr>
              <w:rPr>
                <w:b/>
                <w:i/>
                <w:sz w:val="16"/>
              </w:rPr>
            </w:pPr>
          </w:p>
        </w:tc>
      </w:tr>
    </w:tbl>
    <w:p w:rsidR="000625C2" w:rsidRDefault="000625C2" w:rsidP="0015157D"/>
    <w:p w:rsidR="00FF4F3B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FF4F3B" w:rsidRPr="00C43DAD">
        <w:rPr>
          <w:b/>
          <w:i/>
          <w:sz w:val="32"/>
        </w:rPr>
        <w:lastRenderedPageBreak/>
        <w:t xml:space="preserve">4-осная цистерна </w:t>
      </w:r>
      <w:r w:rsidR="00FF4F3B">
        <w:rPr>
          <w:b/>
          <w:i/>
          <w:sz w:val="32"/>
        </w:rPr>
        <w:t>для аммиака</w:t>
      </w:r>
      <w:r w:rsidR="00FF4F3B" w:rsidRPr="00C43DAD">
        <w:rPr>
          <w:b/>
          <w:i/>
          <w:sz w:val="32"/>
        </w:rPr>
        <w:t>, модели 15-15</w:t>
      </w:r>
      <w:r w:rsidR="00FF4F3B">
        <w:rPr>
          <w:b/>
          <w:i/>
          <w:sz w:val="32"/>
        </w:rPr>
        <w:t>97-01</w:t>
      </w:r>
    </w:p>
    <w:p w:rsidR="00FF4F3B" w:rsidRPr="00B4046D" w:rsidRDefault="00FF4F3B" w:rsidP="00FF4F3B">
      <w:pPr>
        <w:jc w:val="center"/>
        <w:rPr>
          <w:b/>
          <w:i/>
          <w:sz w:val="16"/>
          <w:szCs w:val="16"/>
        </w:rPr>
      </w:pPr>
    </w:p>
    <w:p w:rsidR="00FF4F3B" w:rsidRPr="00B4046D" w:rsidRDefault="00E47A18" w:rsidP="00FF4F3B">
      <w:r>
        <w:rPr>
          <w:noProof/>
        </w:rPr>
        <w:drawing>
          <wp:inline distT="0" distB="0" distL="0" distR="0" wp14:anchorId="04B4C8AA" wp14:editId="2682D5FC">
            <wp:extent cx="8890000" cy="3200400"/>
            <wp:effectExtent l="19050" t="0" r="6350" b="0"/>
            <wp:docPr id="248" name="Рисунок 248" descr="15-1597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15-1597-01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F3B" w:rsidRPr="00C43DAD" w:rsidRDefault="00FF4F3B" w:rsidP="00FF4F3B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аммиака</w:t>
      </w:r>
    </w:p>
    <w:p w:rsidR="00FF4F3B" w:rsidRPr="00B4046D" w:rsidRDefault="00FF4F3B" w:rsidP="00FF4F3B">
      <w:pPr>
        <w:jc w:val="center"/>
        <w:rPr>
          <w:b/>
          <w:i/>
          <w:sz w:val="16"/>
          <w:szCs w:val="16"/>
        </w:rPr>
      </w:pPr>
    </w:p>
    <w:tbl>
      <w:tblPr>
        <w:tblW w:w="1353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1367"/>
        <w:gridCol w:w="3543"/>
        <w:gridCol w:w="1051"/>
        <w:gridCol w:w="3349"/>
        <w:gridCol w:w="1431"/>
      </w:tblGrid>
      <w:tr w:rsidR="00FF4F3B" w:rsidTr="00E002A5">
        <w:trPr>
          <w:jc w:val="center"/>
        </w:trPr>
        <w:tc>
          <w:tcPr>
            <w:tcW w:w="2794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67" w:type="dxa"/>
          </w:tcPr>
          <w:p w:rsidR="00FF4F3B" w:rsidRPr="000A6536" w:rsidRDefault="00FF4F3B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1597</w:t>
            </w:r>
            <w:r w:rsidRPr="000A6536">
              <w:rPr>
                <w:b/>
                <w:i/>
                <w:sz w:val="16"/>
              </w:rPr>
              <w:t>.00.000-0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543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51" w:type="dxa"/>
          </w:tcPr>
          <w:p w:rsidR="00FF4F3B" w:rsidRPr="000A6536" w:rsidRDefault="00FF4F3B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49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43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FF4F3B" w:rsidTr="00E002A5">
        <w:trPr>
          <w:jc w:val="center"/>
        </w:trPr>
        <w:tc>
          <w:tcPr>
            <w:tcW w:w="2794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367" w:type="dxa"/>
          </w:tcPr>
          <w:p w:rsidR="00FF4F3B" w:rsidRPr="000A6536" w:rsidRDefault="00FF4F3B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ТУ 24</w:t>
            </w:r>
            <w:r>
              <w:rPr>
                <w:b/>
                <w:i/>
                <w:sz w:val="16"/>
              </w:rPr>
              <w:t>-5-389-78</w:t>
            </w:r>
          </w:p>
        </w:tc>
        <w:tc>
          <w:tcPr>
            <w:tcW w:w="3543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5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3264</w:t>
            </w:r>
          </w:p>
        </w:tc>
        <w:tc>
          <w:tcPr>
            <w:tcW w:w="3349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FF4F3B" w:rsidTr="00E002A5">
        <w:trPr>
          <w:jc w:val="center"/>
        </w:trPr>
        <w:tc>
          <w:tcPr>
            <w:tcW w:w="2794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67" w:type="dxa"/>
          </w:tcPr>
          <w:p w:rsidR="00FF4F3B" w:rsidRPr="000A6536" w:rsidRDefault="00FF4F3B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597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01</w:t>
            </w:r>
          </w:p>
        </w:tc>
        <w:tc>
          <w:tcPr>
            <w:tcW w:w="3543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5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FF4F3B" w:rsidTr="00E002A5">
        <w:trPr>
          <w:jc w:val="center"/>
        </w:trPr>
        <w:tc>
          <w:tcPr>
            <w:tcW w:w="2794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67" w:type="dxa"/>
          </w:tcPr>
          <w:p w:rsidR="00FF4F3B" w:rsidRPr="000A6536" w:rsidRDefault="00FF4F3B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43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5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5050</w:t>
            </w:r>
          </w:p>
        </w:tc>
        <w:tc>
          <w:tcPr>
            <w:tcW w:w="3349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клапана</w:t>
            </w:r>
          </w:p>
        </w:tc>
        <w:tc>
          <w:tcPr>
            <w:tcW w:w="143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FF4F3B" w:rsidTr="00E002A5">
        <w:trPr>
          <w:jc w:val="center"/>
        </w:trPr>
        <w:tc>
          <w:tcPr>
            <w:tcW w:w="2794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367" w:type="dxa"/>
          </w:tcPr>
          <w:p w:rsidR="00FF4F3B" w:rsidRPr="000A6536" w:rsidRDefault="00FF4F3B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543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5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49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3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</w:p>
        </w:tc>
      </w:tr>
      <w:tr w:rsidR="00FF4F3B" w:rsidTr="00E002A5">
        <w:trPr>
          <w:jc w:val="center"/>
        </w:trPr>
        <w:tc>
          <w:tcPr>
            <w:tcW w:w="2794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67" w:type="dxa"/>
          </w:tcPr>
          <w:p w:rsidR="00FF4F3B" w:rsidRPr="000A6536" w:rsidRDefault="00FF4F3B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43,0</w:t>
            </w:r>
          </w:p>
        </w:tc>
        <w:tc>
          <w:tcPr>
            <w:tcW w:w="3543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5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49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FF4F3B" w:rsidTr="00E002A5">
        <w:trPr>
          <w:jc w:val="center"/>
        </w:trPr>
        <w:tc>
          <w:tcPr>
            <w:tcW w:w="2794" w:type="dxa"/>
          </w:tcPr>
          <w:p w:rsidR="00FF4F3B" w:rsidRPr="000A6536" w:rsidRDefault="0056591B" w:rsidP="00E002A5">
            <w:pPr>
              <w:rPr>
                <w:b/>
                <w:i/>
                <w:sz w:val="16"/>
              </w:rPr>
            </w:pPr>
            <w:r w:rsidRPr="0056591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67" w:type="dxa"/>
          </w:tcPr>
          <w:p w:rsidR="00FF4F3B" w:rsidRPr="000A6536" w:rsidRDefault="0056591B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34,1/38,5</w:t>
            </w:r>
          </w:p>
        </w:tc>
        <w:tc>
          <w:tcPr>
            <w:tcW w:w="3543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5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1" w:type="dxa"/>
          </w:tcPr>
          <w:p w:rsidR="00FF4F3B" w:rsidRPr="000A6536" w:rsidRDefault="00FF4F3B" w:rsidP="00E002A5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через</w:t>
            </w:r>
          </w:p>
        </w:tc>
      </w:tr>
      <w:tr w:rsidR="00FF4F3B" w:rsidTr="00E002A5">
        <w:trPr>
          <w:jc w:val="center"/>
        </w:trPr>
        <w:tc>
          <w:tcPr>
            <w:tcW w:w="2794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67" w:type="dxa"/>
          </w:tcPr>
          <w:p w:rsidR="00FF4F3B" w:rsidRPr="000A6536" w:rsidRDefault="00FF4F3B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43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5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сливо-наливные</w:t>
            </w:r>
          </w:p>
        </w:tc>
      </w:tr>
      <w:tr w:rsidR="00FF4F3B" w:rsidTr="00E002A5">
        <w:trPr>
          <w:jc w:val="center"/>
        </w:trPr>
        <w:tc>
          <w:tcPr>
            <w:tcW w:w="2794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367" w:type="dxa"/>
          </w:tcPr>
          <w:p w:rsidR="00FF4F3B" w:rsidRPr="000A6536" w:rsidRDefault="00FF4F3B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199,9 (20,38)</w:t>
            </w:r>
          </w:p>
        </w:tc>
        <w:tc>
          <w:tcPr>
            <w:tcW w:w="3543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5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49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FF4F3B" w:rsidTr="00E002A5">
        <w:trPr>
          <w:jc w:val="center"/>
        </w:trPr>
        <w:tc>
          <w:tcPr>
            <w:tcW w:w="2794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67" w:type="dxa"/>
          </w:tcPr>
          <w:p w:rsidR="00FF4F3B" w:rsidRPr="000A6536" w:rsidRDefault="00FF4F3B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543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05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11256</w:t>
            </w:r>
          </w:p>
        </w:tc>
        <w:tc>
          <w:tcPr>
            <w:tcW w:w="3349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</w:p>
        </w:tc>
      </w:tr>
      <w:tr w:rsidR="00FF4F3B" w:rsidTr="00E002A5">
        <w:trPr>
          <w:jc w:val="center"/>
        </w:trPr>
        <w:tc>
          <w:tcPr>
            <w:tcW w:w="2794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67" w:type="dxa"/>
          </w:tcPr>
          <w:p w:rsidR="00FF4F3B" w:rsidRPr="000A6536" w:rsidRDefault="00FF4F3B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</w:t>
            </w:r>
          </w:p>
        </w:tc>
        <w:tc>
          <w:tcPr>
            <w:tcW w:w="3543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5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FF4F3B" w:rsidTr="00E002A5">
        <w:trPr>
          <w:jc w:val="center"/>
        </w:trPr>
        <w:tc>
          <w:tcPr>
            <w:tcW w:w="2794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67" w:type="dxa"/>
          </w:tcPr>
          <w:p w:rsidR="00FF4F3B" w:rsidRPr="000A6536" w:rsidRDefault="00FF4F3B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543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Рабочее давление в котле  (при температуре</w:t>
            </w:r>
          </w:p>
        </w:tc>
        <w:tc>
          <w:tcPr>
            <w:tcW w:w="105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FF4F3B" w:rsidTr="00E002A5">
        <w:trPr>
          <w:jc w:val="center"/>
        </w:trPr>
        <w:tc>
          <w:tcPr>
            <w:tcW w:w="2794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67" w:type="dxa"/>
          </w:tcPr>
          <w:p w:rsidR="00FF4F3B" w:rsidRPr="000A6536" w:rsidRDefault="00FF4F3B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543" w:type="dxa"/>
          </w:tcPr>
          <w:p w:rsidR="00FF4F3B" w:rsidRPr="00137F3C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продукта 50</w:t>
            </w:r>
            <w:r>
              <w:rPr>
                <w:b/>
                <w:i/>
                <w:sz w:val="16"/>
                <w:vertAlign w:val="superscript"/>
              </w:rPr>
              <w:t>0</w:t>
            </w:r>
            <w:r>
              <w:rPr>
                <w:b/>
                <w:i/>
                <w:sz w:val="16"/>
              </w:rPr>
              <w:t xml:space="preserve">С), </w:t>
            </w: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5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2,08 (20,8)</w:t>
            </w:r>
          </w:p>
        </w:tc>
        <w:tc>
          <w:tcPr>
            <w:tcW w:w="3349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3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FF4F3B" w:rsidTr="00E002A5">
        <w:trPr>
          <w:jc w:val="center"/>
        </w:trPr>
        <w:tc>
          <w:tcPr>
            <w:tcW w:w="2794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67" w:type="dxa"/>
          </w:tcPr>
          <w:p w:rsidR="00FF4F3B" w:rsidRPr="000A6536" w:rsidRDefault="00FF4F3B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543" w:type="dxa"/>
          </w:tcPr>
          <w:p w:rsidR="00FF4F3B" w:rsidRPr="00C30D64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Пробное 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105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3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FF4F3B" w:rsidTr="00E002A5">
        <w:trPr>
          <w:jc w:val="center"/>
        </w:trPr>
        <w:tc>
          <w:tcPr>
            <w:tcW w:w="2794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67" w:type="dxa"/>
          </w:tcPr>
          <w:p w:rsidR="00FF4F3B" w:rsidRPr="000A6536" w:rsidRDefault="00FF4F3B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43" w:type="dxa"/>
          </w:tcPr>
          <w:p w:rsidR="00FF4F3B" w:rsidRPr="000A6536" w:rsidRDefault="00FF4F3B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05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30,0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349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FF4F3B" w:rsidTr="00E002A5">
        <w:trPr>
          <w:jc w:val="center"/>
        </w:trPr>
        <w:tc>
          <w:tcPr>
            <w:tcW w:w="2794" w:type="dxa"/>
          </w:tcPr>
          <w:p w:rsidR="00FF4F3B" w:rsidRPr="000A6536" w:rsidRDefault="00FF4F3B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67" w:type="dxa"/>
          </w:tcPr>
          <w:p w:rsidR="00FF4F3B" w:rsidRPr="000A6536" w:rsidRDefault="00FF4F3B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543" w:type="dxa"/>
          </w:tcPr>
          <w:p w:rsidR="00FF4F3B" w:rsidRPr="000A6536" w:rsidRDefault="00FF4F3B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05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31" w:type="dxa"/>
          </w:tcPr>
          <w:p w:rsidR="00FF4F3B" w:rsidRPr="000A6536" w:rsidRDefault="00FF4F3B" w:rsidP="00E002A5">
            <w:pPr>
              <w:rPr>
                <w:b/>
                <w:i/>
                <w:sz w:val="16"/>
              </w:rPr>
            </w:pPr>
          </w:p>
        </w:tc>
      </w:tr>
    </w:tbl>
    <w:p w:rsidR="00FF4F3B" w:rsidRDefault="00FF4F3B" w:rsidP="0015157D"/>
    <w:p w:rsidR="00B67C04" w:rsidRPr="00C86D72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B67C04" w:rsidRPr="00C43DAD">
        <w:rPr>
          <w:b/>
          <w:i/>
          <w:sz w:val="32"/>
        </w:rPr>
        <w:lastRenderedPageBreak/>
        <w:t xml:space="preserve">4-осная цистерна </w:t>
      </w:r>
      <w:r w:rsidR="00B67C04">
        <w:rPr>
          <w:b/>
          <w:i/>
          <w:sz w:val="32"/>
        </w:rPr>
        <w:t>для аммиака</w:t>
      </w:r>
      <w:r w:rsidR="00B67C04" w:rsidRPr="00C43DAD">
        <w:rPr>
          <w:b/>
          <w:i/>
          <w:sz w:val="32"/>
        </w:rPr>
        <w:t>, модели 15-15</w:t>
      </w:r>
      <w:r w:rsidR="00B67C04">
        <w:rPr>
          <w:b/>
          <w:i/>
          <w:sz w:val="32"/>
        </w:rPr>
        <w:t>97-10</w:t>
      </w:r>
    </w:p>
    <w:p w:rsidR="00B67C04" w:rsidRDefault="00B67C04" w:rsidP="00B67C04"/>
    <w:p w:rsidR="00B67C04" w:rsidRPr="00C86D72" w:rsidRDefault="00E47A18" w:rsidP="00B67C04">
      <w:r>
        <w:rPr>
          <w:noProof/>
        </w:rPr>
        <w:drawing>
          <wp:inline distT="0" distB="0" distL="0" distR="0" wp14:anchorId="0457EF2E" wp14:editId="3C7F67E4">
            <wp:extent cx="8890000" cy="3175000"/>
            <wp:effectExtent l="19050" t="0" r="6350" b="0"/>
            <wp:docPr id="249" name="Рисунок 249" descr="15-1597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15-1597-10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317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C04" w:rsidRPr="00C43DAD" w:rsidRDefault="00B67C04" w:rsidP="00B67C04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аммиака</w:t>
      </w:r>
    </w:p>
    <w:p w:rsidR="00B67C04" w:rsidRPr="00C86D72" w:rsidRDefault="00B67C04" w:rsidP="00B67C04">
      <w:pPr>
        <w:jc w:val="center"/>
        <w:rPr>
          <w:b/>
          <w:i/>
          <w:sz w:val="16"/>
          <w:szCs w:val="16"/>
        </w:rPr>
      </w:pPr>
    </w:p>
    <w:tbl>
      <w:tblPr>
        <w:tblW w:w="1446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804"/>
        <w:gridCol w:w="2320"/>
        <w:gridCol w:w="3601"/>
        <w:gridCol w:w="851"/>
        <w:gridCol w:w="3449"/>
        <w:gridCol w:w="1440"/>
      </w:tblGrid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1597</w:t>
            </w:r>
            <w:r w:rsidRPr="000A6536">
              <w:rPr>
                <w:b/>
                <w:i/>
                <w:sz w:val="16"/>
              </w:rPr>
              <w:t>.00.000-</w:t>
            </w:r>
            <w:r>
              <w:rPr>
                <w:b/>
                <w:i/>
                <w:sz w:val="16"/>
              </w:rPr>
              <w:t>10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35.2-32258888-541-2003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3264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597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10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5050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клапана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2320" w:type="dxa"/>
          </w:tcPr>
          <w:p w:rsidR="00B67C04" w:rsidRPr="000A6536" w:rsidRDefault="00B67C04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43,0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56591B" w:rsidP="00E002A5">
            <w:pPr>
              <w:rPr>
                <w:b/>
                <w:i/>
                <w:sz w:val="16"/>
              </w:rPr>
            </w:pPr>
            <w:r w:rsidRPr="0056591B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20" w:type="dxa"/>
          </w:tcPr>
          <w:p w:rsidR="00B67C04" w:rsidRPr="000A6536" w:rsidRDefault="0056591B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35,7/40,2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через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сливо-наливные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204,05 (20,8)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11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74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11268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Рабочее давление в котле  (при температуре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601" w:type="dxa"/>
          </w:tcPr>
          <w:p w:rsidR="00B67C04" w:rsidRPr="00137F3C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продукта 50</w:t>
            </w:r>
            <w:r>
              <w:rPr>
                <w:b/>
                <w:i/>
                <w:sz w:val="16"/>
                <w:vertAlign w:val="superscript"/>
              </w:rPr>
              <w:t>0</w:t>
            </w:r>
            <w:r>
              <w:rPr>
                <w:b/>
                <w:i/>
                <w:sz w:val="16"/>
              </w:rPr>
              <w:t xml:space="preserve">С), </w:t>
            </w: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2,0 (20,0)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1978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601" w:type="dxa"/>
          </w:tcPr>
          <w:p w:rsidR="00B67C04" w:rsidRPr="00C30D64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Пробное 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40" w:type="dxa"/>
          </w:tcPr>
          <w:p w:rsidR="00B67C04" w:rsidRPr="000A6536" w:rsidRDefault="0056591B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601" w:type="dxa"/>
          </w:tcPr>
          <w:p w:rsidR="00B67C04" w:rsidRPr="000A6536" w:rsidRDefault="00B67C04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30,0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</w:tr>
    </w:tbl>
    <w:p w:rsidR="00FF4F3B" w:rsidRDefault="00FF4F3B" w:rsidP="0015157D"/>
    <w:p w:rsidR="00B67C04" w:rsidRPr="00C86D72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B67C04" w:rsidRPr="00C43DAD">
        <w:rPr>
          <w:b/>
          <w:i/>
          <w:sz w:val="32"/>
        </w:rPr>
        <w:lastRenderedPageBreak/>
        <w:t xml:space="preserve">4-осная цистерна </w:t>
      </w:r>
      <w:r w:rsidR="00B67C04">
        <w:rPr>
          <w:b/>
          <w:i/>
          <w:sz w:val="32"/>
        </w:rPr>
        <w:t>для ацетона</w:t>
      </w:r>
      <w:r w:rsidR="00B67C04" w:rsidRPr="00C43DAD">
        <w:rPr>
          <w:b/>
          <w:i/>
          <w:sz w:val="32"/>
        </w:rPr>
        <w:t>, модели 15-15</w:t>
      </w:r>
      <w:r w:rsidR="00B67C04">
        <w:rPr>
          <w:b/>
          <w:i/>
          <w:sz w:val="32"/>
        </w:rPr>
        <w:t>97-50</w:t>
      </w:r>
    </w:p>
    <w:p w:rsidR="00B67C04" w:rsidRDefault="00B67C04" w:rsidP="00B67C04"/>
    <w:p w:rsidR="00B67C04" w:rsidRPr="00C86D72" w:rsidRDefault="00E47A18" w:rsidP="00B67C04">
      <w:r>
        <w:rPr>
          <w:noProof/>
        </w:rPr>
        <w:drawing>
          <wp:inline distT="0" distB="0" distL="0" distR="0" wp14:anchorId="7EC167CC" wp14:editId="5CB7F25F">
            <wp:extent cx="8890000" cy="3175000"/>
            <wp:effectExtent l="19050" t="0" r="6350" b="0"/>
            <wp:docPr id="250" name="Рисунок 250" descr="15-1597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15-1597-10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317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C04" w:rsidRPr="00C43DAD" w:rsidRDefault="00B67C04" w:rsidP="00B67C04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ацетона</w:t>
      </w:r>
    </w:p>
    <w:p w:rsidR="00B67C04" w:rsidRPr="00C86D72" w:rsidRDefault="00B67C04" w:rsidP="00B67C04">
      <w:pPr>
        <w:jc w:val="center"/>
        <w:rPr>
          <w:b/>
          <w:i/>
          <w:sz w:val="16"/>
          <w:szCs w:val="16"/>
        </w:rPr>
      </w:pPr>
    </w:p>
    <w:tbl>
      <w:tblPr>
        <w:tblW w:w="14465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804"/>
        <w:gridCol w:w="2320"/>
        <w:gridCol w:w="3601"/>
        <w:gridCol w:w="851"/>
        <w:gridCol w:w="3449"/>
        <w:gridCol w:w="1440"/>
      </w:tblGrid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3264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597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50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5050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клапана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50,4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B73713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EF4CE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EF4CE6">
              <w:rPr>
                <w:b/>
                <w:i/>
                <w:sz w:val="16"/>
              </w:rPr>
              <w:t>)</w:t>
            </w:r>
            <w:r w:rsidRPr="00B73713">
              <w:rPr>
                <w:b/>
                <w:i/>
                <w:sz w:val="16"/>
              </w:rPr>
              <w:t>, т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35,7/39,6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через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204,05 (20,8)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сливо-наливные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11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74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11268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вентили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Рабочее давление в котле  (при температуре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601" w:type="dxa"/>
          </w:tcPr>
          <w:p w:rsidR="00B67C04" w:rsidRPr="00137F3C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продукта 50</w:t>
            </w:r>
            <w:r>
              <w:rPr>
                <w:b/>
                <w:i/>
                <w:sz w:val="16"/>
                <w:vertAlign w:val="superscript"/>
              </w:rPr>
              <w:t>0</w:t>
            </w:r>
            <w:r>
              <w:rPr>
                <w:b/>
                <w:i/>
                <w:sz w:val="16"/>
              </w:rPr>
              <w:t xml:space="preserve">С), </w:t>
            </w: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2,0 (20,0)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601" w:type="dxa"/>
          </w:tcPr>
          <w:p w:rsidR="00B67C04" w:rsidRPr="00C30D64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Пробное 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1978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601" w:type="dxa"/>
          </w:tcPr>
          <w:p w:rsidR="00B67C04" w:rsidRPr="000A6536" w:rsidRDefault="00B67C04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30,0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B67C04" w:rsidTr="00E002A5">
        <w:trPr>
          <w:jc w:val="center"/>
        </w:trPr>
        <w:tc>
          <w:tcPr>
            <w:tcW w:w="2804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320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601" w:type="dxa"/>
          </w:tcPr>
          <w:p w:rsidR="00B67C04" w:rsidRPr="000A6536" w:rsidRDefault="00B67C04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851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4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40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</w:tr>
    </w:tbl>
    <w:p w:rsidR="00B67C04" w:rsidRDefault="00B67C04" w:rsidP="0015157D"/>
    <w:p w:rsidR="00AA77CE" w:rsidRDefault="000625C2" w:rsidP="00AA77CE">
      <w:pPr>
        <w:jc w:val="center"/>
        <w:rPr>
          <w:b/>
          <w:i/>
          <w:sz w:val="32"/>
        </w:rPr>
      </w:pPr>
      <w:r>
        <w:rPr>
          <w:b/>
          <w:i/>
          <w:sz w:val="32"/>
          <w:szCs w:val="32"/>
        </w:rPr>
        <w:br w:type="column"/>
      </w:r>
      <w:r w:rsidR="00AA77CE">
        <w:rPr>
          <w:b/>
          <w:i/>
          <w:sz w:val="32"/>
        </w:rPr>
        <w:lastRenderedPageBreak/>
        <w:t>Переоборудованный вагон-ц</w:t>
      </w:r>
      <w:r w:rsidR="00AA77CE" w:rsidRPr="003369F3">
        <w:rPr>
          <w:b/>
          <w:i/>
          <w:sz w:val="32"/>
        </w:rPr>
        <w:t xml:space="preserve">истерна </w:t>
      </w:r>
      <w:r w:rsidR="00AA77CE">
        <w:rPr>
          <w:b/>
          <w:i/>
          <w:sz w:val="32"/>
        </w:rPr>
        <w:t>для сжиженных углеводородных газов</w:t>
      </w:r>
      <w:r w:rsidR="00AA77CE" w:rsidRPr="003369F3">
        <w:rPr>
          <w:b/>
          <w:i/>
          <w:sz w:val="32"/>
        </w:rPr>
        <w:t>,</w:t>
      </w:r>
      <w:r w:rsidR="00AA77CE">
        <w:rPr>
          <w:b/>
          <w:i/>
          <w:sz w:val="32"/>
        </w:rPr>
        <w:t xml:space="preserve"> прошедший КРП,</w:t>
      </w:r>
      <w:r w:rsidR="00AA77CE" w:rsidRPr="003369F3">
        <w:rPr>
          <w:b/>
          <w:i/>
          <w:sz w:val="32"/>
        </w:rPr>
        <w:t xml:space="preserve"> модель 15-</w:t>
      </w:r>
      <w:r w:rsidR="00AA77CE">
        <w:rPr>
          <w:b/>
          <w:i/>
          <w:sz w:val="32"/>
        </w:rPr>
        <w:t>1</w:t>
      </w:r>
      <w:r w:rsidR="00167645">
        <w:rPr>
          <w:b/>
          <w:i/>
          <w:sz w:val="32"/>
        </w:rPr>
        <w:t>597-52</w:t>
      </w:r>
    </w:p>
    <w:p w:rsidR="00AA77CE" w:rsidRDefault="00AA77CE" w:rsidP="00AA77CE">
      <w:pPr>
        <w:jc w:val="center"/>
      </w:pPr>
      <w:r>
        <w:rPr>
          <w:noProof/>
        </w:rPr>
        <w:drawing>
          <wp:inline distT="0" distB="0" distL="0" distR="0" wp14:anchorId="17DA0AB2" wp14:editId="22D8FC86">
            <wp:extent cx="7467600" cy="2882900"/>
            <wp:effectExtent l="19050" t="0" r="0" b="0"/>
            <wp:docPr id="165" name="Рисунок 165" descr="1597-53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1597-53 (5)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288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7CE" w:rsidRPr="00FD1979" w:rsidRDefault="00AA77CE" w:rsidP="00AA77CE">
      <w:pPr>
        <w:jc w:val="center"/>
        <w:rPr>
          <w:sz w:val="16"/>
          <w:szCs w:val="16"/>
        </w:rPr>
      </w:pPr>
    </w:p>
    <w:p w:rsidR="00AA77CE" w:rsidRPr="0056591B" w:rsidRDefault="00AA77CE" w:rsidP="00AA77CE">
      <w:pPr>
        <w:jc w:val="center"/>
        <w:rPr>
          <w:b/>
          <w:i/>
          <w:sz w:val="22"/>
          <w:szCs w:val="22"/>
        </w:rPr>
      </w:pPr>
      <w:r w:rsidRPr="0056591B">
        <w:rPr>
          <w:b/>
          <w:i/>
          <w:sz w:val="22"/>
          <w:szCs w:val="22"/>
        </w:rPr>
        <w:t>Назначение: для перевозки сжиженных углеводородных газов</w:t>
      </w:r>
    </w:p>
    <w:tbl>
      <w:tblPr>
        <w:tblW w:w="14773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684"/>
        <w:gridCol w:w="2410"/>
        <w:gridCol w:w="3383"/>
        <w:gridCol w:w="890"/>
        <w:gridCol w:w="3889"/>
        <w:gridCol w:w="1517"/>
      </w:tblGrid>
      <w:tr w:rsidR="00167645" w:rsidRPr="0056591B" w:rsidTr="0056591B">
        <w:trPr>
          <w:jc w:val="center"/>
        </w:trPr>
        <w:tc>
          <w:tcPr>
            <w:tcW w:w="2684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410" w:type="dxa"/>
          </w:tcPr>
          <w:p w:rsidR="00167645" w:rsidRPr="0056591B" w:rsidRDefault="00167645" w:rsidP="00167645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1597.00.000-52</w:t>
            </w:r>
          </w:p>
        </w:tc>
        <w:tc>
          <w:tcPr>
            <w:tcW w:w="3383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Длина, мм</w:t>
            </w:r>
          </w:p>
        </w:tc>
        <w:tc>
          <w:tcPr>
            <w:tcW w:w="89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167645" w:rsidRPr="0056591B" w:rsidRDefault="00167645" w:rsidP="00F55F14">
            <w:pPr>
              <w:ind w:right="-108"/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56591B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56591B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517" w:type="dxa"/>
          </w:tcPr>
          <w:p w:rsidR="00167645" w:rsidRPr="0056591B" w:rsidRDefault="00167645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3,0 (30,0)</w:t>
            </w:r>
          </w:p>
        </w:tc>
      </w:tr>
      <w:tr w:rsidR="00167645" w:rsidRPr="0056591B" w:rsidTr="0056591B">
        <w:trPr>
          <w:jc w:val="center"/>
        </w:trPr>
        <w:tc>
          <w:tcPr>
            <w:tcW w:w="2684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41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ТУ У 35.2-30277055-031:2009</w:t>
            </w:r>
          </w:p>
        </w:tc>
        <w:tc>
          <w:tcPr>
            <w:tcW w:w="3383" w:type="dxa"/>
          </w:tcPr>
          <w:p w:rsidR="00167645" w:rsidRPr="0056591B" w:rsidRDefault="00167645" w:rsidP="00F55F14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89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889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1517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167645" w:rsidRPr="0056591B" w:rsidTr="0056591B">
        <w:trPr>
          <w:jc w:val="center"/>
        </w:trPr>
        <w:tc>
          <w:tcPr>
            <w:tcW w:w="2684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410" w:type="dxa"/>
          </w:tcPr>
          <w:p w:rsidR="00167645" w:rsidRPr="0056591B" w:rsidRDefault="00167645" w:rsidP="00167645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15-1597-52</w:t>
            </w:r>
          </w:p>
        </w:tc>
        <w:tc>
          <w:tcPr>
            <w:tcW w:w="3383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    по концевым балкам рамы</w:t>
            </w:r>
          </w:p>
        </w:tc>
        <w:tc>
          <w:tcPr>
            <w:tcW w:w="89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889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517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167645" w:rsidRPr="0056591B" w:rsidTr="0056591B">
        <w:trPr>
          <w:jc w:val="center"/>
        </w:trPr>
        <w:tc>
          <w:tcPr>
            <w:tcW w:w="2684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41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  <w:tc>
          <w:tcPr>
            <w:tcW w:w="3383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89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3264</w:t>
            </w:r>
          </w:p>
        </w:tc>
        <w:tc>
          <w:tcPr>
            <w:tcW w:w="3889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517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167645" w:rsidRPr="0056591B" w:rsidTr="0056591B">
        <w:trPr>
          <w:jc w:val="center"/>
        </w:trPr>
        <w:tc>
          <w:tcPr>
            <w:tcW w:w="2684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41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ВЧД Волноваха,</w:t>
            </w:r>
          </w:p>
        </w:tc>
        <w:tc>
          <w:tcPr>
            <w:tcW w:w="3383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Высота от уровня верха головок рельсов</w:t>
            </w:r>
          </w:p>
        </w:tc>
        <w:tc>
          <w:tcPr>
            <w:tcW w:w="89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Наличие предохранительного клапана</w:t>
            </w:r>
          </w:p>
        </w:tc>
        <w:tc>
          <w:tcPr>
            <w:tcW w:w="1517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167645" w:rsidRPr="0056591B" w:rsidTr="0056591B">
        <w:trPr>
          <w:jc w:val="center"/>
        </w:trPr>
        <w:tc>
          <w:tcPr>
            <w:tcW w:w="2684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241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ООО "СЕРЕП"</w:t>
            </w:r>
          </w:p>
        </w:tc>
        <w:tc>
          <w:tcPr>
            <w:tcW w:w="3383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максимальная, мм</w:t>
            </w:r>
          </w:p>
        </w:tc>
        <w:tc>
          <w:tcPr>
            <w:tcW w:w="89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5050</w:t>
            </w:r>
          </w:p>
        </w:tc>
        <w:tc>
          <w:tcPr>
            <w:tcW w:w="3889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1517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167645" w:rsidRPr="0056591B" w:rsidTr="0056591B">
        <w:trPr>
          <w:jc w:val="center"/>
        </w:trPr>
        <w:tc>
          <w:tcPr>
            <w:tcW w:w="2684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410" w:type="dxa"/>
          </w:tcPr>
          <w:p w:rsidR="00167645" w:rsidRPr="0056591B" w:rsidRDefault="00167645" w:rsidP="00167645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43,0</w:t>
            </w:r>
          </w:p>
        </w:tc>
        <w:tc>
          <w:tcPr>
            <w:tcW w:w="3383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89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889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517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верхний через </w:t>
            </w:r>
          </w:p>
        </w:tc>
      </w:tr>
      <w:tr w:rsidR="00167645" w:rsidRPr="0056591B" w:rsidTr="0056591B">
        <w:trPr>
          <w:jc w:val="center"/>
        </w:trPr>
        <w:tc>
          <w:tcPr>
            <w:tcW w:w="2684" w:type="dxa"/>
          </w:tcPr>
          <w:p w:rsidR="00167645" w:rsidRPr="0056591B" w:rsidRDefault="0056591B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2410" w:type="dxa"/>
          </w:tcPr>
          <w:p w:rsidR="00167645" w:rsidRPr="0056591B" w:rsidRDefault="0056591B" w:rsidP="00167645">
            <w:pPr>
              <w:rPr>
                <w:rFonts w:cs="Arial"/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37,8/39,8</w:t>
            </w:r>
          </w:p>
        </w:tc>
        <w:tc>
          <w:tcPr>
            <w:tcW w:w="3383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89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889" w:type="dxa"/>
          </w:tcPr>
          <w:p w:rsidR="00167645" w:rsidRPr="0056591B" w:rsidRDefault="00167645" w:rsidP="00F55F14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1517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сливо-наливные вентили</w:t>
            </w:r>
          </w:p>
        </w:tc>
      </w:tr>
      <w:tr w:rsidR="00167645" w:rsidRPr="0056591B" w:rsidTr="0056591B">
        <w:trPr>
          <w:jc w:val="center"/>
        </w:trPr>
        <w:tc>
          <w:tcPr>
            <w:tcW w:w="2684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41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89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889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517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</w:tr>
      <w:tr w:rsidR="00167645" w:rsidRPr="0056591B" w:rsidTr="0056591B">
        <w:trPr>
          <w:jc w:val="center"/>
        </w:trPr>
        <w:tc>
          <w:tcPr>
            <w:tcW w:w="2684" w:type="dxa"/>
          </w:tcPr>
          <w:p w:rsidR="00167645" w:rsidRPr="0056591B" w:rsidRDefault="00167645" w:rsidP="00F55F14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статическая осевая, кН (тс)</w:t>
            </w:r>
          </w:p>
        </w:tc>
        <w:tc>
          <w:tcPr>
            <w:tcW w:w="2410" w:type="dxa"/>
          </w:tcPr>
          <w:p w:rsidR="00167645" w:rsidRPr="0056591B" w:rsidRDefault="00167645" w:rsidP="00167645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203,1 (20,7)</w:t>
            </w:r>
          </w:p>
        </w:tc>
        <w:tc>
          <w:tcPr>
            <w:tcW w:w="3383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89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889" w:type="dxa"/>
          </w:tcPr>
          <w:p w:rsidR="00167645" w:rsidRPr="0056591B" w:rsidRDefault="00167645" w:rsidP="00F55F14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наружных</w:t>
            </w:r>
          </w:p>
        </w:tc>
        <w:tc>
          <w:tcPr>
            <w:tcW w:w="1517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2</w:t>
            </w:r>
          </w:p>
        </w:tc>
      </w:tr>
      <w:tr w:rsidR="00167645" w:rsidRPr="0056591B" w:rsidTr="0056591B">
        <w:trPr>
          <w:jc w:val="center"/>
        </w:trPr>
        <w:tc>
          <w:tcPr>
            <w:tcW w:w="2684" w:type="dxa"/>
          </w:tcPr>
          <w:p w:rsidR="00167645" w:rsidRPr="0056591B" w:rsidRDefault="00167645" w:rsidP="0056591B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     погон</w:t>
            </w:r>
            <w:r w:rsidR="0056591B">
              <w:rPr>
                <w:rFonts w:cs="Arial"/>
                <w:b/>
                <w:i/>
                <w:sz w:val="16"/>
                <w:szCs w:val="16"/>
              </w:rPr>
              <w:t>н</w:t>
            </w:r>
            <w:r w:rsidRPr="0056591B">
              <w:rPr>
                <w:rFonts w:cs="Arial"/>
                <w:b/>
                <w:i/>
                <w:sz w:val="16"/>
                <w:szCs w:val="16"/>
              </w:rPr>
              <w:t>ая, кН/м (тс/м)</w:t>
            </w:r>
          </w:p>
        </w:tc>
        <w:tc>
          <w:tcPr>
            <w:tcW w:w="2410" w:type="dxa"/>
          </w:tcPr>
          <w:p w:rsidR="00167645" w:rsidRPr="0056591B" w:rsidRDefault="00167645" w:rsidP="00167645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66,8 (6,8)</w:t>
            </w:r>
          </w:p>
        </w:tc>
        <w:tc>
          <w:tcPr>
            <w:tcW w:w="3383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89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3000</w:t>
            </w:r>
          </w:p>
        </w:tc>
        <w:tc>
          <w:tcPr>
            <w:tcW w:w="3889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    внутренних</w:t>
            </w:r>
          </w:p>
        </w:tc>
        <w:tc>
          <w:tcPr>
            <w:tcW w:w="1517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167645" w:rsidRPr="0056591B" w:rsidTr="0056591B">
        <w:trPr>
          <w:jc w:val="center"/>
        </w:trPr>
        <w:tc>
          <w:tcPr>
            <w:tcW w:w="2684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Объем котла, м</w:t>
            </w:r>
            <w:r w:rsidRPr="0056591B">
              <w:rPr>
                <w:rFonts w:cs="Arial"/>
                <w:b/>
                <w:i/>
                <w:sz w:val="16"/>
                <w:szCs w:val="16"/>
                <w:vertAlign w:val="superscript"/>
              </w:rPr>
              <w:t>3</w:t>
            </w:r>
            <w:r w:rsidRPr="0056591B">
              <w:rPr>
                <w:rFonts w:cs="Arial"/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2410" w:type="dxa"/>
          </w:tcPr>
          <w:p w:rsidR="00167645" w:rsidRPr="0056591B" w:rsidRDefault="00167645" w:rsidP="00167645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75,7</w:t>
            </w:r>
          </w:p>
        </w:tc>
        <w:tc>
          <w:tcPr>
            <w:tcW w:w="3383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890" w:type="dxa"/>
          </w:tcPr>
          <w:p w:rsidR="00167645" w:rsidRPr="0056591B" w:rsidRDefault="00167645" w:rsidP="00167645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11268</w:t>
            </w:r>
          </w:p>
        </w:tc>
        <w:tc>
          <w:tcPr>
            <w:tcW w:w="3889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Максимально допустимая температура</w:t>
            </w:r>
          </w:p>
        </w:tc>
        <w:tc>
          <w:tcPr>
            <w:tcW w:w="1517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167645" w:rsidRPr="0056591B" w:rsidTr="0056591B">
        <w:trPr>
          <w:jc w:val="center"/>
        </w:trPr>
        <w:tc>
          <w:tcPr>
            <w:tcW w:w="2684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Скорость конструкционная, </w:t>
            </w:r>
          </w:p>
        </w:tc>
        <w:tc>
          <w:tcPr>
            <w:tcW w:w="241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383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89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889" w:type="dxa"/>
          </w:tcPr>
          <w:p w:rsidR="00167645" w:rsidRPr="0056591B" w:rsidRDefault="00167645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загружаемого продукта, </w:t>
            </w:r>
            <w:r w:rsidRPr="0056591B">
              <w:rPr>
                <w:rFonts w:cs="Arial"/>
                <w:b/>
                <w:i/>
                <w:sz w:val="16"/>
                <w:szCs w:val="16"/>
              </w:rPr>
              <w:sym w:font="Symbol" w:char="F0B0"/>
            </w:r>
            <w:r w:rsidRPr="0056591B">
              <w:rPr>
                <w:rFonts w:cs="Arial"/>
                <w:b/>
                <w:i/>
                <w:sz w:val="16"/>
                <w:szCs w:val="16"/>
              </w:rPr>
              <w:t>С</w:t>
            </w:r>
          </w:p>
        </w:tc>
        <w:tc>
          <w:tcPr>
            <w:tcW w:w="1517" w:type="dxa"/>
          </w:tcPr>
          <w:p w:rsidR="00167645" w:rsidRPr="0056591B" w:rsidRDefault="00167645" w:rsidP="00F55F14">
            <w:pPr>
              <w:ind w:right="-108"/>
              <w:rPr>
                <w:b/>
                <w:i/>
                <w:sz w:val="16"/>
                <w:szCs w:val="16"/>
              </w:rPr>
            </w:pPr>
          </w:p>
        </w:tc>
      </w:tr>
      <w:tr w:rsidR="00167645" w:rsidRPr="0056591B" w:rsidTr="0056591B">
        <w:trPr>
          <w:jc w:val="center"/>
        </w:trPr>
        <w:tc>
          <w:tcPr>
            <w:tcW w:w="2684" w:type="dxa"/>
          </w:tcPr>
          <w:p w:rsidR="00167645" w:rsidRPr="0056591B" w:rsidRDefault="00167645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км/ч</w:t>
            </w:r>
          </w:p>
        </w:tc>
        <w:tc>
          <w:tcPr>
            <w:tcW w:w="2410" w:type="dxa"/>
          </w:tcPr>
          <w:p w:rsidR="00167645" w:rsidRPr="0056591B" w:rsidRDefault="00167645" w:rsidP="00F55F14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Рабочее давление в котле (при </w:t>
            </w:r>
          </w:p>
        </w:tc>
        <w:tc>
          <w:tcPr>
            <w:tcW w:w="890" w:type="dxa"/>
          </w:tcPr>
          <w:p w:rsidR="00167645" w:rsidRPr="0056591B" w:rsidRDefault="00167645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2,08 </w:t>
            </w:r>
          </w:p>
        </w:tc>
        <w:tc>
          <w:tcPr>
            <w:tcW w:w="3889" w:type="dxa"/>
          </w:tcPr>
          <w:p w:rsidR="00167645" w:rsidRPr="0056591B" w:rsidRDefault="00167645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Год постановки на серийное  производство</w:t>
            </w:r>
          </w:p>
        </w:tc>
        <w:tc>
          <w:tcPr>
            <w:tcW w:w="1517" w:type="dxa"/>
          </w:tcPr>
          <w:p w:rsidR="00167645" w:rsidRPr="0056591B" w:rsidRDefault="00167645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2010</w:t>
            </w:r>
          </w:p>
        </w:tc>
      </w:tr>
      <w:tr w:rsidR="00167645" w:rsidRPr="0056591B" w:rsidTr="0056591B">
        <w:trPr>
          <w:jc w:val="center"/>
        </w:trPr>
        <w:tc>
          <w:tcPr>
            <w:tcW w:w="2684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410" w:type="dxa"/>
          </w:tcPr>
          <w:p w:rsidR="00167645" w:rsidRPr="0056591B" w:rsidRDefault="00167645" w:rsidP="00167645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383" w:type="dxa"/>
          </w:tcPr>
          <w:p w:rsidR="00167645" w:rsidRPr="0056591B" w:rsidRDefault="00167645" w:rsidP="00F55F14">
            <w:pPr>
              <w:ind w:right="-108"/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температуре продукта 50</w:t>
            </w:r>
            <w:r w:rsidRPr="0056591B">
              <w:rPr>
                <w:rFonts w:cs="Arial"/>
                <w:b/>
                <w:i/>
                <w:sz w:val="16"/>
                <w:szCs w:val="16"/>
              </w:rPr>
              <w:sym w:font="Symbol" w:char="F0B0"/>
            </w:r>
            <w:r w:rsidRPr="0056591B">
              <w:rPr>
                <w:rFonts w:cs="Arial"/>
                <w:b/>
                <w:i/>
                <w:sz w:val="16"/>
                <w:szCs w:val="16"/>
              </w:rPr>
              <w:t>С), МПа (кгс/см</w:t>
            </w:r>
            <w:r w:rsidRPr="0056591B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56591B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890" w:type="dxa"/>
          </w:tcPr>
          <w:p w:rsidR="00167645" w:rsidRPr="0056591B" w:rsidRDefault="00167645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(20,8)</w:t>
            </w:r>
          </w:p>
        </w:tc>
        <w:tc>
          <w:tcPr>
            <w:tcW w:w="3889" w:type="dxa"/>
          </w:tcPr>
          <w:p w:rsidR="00167645" w:rsidRPr="0056591B" w:rsidRDefault="00167645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517" w:type="dxa"/>
          </w:tcPr>
          <w:p w:rsidR="00167645" w:rsidRPr="0056591B" w:rsidRDefault="00167645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167645" w:rsidRPr="0056591B" w:rsidTr="0056591B">
        <w:trPr>
          <w:trHeight w:val="140"/>
          <w:jc w:val="center"/>
        </w:trPr>
        <w:tc>
          <w:tcPr>
            <w:tcW w:w="2684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410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383" w:type="dxa"/>
          </w:tcPr>
          <w:p w:rsidR="00167645" w:rsidRPr="0056591B" w:rsidRDefault="00167645" w:rsidP="00F55F14">
            <w:pPr>
              <w:ind w:right="-108"/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Давление, создаваемое в котле при </w:t>
            </w:r>
          </w:p>
        </w:tc>
        <w:tc>
          <w:tcPr>
            <w:tcW w:w="890" w:type="dxa"/>
          </w:tcPr>
          <w:p w:rsidR="00167645" w:rsidRPr="0056591B" w:rsidRDefault="00167645" w:rsidP="00F55F14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517" w:type="dxa"/>
          </w:tcPr>
          <w:p w:rsidR="00167645" w:rsidRPr="0056591B" w:rsidRDefault="00167645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</w:tbl>
    <w:p w:rsidR="0056591B" w:rsidRDefault="0056591B" w:rsidP="00027CA2">
      <w:pPr>
        <w:jc w:val="center"/>
        <w:rPr>
          <w:b/>
          <w:i/>
          <w:sz w:val="32"/>
          <w:szCs w:val="32"/>
        </w:rPr>
      </w:pPr>
    </w:p>
    <w:p w:rsidR="00027CA2" w:rsidRPr="00E634F7" w:rsidRDefault="00027CA2" w:rsidP="00027CA2">
      <w:pPr>
        <w:jc w:val="center"/>
        <w:rPr>
          <w:b/>
          <w:i/>
          <w:sz w:val="32"/>
          <w:szCs w:val="32"/>
        </w:rPr>
      </w:pPr>
      <w:r w:rsidRPr="00E634F7">
        <w:rPr>
          <w:b/>
          <w:i/>
          <w:sz w:val="32"/>
          <w:szCs w:val="32"/>
        </w:rPr>
        <w:lastRenderedPageBreak/>
        <w:t>Вагон-цистерна для аммиака, прошедший КРП, модель 15-1597-53</w:t>
      </w:r>
    </w:p>
    <w:p w:rsidR="00027CA2" w:rsidRDefault="00027CA2" w:rsidP="00027CA2">
      <w:pPr>
        <w:jc w:val="center"/>
      </w:pPr>
    </w:p>
    <w:p w:rsidR="00027CA2" w:rsidRDefault="00E47A18" w:rsidP="00027CA2">
      <w:pPr>
        <w:jc w:val="center"/>
      </w:pPr>
      <w:r>
        <w:rPr>
          <w:noProof/>
        </w:rPr>
        <w:drawing>
          <wp:inline distT="0" distB="0" distL="0" distR="0" wp14:anchorId="795C5A72" wp14:editId="6706C956">
            <wp:extent cx="7296150" cy="2816711"/>
            <wp:effectExtent l="19050" t="0" r="0" b="0"/>
            <wp:docPr id="251" name="Рисунок 251" descr="1597-53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1597-53 (5)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281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CA2" w:rsidRDefault="00027CA2" w:rsidP="00027CA2">
      <w:pPr>
        <w:jc w:val="center"/>
        <w:rPr>
          <w:b/>
          <w:i/>
        </w:rPr>
      </w:pPr>
      <w:r w:rsidRPr="00E634F7">
        <w:rPr>
          <w:b/>
          <w:i/>
        </w:rPr>
        <w:t>Назначение: для перевозки аммиака</w:t>
      </w:r>
    </w:p>
    <w:p w:rsidR="000625C2" w:rsidRPr="00E634F7" w:rsidRDefault="000625C2" w:rsidP="00027CA2">
      <w:pPr>
        <w:jc w:val="center"/>
        <w:rPr>
          <w:b/>
          <w:i/>
        </w:rPr>
      </w:pPr>
    </w:p>
    <w:tbl>
      <w:tblPr>
        <w:tblW w:w="14743" w:type="dxa"/>
        <w:jc w:val="center"/>
        <w:tblLayout w:type="fixed"/>
        <w:tblLook w:val="0000" w:firstRow="0" w:lastRow="0" w:firstColumn="0" w:lastColumn="0" w:noHBand="0" w:noVBand="0"/>
      </w:tblPr>
      <w:tblGrid>
        <w:gridCol w:w="2650"/>
        <w:gridCol w:w="2171"/>
        <w:gridCol w:w="4678"/>
        <w:gridCol w:w="947"/>
        <w:gridCol w:w="2880"/>
        <w:gridCol w:w="1417"/>
      </w:tblGrid>
      <w:tr w:rsidR="00027CA2" w:rsidRPr="00DF77E4" w:rsidTr="00027CA2">
        <w:trPr>
          <w:jc w:val="center"/>
        </w:trPr>
        <w:tc>
          <w:tcPr>
            <w:tcW w:w="2650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171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1597.00.000-53</w:t>
            </w:r>
          </w:p>
        </w:tc>
        <w:tc>
          <w:tcPr>
            <w:tcW w:w="4678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Длина, мм</w:t>
            </w:r>
          </w:p>
          <w:p w:rsidR="00027CA2" w:rsidRPr="00E634F7" w:rsidRDefault="00027CA2" w:rsidP="00027CA2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по осям сцепления автосцепок</w:t>
            </w:r>
          </w:p>
          <w:p w:rsidR="00027CA2" w:rsidRPr="00E634F7" w:rsidRDefault="00027CA2" w:rsidP="00027CA2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по концевым балкам рамы</w:t>
            </w:r>
          </w:p>
        </w:tc>
        <w:tc>
          <w:tcPr>
            <w:tcW w:w="947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12020</w:t>
            </w:r>
          </w:p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2880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Пробное давление в котле при гидравлическом испытании, МПа (кгс/см</w:t>
            </w:r>
            <w:r w:rsidRPr="00482ADE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482ADE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41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3,0 (30,0)</w:t>
            </w:r>
          </w:p>
        </w:tc>
      </w:tr>
      <w:tr w:rsidR="00027CA2" w:rsidRPr="00DF77E4" w:rsidTr="00027CA2">
        <w:trPr>
          <w:jc w:val="center"/>
        </w:trPr>
        <w:tc>
          <w:tcPr>
            <w:tcW w:w="2650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171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ТУ У 35.2-30277055-034:2010</w:t>
            </w:r>
          </w:p>
        </w:tc>
        <w:tc>
          <w:tcPr>
            <w:tcW w:w="4678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94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3264</w:t>
            </w:r>
          </w:p>
        </w:tc>
        <w:tc>
          <w:tcPr>
            <w:tcW w:w="2880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141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027CA2" w:rsidRPr="00DF77E4" w:rsidTr="00027CA2">
        <w:trPr>
          <w:jc w:val="center"/>
        </w:trPr>
        <w:tc>
          <w:tcPr>
            <w:tcW w:w="2650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171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15-1597-53</w:t>
            </w:r>
          </w:p>
        </w:tc>
        <w:tc>
          <w:tcPr>
            <w:tcW w:w="4678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Высота от уровня верха головок рельсов максимальная, мм</w:t>
            </w:r>
          </w:p>
        </w:tc>
        <w:tc>
          <w:tcPr>
            <w:tcW w:w="94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5050</w:t>
            </w:r>
          </w:p>
        </w:tc>
        <w:tc>
          <w:tcPr>
            <w:tcW w:w="2880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41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027CA2" w:rsidRPr="00DF77E4" w:rsidTr="00027CA2">
        <w:trPr>
          <w:jc w:val="center"/>
        </w:trPr>
        <w:tc>
          <w:tcPr>
            <w:tcW w:w="2650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171" w:type="dxa"/>
          </w:tcPr>
          <w:p w:rsidR="00027CA2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ВЧД Волноваха,</w:t>
            </w:r>
          </w:p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ООО "СЕРЕП"</w:t>
            </w:r>
          </w:p>
        </w:tc>
        <w:tc>
          <w:tcPr>
            <w:tcW w:w="4678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94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2880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41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027CA2" w:rsidRPr="00DF77E4" w:rsidTr="00027CA2">
        <w:trPr>
          <w:jc w:val="center"/>
        </w:trPr>
        <w:tc>
          <w:tcPr>
            <w:tcW w:w="2650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171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43,0</w:t>
            </w:r>
          </w:p>
        </w:tc>
        <w:tc>
          <w:tcPr>
            <w:tcW w:w="4678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4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2880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 xml:space="preserve">Наличие предохранительного </w:t>
            </w:r>
            <w:r w:rsidRPr="00482ADE">
              <w:rPr>
                <w:rFonts w:cs="Arial"/>
                <w:b/>
                <w:i/>
                <w:sz w:val="16"/>
                <w:szCs w:val="16"/>
              </w:rPr>
              <w:br w:type="textWrapping" w:clear="all"/>
              <w:t>клапана</w:t>
            </w:r>
          </w:p>
        </w:tc>
        <w:tc>
          <w:tcPr>
            <w:tcW w:w="141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027CA2" w:rsidRPr="00DF77E4" w:rsidTr="00027CA2">
        <w:trPr>
          <w:jc w:val="center"/>
        </w:trPr>
        <w:tc>
          <w:tcPr>
            <w:tcW w:w="2650" w:type="dxa"/>
          </w:tcPr>
          <w:p w:rsidR="00027CA2" w:rsidRPr="00E634F7" w:rsidRDefault="0056591B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Масса тары вагона (min/max), т</w:t>
            </w:r>
          </w:p>
        </w:tc>
        <w:tc>
          <w:tcPr>
            <w:tcW w:w="2171" w:type="dxa"/>
          </w:tcPr>
          <w:p w:rsidR="00027CA2" w:rsidRPr="00E634F7" w:rsidRDefault="0056591B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>
              <w:rPr>
                <w:rFonts w:cs="Arial"/>
                <w:b/>
                <w:i/>
                <w:sz w:val="16"/>
                <w:szCs w:val="16"/>
              </w:rPr>
              <w:t>37,8/39,8</w:t>
            </w:r>
          </w:p>
        </w:tc>
        <w:tc>
          <w:tcPr>
            <w:tcW w:w="4678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4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2880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141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027CA2" w:rsidRPr="00DF77E4" w:rsidTr="00027CA2">
        <w:trPr>
          <w:jc w:val="center"/>
        </w:trPr>
        <w:tc>
          <w:tcPr>
            <w:tcW w:w="2650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Нагрузка:</w:t>
            </w:r>
          </w:p>
          <w:p w:rsidR="00027CA2" w:rsidRPr="00E634F7" w:rsidRDefault="00027CA2" w:rsidP="00027CA2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статическая осевая, кН (тс)</w:t>
            </w:r>
          </w:p>
          <w:p w:rsidR="00027CA2" w:rsidRPr="00E634F7" w:rsidRDefault="00027CA2" w:rsidP="00027CA2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погонаая, кН/м (тс/м)</w:t>
            </w:r>
          </w:p>
        </w:tc>
        <w:tc>
          <w:tcPr>
            <w:tcW w:w="2171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203,1 (20,7)</w:t>
            </w:r>
          </w:p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66,8  (6,8)</w:t>
            </w:r>
          </w:p>
        </w:tc>
        <w:tc>
          <w:tcPr>
            <w:tcW w:w="4678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4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2880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41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верхний через сливо-наливные вентили</w:t>
            </w:r>
          </w:p>
        </w:tc>
      </w:tr>
      <w:tr w:rsidR="00027CA2" w:rsidRPr="00DF77E4" w:rsidTr="00027CA2">
        <w:trPr>
          <w:jc w:val="center"/>
        </w:trPr>
        <w:tc>
          <w:tcPr>
            <w:tcW w:w="2650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Объем котла, м</w:t>
            </w:r>
            <w:r w:rsidRPr="00E634F7">
              <w:rPr>
                <w:rFonts w:cs="Arial"/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71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75,7</w:t>
            </w:r>
          </w:p>
        </w:tc>
        <w:tc>
          <w:tcPr>
            <w:tcW w:w="4678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94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3000</w:t>
            </w:r>
          </w:p>
        </w:tc>
        <w:tc>
          <w:tcPr>
            <w:tcW w:w="2880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Количество лестниц, шт.:</w:t>
            </w:r>
          </w:p>
          <w:p w:rsidR="00027CA2" w:rsidRPr="00482ADE" w:rsidRDefault="00027CA2" w:rsidP="00027CA2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наружных</w:t>
            </w:r>
          </w:p>
          <w:p w:rsidR="00027CA2" w:rsidRPr="00482ADE" w:rsidRDefault="00027CA2" w:rsidP="00027CA2">
            <w:pPr>
              <w:spacing w:line="216" w:lineRule="auto"/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внутренних</w:t>
            </w:r>
          </w:p>
        </w:tc>
        <w:tc>
          <w:tcPr>
            <w:tcW w:w="141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2</w:t>
            </w:r>
          </w:p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027CA2" w:rsidRPr="00DF77E4" w:rsidTr="00027CA2">
        <w:trPr>
          <w:jc w:val="center"/>
        </w:trPr>
        <w:tc>
          <w:tcPr>
            <w:tcW w:w="2650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171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4678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94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11268</w:t>
            </w:r>
          </w:p>
        </w:tc>
        <w:tc>
          <w:tcPr>
            <w:tcW w:w="2880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41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2010</w:t>
            </w:r>
          </w:p>
        </w:tc>
      </w:tr>
      <w:tr w:rsidR="00027CA2" w:rsidRPr="00DF77E4" w:rsidTr="00027CA2">
        <w:trPr>
          <w:jc w:val="center"/>
        </w:trPr>
        <w:tc>
          <w:tcPr>
            <w:tcW w:w="2650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171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4678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94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2880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41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027CA2" w:rsidRPr="00DF77E4" w:rsidTr="00027CA2">
        <w:trPr>
          <w:jc w:val="center"/>
        </w:trPr>
        <w:tc>
          <w:tcPr>
            <w:tcW w:w="2650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171" w:type="dxa"/>
          </w:tcPr>
          <w:p w:rsidR="00027CA2" w:rsidRPr="00E634F7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E634F7">
              <w:rPr>
                <w:rFonts w:cs="Arial"/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4678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Рабочее давление в котле (при температуре продукта 50</w:t>
            </w:r>
            <w:r w:rsidRPr="00482ADE">
              <w:rPr>
                <w:rFonts w:cs="Arial"/>
                <w:b/>
                <w:i/>
                <w:sz w:val="16"/>
                <w:szCs w:val="16"/>
              </w:rPr>
              <w:sym w:font="Symbol" w:char="F0B0"/>
            </w:r>
            <w:r w:rsidRPr="00482ADE">
              <w:rPr>
                <w:rFonts w:cs="Arial"/>
                <w:b/>
                <w:i/>
                <w:sz w:val="16"/>
                <w:szCs w:val="16"/>
              </w:rPr>
              <w:t>С), МПа (кгс/см</w:t>
            </w:r>
            <w:r w:rsidRPr="00482ADE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482ADE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4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</w:p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2,08 (20,8)</w:t>
            </w:r>
          </w:p>
        </w:tc>
        <w:tc>
          <w:tcPr>
            <w:tcW w:w="2880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417" w:type="dxa"/>
          </w:tcPr>
          <w:p w:rsidR="00027CA2" w:rsidRPr="00482ADE" w:rsidRDefault="00027CA2" w:rsidP="00027CA2">
            <w:pPr>
              <w:spacing w:line="216" w:lineRule="auto"/>
              <w:rPr>
                <w:rFonts w:cs="Arial"/>
                <w:b/>
                <w:i/>
                <w:sz w:val="16"/>
                <w:szCs w:val="16"/>
              </w:rPr>
            </w:pPr>
            <w:r w:rsidRPr="00482ADE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</w:tbl>
    <w:p w:rsidR="009E729C" w:rsidRDefault="000625C2" w:rsidP="009E729C">
      <w:pPr>
        <w:jc w:val="center"/>
        <w:rPr>
          <w:b/>
          <w:i/>
          <w:sz w:val="32"/>
        </w:rPr>
      </w:pPr>
      <w:r>
        <w:br w:type="column"/>
      </w:r>
      <w:r w:rsidR="009E729C">
        <w:rPr>
          <w:b/>
          <w:i/>
          <w:sz w:val="32"/>
        </w:rPr>
        <w:lastRenderedPageBreak/>
        <w:t>Переоборудованный вагон-ц</w:t>
      </w:r>
      <w:r w:rsidR="009E729C" w:rsidRPr="003369F3">
        <w:rPr>
          <w:b/>
          <w:i/>
          <w:sz w:val="32"/>
        </w:rPr>
        <w:t xml:space="preserve">истерна </w:t>
      </w:r>
      <w:r w:rsidR="009E729C">
        <w:rPr>
          <w:b/>
          <w:i/>
          <w:sz w:val="32"/>
        </w:rPr>
        <w:t>для сжиженных углеводородных газов</w:t>
      </w:r>
      <w:r w:rsidR="009E729C" w:rsidRPr="003369F3">
        <w:rPr>
          <w:b/>
          <w:i/>
          <w:sz w:val="32"/>
        </w:rPr>
        <w:t>,</w:t>
      </w:r>
      <w:r w:rsidR="009E729C">
        <w:rPr>
          <w:b/>
          <w:i/>
          <w:sz w:val="32"/>
        </w:rPr>
        <w:t xml:space="preserve"> прошедший КРП,</w:t>
      </w:r>
      <w:r w:rsidR="009E729C" w:rsidRPr="003369F3">
        <w:rPr>
          <w:b/>
          <w:i/>
          <w:sz w:val="32"/>
        </w:rPr>
        <w:t xml:space="preserve"> модель 15-</w:t>
      </w:r>
      <w:r w:rsidR="009E729C">
        <w:rPr>
          <w:b/>
          <w:i/>
          <w:sz w:val="32"/>
        </w:rPr>
        <w:t>1597-55</w:t>
      </w:r>
    </w:p>
    <w:p w:rsidR="009E729C" w:rsidRDefault="009E729C" w:rsidP="009E729C">
      <w:pPr>
        <w:jc w:val="center"/>
      </w:pPr>
      <w:r>
        <w:rPr>
          <w:noProof/>
        </w:rPr>
        <w:drawing>
          <wp:inline distT="0" distB="0" distL="0" distR="0" wp14:anchorId="0A66E719" wp14:editId="28BC716A">
            <wp:extent cx="7531100" cy="2882900"/>
            <wp:effectExtent l="19050" t="0" r="0" b="0"/>
            <wp:docPr id="9" name="Рисунок 168" descr="1597-55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1597-55 (5)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0" cy="288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29C" w:rsidRPr="00FD1979" w:rsidRDefault="009E729C" w:rsidP="009E729C">
      <w:pPr>
        <w:jc w:val="center"/>
        <w:rPr>
          <w:sz w:val="16"/>
          <w:szCs w:val="16"/>
        </w:rPr>
      </w:pPr>
    </w:p>
    <w:p w:rsidR="009E729C" w:rsidRPr="0056591B" w:rsidRDefault="009E729C" w:rsidP="009E729C">
      <w:pPr>
        <w:jc w:val="center"/>
        <w:rPr>
          <w:b/>
          <w:i/>
          <w:sz w:val="22"/>
          <w:szCs w:val="22"/>
        </w:rPr>
      </w:pPr>
      <w:r w:rsidRPr="0056591B">
        <w:rPr>
          <w:b/>
          <w:i/>
          <w:sz w:val="22"/>
          <w:szCs w:val="22"/>
        </w:rPr>
        <w:t>Назначение: для перевозки сжиженных углеводородных газов</w:t>
      </w:r>
    </w:p>
    <w:tbl>
      <w:tblPr>
        <w:tblW w:w="14835" w:type="dxa"/>
        <w:jc w:val="center"/>
        <w:tblInd w:w="290" w:type="dxa"/>
        <w:tblLayout w:type="fixed"/>
        <w:tblLook w:val="0000" w:firstRow="0" w:lastRow="0" w:firstColumn="0" w:lastColumn="0" w:noHBand="0" w:noVBand="0"/>
      </w:tblPr>
      <w:tblGrid>
        <w:gridCol w:w="2503"/>
        <w:gridCol w:w="2551"/>
        <w:gridCol w:w="3383"/>
        <w:gridCol w:w="992"/>
        <w:gridCol w:w="3889"/>
        <w:gridCol w:w="1517"/>
      </w:tblGrid>
      <w:tr w:rsidR="009E729C" w:rsidRPr="0056591B" w:rsidTr="009E729C">
        <w:trPr>
          <w:jc w:val="center"/>
        </w:trPr>
        <w:tc>
          <w:tcPr>
            <w:tcW w:w="250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551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1597.00.000-55</w:t>
            </w:r>
          </w:p>
        </w:tc>
        <w:tc>
          <w:tcPr>
            <w:tcW w:w="338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Длина, мм</w:t>
            </w:r>
          </w:p>
        </w:tc>
        <w:tc>
          <w:tcPr>
            <w:tcW w:w="992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9E729C" w:rsidRPr="0056591B" w:rsidRDefault="009E729C" w:rsidP="00F55F14">
            <w:pPr>
              <w:ind w:right="-108"/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56591B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56591B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517" w:type="dxa"/>
          </w:tcPr>
          <w:p w:rsidR="009E729C" w:rsidRPr="0056591B" w:rsidRDefault="009E729C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3,0 (30,0)</w:t>
            </w:r>
          </w:p>
        </w:tc>
      </w:tr>
      <w:tr w:rsidR="009E729C" w:rsidRPr="0056591B" w:rsidTr="009E729C">
        <w:trPr>
          <w:jc w:val="center"/>
        </w:trPr>
        <w:tc>
          <w:tcPr>
            <w:tcW w:w="250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Технические условия</w:t>
            </w:r>
          </w:p>
        </w:tc>
        <w:tc>
          <w:tcPr>
            <w:tcW w:w="2551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ТУ У 35.2-30277055-031:2009</w:t>
            </w:r>
          </w:p>
        </w:tc>
        <w:tc>
          <w:tcPr>
            <w:tcW w:w="3383" w:type="dxa"/>
          </w:tcPr>
          <w:p w:rsidR="009E729C" w:rsidRPr="0056591B" w:rsidRDefault="009E729C" w:rsidP="00F55F14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по осям сцепления автосцепок</w:t>
            </w:r>
          </w:p>
        </w:tc>
        <w:tc>
          <w:tcPr>
            <w:tcW w:w="992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889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1517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9E729C" w:rsidRPr="0056591B" w:rsidTr="009E729C">
        <w:trPr>
          <w:jc w:val="center"/>
        </w:trPr>
        <w:tc>
          <w:tcPr>
            <w:tcW w:w="250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Модель вагона</w:t>
            </w:r>
          </w:p>
        </w:tc>
        <w:tc>
          <w:tcPr>
            <w:tcW w:w="2551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15-1597-55</w:t>
            </w:r>
          </w:p>
        </w:tc>
        <w:tc>
          <w:tcPr>
            <w:tcW w:w="338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    по концевым балкам рамы</w:t>
            </w:r>
          </w:p>
        </w:tc>
        <w:tc>
          <w:tcPr>
            <w:tcW w:w="992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889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517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9E729C" w:rsidRPr="0056591B" w:rsidTr="009E729C">
        <w:trPr>
          <w:jc w:val="center"/>
        </w:trPr>
        <w:tc>
          <w:tcPr>
            <w:tcW w:w="250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Тип вагона</w:t>
            </w:r>
          </w:p>
        </w:tc>
        <w:tc>
          <w:tcPr>
            <w:tcW w:w="2551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  <w:tc>
          <w:tcPr>
            <w:tcW w:w="338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992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3264</w:t>
            </w:r>
          </w:p>
        </w:tc>
        <w:tc>
          <w:tcPr>
            <w:tcW w:w="3889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517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9E729C" w:rsidRPr="0056591B" w:rsidTr="009E729C">
        <w:trPr>
          <w:jc w:val="center"/>
        </w:trPr>
        <w:tc>
          <w:tcPr>
            <w:tcW w:w="250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Изготовитель</w:t>
            </w:r>
          </w:p>
        </w:tc>
        <w:tc>
          <w:tcPr>
            <w:tcW w:w="2551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ВЧД Волноваха,</w:t>
            </w:r>
          </w:p>
        </w:tc>
        <w:tc>
          <w:tcPr>
            <w:tcW w:w="338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Высота от уровня верха головок рельсов</w:t>
            </w:r>
          </w:p>
        </w:tc>
        <w:tc>
          <w:tcPr>
            <w:tcW w:w="992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Наличие предохранительного клапана</w:t>
            </w:r>
          </w:p>
        </w:tc>
        <w:tc>
          <w:tcPr>
            <w:tcW w:w="1517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</w:tr>
      <w:tr w:rsidR="009E729C" w:rsidRPr="0056591B" w:rsidTr="009E729C">
        <w:trPr>
          <w:jc w:val="center"/>
        </w:trPr>
        <w:tc>
          <w:tcPr>
            <w:tcW w:w="250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2551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ООО "СЕРЕП"</w:t>
            </w:r>
          </w:p>
        </w:tc>
        <w:tc>
          <w:tcPr>
            <w:tcW w:w="338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максимальная, мм</w:t>
            </w:r>
          </w:p>
        </w:tc>
        <w:tc>
          <w:tcPr>
            <w:tcW w:w="992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5050</w:t>
            </w:r>
          </w:p>
        </w:tc>
        <w:tc>
          <w:tcPr>
            <w:tcW w:w="3889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Наличие предохранительно-впускного клапана</w:t>
            </w:r>
          </w:p>
        </w:tc>
        <w:tc>
          <w:tcPr>
            <w:tcW w:w="1517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9E729C" w:rsidRPr="0056591B" w:rsidTr="009E729C">
        <w:trPr>
          <w:jc w:val="center"/>
        </w:trPr>
        <w:tc>
          <w:tcPr>
            <w:tcW w:w="250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Грузоподъемность, т</w:t>
            </w:r>
          </w:p>
        </w:tc>
        <w:tc>
          <w:tcPr>
            <w:tcW w:w="2551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43,0</w:t>
            </w:r>
          </w:p>
        </w:tc>
        <w:tc>
          <w:tcPr>
            <w:tcW w:w="338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992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889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517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верхний через </w:t>
            </w:r>
          </w:p>
        </w:tc>
      </w:tr>
      <w:tr w:rsidR="009E729C" w:rsidRPr="0056591B" w:rsidTr="009E729C">
        <w:trPr>
          <w:jc w:val="center"/>
        </w:trPr>
        <w:tc>
          <w:tcPr>
            <w:tcW w:w="250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551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38,8</w:t>
            </w:r>
          </w:p>
        </w:tc>
        <w:tc>
          <w:tcPr>
            <w:tcW w:w="338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992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18-100</w:t>
            </w:r>
          </w:p>
        </w:tc>
        <w:tc>
          <w:tcPr>
            <w:tcW w:w="3889" w:type="dxa"/>
          </w:tcPr>
          <w:p w:rsidR="009E729C" w:rsidRPr="0056591B" w:rsidRDefault="009E729C" w:rsidP="00F55F14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1517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сливо-наливные вентили</w:t>
            </w:r>
          </w:p>
        </w:tc>
      </w:tr>
      <w:tr w:rsidR="009E729C" w:rsidRPr="0056591B" w:rsidTr="009E729C">
        <w:trPr>
          <w:jc w:val="center"/>
        </w:trPr>
        <w:tc>
          <w:tcPr>
            <w:tcW w:w="250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551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889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517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</w:p>
        </w:tc>
      </w:tr>
      <w:tr w:rsidR="009E729C" w:rsidRPr="0056591B" w:rsidTr="009E729C">
        <w:trPr>
          <w:jc w:val="center"/>
        </w:trPr>
        <w:tc>
          <w:tcPr>
            <w:tcW w:w="2503" w:type="dxa"/>
          </w:tcPr>
          <w:p w:rsidR="009E729C" w:rsidRPr="0056591B" w:rsidRDefault="009E729C" w:rsidP="00F55F14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статическая осевая, кН (тс)</w:t>
            </w:r>
          </w:p>
        </w:tc>
        <w:tc>
          <w:tcPr>
            <w:tcW w:w="2551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203,1 (20,7)</w:t>
            </w:r>
          </w:p>
        </w:tc>
        <w:tc>
          <w:tcPr>
            <w:tcW w:w="338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889" w:type="dxa"/>
          </w:tcPr>
          <w:p w:rsidR="009E729C" w:rsidRPr="0056591B" w:rsidRDefault="009E729C" w:rsidP="00F55F14">
            <w:pPr>
              <w:ind w:left="187"/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наружных</w:t>
            </w:r>
          </w:p>
        </w:tc>
        <w:tc>
          <w:tcPr>
            <w:tcW w:w="1517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2</w:t>
            </w:r>
          </w:p>
        </w:tc>
      </w:tr>
      <w:tr w:rsidR="009E729C" w:rsidRPr="0056591B" w:rsidTr="009E729C">
        <w:trPr>
          <w:jc w:val="center"/>
        </w:trPr>
        <w:tc>
          <w:tcPr>
            <w:tcW w:w="250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     погонаая, кН/м (тс/м)</w:t>
            </w:r>
          </w:p>
        </w:tc>
        <w:tc>
          <w:tcPr>
            <w:tcW w:w="2551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66,8 (6,8)</w:t>
            </w:r>
          </w:p>
        </w:tc>
        <w:tc>
          <w:tcPr>
            <w:tcW w:w="338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3000</w:t>
            </w:r>
          </w:p>
        </w:tc>
        <w:tc>
          <w:tcPr>
            <w:tcW w:w="3889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    внутренних</w:t>
            </w:r>
          </w:p>
        </w:tc>
        <w:tc>
          <w:tcPr>
            <w:tcW w:w="1517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  <w:tr w:rsidR="009E729C" w:rsidRPr="0056591B" w:rsidTr="009E729C">
        <w:trPr>
          <w:jc w:val="center"/>
        </w:trPr>
        <w:tc>
          <w:tcPr>
            <w:tcW w:w="250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Объем котла, м</w:t>
            </w:r>
            <w:r w:rsidRPr="0056591B">
              <w:rPr>
                <w:rFonts w:cs="Arial"/>
                <w:b/>
                <w:i/>
                <w:sz w:val="16"/>
                <w:szCs w:val="16"/>
                <w:vertAlign w:val="superscript"/>
              </w:rPr>
              <w:t>3</w:t>
            </w:r>
            <w:r w:rsidRPr="0056591B">
              <w:rPr>
                <w:rFonts w:cs="Arial"/>
                <w:b/>
                <w:i/>
                <w:sz w:val="16"/>
                <w:szCs w:val="16"/>
              </w:rPr>
              <w:t>:</w:t>
            </w:r>
          </w:p>
        </w:tc>
        <w:tc>
          <w:tcPr>
            <w:tcW w:w="2551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75,7</w:t>
            </w:r>
          </w:p>
        </w:tc>
        <w:tc>
          <w:tcPr>
            <w:tcW w:w="338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11268</w:t>
            </w:r>
          </w:p>
        </w:tc>
        <w:tc>
          <w:tcPr>
            <w:tcW w:w="3889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Максимально допустимая температура</w:t>
            </w:r>
          </w:p>
        </w:tc>
        <w:tc>
          <w:tcPr>
            <w:tcW w:w="1517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9E729C" w:rsidRPr="0056591B" w:rsidTr="009E729C">
        <w:trPr>
          <w:jc w:val="center"/>
        </w:trPr>
        <w:tc>
          <w:tcPr>
            <w:tcW w:w="250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Скорость конструкционная, </w:t>
            </w:r>
          </w:p>
        </w:tc>
        <w:tc>
          <w:tcPr>
            <w:tcW w:w="2551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38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889" w:type="dxa"/>
          </w:tcPr>
          <w:p w:rsidR="009E729C" w:rsidRPr="0056591B" w:rsidRDefault="009E729C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загружаемого продукта, </w:t>
            </w:r>
            <w:r w:rsidRPr="0056591B">
              <w:rPr>
                <w:rFonts w:cs="Arial"/>
                <w:b/>
                <w:i/>
                <w:sz w:val="16"/>
                <w:szCs w:val="16"/>
              </w:rPr>
              <w:sym w:font="Symbol" w:char="F0B0"/>
            </w:r>
            <w:r w:rsidRPr="0056591B">
              <w:rPr>
                <w:rFonts w:cs="Arial"/>
                <w:b/>
                <w:i/>
                <w:sz w:val="16"/>
                <w:szCs w:val="16"/>
              </w:rPr>
              <w:t>С</w:t>
            </w:r>
          </w:p>
        </w:tc>
        <w:tc>
          <w:tcPr>
            <w:tcW w:w="1517" w:type="dxa"/>
          </w:tcPr>
          <w:p w:rsidR="009E729C" w:rsidRPr="0056591B" w:rsidRDefault="009E729C" w:rsidP="00F55F14">
            <w:pPr>
              <w:ind w:right="-108"/>
              <w:rPr>
                <w:b/>
                <w:i/>
                <w:sz w:val="16"/>
                <w:szCs w:val="16"/>
              </w:rPr>
            </w:pPr>
          </w:p>
        </w:tc>
      </w:tr>
      <w:tr w:rsidR="009E729C" w:rsidRPr="0056591B" w:rsidTr="009E729C">
        <w:trPr>
          <w:jc w:val="center"/>
        </w:trPr>
        <w:tc>
          <w:tcPr>
            <w:tcW w:w="2503" w:type="dxa"/>
          </w:tcPr>
          <w:p w:rsidR="009E729C" w:rsidRPr="0056591B" w:rsidRDefault="009E729C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км/ч</w:t>
            </w:r>
          </w:p>
        </w:tc>
        <w:tc>
          <w:tcPr>
            <w:tcW w:w="2551" w:type="dxa"/>
          </w:tcPr>
          <w:p w:rsidR="009E729C" w:rsidRPr="0056591B" w:rsidRDefault="009E729C" w:rsidP="00F55F14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38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Рабочее давление в котле (при </w:t>
            </w:r>
          </w:p>
        </w:tc>
        <w:tc>
          <w:tcPr>
            <w:tcW w:w="992" w:type="dxa"/>
          </w:tcPr>
          <w:p w:rsidR="009E729C" w:rsidRPr="0056591B" w:rsidRDefault="009E729C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2,08 </w:t>
            </w:r>
          </w:p>
        </w:tc>
        <w:tc>
          <w:tcPr>
            <w:tcW w:w="3889" w:type="dxa"/>
          </w:tcPr>
          <w:p w:rsidR="009E729C" w:rsidRPr="0056591B" w:rsidRDefault="009E729C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Год постановки на серийное  производство</w:t>
            </w:r>
          </w:p>
        </w:tc>
        <w:tc>
          <w:tcPr>
            <w:tcW w:w="1517" w:type="dxa"/>
          </w:tcPr>
          <w:p w:rsidR="009E729C" w:rsidRPr="0056591B" w:rsidRDefault="009E729C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2010</w:t>
            </w:r>
          </w:p>
        </w:tc>
      </w:tr>
      <w:tr w:rsidR="009E729C" w:rsidRPr="0056591B" w:rsidTr="009E729C">
        <w:trPr>
          <w:jc w:val="center"/>
        </w:trPr>
        <w:tc>
          <w:tcPr>
            <w:tcW w:w="250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551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383" w:type="dxa"/>
          </w:tcPr>
          <w:p w:rsidR="009E729C" w:rsidRPr="0056591B" w:rsidRDefault="009E729C" w:rsidP="00F55F14">
            <w:pPr>
              <w:ind w:right="-108"/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температуре продукта 50</w:t>
            </w:r>
            <w:r w:rsidRPr="0056591B">
              <w:rPr>
                <w:rFonts w:cs="Arial"/>
                <w:b/>
                <w:i/>
                <w:sz w:val="16"/>
                <w:szCs w:val="16"/>
              </w:rPr>
              <w:sym w:font="Symbol" w:char="F0B0"/>
            </w:r>
            <w:r w:rsidRPr="0056591B">
              <w:rPr>
                <w:rFonts w:cs="Arial"/>
                <w:b/>
                <w:i/>
                <w:sz w:val="16"/>
                <w:szCs w:val="16"/>
              </w:rPr>
              <w:t>С), МПа (кгс/см</w:t>
            </w:r>
            <w:r w:rsidRPr="0056591B">
              <w:rPr>
                <w:rFonts w:cs="Arial"/>
                <w:b/>
                <w:i/>
                <w:sz w:val="16"/>
                <w:szCs w:val="16"/>
                <w:vertAlign w:val="superscript"/>
              </w:rPr>
              <w:t>2</w:t>
            </w:r>
            <w:r w:rsidRPr="0056591B">
              <w:rPr>
                <w:rFonts w:cs="Arial"/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992" w:type="dxa"/>
          </w:tcPr>
          <w:p w:rsidR="009E729C" w:rsidRPr="0056591B" w:rsidRDefault="009E729C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(20,8)</w:t>
            </w:r>
          </w:p>
        </w:tc>
        <w:tc>
          <w:tcPr>
            <w:tcW w:w="3889" w:type="dxa"/>
          </w:tcPr>
          <w:p w:rsidR="009E729C" w:rsidRPr="0056591B" w:rsidRDefault="009E729C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517" w:type="dxa"/>
          </w:tcPr>
          <w:p w:rsidR="009E729C" w:rsidRPr="0056591B" w:rsidRDefault="009E729C" w:rsidP="00F55F14">
            <w:pPr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–</w:t>
            </w:r>
          </w:p>
        </w:tc>
      </w:tr>
      <w:tr w:rsidR="009E729C" w:rsidRPr="0056591B" w:rsidTr="009E729C">
        <w:trPr>
          <w:trHeight w:val="140"/>
          <w:jc w:val="center"/>
        </w:trPr>
        <w:tc>
          <w:tcPr>
            <w:tcW w:w="2503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551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383" w:type="dxa"/>
          </w:tcPr>
          <w:p w:rsidR="009E729C" w:rsidRPr="0056591B" w:rsidRDefault="009E729C" w:rsidP="00F55F14">
            <w:pPr>
              <w:ind w:right="-108"/>
              <w:rPr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 xml:space="preserve">Давление, создаваемое в котле при </w:t>
            </w:r>
          </w:p>
        </w:tc>
        <w:tc>
          <w:tcPr>
            <w:tcW w:w="992" w:type="dxa"/>
          </w:tcPr>
          <w:p w:rsidR="009E729C" w:rsidRPr="0056591B" w:rsidRDefault="009E729C" w:rsidP="00F55F14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889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517" w:type="dxa"/>
          </w:tcPr>
          <w:p w:rsidR="009E729C" w:rsidRPr="0056591B" w:rsidRDefault="009E729C" w:rsidP="00F55F14">
            <w:pPr>
              <w:rPr>
                <w:rFonts w:cs="Arial"/>
                <w:b/>
                <w:i/>
                <w:sz w:val="16"/>
                <w:szCs w:val="16"/>
              </w:rPr>
            </w:pPr>
            <w:r w:rsidRPr="0056591B">
              <w:rPr>
                <w:rFonts w:cs="Arial"/>
                <w:b/>
                <w:i/>
                <w:sz w:val="16"/>
                <w:szCs w:val="16"/>
              </w:rPr>
              <w:t>нет</w:t>
            </w:r>
          </w:p>
        </w:tc>
      </w:tr>
    </w:tbl>
    <w:p w:rsidR="0056591B" w:rsidRDefault="0056591B" w:rsidP="000625C2">
      <w:pPr>
        <w:jc w:val="center"/>
        <w:rPr>
          <w:b/>
          <w:i/>
          <w:sz w:val="32"/>
        </w:rPr>
      </w:pPr>
    </w:p>
    <w:p w:rsidR="004336DC" w:rsidRPr="00A74EEB" w:rsidRDefault="004336DC" w:rsidP="000625C2">
      <w:pPr>
        <w:jc w:val="center"/>
        <w:rPr>
          <w:b/>
          <w:i/>
          <w:sz w:val="32"/>
        </w:rPr>
      </w:pPr>
      <w:r w:rsidRPr="00A74EEB">
        <w:rPr>
          <w:b/>
          <w:i/>
          <w:sz w:val="32"/>
        </w:rPr>
        <w:lastRenderedPageBreak/>
        <w:t>4-осная цистерна для улучшенной серной кислоты, модели 15-1601</w:t>
      </w:r>
    </w:p>
    <w:p w:rsidR="004336DC" w:rsidRPr="00A74EEB" w:rsidRDefault="004336DC" w:rsidP="004336DC">
      <w:pPr>
        <w:rPr>
          <w:sz w:val="18"/>
          <w:szCs w:val="18"/>
        </w:rPr>
      </w:pPr>
    </w:p>
    <w:p w:rsidR="004336DC" w:rsidRDefault="0073180D" w:rsidP="004336DC">
      <w:pPr>
        <w:jc w:val="center"/>
      </w:pPr>
      <w:r>
        <w:fldChar w:fldCharType="begin"/>
      </w:r>
      <w:r w:rsidR="00B31677">
        <w:instrText xml:space="preserve"> LINK PhotoFinish "C:\\PHOTO\\РИС163.PCX" "" \a \p \* MERGEFORMAT </w:instrText>
      </w:r>
      <w:r>
        <w:fldChar w:fldCharType="separate"/>
      </w:r>
      <w:r w:rsidR="00014D49">
        <w:object w:dxaOrig="13329" w:dyaOrig="3986">
          <v:shape id="_x0000_i1144" type="#_x0000_t75" style="width:666.4pt;height:199.25pt">
            <v:imagedata r:id="rId194" o:title="" croptop="3704f" cropbottom="392f" cropleft="533f" cropright="402f"/>
          </v:shape>
        </w:object>
      </w:r>
      <w:r>
        <w:fldChar w:fldCharType="end"/>
      </w:r>
    </w:p>
    <w:p w:rsidR="004336DC" w:rsidRPr="00A74EEB" w:rsidRDefault="004336DC" w:rsidP="004336DC">
      <w:pPr>
        <w:rPr>
          <w:sz w:val="16"/>
          <w:szCs w:val="16"/>
        </w:rPr>
      </w:pPr>
    </w:p>
    <w:p w:rsidR="004336DC" w:rsidRPr="00A74EEB" w:rsidRDefault="004336DC" w:rsidP="004336DC">
      <w:pPr>
        <w:jc w:val="center"/>
        <w:rPr>
          <w:b/>
          <w:i/>
        </w:rPr>
      </w:pPr>
      <w:r w:rsidRPr="00A74EEB">
        <w:rPr>
          <w:b/>
          <w:i/>
        </w:rPr>
        <w:t>Назначение: для перевозки улучшенной серной кислоты</w:t>
      </w:r>
    </w:p>
    <w:p w:rsidR="004336DC" w:rsidRPr="00A74EEB" w:rsidRDefault="004336DC" w:rsidP="004336DC">
      <w:pPr>
        <w:rPr>
          <w:sz w:val="16"/>
          <w:szCs w:val="16"/>
        </w:rPr>
      </w:pPr>
    </w:p>
    <w:tbl>
      <w:tblPr>
        <w:tblW w:w="14113" w:type="dxa"/>
        <w:jc w:val="center"/>
        <w:tblInd w:w="690" w:type="dxa"/>
        <w:tblLayout w:type="fixed"/>
        <w:tblLook w:val="0000" w:firstRow="0" w:lastRow="0" w:firstColumn="0" w:lastColumn="0" w:noHBand="0" w:noVBand="0"/>
      </w:tblPr>
      <w:tblGrid>
        <w:gridCol w:w="3056"/>
        <w:gridCol w:w="1433"/>
        <w:gridCol w:w="3402"/>
        <w:gridCol w:w="1559"/>
        <w:gridCol w:w="3245"/>
        <w:gridCol w:w="1418"/>
      </w:tblGrid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33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1601.00.000</w:t>
            </w:r>
          </w:p>
        </w:tc>
        <w:tc>
          <w:tcPr>
            <w:tcW w:w="3402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10800</w:t>
            </w: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нет</w:t>
            </w: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33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ТУ 24.00.6205-85</w:t>
            </w:r>
          </w:p>
        </w:tc>
        <w:tc>
          <w:tcPr>
            <w:tcW w:w="3402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нет</w:t>
            </w: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33" w:type="dxa"/>
          </w:tcPr>
          <w:p w:rsidR="004336DC" w:rsidRPr="00A74EEB" w:rsidRDefault="004336DC" w:rsidP="007E4A09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15-1601 </w:t>
            </w:r>
          </w:p>
        </w:tc>
        <w:tc>
          <w:tcPr>
            <w:tcW w:w="3402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4232</w:t>
            </w: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нет</w:t>
            </w: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33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762</w:t>
            </w:r>
          </w:p>
        </w:tc>
        <w:tc>
          <w:tcPr>
            <w:tcW w:w="3402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4</w:t>
            </w: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нет</w:t>
            </w: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33" w:type="dxa"/>
          </w:tcPr>
          <w:p w:rsidR="004336DC" w:rsidRPr="00A74EEB" w:rsidRDefault="004336DC" w:rsidP="00EC122D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A74EEB">
              <w:rPr>
                <w:b/>
                <w:i/>
                <w:sz w:val="16"/>
              </w:rPr>
              <w:t>ележки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Типа 2 ГОСТ 9246</w:t>
            </w: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33" w:type="dxa"/>
          </w:tcPr>
          <w:p w:rsidR="004336DC" w:rsidRPr="00A74EEB" w:rsidRDefault="004336DC" w:rsidP="007E4A09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77 </w:t>
            </w:r>
          </w:p>
        </w:tc>
        <w:tc>
          <w:tcPr>
            <w:tcW w:w="3402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нет</w:t>
            </w: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есть</w:t>
            </w: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433" w:type="dxa"/>
          </w:tcPr>
          <w:p w:rsidR="004336DC" w:rsidRPr="00A74EEB" w:rsidRDefault="004336DC" w:rsidP="007E4A09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22,2 </w:t>
            </w:r>
          </w:p>
        </w:tc>
        <w:tc>
          <w:tcPr>
            <w:tcW w:w="3402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8" w:type="dxa"/>
          </w:tcPr>
          <w:p w:rsidR="004336DC" w:rsidRPr="00A74EEB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верхний пере-</w:t>
            </w: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C512D0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4336DC" w:rsidRPr="00A74EEB">
              <w:rPr>
                <w:b/>
                <w:i/>
                <w:sz w:val="16"/>
              </w:rPr>
              <w:t>:</w:t>
            </w:r>
          </w:p>
        </w:tc>
        <w:tc>
          <w:tcPr>
            <w:tcW w:w="1433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2400</w:t>
            </w: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давливанием</w:t>
            </w: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33" w:type="dxa"/>
          </w:tcPr>
          <w:p w:rsidR="004336DC" w:rsidRPr="00A74EEB" w:rsidRDefault="004336DC" w:rsidP="007E4A09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243,2 (24,8) </w:t>
            </w:r>
          </w:p>
        </w:tc>
        <w:tc>
          <w:tcPr>
            <w:tcW w:w="3402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10510</w:t>
            </w: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33" w:type="dxa"/>
          </w:tcPr>
          <w:p w:rsidR="004336DC" w:rsidRPr="00A74EEB" w:rsidRDefault="004336DC" w:rsidP="007E4A09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80,9 (8,25) </w:t>
            </w:r>
          </w:p>
        </w:tc>
        <w:tc>
          <w:tcPr>
            <w:tcW w:w="3402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Удельный объем, м</w:t>
            </w:r>
            <w:r w:rsidRPr="00A74EEB">
              <w:rPr>
                <w:b/>
                <w:i/>
                <w:sz w:val="16"/>
                <w:vertAlign w:val="superscript"/>
              </w:rPr>
              <w:t>3</w:t>
            </w:r>
            <w:r w:rsidRPr="00A74EEB">
              <w:rPr>
                <w:b/>
                <w:i/>
                <w:sz w:val="16"/>
              </w:rPr>
              <w:t>/т</w:t>
            </w:r>
          </w:p>
        </w:tc>
        <w:tc>
          <w:tcPr>
            <w:tcW w:w="1559" w:type="dxa"/>
          </w:tcPr>
          <w:p w:rsidR="004336DC" w:rsidRPr="00A74EEB" w:rsidRDefault="004336DC" w:rsidP="007E4A09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0,55 </w:t>
            </w: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2</w:t>
            </w: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Объем котла, м</w:t>
            </w:r>
            <w:r w:rsidRPr="00A74EEB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33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нет</w:t>
            </w: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33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46</w:t>
            </w:r>
          </w:p>
        </w:tc>
        <w:tc>
          <w:tcPr>
            <w:tcW w:w="3402" w:type="dxa"/>
          </w:tcPr>
          <w:p w:rsidR="004336DC" w:rsidRPr="00A74EEB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33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42,5</w:t>
            </w:r>
          </w:p>
        </w:tc>
        <w:tc>
          <w:tcPr>
            <w:tcW w:w="3402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загружаемого продукта, </w:t>
            </w:r>
            <w:r w:rsidRPr="00A74EEB">
              <w:rPr>
                <w:b/>
                <w:i/>
                <w:sz w:val="16"/>
              </w:rPr>
              <w:sym w:font="Symbol" w:char="F0B0"/>
            </w:r>
            <w:r w:rsidRPr="00A74EEB">
              <w:rPr>
                <w:b/>
                <w:i/>
                <w:sz w:val="16"/>
              </w:rPr>
              <w:t>С</w:t>
            </w: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+50</w:t>
            </w: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Скорость конструкционная, </w:t>
            </w:r>
            <w:r>
              <w:rPr>
                <w:b/>
                <w:i/>
                <w:sz w:val="16"/>
              </w:rPr>
              <w:t>м/с(</w:t>
            </w:r>
            <w:r w:rsidRPr="00A74EEB">
              <w:rPr>
                <w:b/>
                <w:i/>
                <w:sz w:val="16"/>
              </w:rPr>
              <w:t>км/ч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433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33.3(</w:t>
            </w:r>
            <w:r w:rsidRPr="00A74EEB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33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клапана), МПа (кгс/см</w:t>
            </w:r>
            <w:r w:rsidRPr="00A74EEB">
              <w:rPr>
                <w:b/>
                <w:i/>
                <w:sz w:val="16"/>
                <w:vertAlign w:val="superscript"/>
              </w:rPr>
              <w:t>2</w:t>
            </w:r>
            <w:r w:rsidRPr="00A74EEB">
              <w:rPr>
                <w:b/>
                <w:i/>
                <w:sz w:val="16"/>
              </w:rPr>
              <w:t>)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0,25 (2,5)</w:t>
            </w: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1990</w:t>
            </w: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33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33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336DC" w:rsidRPr="00A74EEB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гидравлическом испытании, МПа (кгс/см</w:t>
            </w:r>
            <w:r w:rsidRPr="00A74EEB">
              <w:rPr>
                <w:b/>
                <w:i/>
                <w:sz w:val="16"/>
                <w:vertAlign w:val="superscript"/>
              </w:rPr>
              <w:t>2</w:t>
            </w:r>
            <w:r w:rsidRPr="00A74EEB">
              <w:rPr>
                <w:b/>
                <w:i/>
                <w:sz w:val="16"/>
              </w:rPr>
              <w:t>)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0,55 (5,5)</w:t>
            </w: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нет</w:t>
            </w:r>
          </w:p>
        </w:tc>
      </w:tr>
      <w:tr w:rsidR="004336DC" w:rsidRPr="00A74EEB" w:rsidTr="00EC122D">
        <w:trPr>
          <w:jc w:val="center"/>
        </w:trPr>
        <w:tc>
          <w:tcPr>
            <w:tcW w:w="3056" w:type="dxa"/>
          </w:tcPr>
          <w:p w:rsidR="004336DC" w:rsidRPr="00A74EEB" w:rsidRDefault="004336DC" w:rsidP="00EC122D">
            <w:pPr>
              <w:ind w:left="317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33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559" w:type="dxa"/>
          </w:tcPr>
          <w:p w:rsidR="004336DC" w:rsidRPr="00A74EEB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A74EEB">
              <w:rPr>
                <w:b/>
                <w:i/>
                <w:sz w:val="16"/>
              </w:rPr>
              <w:t>1</w:t>
            </w:r>
          </w:p>
        </w:tc>
        <w:tc>
          <w:tcPr>
            <w:tcW w:w="3245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4336DC" w:rsidRPr="00A74EEB" w:rsidRDefault="004336DC" w:rsidP="00EC122D">
            <w:pPr>
              <w:rPr>
                <w:b/>
                <w:i/>
                <w:sz w:val="16"/>
              </w:rPr>
            </w:pPr>
          </w:p>
        </w:tc>
      </w:tr>
    </w:tbl>
    <w:p w:rsidR="00B67C04" w:rsidRDefault="00B67C04" w:rsidP="0015157D"/>
    <w:p w:rsidR="00B67C04" w:rsidRDefault="00B67C04" w:rsidP="0015157D"/>
    <w:p w:rsidR="00B67C04" w:rsidRDefault="00B67C04" w:rsidP="0015157D"/>
    <w:p w:rsidR="004336DC" w:rsidRPr="00C43DAD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4336DC" w:rsidRPr="00C43DAD">
        <w:rPr>
          <w:b/>
          <w:i/>
          <w:sz w:val="32"/>
        </w:rPr>
        <w:lastRenderedPageBreak/>
        <w:t xml:space="preserve">4-осная цистерна </w:t>
      </w:r>
      <w:r w:rsidR="004336DC">
        <w:rPr>
          <w:b/>
          <w:i/>
          <w:sz w:val="32"/>
        </w:rPr>
        <w:t>для меланжа</w:t>
      </w:r>
      <w:r w:rsidR="004336DC" w:rsidRPr="00C43DAD">
        <w:rPr>
          <w:b/>
          <w:i/>
          <w:sz w:val="32"/>
        </w:rPr>
        <w:t>, модели 15-1</w:t>
      </w:r>
      <w:r w:rsidR="004336DC">
        <w:rPr>
          <w:b/>
          <w:i/>
          <w:sz w:val="32"/>
        </w:rPr>
        <w:t>601-01</w:t>
      </w:r>
    </w:p>
    <w:p w:rsidR="004336DC" w:rsidRPr="000413E6" w:rsidRDefault="004336DC" w:rsidP="004336DC">
      <w:pPr>
        <w:rPr>
          <w:sz w:val="16"/>
          <w:szCs w:val="16"/>
        </w:rPr>
      </w:pPr>
    </w:p>
    <w:p w:rsidR="004336DC" w:rsidRDefault="00E47A18" w:rsidP="004336DC">
      <w:r>
        <w:rPr>
          <w:noProof/>
        </w:rPr>
        <w:drawing>
          <wp:inline distT="0" distB="0" distL="0" distR="0" wp14:anchorId="6057C659" wp14:editId="2261322E">
            <wp:extent cx="8890000" cy="2489200"/>
            <wp:effectExtent l="19050" t="0" r="6350" b="0"/>
            <wp:docPr id="253" name="Рисунок 253" descr="15-1601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15-1601-01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48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6DC" w:rsidRPr="000413E6" w:rsidRDefault="004336DC" w:rsidP="004336DC">
      <w:pPr>
        <w:rPr>
          <w:sz w:val="16"/>
          <w:szCs w:val="16"/>
        </w:rPr>
      </w:pPr>
    </w:p>
    <w:p w:rsidR="004336DC" w:rsidRPr="00177F16" w:rsidRDefault="004336DC" w:rsidP="004336DC">
      <w:pPr>
        <w:jc w:val="center"/>
        <w:rPr>
          <w:b/>
          <w:i/>
        </w:rPr>
      </w:pPr>
      <w:r w:rsidRPr="00177F16">
        <w:rPr>
          <w:b/>
          <w:i/>
        </w:rPr>
        <w:t>Назначение: для перевозки меланжа</w:t>
      </w:r>
    </w:p>
    <w:p w:rsidR="004336DC" w:rsidRPr="003C1DAC" w:rsidRDefault="004336DC" w:rsidP="004336DC">
      <w:pPr>
        <w:jc w:val="center"/>
        <w:rPr>
          <w:b/>
          <w:i/>
        </w:rPr>
      </w:pPr>
    </w:p>
    <w:tbl>
      <w:tblPr>
        <w:tblW w:w="13712" w:type="dxa"/>
        <w:jc w:val="center"/>
        <w:tblInd w:w="353" w:type="dxa"/>
        <w:tblLayout w:type="fixed"/>
        <w:tblLook w:val="0000" w:firstRow="0" w:lastRow="0" w:firstColumn="0" w:lastColumn="0" w:noHBand="0" w:noVBand="0"/>
      </w:tblPr>
      <w:tblGrid>
        <w:gridCol w:w="3040"/>
        <w:gridCol w:w="1498"/>
        <w:gridCol w:w="3432"/>
        <w:gridCol w:w="925"/>
        <w:gridCol w:w="3389"/>
        <w:gridCol w:w="1428"/>
      </w:tblGrid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98" w:type="dxa"/>
          </w:tcPr>
          <w:p w:rsidR="004336DC" w:rsidRPr="003C1DAC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1601.00.000-01</w:t>
            </w:r>
          </w:p>
        </w:tc>
        <w:tc>
          <w:tcPr>
            <w:tcW w:w="3432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25" w:type="dxa"/>
          </w:tcPr>
          <w:p w:rsidR="004336DC" w:rsidRPr="003C1DAC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Давление создаваемое в котле при</w:t>
            </w: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98" w:type="dxa"/>
          </w:tcPr>
          <w:p w:rsidR="004336DC" w:rsidRPr="003C1DAC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ТУ 24.00.6205-90</w:t>
            </w:r>
          </w:p>
        </w:tc>
        <w:tc>
          <w:tcPr>
            <w:tcW w:w="3432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3060</w:t>
            </w:r>
          </w:p>
        </w:tc>
        <w:tc>
          <w:tcPr>
            <w:tcW w:w="3389" w:type="dxa"/>
          </w:tcPr>
          <w:p w:rsidR="004336DC" w:rsidRPr="003C1DAC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гидравлическом испытании, МПа (кгс/см</w:t>
            </w:r>
            <w:r w:rsidRPr="003C1DAC">
              <w:rPr>
                <w:b/>
                <w:i/>
                <w:sz w:val="16"/>
                <w:vertAlign w:val="superscript"/>
              </w:rPr>
              <w:t>2</w:t>
            </w:r>
            <w:r w:rsidRPr="003C1DAC">
              <w:rPr>
                <w:b/>
                <w:i/>
                <w:sz w:val="16"/>
              </w:rPr>
              <w:t>)</w:t>
            </w: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0,65 (6,5)</w:t>
            </w: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98" w:type="dxa"/>
          </w:tcPr>
          <w:p w:rsidR="004336DC" w:rsidRPr="003C1DAC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15-1601-01</w:t>
            </w:r>
          </w:p>
        </w:tc>
        <w:tc>
          <w:tcPr>
            <w:tcW w:w="3432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нет</w:t>
            </w: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98" w:type="dxa"/>
          </w:tcPr>
          <w:p w:rsidR="004336DC" w:rsidRPr="003C1DAC" w:rsidRDefault="004336DC" w:rsidP="00EC122D">
            <w:pPr>
              <w:ind w:right="-186"/>
              <w:jc w:val="both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32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4232</w:t>
            </w: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нет</w:t>
            </w: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98" w:type="dxa"/>
          </w:tcPr>
          <w:p w:rsidR="004336DC" w:rsidRPr="003C1DAC" w:rsidRDefault="004336DC" w:rsidP="00EC122D">
            <w:pPr>
              <w:ind w:right="-186"/>
              <w:jc w:val="both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432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нет</w:t>
            </w: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98" w:type="dxa"/>
          </w:tcPr>
          <w:p w:rsidR="004336DC" w:rsidRPr="003C1DAC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65,0</w:t>
            </w:r>
          </w:p>
        </w:tc>
        <w:tc>
          <w:tcPr>
            <w:tcW w:w="3432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Тележки</w:t>
            </w: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 xml:space="preserve">Типа 2 </w:t>
            </w:r>
          </w:p>
          <w:p w:rsidR="004336DC" w:rsidRPr="003C1DAC" w:rsidRDefault="004336DC" w:rsidP="00EC122D">
            <w:pPr>
              <w:ind w:right="-137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ГОСТ9246</w:t>
            </w: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Наличие предохранительного-впускного</w:t>
            </w: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498" w:type="dxa"/>
          </w:tcPr>
          <w:p w:rsidR="004336DC" w:rsidRPr="003C1DAC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23,9</w:t>
            </w:r>
          </w:p>
        </w:tc>
        <w:tc>
          <w:tcPr>
            <w:tcW w:w="3432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есть</w:t>
            </w: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98" w:type="dxa"/>
          </w:tcPr>
          <w:p w:rsidR="004336DC" w:rsidRPr="003C1DAC" w:rsidRDefault="004336DC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432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28" w:type="dxa"/>
          </w:tcPr>
          <w:p w:rsidR="004336DC" w:rsidRPr="003C1DAC" w:rsidRDefault="004336DC" w:rsidP="00EC122D">
            <w:pPr>
              <w:ind w:right="-108"/>
              <w:jc w:val="both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налив верхний</w:t>
            </w: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 xml:space="preserve">      статическая нагрузка, кН(тс)</w:t>
            </w:r>
          </w:p>
        </w:tc>
        <w:tc>
          <w:tcPr>
            <w:tcW w:w="1498" w:type="dxa"/>
          </w:tcPr>
          <w:p w:rsidR="004336DC" w:rsidRPr="003C1DAC" w:rsidRDefault="004336DC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219,2 (22,3)</w:t>
            </w:r>
          </w:p>
        </w:tc>
        <w:tc>
          <w:tcPr>
            <w:tcW w:w="3432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2400</w:t>
            </w: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слив верхний</w:t>
            </w: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98" w:type="dxa"/>
          </w:tcPr>
          <w:p w:rsidR="004336DC" w:rsidRPr="003C1DAC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72,42 (7,39)</w:t>
            </w:r>
          </w:p>
        </w:tc>
        <w:tc>
          <w:tcPr>
            <w:tcW w:w="3432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10510</w:t>
            </w: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Объем котла, м</w:t>
            </w:r>
            <w:r w:rsidRPr="003C1DAC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98" w:type="dxa"/>
          </w:tcPr>
          <w:p w:rsidR="004336DC" w:rsidRPr="003C1DAC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46,0</w:t>
            </w:r>
          </w:p>
        </w:tc>
        <w:tc>
          <w:tcPr>
            <w:tcW w:w="3432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2</w:t>
            </w: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ind w:right="-144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 xml:space="preserve">Скорость конструкционная, </w:t>
            </w:r>
            <w:r>
              <w:rPr>
                <w:b/>
                <w:i/>
                <w:sz w:val="16"/>
              </w:rPr>
              <w:t>м/с (</w:t>
            </w:r>
            <w:r w:rsidRPr="003C1DAC">
              <w:rPr>
                <w:b/>
                <w:i/>
                <w:sz w:val="16"/>
              </w:rPr>
              <w:t>км/ч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498" w:type="dxa"/>
          </w:tcPr>
          <w:p w:rsidR="004336DC" w:rsidRPr="003C1DAC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120</w:t>
            </w:r>
          </w:p>
        </w:tc>
        <w:tc>
          <w:tcPr>
            <w:tcW w:w="3432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-</w:t>
            </w: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98" w:type="dxa"/>
          </w:tcPr>
          <w:p w:rsidR="004336DC" w:rsidRPr="003C1DAC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02-ВМ</w:t>
            </w:r>
          </w:p>
        </w:tc>
        <w:tc>
          <w:tcPr>
            <w:tcW w:w="3432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 xml:space="preserve">Условное рабочее давление в котле  (по </w:t>
            </w: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1995</w:t>
            </w: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98" w:type="dxa"/>
          </w:tcPr>
          <w:p w:rsidR="004336DC" w:rsidRPr="003C1DAC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7800</w:t>
            </w:r>
          </w:p>
        </w:tc>
        <w:tc>
          <w:tcPr>
            <w:tcW w:w="3432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 xml:space="preserve">регулировке предохранительного клапана), </w:t>
            </w: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-</w:t>
            </w: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98" w:type="dxa"/>
          </w:tcPr>
          <w:p w:rsidR="004336DC" w:rsidRPr="003C1DAC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32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МПа (кгс/см</w:t>
            </w:r>
            <w:r w:rsidRPr="003C1DAC">
              <w:rPr>
                <w:b/>
                <w:i/>
                <w:sz w:val="16"/>
                <w:vertAlign w:val="superscript"/>
              </w:rPr>
              <w:t>2</w:t>
            </w:r>
            <w:r w:rsidRPr="003C1DAC">
              <w:rPr>
                <w:b/>
                <w:i/>
                <w:sz w:val="16"/>
              </w:rPr>
              <w:t>)</w:t>
            </w: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0,25 (2,5)</w:t>
            </w: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нет</w:t>
            </w: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ind w:left="317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98" w:type="dxa"/>
          </w:tcPr>
          <w:p w:rsidR="004336DC" w:rsidRPr="003C1DAC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C1DAC">
              <w:rPr>
                <w:b/>
                <w:i/>
                <w:sz w:val="16"/>
              </w:rPr>
              <w:t>12020</w:t>
            </w:r>
          </w:p>
        </w:tc>
        <w:tc>
          <w:tcPr>
            <w:tcW w:w="3432" w:type="dxa"/>
          </w:tcPr>
          <w:p w:rsidR="004336DC" w:rsidRPr="003C1DAC" w:rsidRDefault="004336DC" w:rsidP="00EC122D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6D050C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98" w:type="dxa"/>
          </w:tcPr>
          <w:p w:rsidR="004336DC" w:rsidRPr="003C1DAC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762</w:t>
            </w:r>
          </w:p>
        </w:tc>
        <w:tc>
          <w:tcPr>
            <w:tcW w:w="3432" w:type="dxa"/>
          </w:tcPr>
          <w:p w:rsidR="004336DC" w:rsidRPr="003C1DAC" w:rsidRDefault="004336DC" w:rsidP="00EC122D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3C1DAC" w:rsidTr="00EC122D">
        <w:trPr>
          <w:jc w:val="center"/>
        </w:trPr>
        <w:tc>
          <w:tcPr>
            <w:tcW w:w="3040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9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432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925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4336DC" w:rsidRPr="003C1DAC" w:rsidRDefault="004336DC" w:rsidP="00EC122D">
            <w:pPr>
              <w:rPr>
                <w:b/>
                <w:i/>
                <w:sz w:val="16"/>
              </w:rPr>
            </w:pPr>
          </w:p>
        </w:tc>
      </w:tr>
    </w:tbl>
    <w:p w:rsidR="00B67C04" w:rsidRDefault="00B67C04" w:rsidP="0015157D"/>
    <w:p w:rsidR="00B67C04" w:rsidRDefault="00B67C04" w:rsidP="0015157D"/>
    <w:p w:rsidR="00B67C04" w:rsidRPr="00C43DAD" w:rsidRDefault="000625C2" w:rsidP="00B67C04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B67C04" w:rsidRPr="00C43DAD">
        <w:rPr>
          <w:b/>
          <w:i/>
          <w:sz w:val="32"/>
        </w:rPr>
        <w:lastRenderedPageBreak/>
        <w:t xml:space="preserve">4-осная цистерна </w:t>
      </w:r>
      <w:r w:rsidR="00B67C04">
        <w:rPr>
          <w:b/>
          <w:i/>
          <w:sz w:val="32"/>
        </w:rPr>
        <w:t>для натра едкого технического</w:t>
      </w:r>
      <w:r w:rsidR="00B67C04" w:rsidRPr="00C43DAD">
        <w:rPr>
          <w:b/>
          <w:i/>
          <w:sz w:val="32"/>
        </w:rPr>
        <w:t>, модели 15-1</w:t>
      </w:r>
      <w:r w:rsidR="00B67C04">
        <w:rPr>
          <w:b/>
          <w:i/>
          <w:sz w:val="32"/>
        </w:rPr>
        <w:t>601-03</w:t>
      </w:r>
    </w:p>
    <w:p w:rsidR="00B67C04" w:rsidRPr="000413E6" w:rsidRDefault="00B67C04" w:rsidP="00B67C04">
      <w:pPr>
        <w:rPr>
          <w:sz w:val="16"/>
          <w:szCs w:val="16"/>
        </w:rPr>
      </w:pPr>
    </w:p>
    <w:p w:rsidR="00B67C04" w:rsidRDefault="00E47A18" w:rsidP="00B67C04">
      <w:r>
        <w:rPr>
          <w:noProof/>
        </w:rPr>
        <w:drawing>
          <wp:inline distT="0" distB="0" distL="0" distR="0" wp14:anchorId="05CECD21" wp14:editId="69A02A3A">
            <wp:extent cx="8890000" cy="2489200"/>
            <wp:effectExtent l="19050" t="0" r="6350" b="0"/>
            <wp:docPr id="254" name="Рисунок 254" descr="15-1601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15-1601-01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48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C04" w:rsidRPr="000413E6" w:rsidRDefault="00B67C04" w:rsidP="00B67C04">
      <w:pPr>
        <w:rPr>
          <w:sz w:val="16"/>
          <w:szCs w:val="16"/>
        </w:rPr>
      </w:pPr>
    </w:p>
    <w:p w:rsidR="00B67C04" w:rsidRPr="00C43DAD" w:rsidRDefault="00B67C04" w:rsidP="00B67C04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</w:t>
      </w:r>
      <w:r>
        <w:rPr>
          <w:b/>
          <w:i/>
        </w:rPr>
        <w:t>натра едкого технического</w:t>
      </w:r>
    </w:p>
    <w:p w:rsidR="00B67C04" w:rsidRPr="004C3149" w:rsidRDefault="00B67C04" w:rsidP="00B67C04">
      <w:pPr>
        <w:jc w:val="center"/>
        <w:rPr>
          <w:b/>
          <w:i/>
        </w:rPr>
      </w:pPr>
    </w:p>
    <w:tbl>
      <w:tblPr>
        <w:tblW w:w="13513" w:type="dxa"/>
        <w:jc w:val="center"/>
        <w:tblInd w:w="707" w:type="dxa"/>
        <w:tblLayout w:type="fixed"/>
        <w:tblLook w:val="0000" w:firstRow="0" w:lastRow="0" w:firstColumn="0" w:lastColumn="0" w:noHBand="0" w:noVBand="0"/>
      </w:tblPr>
      <w:tblGrid>
        <w:gridCol w:w="2763"/>
        <w:gridCol w:w="1498"/>
        <w:gridCol w:w="3567"/>
        <w:gridCol w:w="868"/>
        <w:gridCol w:w="3389"/>
        <w:gridCol w:w="1428"/>
      </w:tblGrid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98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567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3060</w:t>
            </w:r>
          </w:p>
        </w:tc>
        <w:tc>
          <w:tcPr>
            <w:tcW w:w="3389" w:type="dxa"/>
          </w:tcPr>
          <w:p w:rsidR="00B67C04" w:rsidRPr="00C30D64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498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567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B67C04" w:rsidRPr="000A6536" w:rsidRDefault="00B67C04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65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6,5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98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601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03</w:t>
            </w:r>
          </w:p>
        </w:tc>
        <w:tc>
          <w:tcPr>
            <w:tcW w:w="3567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4232</w:t>
            </w:r>
          </w:p>
        </w:tc>
        <w:tc>
          <w:tcPr>
            <w:tcW w:w="338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98" w:type="dxa"/>
          </w:tcPr>
          <w:p w:rsidR="00B67C04" w:rsidRPr="000A6536" w:rsidRDefault="00B67C04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67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98" w:type="dxa"/>
          </w:tcPr>
          <w:p w:rsidR="00B67C04" w:rsidRPr="000A6536" w:rsidRDefault="00B67C04" w:rsidP="00E002A5">
            <w:pPr>
              <w:ind w:right="-186"/>
              <w:jc w:val="both"/>
              <w:rPr>
                <w:b/>
                <w:i/>
                <w:sz w:val="16"/>
              </w:rPr>
            </w:pPr>
          </w:p>
        </w:tc>
        <w:tc>
          <w:tcPr>
            <w:tcW w:w="3567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98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65,0</w:t>
            </w:r>
          </w:p>
        </w:tc>
        <w:tc>
          <w:tcPr>
            <w:tcW w:w="3567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F548D3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F548D3">
              <w:rPr>
                <w:b/>
                <w:i/>
                <w:sz w:val="16"/>
              </w:rPr>
              <w:t>)</w:t>
            </w:r>
            <w:r w:rsidRPr="000A6536">
              <w:rPr>
                <w:b/>
                <w:i/>
                <w:sz w:val="16"/>
              </w:rPr>
              <w:t>, т</w:t>
            </w:r>
          </w:p>
        </w:tc>
        <w:tc>
          <w:tcPr>
            <w:tcW w:w="1498" w:type="dxa"/>
          </w:tcPr>
          <w:p w:rsidR="00B67C04" w:rsidRPr="00F548D3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</w:t>
            </w:r>
            <w:r w:rsidRPr="00F548D3">
              <w:rPr>
                <w:b/>
                <w:i/>
                <w:sz w:val="16"/>
              </w:rPr>
              <w:t>2</w:t>
            </w:r>
            <w:r>
              <w:rPr>
                <w:b/>
                <w:i/>
                <w:sz w:val="16"/>
              </w:rPr>
              <w:t>/23,6</w:t>
            </w:r>
          </w:p>
        </w:tc>
        <w:tc>
          <w:tcPr>
            <w:tcW w:w="3567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98" w:type="dxa"/>
          </w:tcPr>
          <w:p w:rsidR="00B67C04" w:rsidRPr="000A6536" w:rsidRDefault="00B67C04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67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2400</w:t>
            </w:r>
          </w:p>
        </w:tc>
        <w:tc>
          <w:tcPr>
            <w:tcW w:w="338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28" w:type="dxa"/>
          </w:tcPr>
          <w:p w:rsidR="00B67C04" w:rsidRPr="000A6536" w:rsidRDefault="00B67C04" w:rsidP="00E002A5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</w:t>
            </w: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498" w:type="dxa"/>
          </w:tcPr>
          <w:p w:rsidR="00B67C04" w:rsidRPr="000A6536" w:rsidRDefault="00B67C04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219,2 (22,3)</w:t>
            </w:r>
          </w:p>
        </w:tc>
        <w:tc>
          <w:tcPr>
            <w:tcW w:w="3567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10510</w:t>
            </w:r>
          </w:p>
        </w:tc>
        <w:tc>
          <w:tcPr>
            <w:tcW w:w="338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нижний</w:t>
            </w: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98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42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39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567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98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3567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98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567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  (по </w:t>
            </w: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98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567" w:type="dxa"/>
          </w:tcPr>
          <w:p w:rsidR="00B67C04" w:rsidRPr="00137F3C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регулировке предохранительного клапана), </w:t>
            </w: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1965</w:t>
            </w: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98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567" w:type="dxa"/>
          </w:tcPr>
          <w:p w:rsidR="00B67C04" w:rsidRPr="00C30D64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0,25 (2,5)</w:t>
            </w:r>
          </w:p>
        </w:tc>
        <w:tc>
          <w:tcPr>
            <w:tcW w:w="338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98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67" w:type="dxa"/>
          </w:tcPr>
          <w:p w:rsidR="00B67C04" w:rsidRPr="00C30D64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98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567" w:type="dxa"/>
          </w:tcPr>
          <w:p w:rsidR="00B67C04" w:rsidRPr="000A6536" w:rsidRDefault="00B67C04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498" w:type="dxa"/>
          </w:tcPr>
          <w:p w:rsidR="00B67C04" w:rsidRPr="000A6536" w:rsidRDefault="00B67C04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567" w:type="dxa"/>
          </w:tcPr>
          <w:p w:rsidR="00B67C04" w:rsidRPr="000A6536" w:rsidRDefault="00B67C04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</w:tr>
      <w:tr w:rsidR="00B67C04" w:rsidTr="00E002A5">
        <w:trPr>
          <w:jc w:val="center"/>
        </w:trPr>
        <w:tc>
          <w:tcPr>
            <w:tcW w:w="2763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9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567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86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B67C04" w:rsidRPr="000A6536" w:rsidRDefault="00B67C04" w:rsidP="00E002A5">
            <w:pPr>
              <w:rPr>
                <w:b/>
                <w:i/>
                <w:sz w:val="16"/>
              </w:rPr>
            </w:pPr>
          </w:p>
        </w:tc>
      </w:tr>
    </w:tbl>
    <w:p w:rsidR="00B67C04" w:rsidRDefault="00B67C04" w:rsidP="0015157D"/>
    <w:p w:rsidR="00B67C04" w:rsidRDefault="00B67C04" w:rsidP="0015157D"/>
    <w:p w:rsidR="00B67C04" w:rsidRDefault="00B67C04" w:rsidP="0015157D"/>
    <w:p w:rsidR="004336DC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4336DC">
        <w:rPr>
          <w:b/>
          <w:i/>
          <w:sz w:val="32"/>
        </w:rPr>
        <w:lastRenderedPageBreak/>
        <w:t>Вагон-</w:t>
      </w:r>
      <w:r w:rsidR="004336DC" w:rsidRPr="00C01B10">
        <w:rPr>
          <w:b/>
          <w:i/>
          <w:sz w:val="32"/>
        </w:rPr>
        <w:t xml:space="preserve"> цистерна для углеводородных газов</w:t>
      </w:r>
      <w:r w:rsidR="004336DC">
        <w:rPr>
          <w:b/>
          <w:i/>
          <w:sz w:val="32"/>
        </w:rPr>
        <w:t xml:space="preserve"> и легкого углеводородного сырья,</w:t>
      </w:r>
    </w:p>
    <w:p w:rsidR="004336DC" w:rsidRPr="00C01B10" w:rsidRDefault="004336DC" w:rsidP="004336DC">
      <w:pPr>
        <w:jc w:val="center"/>
        <w:rPr>
          <w:b/>
          <w:i/>
          <w:sz w:val="32"/>
        </w:rPr>
      </w:pPr>
      <w:r w:rsidRPr="00C01B10">
        <w:rPr>
          <w:b/>
          <w:i/>
          <w:sz w:val="32"/>
        </w:rPr>
        <w:t>модель 15-1602</w:t>
      </w:r>
    </w:p>
    <w:p w:rsidR="004336DC" w:rsidRPr="00C01B10" w:rsidRDefault="004336DC" w:rsidP="004336DC">
      <w:pPr>
        <w:rPr>
          <w:sz w:val="16"/>
          <w:szCs w:val="16"/>
        </w:rPr>
      </w:pPr>
    </w:p>
    <w:p w:rsidR="004336DC" w:rsidRPr="00C01B10" w:rsidRDefault="0073180D" w:rsidP="004336DC">
      <w:pPr>
        <w:jc w:val="center"/>
        <w:rPr>
          <w:sz w:val="16"/>
          <w:szCs w:val="16"/>
        </w:rPr>
      </w:pPr>
      <w:r>
        <w:fldChar w:fldCharType="begin"/>
      </w:r>
      <w:r w:rsidR="00B31677">
        <w:instrText xml:space="preserve"> LINK PhotoFinish "C:\\PHOTO\\РИС219.PCX" "" \a \p \* MERGEFORMAT </w:instrText>
      </w:r>
      <w:r>
        <w:fldChar w:fldCharType="separate"/>
      </w:r>
      <w:r w:rsidR="00014D49">
        <w:object w:dxaOrig="14031" w:dyaOrig="4320">
          <v:shape id="_x0000_i1145" type="#_x0000_t75" style="width:701.6pt;height:3in">
            <v:imagedata r:id="rId196" o:title="" croptop="3098f"/>
          </v:shape>
        </w:object>
      </w:r>
      <w:r>
        <w:fldChar w:fldCharType="end"/>
      </w:r>
    </w:p>
    <w:p w:rsidR="004336DC" w:rsidRPr="00C01B10" w:rsidRDefault="004336DC" w:rsidP="004336DC">
      <w:pPr>
        <w:jc w:val="center"/>
        <w:rPr>
          <w:b/>
          <w:i/>
        </w:rPr>
      </w:pPr>
      <w:r w:rsidRPr="00C01B10">
        <w:rPr>
          <w:b/>
          <w:i/>
        </w:rPr>
        <w:t>Назначение: для перевозки</w:t>
      </w:r>
      <w:r>
        <w:rPr>
          <w:b/>
          <w:i/>
        </w:rPr>
        <w:t xml:space="preserve"> сжиженных углеводородных газов</w:t>
      </w:r>
      <w:r w:rsidRPr="00DB73F1">
        <w:rPr>
          <w:b/>
          <w:i/>
        </w:rPr>
        <w:t xml:space="preserve"> и легкого углеводородного сырья</w:t>
      </w:r>
    </w:p>
    <w:p w:rsidR="004336DC" w:rsidRPr="00C01B10" w:rsidRDefault="004336DC" w:rsidP="004336DC">
      <w:pPr>
        <w:rPr>
          <w:sz w:val="16"/>
          <w:szCs w:val="16"/>
        </w:rPr>
      </w:pPr>
      <w:r>
        <w:t xml:space="preserve"> </w:t>
      </w:r>
    </w:p>
    <w:tbl>
      <w:tblPr>
        <w:tblW w:w="13617" w:type="dxa"/>
        <w:jc w:val="center"/>
        <w:tblInd w:w="950" w:type="dxa"/>
        <w:tblLayout w:type="fixed"/>
        <w:tblLook w:val="0000" w:firstRow="0" w:lastRow="0" w:firstColumn="0" w:lastColumn="0" w:noHBand="0" w:noVBand="0"/>
      </w:tblPr>
      <w:tblGrid>
        <w:gridCol w:w="3001"/>
        <w:gridCol w:w="1393"/>
        <w:gridCol w:w="3402"/>
        <w:gridCol w:w="1158"/>
        <w:gridCol w:w="3387"/>
        <w:gridCol w:w="1276"/>
      </w:tblGrid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93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1602.00.000</w:t>
            </w:r>
          </w:p>
        </w:tc>
        <w:tc>
          <w:tcPr>
            <w:tcW w:w="3402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58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4336DC" w:rsidRPr="00C01B10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76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1</w:t>
            </w:r>
          </w:p>
        </w:tc>
      </w:tr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93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1844D2">
              <w:rPr>
                <w:b/>
                <w:i/>
                <w:sz w:val="16"/>
              </w:rPr>
              <w:t>ТУ 24.00.525-82</w:t>
            </w:r>
          </w:p>
        </w:tc>
        <w:tc>
          <w:tcPr>
            <w:tcW w:w="3402" w:type="dxa"/>
          </w:tcPr>
          <w:p w:rsidR="004336DC" w:rsidRPr="00C01B10" w:rsidRDefault="004336DC" w:rsidP="00EC122D">
            <w:pPr>
              <w:ind w:left="317"/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58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12020</w:t>
            </w:r>
          </w:p>
        </w:tc>
        <w:tc>
          <w:tcPr>
            <w:tcW w:w="3387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нет</w:t>
            </w:r>
          </w:p>
        </w:tc>
      </w:tr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93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 xml:space="preserve">15-1602 </w:t>
            </w:r>
          </w:p>
        </w:tc>
        <w:tc>
          <w:tcPr>
            <w:tcW w:w="3402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58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10800</w:t>
            </w:r>
          </w:p>
        </w:tc>
        <w:tc>
          <w:tcPr>
            <w:tcW w:w="3387" w:type="dxa"/>
          </w:tcPr>
          <w:p w:rsidR="004336DC" w:rsidRPr="00C01B10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нет</w:t>
            </w:r>
          </w:p>
        </w:tc>
      </w:tr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93" w:type="dxa"/>
          </w:tcPr>
          <w:p w:rsidR="004336DC" w:rsidRPr="00176A9C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58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3030</w:t>
            </w:r>
          </w:p>
        </w:tc>
        <w:tc>
          <w:tcPr>
            <w:tcW w:w="3387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нет</w:t>
            </w:r>
          </w:p>
        </w:tc>
      </w:tr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682418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393" w:type="dxa"/>
          </w:tcPr>
          <w:p w:rsidR="004336DC" w:rsidRPr="00176A9C" w:rsidRDefault="004336DC" w:rsidP="00EC122D">
            <w:pPr>
              <w:rPr>
                <w:b/>
                <w:i/>
                <w:sz w:val="16"/>
              </w:rPr>
            </w:pPr>
            <w:r w:rsidRPr="00176A9C">
              <w:rPr>
                <w:b/>
                <w:i/>
                <w:sz w:val="16"/>
              </w:rPr>
              <w:t>760</w:t>
            </w:r>
          </w:p>
        </w:tc>
        <w:tc>
          <w:tcPr>
            <w:tcW w:w="3402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58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4336DC" w:rsidRPr="00C01B10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76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есть</w:t>
            </w:r>
          </w:p>
        </w:tc>
      </w:tr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93" w:type="dxa"/>
          </w:tcPr>
          <w:p w:rsidR="004336DC" w:rsidRPr="00C01B10" w:rsidRDefault="004336DC" w:rsidP="00EC122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158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4580</w:t>
            </w:r>
          </w:p>
        </w:tc>
        <w:tc>
          <w:tcPr>
            <w:tcW w:w="3387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-</w:t>
            </w:r>
            <w:r w:rsidRPr="00C01B10">
              <w:rPr>
                <w:b/>
                <w:i/>
                <w:sz w:val="16"/>
              </w:rPr>
              <w:t>впускного</w:t>
            </w:r>
          </w:p>
        </w:tc>
        <w:tc>
          <w:tcPr>
            <w:tcW w:w="1276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93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30,7</w:t>
            </w:r>
          </w:p>
        </w:tc>
        <w:tc>
          <w:tcPr>
            <w:tcW w:w="3402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58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4</w:t>
            </w:r>
          </w:p>
        </w:tc>
        <w:tc>
          <w:tcPr>
            <w:tcW w:w="3387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нет</w:t>
            </w:r>
          </w:p>
        </w:tc>
      </w:tr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C01B10" w:rsidRDefault="003C07A1" w:rsidP="00EC122D">
            <w:pPr>
              <w:rPr>
                <w:b/>
                <w:i/>
                <w:sz w:val="16"/>
              </w:rPr>
            </w:pPr>
            <w:r w:rsidRPr="003C07A1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93" w:type="dxa"/>
          </w:tcPr>
          <w:p w:rsidR="004336DC" w:rsidRPr="00116081" w:rsidRDefault="003C07A1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30,3/</w:t>
            </w:r>
            <w:r w:rsidR="004336DC">
              <w:rPr>
                <w:b/>
                <w:i/>
                <w:sz w:val="16"/>
              </w:rPr>
              <w:t>32,6</w:t>
            </w:r>
          </w:p>
        </w:tc>
        <w:tc>
          <w:tcPr>
            <w:tcW w:w="3402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C01B10">
              <w:rPr>
                <w:b/>
                <w:i/>
                <w:sz w:val="16"/>
              </w:rPr>
              <w:t>ележки</w:t>
            </w:r>
          </w:p>
        </w:tc>
        <w:tc>
          <w:tcPr>
            <w:tcW w:w="1158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2 ГОСТ 9246</w:t>
            </w:r>
          </w:p>
        </w:tc>
        <w:tc>
          <w:tcPr>
            <w:tcW w:w="3387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4336DC" w:rsidRPr="00C01B10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верхний пере- давливанием</w:t>
            </w:r>
          </w:p>
        </w:tc>
      </w:tr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Pr="00C01B10">
              <w:rPr>
                <w:b/>
                <w:i/>
                <w:sz w:val="16"/>
              </w:rPr>
              <w:t>:</w:t>
            </w:r>
          </w:p>
        </w:tc>
        <w:tc>
          <w:tcPr>
            <w:tcW w:w="1393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58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4336DC" w:rsidRPr="00C01B10" w:rsidRDefault="004336DC" w:rsidP="00EC122D">
            <w:pPr>
              <w:ind w:right="-108"/>
              <w:rPr>
                <w:b/>
                <w:i/>
                <w:sz w:val="16"/>
              </w:rPr>
            </w:pPr>
          </w:p>
        </w:tc>
      </w:tr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93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153 (15,6)</w:t>
            </w:r>
          </w:p>
        </w:tc>
        <w:tc>
          <w:tcPr>
            <w:tcW w:w="3402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158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есть</w:t>
            </w:r>
          </w:p>
        </w:tc>
        <w:tc>
          <w:tcPr>
            <w:tcW w:w="3387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 xml:space="preserve">       наружных</w:t>
            </w:r>
          </w:p>
        </w:tc>
        <w:tc>
          <w:tcPr>
            <w:tcW w:w="1276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2</w:t>
            </w:r>
          </w:p>
        </w:tc>
      </w:tr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93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50,9 (5,19)</w:t>
            </w: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15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387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 xml:space="preserve">       внутренних</w:t>
            </w:r>
          </w:p>
        </w:tc>
        <w:tc>
          <w:tcPr>
            <w:tcW w:w="1276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нет</w:t>
            </w:r>
          </w:p>
        </w:tc>
      </w:tr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Объем котла, м</w:t>
            </w:r>
            <w:r w:rsidRPr="00C01B10">
              <w:rPr>
                <w:b/>
                <w:i/>
                <w:sz w:val="16"/>
                <w:vertAlign w:val="superscript"/>
              </w:rPr>
              <w:t>3</w:t>
            </w:r>
            <w:r w:rsidRPr="00C01B10">
              <w:rPr>
                <w:b/>
                <w:i/>
                <w:sz w:val="16"/>
              </w:rPr>
              <w:t>:</w:t>
            </w:r>
          </w:p>
        </w:tc>
        <w:tc>
          <w:tcPr>
            <w:tcW w:w="1393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58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2600</w:t>
            </w:r>
          </w:p>
        </w:tc>
        <w:tc>
          <w:tcPr>
            <w:tcW w:w="3387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198</w:t>
            </w:r>
            <w:r>
              <w:rPr>
                <w:b/>
                <w:i/>
                <w:sz w:val="16"/>
              </w:rPr>
              <w:t>2</w:t>
            </w:r>
          </w:p>
        </w:tc>
      </w:tr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393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54</w:t>
            </w:r>
          </w:p>
        </w:tc>
        <w:tc>
          <w:tcPr>
            <w:tcW w:w="3402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158" w:type="dxa"/>
          </w:tcPr>
          <w:p w:rsidR="004336DC" w:rsidRPr="00A11905" w:rsidRDefault="004336DC" w:rsidP="00EC122D">
            <w:pPr>
              <w:rPr>
                <w:b/>
                <w:i/>
                <w:sz w:val="16"/>
              </w:rPr>
            </w:pPr>
            <w:r w:rsidRPr="00A11905">
              <w:rPr>
                <w:b/>
                <w:i/>
                <w:sz w:val="16"/>
              </w:rPr>
              <w:t>10650</w:t>
            </w:r>
          </w:p>
        </w:tc>
        <w:tc>
          <w:tcPr>
            <w:tcW w:w="3387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1985</w:t>
            </w:r>
          </w:p>
        </w:tc>
      </w:tr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393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45,8</w:t>
            </w:r>
          </w:p>
        </w:tc>
        <w:tc>
          <w:tcPr>
            <w:tcW w:w="3402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158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1</w:t>
            </w:r>
          </w:p>
        </w:tc>
        <w:tc>
          <w:tcPr>
            <w:tcW w:w="3387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нет</w:t>
            </w:r>
          </w:p>
        </w:tc>
      </w:tr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Скорость конструкционная,</w:t>
            </w:r>
            <w:r>
              <w:rPr>
                <w:b/>
                <w:i/>
                <w:sz w:val="16"/>
              </w:rPr>
              <w:t xml:space="preserve"> м/с</w:t>
            </w:r>
            <w:r w:rsidRPr="00C01B10">
              <w:rPr>
                <w:b/>
                <w:i/>
                <w:sz w:val="16"/>
              </w:rPr>
              <w:t xml:space="preserve"> км/ч</w:t>
            </w:r>
          </w:p>
        </w:tc>
        <w:tc>
          <w:tcPr>
            <w:tcW w:w="1393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33,3 (</w:t>
            </w:r>
            <w:r w:rsidRPr="00C01B10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4336DC" w:rsidRPr="00C01B10" w:rsidRDefault="004336DC" w:rsidP="00EC122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C01B10">
              <w:rPr>
                <w:b/>
                <w:i/>
                <w:sz w:val="16"/>
              </w:rPr>
              <w:t>абочее давление в котле</w:t>
            </w:r>
            <w:r>
              <w:rPr>
                <w:b/>
                <w:i/>
                <w:sz w:val="16"/>
              </w:rPr>
              <w:t xml:space="preserve">, </w:t>
            </w:r>
            <w:r w:rsidRPr="00C01B10">
              <w:rPr>
                <w:b/>
                <w:i/>
                <w:sz w:val="16"/>
              </w:rPr>
              <w:t>М</w:t>
            </w:r>
            <w:r>
              <w:rPr>
                <w:b/>
                <w:i/>
                <w:sz w:val="16"/>
              </w:rPr>
              <w:t>П</w:t>
            </w:r>
            <w:r w:rsidRPr="00C01B10">
              <w:rPr>
                <w:b/>
                <w:i/>
                <w:sz w:val="16"/>
              </w:rPr>
              <w:t>а (кгс/см</w:t>
            </w:r>
            <w:r w:rsidRPr="00C01B10">
              <w:rPr>
                <w:b/>
                <w:i/>
                <w:sz w:val="16"/>
                <w:vertAlign w:val="superscript"/>
              </w:rPr>
              <w:t>2</w:t>
            </w:r>
            <w:r w:rsidRPr="00C01B10">
              <w:rPr>
                <w:b/>
                <w:i/>
                <w:sz w:val="16"/>
              </w:rPr>
              <w:t>)</w:t>
            </w:r>
          </w:p>
        </w:tc>
        <w:tc>
          <w:tcPr>
            <w:tcW w:w="1158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2,0 (20,0)</w:t>
            </w:r>
          </w:p>
        </w:tc>
        <w:tc>
          <w:tcPr>
            <w:tcW w:w="3387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93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02-ВМ</w:t>
            </w:r>
          </w:p>
        </w:tc>
        <w:tc>
          <w:tcPr>
            <w:tcW w:w="3402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Пробное д</w:t>
            </w:r>
            <w:r w:rsidRPr="00C01B10">
              <w:rPr>
                <w:b/>
                <w:i/>
                <w:sz w:val="16"/>
              </w:rPr>
              <w:t xml:space="preserve">авление в котле при </w:t>
            </w:r>
          </w:p>
        </w:tc>
        <w:tc>
          <w:tcPr>
            <w:tcW w:w="1158" w:type="dxa"/>
          </w:tcPr>
          <w:p w:rsidR="004336DC" w:rsidRPr="00C01B10" w:rsidRDefault="004336DC" w:rsidP="00EC122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7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C01B10" w:rsidTr="00EC122D">
        <w:trPr>
          <w:jc w:val="center"/>
        </w:trPr>
        <w:tc>
          <w:tcPr>
            <w:tcW w:w="3001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93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4336DC" w:rsidRPr="00C01B10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гидравлическом испытании, М</w:t>
            </w:r>
            <w:r>
              <w:rPr>
                <w:b/>
                <w:i/>
                <w:sz w:val="16"/>
              </w:rPr>
              <w:t>П</w:t>
            </w:r>
            <w:r w:rsidRPr="00C01B10">
              <w:rPr>
                <w:b/>
                <w:i/>
                <w:sz w:val="16"/>
              </w:rPr>
              <w:t>а (кгс/см</w:t>
            </w:r>
            <w:r w:rsidRPr="00C01B10">
              <w:rPr>
                <w:b/>
                <w:i/>
                <w:sz w:val="16"/>
                <w:vertAlign w:val="superscript"/>
              </w:rPr>
              <w:t>2</w:t>
            </w:r>
            <w:r w:rsidRPr="00C01B10">
              <w:rPr>
                <w:b/>
                <w:i/>
                <w:sz w:val="16"/>
              </w:rPr>
              <w:t>)</w:t>
            </w:r>
          </w:p>
        </w:tc>
        <w:tc>
          <w:tcPr>
            <w:tcW w:w="1158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3,0 (30,0)</w:t>
            </w:r>
          </w:p>
        </w:tc>
        <w:tc>
          <w:tcPr>
            <w:tcW w:w="3387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4336DC" w:rsidRPr="00C01B10" w:rsidRDefault="004336DC" w:rsidP="00EC122D">
            <w:pPr>
              <w:rPr>
                <w:b/>
                <w:i/>
                <w:sz w:val="16"/>
              </w:rPr>
            </w:pPr>
          </w:p>
        </w:tc>
      </w:tr>
    </w:tbl>
    <w:p w:rsidR="000625C2" w:rsidRDefault="000625C2" w:rsidP="004336DC">
      <w:pPr>
        <w:jc w:val="center"/>
        <w:rPr>
          <w:b/>
          <w:i/>
          <w:sz w:val="32"/>
        </w:rPr>
      </w:pPr>
    </w:p>
    <w:p w:rsidR="004336DC" w:rsidRPr="0036288E" w:rsidRDefault="000625C2" w:rsidP="004336DC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4336DC" w:rsidRPr="0036288E">
        <w:rPr>
          <w:b/>
          <w:i/>
          <w:sz w:val="32"/>
        </w:rPr>
        <w:lastRenderedPageBreak/>
        <w:t>4-осная цистерна для фенола, модель 15-1603</w:t>
      </w:r>
    </w:p>
    <w:p w:rsidR="004336DC" w:rsidRPr="0036288E" w:rsidRDefault="004336DC" w:rsidP="004336DC">
      <w:pPr>
        <w:rPr>
          <w:sz w:val="16"/>
          <w:szCs w:val="16"/>
        </w:rPr>
      </w:pPr>
    </w:p>
    <w:p w:rsidR="004336DC" w:rsidRDefault="0073180D" w:rsidP="004336DC">
      <w:pPr>
        <w:jc w:val="center"/>
      </w:pPr>
      <w:r>
        <w:fldChar w:fldCharType="begin"/>
      </w:r>
      <w:r w:rsidR="00B31677">
        <w:instrText xml:space="preserve"> LINK Paint.Picture "C:\\PHOTO\\РИС198.BMP" "" \a \p </w:instrText>
      </w:r>
      <w:r>
        <w:fldChar w:fldCharType="separate"/>
      </w:r>
      <w:r w:rsidR="00DE355C">
        <w:object w:dxaOrig="18150" w:dyaOrig="6960">
          <v:shape id="_x0000_i1146" type="#_x0000_t75" style="width:580.2pt;height:221pt">
            <v:imagedata r:id="rId197" o:title="" croptop="955f"/>
          </v:shape>
        </w:object>
      </w:r>
      <w:r>
        <w:fldChar w:fldCharType="end"/>
      </w:r>
    </w:p>
    <w:p w:rsidR="004336DC" w:rsidRPr="0036288E" w:rsidRDefault="004336DC" w:rsidP="004336DC">
      <w:pPr>
        <w:rPr>
          <w:sz w:val="16"/>
          <w:szCs w:val="16"/>
        </w:rPr>
      </w:pPr>
    </w:p>
    <w:p w:rsidR="004336DC" w:rsidRPr="0036288E" w:rsidRDefault="004336DC" w:rsidP="004336DC">
      <w:pPr>
        <w:jc w:val="center"/>
        <w:rPr>
          <w:b/>
          <w:i/>
        </w:rPr>
      </w:pPr>
      <w:r w:rsidRPr="0036288E">
        <w:rPr>
          <w:b/>
          <w:i/>
        </w:rPr>
        <w:t>Назначение: для перевозки фенола</w:t>
      </w:r>
    </w:p>
    <w:p w:rsidR="004336DC" w:rsidRPr="0036288E" w:rsidRDefault="004336DC" w:rsidP="004336DC">
      <w:pPr>
        <w:rPr>
          <w:sz w:val="16"/>
          <w:szCs w:val="16"/>
        </w:rPr>
      </w:pPr>
    </w:p>
    <w:tbl>
      <w:tblPr>
        <w:tblW w:w="13620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40"/>
        <w:gridCol w:w="1278"/>
        <w:gridCol w:w="3407"/>
        <w:gridCol w:w="1540"/>
        <w:gridCol w:w="3279"/>
        <w:gridCol w:w="1276"/>
      </w:tblGrid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278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1603.00.000</w:t>
            </w:r>
          </w:p>
        </w:tc>
        <w:tc>
          <w:tcPr>
            <w:tcW w:w="3407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1</w:t>
            </w: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278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24.00.6202-86</w:t>
            </w:r>
          </w:p>
        </w:tc>
        <w:tc>
          <w:tcPr>
            <w:tcW w:w="3407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рельсов</w:t>
            </w:r>
            <w:r>
              <w:rPr>
                <w:b/>
                <w:i/>
                <w:sz w:val="16"/>
              </w:rPr>
              <w:t xml:space="preserve"> </w:t>
            </w:r>
            <w:r w:rsidRPr="0036288E">
              <w:rPr>
                <w:b/>
                <w:i/>
                <w:sz w:val="16"/>
              </w:rPr>
              <w:t xml:space="preserve"> максимальная, мм </w:t>
            </w: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4630</w:t>
            </w: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есть</w:t>
            </w: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278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 xml:space="preserve">15-1603 </w:t>
            </w:r>
          </w:p>
        </w:tc>
        <w:tc>
          <w:tcPr>
            <w:tcW w:w="3407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4</w:t>
            </w: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нет</w:t>
            </w: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278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768</w:t>
            </w:r>
          </w:p>
        </w:tc>
        <w:tc>
          <w:tcPr>
            <w:tcW w:w="340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0A6536">
              <w:rPr>
                <w:b/>
                <w:i/>
                <w:sz w:val="16"/>
              </w:rPr>
              <w:t>ележки</w:t>
            </w:r>
          </w:p>
        </w:tc>
        <w:tc>
          <w:tcPr>
            <w:tcW w:w="1540" w:type="dxa"/>
          </w:tcPr>
          <w:p w:rsidR="004336DC" w:rsidRPr="003722B8" w:rsidRDefault="004336DC" w:rsidP="00EC122D">
            <w:pPr>
              <w:rPr>
                <w:b/>
                <w:i/>
                <w:spacing w:val="-10"/>
                <w:sz w:val="16"/>
              </w:rPr>
            </w:pPr>
            <w:r w:rsidRPr="003722B8">
              <w:rPr>
                <w:b/>
                <w:i/>
                <w:spacing w:val="-10"/>
                <w:sz w:val="16"/>
              </w:rPr>
              <w:t>Тип 2  ГОСТ 9246</w:t>
            </w: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нет</w:t>
            </w: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E70B44" w:rsidRDefault="004336DC" w:rsidP="00EC122D">
            <w:pPr>
              <w:rPr>
                <w:b/>
                <w:i/>
                <w:sz w:val="16"/>
              </w:rPr>
            </w:pPr>
            <w:r w:rsidRPr="00E70B44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278" w:type="dxa"/>
          </w:tcPr>
          <w:p w:rsidR="004336DC" w:rsidRPr="00166354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740</w:t>
            </w:r>
          </w:p>
        </w:tc>
        <w:tc>
          <w:tcPr>
            <w:tcW w:w="3407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нет</w:t>
            </w: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278" w:type="dxa"/>
          </w:tcPr>
          <w:p w:rsidR="004336DC" w:rsidRPr="0036288E" w:rsidRDefault="004336DC" w:rsidP="00EC122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7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есть</w:t>
            </w: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278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68,5</w:t>
            </w:r>
          </w:p>
        </w:tc>
        <w:tc>
          <w:tcPr>
            <w:tcW w:w="3407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3000</w:t>
            </w: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есть</w:t>
            </w: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278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24,4</w:t>
            </w:r>
          </w:p>
        </w:tc>
        <w:tc>
          <w:tcPr>
            <w:tcW w:w="3407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10848</w:t>
            </w: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4336DC" w:rsidRPr="0036288E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налив - верхний</w:t>
            </w: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278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407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Удельный объем, м</w:t>
            </w:r>
            <w:r w:rsidRPr="0036288E">
              <w:rPr>
                <w:b/>
                <w:i/>
                <w:sz w:val="16"/>
                <w:vertAlign w:val="superscript"/>
              </w:rPr>
              <w:t>3</w:t>
            </w:r>
            <w:r w:rsidRPr="0036288E">
              <w:rPr>
                <w:b/>
                <w:i/>
                <w:sz w:val="16"/>
              </w:rPr>
              <w:t>/т</w:t>
            </w: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1,07</w:t>
            </w: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4336DC" w:rsidRPr="0036288E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слив - нижний</w:t>
            </w: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278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22</w:t>
            </w:r>
            <w:r>
              <w:rPr>
                <w:b/>
                <w:i/>
                <w:sz w:val="16"/>
              </w:rPr>
              <w:t>9,6</w:t>
            </w:r>
            <w:r w:rsidRPr="0036288E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4</w:t>
            </w:r>
            <w:r w:rsidRPr="0036288E">
              <w:rPr>
                <w:b/>
                <w:i/>
                <w:sz w:val="16"/>
              </w:rPr>
              <w:t>)</w:t>
            </w:r>
          </w:p>
        </w:tc>
        <w:tc>
          <w:tcPr>
            <w:tcW w:w="3407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1 люк-лаз и 2 тех-</w:t>
            </w: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самотеком</w:t>
            </w: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278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75,7 (7,73)</w:t>
            </w:r>
          </w:p>
        </w:tc>
        <w:tc>
          <w:tcPr>
            <w:tcW w:w="3407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нологических</w:t>
            </w: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Объем котла, м</w:t>
            </w:r>
            <w:r w:rsidRPr="0036288E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278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73,1</w:t>
            </w:r>
          </w:p>
        </w:tc>
        <w:tc>
          <w:tcPr>
            <w:tcW w:w="3407" w:type="dxa"/>
          </w:tcPr>
          <w:p w:rsidR="004336DC" w:rsidRPr="0036288E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есть</w:t>
            </w: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2</w:t>
            </w: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2D7BDE" w:rsidRDefault="004336DC" w:rsidP="00EC122D">
            <w:pPr>
              <w:rPr>
                <w:b/>
                <w:i/>
                <w:spacing w:val="-12"/>
                <w:sz w:val="16"/>
              </w:rPr>
            </w:pPr>
            <w:r w:rsidRPr="002D7BDE">
              <w:rPr>
                <w:b/>
                <w:i/>
                <w:spacing w:val="-12"/>
                <w:sz w:val="16"/>
              </w:rPr>
              <w:t>Скорость конструкционная, м/с (км/ч)</w:t>
            </w:r>
          </w:p>
        </w:tc>
        <w:tc>
          <w:tcPr>
            <w:tcW w:w="1278" w:type="dxa"/>
          </w:tcPr>
          <w:p w:rsidR="004336DC" w:rsidRPr="00E70B44" w:rsidRDefault="004336DC" w:rsidP="00EC122D">
            <w:pPr>
              <w:rPr>
                <w:b/>
                <w:i/>
                <w:sz w:val="16"/>
              </w:rPr>
            </w:pPr>
            <w:r w:rsidRPr="00E70B44">
              <w:rPr>
                <w:b/>
                <w:i/>
                <w:sz w:val="16"/>
              </w:rPr>
              <w:t>33,3 (120)</w:t>
            </w:r>
          </w:p>
        </w:tc>
        <w:tc>
          <w:tcPr>
            <w:tcW w:w="3407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1</w:t>
            </w: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278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1-ВМ (0-Т)</w:t>
            </w:r>
          </w:p>
        </w:tc>
        <w:tc>
          <w:tcPr>
            <w:tcW w:w="3407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 xml:space="preserve">по регулировке предохранительного </w:t>
            </w: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278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7800</w:t>
            </w:r>
          </w:p>
        </w:tc>
        <w:tc>
          <w:tcPr>
            <w:tcW w:w="3407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клапана, МПа (кгс/см</w:t>
            </w:r>
            <w:r w:rsidRPr="0036288E">
              <w:rPr>
                <w:b/>
                <w:i/>
                <w:sz w:val="16"/>
                <w:vertAlign w:val="superscript"/>
              </w:rPr>
              <w:t>2</w:t>
            </w:r>
            <w:r w:rsidRPr="0036288E">
              <w:rPr>
                <w:b/>
                <w:i/>
                <w:sz w:val="16"/>
              </w:rPr>
              <w:t>)</w:t>
            </w: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0,15 (1,5)</w:t>
            </w: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 xml:space="preserve">загружаемого продукта, </w:t>
            </w:r>
            <w:r w:rsidRPr="0036288E">
              <w:rPr>
                <w:b/>
                <w:i/>
                <w:sz w:val="16"/>
              </w:rPr>
              <w:sym w:font="Symbol" w:char="F0B0"/>
            </w:r>
            <w:r w:rsidRPr="0036288E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+70</w:t>
            </w: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ind w:left="317"/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278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407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Давление</w:t>
            </w:r>
            <w:r>
              <w:rPr>
                <w:b/>
                <w:i/>
                <w:sz w:val="16"/>
              </w:rPr>
              <w:t>,</w:t>
            </w:r>
            <w:r w:rsidRPr="0036288E">
              <w:rPr>
                <w:b/>
                <w:i/>
                <w:sz w:val="16"/>
              </w:rPr>
              <w:t xml:space="preserve"> создаваемое в котле при </w:t>
            </w: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ind w:left="317"/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278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12020</w:t>
            </w:r>
          </w:p>
        </w:tc>
        <w:tc>
          <w:tcPr>
            <w:tcW w:w="3407" w:type="dxa"/>
          </w:tcPr>
          <w:p w:rsidR="004336DC" w:rsidRPr="0036288E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гидравлическом испытании, Мпа (кгс/см</w:t>
            </w:r>
            <w:r w:rsidRPr="0036288E">
              <w:rPr>
                <w:b/>
                <w:i/>
                <w:sz w:val="16"/>
                <w:vertAlign w:val="superscript"/>
              </w:rPr>
              <w:t>2</w:t>
            </w:r>
            <w:r w:rsidRPr="0036288E">
              <w:rPr>
                <w:b/>
                <w:i/>
                <w:sz w:val="16"/>
              </w:rPr>
              <w:t>)</w:t>
            </w: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0,4 (4,0)</w:t>
            </w: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1987</w:t>
            </w: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278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10800</w:t>
            </w:r>
          </w:p>
        </w:tc>
        <w:tc>
          <w:tcPr>
            <w:tcW w:w="3407" w:type="dxa"/>
          </w:tcPr>
          <w:p w:rsidR="004336DC" w:rsidRPr="0036288E" w:rsidRDefault="004336DC" w:rsidP="00EC122D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4336DC" w:rsidRPr="0036288E" w:rsidTr="00EC122D">
        <w:trPr>
          <w:jc w:val="center"/>
        </w:trPr>
        <w:tc>
          <w:tcPr>
            <w:tcW w:w="28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8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407" w:type="dxa"/>
          </w:tcPr>
          <w:p w:rsidR="004336DC" w:rsidRPr="0036288E" w:rsidRDefault="004336DC" w:rsidP="00EC122D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1540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4336DC" w:rsidRPr="0036288E" w:rsidRDefault="004336DC" w:rsidP="00EC122D">
            <w:pPr>
              <w:rPr>
                <w:b/>
                <w:i/>
                <w:sz w:val="16"/>
              </w:rPr>
            </w:pPr>
            <w:r w:rsidRPr="0036288E">
              <w:rPr>
                <w:b/>
                <w:i/>
                <w:sz w:val="16"/>
              </w:rPr>
              <w:t>нет</w:t>
            </w:r>
          </w:p>
        </w:tc>
      </w:tr>
    </w:tbl>
    <w:p w:rsidR="000625C2" w:rsidRDefault="000625C2" w:rsidP="0015157D"/>
    <w:p w:rsidR="004336DC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4336DC" w:rsidRPr="00C43DAD">
        <w:rPr>
          <w:b/>
          <w:i/>
          <w:sz w:val="32"/>
        </w:rPr>
        <w:lastRenderedPageBreak/>
        <w:t xml:space="preserve">4-осная цистерна </w:t>
      </w:r>
      <w:r w:rsidR="004336DC">
        <w:rPr>
          <w:b/>
          <w:i/>
          <w:sz w:val="32"/>
        </w:rPr>
        <w:t>для фенола</w:t>
      </w:r>
      <w:r w:rsidR="004336DC" w:rsidRPr="00C43DAD">
        <w:rPr>
          <w:b/>
          <w:i/>
          <w:sz w:val="32"/>
        </w:rPr>
        <w:t>, модели 15-1</w:t>
      </w:r>
      <w:r w:rsidR="004336DC">
        <w:rPr>
          <w:b/>
          <w:i/>
          <w:sz w:val="32"/>
        </w:rPr>
        <w:t>603-01</w:t>
      </w:r>
    </w:p>
    <w:p w:rsidR="004336DC" w:rsidRPr="00CC50C3" w:rsidRDefault="00E47A18" w:rsidP="004336DC">
      <w:r>
        <w:rPr>
          <w:noProof/>
        </w:rPr>
        <w:drawing>
          <wp:inline distT="0" distB="0" distL="0" distR="0" wp14:anchorId="4080D899" wp14:editId="2A024425">
            <wp:extent cx="8642350" cy="2679129"/>
            <wp:effectExtent l="19050" t="0" r="6350" b="0"/>
            <wp:docPr id="257" name="Рисунок 257" descr="15-1603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15-1603-01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87" cy="2677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6DC" w:rsidRDefault="004336DC" w:rsidP="004336DC">
      <w:pPr>
        <w:jc w:val="center"/>
        <w:rPr>
          <w:b/>
          <w:i/>
        </w:rPr>
      </w:pPr>
    </w:p>
    <w:p w:rsidR="004336DC" w:rsidRPr="00C43DAD" w:rsidRDefault="004336DC" w:rsidP="004336DC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фенола</w:t>
      </w:r>
    </w:p>
    <w:p w:rsidR="004336DC" w:rsidRPr="00C40531" w:rsidRDefault="004336DC" w:rsidP="004336DC">
      <w:pPr>
        <w:jc w:val="center"/>
        <w:rPr>
          <w:b/>
          <w:i/>
        </w:rPr>
      </w:pPr>
    </w:p>
    <w:tbl>
      <w:tblPr>
        <w:tblW w:w="13607" w:type="dxa"/>
        <w:jc w:val="center"/>
        <w:tblInd w:w="707" w:type="dxa"/>
        <w:tblLayout w:type="fixed"/>
        <w:tblLook w:val="0000" w:firstRow="0" w:lastRow="0" w:firstColumn="0" w:lastColumn="0" w:noHBand="0" w:noVBand="0"/>
      </w:tblPr>
      <w:tblGrid>
        <w:gridCol w:w="2763"/>
        <w:gridCol w:w="1528"/>
        <w:gridCol w:w="3402"/>
        <w:gridCol w:w="1208"/>
        <w:gridCol w:w="3389"/>
        <w:gridCol w:w="1317"/>
      </w:tblGrid>
      <w:tr w:rsidR="004336DC" w:rsidTr="003C07A1">
        <w:trPr>
          <w:jc w:val="center"/>
        </w:trPr>
        <w:tc>
          <w:tcPr>
            <w:tcW w:w="2763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1603</w:t>
            </w:r>
            <w:r w:rsidRPr="000A6536">
              <w:rPr>
                <w:b/>
                <w:i/>
                <w:sz w:val="16"/>
              </w:rPr>
              <w:t>.00.000-</w:t>
            </w:r>
            <w:r>
              <w:rPr>
                <w:b/>
                <w:i/>
                <w:sz w:val="16"/>
              </w:rPr>
              <w:t>01</w:t>
            </w: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20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4336DC" w:rsidRPr="00C30D64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131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24.00.6202-86</w:t>
            </w: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20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31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4,0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603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01</w:t>
            </w: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20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31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28" w:type="dxa"/>
          </w:tcPr>
          <w:p w:rsidR="004336DC" w:rsidRPr="00E8136A" w:rsidRDefault="004336DC" w:rsidP="00EC122D">
            <w:pPr>
              <w:ind w:right="-186"/>
              <w:jc w:val="both"/>
              <w:rPr>
                <w:b/>
                <w:i/>
                <w:spacing w:val="-10"/>
                <w:sz w:val="16"/>
              </w:rPr>
            </w:pPr>
            <w:r w:rsidRPr="00E8136A">
              <w:rPr>
                <w:b/>
                <w:i/>
                <w:spacing w:val="-10"/>
                <w:sz w:val="16"/>
              </w:rPr>
              <w:t>ОАО «Азовобщемаш»</w:t>
            </w: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рельсов</w:t>
            </w:r>
            <w:r>
              <w:rPr>
                <w:b/>
                <w:i/>
                <w:sz w:val="16"/>
              </w:rPr>
              <w:t xml:space="preserve">, </w:t>
            </w:r>
            <w:r w:rsidRPr="000A6536">
              <w:rPr>
                <w:b/>
                <w:i/>
                <w:sz w:val="16"/>
              </w:rPr>
              <w:t xml:space="preserve"> максимальная, мм </w:t>
            </w:r>
          </w:p>
        </w:tc>
        <w:tc>
          <w:tcPr>
            <w:tcW w:w="120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4620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1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4336DC" w:rsidRPr="000A6536" w:rsidRDefault="004336DC" w:rsidP="00EC122D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20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1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768</w:t>
            </w: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0A6536">
              <w:rPr>
                <w:b/>
                <w:i/>
                <w:sz w:val="16"/>
              </w:rPr>
              <w:t>ележки</w:t>
            </w:r>
          </w:p>
        </w:tc>
        <w:tc>
          <w:tcPr>
            <w:tcW w:w="1208" w:type="dxa"/>
          </w:tcPr>
          <w:p w:rsidR="004336DC" w:rsidRPr="007B1DB7" w:rsidRDefault="004336DC" w:rsidP="00EC122D">
            <w:pPr>
              <w:rPr>
                <w:b/>
                <w:i/>
                <w:spacing w:val="-6"/>
                <w:sz w:val="16"/>
              </w:rPr>
            </w:pPr>
            <w:r w:rsidRPr="007B1DB7">
              <w:rPr>
                <w:b/>
                <w:i/>
                <w:spacing w:val="-6"/>
                <w:sz w:val="16"/>
              </w:rPr>
              <w:t>Тип 2  ГОСТ  9246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  <w:r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31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E70B44" w:rsidRDefault="004336DC" w:rsidP="00EC122D">
            <w:pPr>
              <w:rPr>
                <w:b/>
                <w:i/>
                <w:sz w:val="16"/>
              </w:rPr>
            </w:pPr>
            <w:r w:rsidRPr="00E70B44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528" w:type="dxa"/>
          </w:tcPr>
          <w:p w:rsidR="004336DC" w:rsidRPr="00166354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740</w:t>
            </w: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20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17" w:type="dxa"/>
          </w:tcPr>
          <w:p w:rsidR="004336DC" w:rsidRPr="000A6536" w:rsidRDefault="004336DC" w:rsidP="00EC122D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</w:t>
            </w: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66,3</w:t>
            </w: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20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31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нижний</w:t>
            </w: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27,0</w:t>
            </w: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20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1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20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31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без кожуха</w:t>
            </w:r>
          </w:p>
        </w:tc>
        <w:tc>
          <w:tcPr>
            <w:tcW w:w="120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10774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31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76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 кожухом</w:t>
            </w:r>
          </w:p>
        </w:tc>
        <w:tc>
          <w:tcPr>
            <w:tcW w:w="1208" w:type="dxa"/>
          </w:tcPr>
          <w:p w:rsidR="004336DC" w:rsidRPr="003B1942" w:rsidRDefault="004336DC" w:rsidP="00EC122D">
            <w:pPr>
              <w:rPr>
                <w:b/>
                <w:i/>
                <w:sz w:val="12"/>
                <w:szCs w:val="12"/>
              </w:rPr>
            </w:pPr>
            <w:r>
              <w:rPr>
                <w:b/>
                <w:i/>
                <w:sz w:val="16"/>
              </w:rPr>
              <w:t xml:space="preserve">10848 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производство:</w:t>
            </w:r>
          </w:p>
        </w:tc>
        <w:tc>
          <w:tcPr>
            <w:tcW w:w="131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20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</w:t>
            </w:r>
          </w:p>
        </w:tc>
        <w:tc>
          <w:tcPr>
            <w:tcW w:w="3389" w:type="dxa"/>
          </w:tcPr>
          <w:p w:rsidR="004336DC" w:rsidRPr="002D7BDE" w:rsidRDefault="004336DC" w:rsidP="00EC122D">
            <w:pPr>
              <w:rPr>
                <w:b/>
                <w:i/>
                <w:sz w:val="16"/>
              </w:rPr>
            </w:pPr>
            <w:r w:rsidRPr="002D7BDE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1317" w:type="dxa"/>
          </w:tcPr>
          <w:p w:rsidR="004336DC" w:rsidRPr="002D7BDE" w:rsidRDefault="004336DC" w:rsidP="00EC122D">
            <w:pPr>
              <w:rPr>
                <w:b/>
                <w:i/>
                <w:sz w:val="16"/>
              </w:rPr>
            </w:pPr>
            <w:r w:rsidRPr="002D7BDE">
              <w:rPr>
                <w:b/>
                <w:i/>
                <w:sz w:val="16"/>
              </w:rPr>
              <w:t>1995</w:t>
            </w: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2D7BDE" w:rsidRDefault="004336DC" w:rsidP="00EC122D">
            <w:pPr>
              <w:rPr>
                <w:b/>
                <w:i/>
                <w:spacing w:val="-12"/>
                <w:sz w:val="16"/>
              </w:rPr>
            </w:pPr>
            <w:r w:rsidRPr="002D7BDE">
              <w:rPr>
                <w:b/>
                <w:i/>
                <w:spacing w:val="-12"/>
                <w:sz w:val="16"/>
              </w:rPr>
              <w:t>Скорость конструкционная, м/с (км/ч)</w:t>
            </w:r>
          </w:p>
        </w:tc>
        <w:tc>
          <w:tcPr>
            <w:tcW w:w="1528" w:type="dxa"/>
          </w:tcPr>
          <w:p w:rsidR="004336DC" w:rsidRPr="00E70B44" w:rsidRDefault="004336DC" w:rsidP="00EC122D">
            <w:pPr>
              <w:rPr>
                <w:b/>
                <w:i/>
                <w:sz w:val="16"/>
              </w:rPr>
            </w:pPr>
            <w:r w:rsidRPr="00E70B44">
              <w:rPr>
                <w:b/>
                <w:i/>
                <w:sz w:val="16"/>
              </w:rPr>
              <w:t>33,3 (120)</w:t>
            </w: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20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4336DC" w:rsidRPr="002D7BDE" w:rsidRDefault="004336DC" w:rsidP="00EC122D">
            <w:pPr>
              <w:rPr>
                <w:b/>
                <w:i/>
                <w:sz w:val="16"/>
              </w:rPr>
            </w:pPr>
            <w:r w:rsidRPr="002D7BDE">
              <w:rPr>
                <w:b/>
                <w:i/>
                <w:sz w:val="16"/>
              </w:rPr>
              <w:t xml:space="preserve">ОАО </w:t>
            </w:r>
            <w:r w:rsidRPr="002D7BDE">
              <w:rPr>
                <w:b/>
                <w:i/>
                <w:sz w:val="16"/>
              </w:rPr>
              <w:sym w:font="Symbol" w:char="F0B2"/>
            </w:r>
            <w:r w:rsidRPr="002D7BDE">
              <w:rPr>
                <w:b/>
                <w:i/>
                <w:sz w:val="16"/>
              </w:rPr>
              <w:t>Азовобщемаш</w:t>
            </w:r>
            <w:r w:rsidRPr="002D7BDE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1317" w:type="dxa"/>
          </w:tcPr>
          <w:p w:rsidR="004336DC" w:rsidRPr="002D7BDE" w:rsidRDefault="004336DC" w:rsidP="00EC122D">
            <w:pPr>
              <w:rPr>
                <w:b/>
                <w:i/>
                <w:sz w:val="16"/>
              </w:rPr>
            </w:pPr>
            <w:r w:rsidRPr="002D7BDE">
              <w:rPr>
                <w:b/>
                <w:i/>
                <w:sz w:val="16"/>
              </w:rPr>
              <w:t>2005</w:t>
            </w: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  по </w:t>
            </w:r>
          </w:p>
        </w:tc>
        <w:tc>
          <w:tcPr>
            <w:tcW w:w="120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31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4336DC" w:rsidRPr="00137F3C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регулировке предохранительного клапана, </w:t>
            </w:r>
          </w:p>
        </w:tc>
        <w:tc>
          <w:tcPr>
            <w:tcW w:w="120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31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E70B44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28" w:type="dxa"/>
          </w:tcPr>
          <w:p w:rsidR="004336DC" w:rsidRPr="00166354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4336DC" w:rsidRPr="00C30D64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20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1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4336DC" w:rsidTr="003C07A1">
        <w:trPr>
          <w:jc w:val="center"/>
        </w:trPr>
        <w:tc>
          <w:tcPr>
            <w:tcW w:w="2763" w:type="dxa"/>
          </w:tcPr>
          <w:p w:rsidR="004336DC" w:rsidRPr="000A6536" w:rsidRDefault="004336DC" w:rsidP="00EC122D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08" w:type="dxa"/>
          </w:tcPr>
          <w:p w:rsidR="004336DC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31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</w:tr>
    </w:tbl>
    <w:p w:rsidR="000625C2" w:rsidRDefault="000625C2" w:rsidP="004336DC">
      <w:pPr>
        <w:jc w:val="center"/>
        <w:rPr>
          <w:b/>
          <w:i/>
          <w:sz w:val="32"/>
        </w:rPr>
      </w:pPr>
    </w:p>
    <w:p w:rsidR="004336DC" w:rsidRPr="003405B9" w:rsidRDefault="000625C2" w:rsidP="004336DC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4336DC" w:rsidRPr="003405B9">
        <w:rPr>
          <w:b/>
          <w:i/>
          <w:sz w:val="32"/>
        </w:rPr>
        <w:lastRenderedPageBreak/>
        <w:t>4-осная цистерна для у</w:t>
      </w:r>
      <w:r w:rsidR="004336DC">
        <w:rPr>
          <w:b/>
          <w:i/>
          <w:sz w:val="32"/>
        </w:rPr>
        <w:t>ксусной кислоты, модели 15-1608</w:t>
      </w:r>
    </w:p>
    <w:p w:rsidR="004336DC" w:rsidRPr="003405B9" w:rsidRDefault="004336DC" w:rsidP="004336DC">
      <w:pPr>
        <w:rPr>
          <w:sz w:val="16"/>
          <w:szCs w:val="16"/>
        </w:rPr>
      </w:pPr>
    </w:p>
    <w:p w:rsidR="004336DC" w:rsidRDefault="0073180D" w:rsidP="004336DC">
      <w:pPr>
        <w:jc w:val="center"/>
      </w:pPr>
      <w:r>
        <w:fldChar w:fldCharType="begin"/>
      </w:r>
      <w:r w:rsidR="00B31677">
        <w:instrText xml:space="preserve"> LINK PhotoFinish "C:\\PHOTO\\РИС195.PCX" "" \a \p \* MERGEFORMAT </w:instrText>
      </w:r>
      <w:r>
        <w:fldChar w:fldCharType="separate"/>
      </w:r>
      <w:r w:rsidR="00014D49">
        <w:object w:dxaOrig="13778" w:dyaOrig="4205">
          <v:shape id="_x0000_i1147" type="#_x0000_t75" style="width:689pt;height:210.15pt">
            <v:imagedata r:id="rId199" o:title="" croptop="5675f" cropbottom="-844f" cropleft="854f" cropright="1344f"/>
          </v:shape>
        </w:object>
      </w:r>
      <w:r>
        <w:fldChar w:fldCharType="end"/>
      </w:r>
    </w:p>
    <w:p w:rsidR="004336DC" w:rsidRPr="003405B9" w:rsidRDefault="004336DC" w:rsidP="004336DC">
      <w:pPr>
        <w:rPr>
          <w:sz w:val="16"/>
          <w:szCs w:val="16"/>
        </w:rPr>
      </w:pPr>
    </w:p>
    <w:p w:rsidR="004336DC" w:rsidRPr="003405B9" w:rsidRDefault="004336DC" w:rsidP="004336DC">
      <w:pPr>
        <w:jc w:val="center"/>
        <w:rPr>
          <w:b/>
          <w:i/>
        </w:rPr>
      </w:pPr>
      <w:r w:rsidRPr="003405B9">
        <w:rPr>
          <w:b/>
          <w:i/>
        </w:rPr>
        <w:t>Назначение: для перевозки уксусной кислоты</w:t>
      </w:r>
    </w:p>
    <w:p w:rsidR="004336DC" w:rsidRPr="003405B9" w:rsidRDefault="004336DC" w:rsidP="004336DC">
      <w:pPr>
        <w:rPr>
          <w:sz w:val="16"/>
          <w:szCs w:val="16"/>
        </w:rPr>
      </w:pPr>
    </w:p>
    <w:tbl>
      <w:tblPr>
        <w:tblW w:w="13423" w:type="dxa"/>
        <w:jc w:val="center"/>
        <w:tblInd w:w="1157" w:type="dxa"/>
        <w:tblLayout w:type="fixed"/>
        <w:tblLook w:val="0000" w:firstRow="0" w:lastRow="0" w:firstColumn="0" w:lastColumn="0" w:noHBand="0" w:noVBand="0"/>
      </w:tblPr>
      <w:tblGrid>
        <w:gridCol w:w="2835"/>
        <w:gridCol w:w="1518"/>
        <w:gridCol w:w="3454"/>
        <w:gridCol w:w="959"/>
        <w:gridCol w:w="3245"/>
        <w:gridCol w:w="1412"/>
      </w:tblGrid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1608.00.000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10800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есть</w:t>
            </w: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ТУ 24.00.6213-86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нет</w:t>
            </w: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15-1608 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4630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-</w:t>
            </w: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4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нет</w:t>
            </w: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68,5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59" w:type="dxa"/>
          </w:tcPr>
          <w:p w:rsidR="004336DC" w:rsidRPr="003722B8" w:rsidRDefault="004336DC" w:rsidP="00EC122D">
            <w:pPr>
              <w:rPr>
                <w:b/>
                <w:i/>
                <w:spacing w:val="-10"/>
                <w:sz w:val="16"/>
              </w:rPr>
            </w:pPr>
            <w:r w:rsidRPr="003722B8">
              <w:rPr>
                <w:b/>
                <w:i/>
                <w:spacing w:val="-10"/>
                <w:sz w:val="16"/>
              </w:rPr>
              <w:t>Тип 2  ГОСТ 9246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нет</w:t>
            </w: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24,5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нет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есть</w:t>
            </w: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228 (23,25)    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3000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ind w:right="-108"/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верхний пере-</w:t>
            </w: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75,9 (7,74)         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10850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12" w:type="dxa"/>
          </w:tcPr>
          <w:p w:rsidR="004336DC" w:rsidRPr="003405B9" w:rsidRDefault="004336DC" w:rsidP="00EC122D">
            <w:pPr>
              <w:ind w:right="-108"/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давливанием,</w:t>
            </w: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Объем котла, м</w:t>
            </w:r>
            <w:r w:rsidRPr="003405B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Удельный объем, м</w:t>
            </w:r>
            <w:r w:rsidRPr="003405B9">
              <w:rPr>
                <w:b/>
                <w:i/>
                <w:sz w:val="16"/>
                <w:vertAlign w:val="superscript"/>
              </w:rPr>
              <w:t>3</w:t>
            </w:r>
            <w:r w:rsidRPr="003405B9">
              <w:rPr>
                <w:b/>
                <w:i/>
                <w:sz w:val="16"/>
              </w:rPr>
              <w:t>/т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1,07       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вакуум насосом</w:t>
            </w: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73,1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65,2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2</w:t>
            </w: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120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нет</w:t>
            </w: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1-ВМ (0-Т)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7800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клапана), МПа (кгс/см</w:t>
            </w:r>
            <w:r w:rsidRPr="003405B9">
              <w:rPr>
                <w:b/>
                <w:i/>
                <w:sz w:val="16"/>
                <w:vertAlign w:val="superscript"/>
              </w:rPr>
              <w:t>2</w:t>
            </w:r>
            <w:r w:rsidRPr="003405B9">
              <w:rPr>
                <w:b/>
                <w:i/>
                <w:sz w:val="16"/>
              </w:rPr>
              <w:t>)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0,2 (2,0)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загружаемого продукта, </w:t>
            </w:r>
            <w:r w:rsidRPr="003405B9">
              <w:rPr>
                <w:b/>
                <w:i/>
                <w:sz w:val="16"/>
              </w:rPr>
              <w:sym w:font="Symbol" w:char="F0B0"/>
            </w:r>
            <w:r w:rsidRPr="003405B9">
              <w:rPr>
                <w:b/>
                <w:i/>
                <w:sz w:val="16"/>
              </w:rPr>
              <w:t>С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+20- +40</w:t>
            </w: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9E7474" w:rsidRDefault="004336DC" w:rsidP="00EC122D">
            <w:pPr>
              <w:rPr>
                <w:b/>
                <w:i/>
                <w:sz w:val="16"/>
              </w:rPr>
            </w:pPr>
            <w:r w:rsidRPr="009E747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18" w:type="dxa"/>
          </w:tcPr>
          <w:p w:rsidR="004336DC" w:rsidRPr="009E7474" w:rsidRDefault="004336DC" w:rsidP="00EC122D">
            <w:pPr>
              <w:rPr>
                <w:b/>
                <w:i/>
                <w:sz w:val="16"/>
              </w:rPr>
            </w:pPr>
            <w:r w:rsidRPr="009E7474">
              <w:rPr>
                <w:b/>
                <w:i/>
                <w:sz w:val="16"/>
              </w:rPr>
              <w:t>768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9E7474" w:rsidRDefault="004336DC" w:rsidP="00EC122D">
            <w:pPr>
              <w:rPr>
                <w:b/>
                <w:i/>
                <w:sz w:val="16"/>
              </w:rPr>
            </w:pPr>
            <w:r w:rsidRPr="009E7474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518" w:type="dxa"/>
          </w:tcPr>
          <w:p w:rsidR="004336DC" w:rsidRPr="00326FE1" w:rsidRDefault="004336DC" w:rsidP="00EC122D">
            <w:pPr>
              <w:jc w:val="both"/>
              <w:rPr>
                <w:b/>
                <w:i/>
                <w:sz w:val="16"/>
                <w:lang w:val="en-US"/>
              </w:rPr>
            </w:pPr>
            <w:r w:rsidRPr="009E7474">
              <w:rPr>
                <w:b/>
                <w:i/>
                <w:sz w:val="16"/>
              </w:rPr>
              <w:t>72</w:t>
            </w:r>
            <w:r>
              <w:rPr>
                <w:b/>
                <w:i/>
                <w:sz w:val="16"/>
                <w:lang w:val="en-US"/>
              </w:rPr>
              <w:t>4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гидравлическом испытании, Мпа (кгс/см</w:t>
            </w:r>
            <w:r w:rsidRPr="003405B9">
              <w:rPr>
                <w:b/>
                <w:i/>
                <w:sz w:val="16"/>
                <w:vertAlign w:val="superscript"/>
              </w:rPr>
              <w:t>2</w:t>
            </w:r>
            <w:r w:rsidRPr="003405B9">
              <w:rPr>
                <w:b/>
                <w:i/>
                <w:sz w:val="16"/>
              </w:rPr>
              <w:t>)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0,4 (4,0)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1988</w:t>
            </w:r>
            <w:r>
              <w:rPr>
                <w:b/>
                <w:i/>
                <w:sz w:val="16"/>
              </w:rPr>
              <w:t xml:space="preserve">     </w:t>
            </w: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1996       </w:t>
            </w:r>
          </w:p>
        </w:tc>
      </w:tr>
      <w:tr w:rsidR="004336DC" w:rsidRPr="003405B9" w:rsidTr="00EC122D">
        <w:trPr>
          <w:jc w:val="center"/>
        </w:trPr>
        <w:tc>
          <w:tcPr>
            <w:tcW w:w="2835" w:type="dxa"/>
          </w:tcPr>
          <w:p w:rsidR="004336DC" w:rsidRPr="003405B9" w:rsidRDefault="004336DC" w:rsidP="00EC122D">
            <w:pPr>
              <w:ind w:left="317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18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12020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2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нет</w:t>
            </w:r>
          </w:p>
        </w:tc>
      </w:tr>
    </w:tbl>
    <w:p w:rsidR="00B67C04" w:rsidRDefault="00B67C04" w:rsidP="0015157D"/>
    <w:p w:rsidR="004336DC" w:rsidRPr="003405B9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4336DC" w:rsidRPr="003405B9">
        <w:rPr>
          <w:b/>
          <w:i/>
          <w:sz w:val="32"/>
        </w:rPr>
        <w:lastRenderedPageBreak/>
        <w:t>4-осная цистерна для уксусной кислоты, модели 15-1608-02</w:t>
      </w:r>
    </w:p>
    <w:p w:rsidR="004336DC" w:rsidRPr="003405B9" w:rsidRDefault="004336DC" w:rsidP="004336DC">
      <w:pPr>
        <w:rPr>
          <w:sz w:val="16"/>
          <w:szCs w:val="16"/>
        </w:rPr>
      </w:pPr>
    </w:p>
    <w:p w:rsidR="004336DC" w:rsidRDefault="0073180D" w:rsidP="004336DC">
      <w:pPr>
        <w:jc w:val="center"/>
      </w:pPr>
      <w:r>
        <w:fldChar w:fldCharType="begin"/>
      </w:r>
      <w:r w:rsidR="004336DC">
        <w:instrText xml:space="preserve"> LINK  "\\\\Server\\work_Kb2\\Изделия\\реклама\\РИСУНКИ\\2009\\Справочник от УЗ 11.2009\\КБ-2\\PHOTO\\РИС195.PCX"  \a \p </w:instrText>
      </w:r>
      <w:bookmarkStart w:id="60" w:name="_942664735"/>
      <w:bookmarkEnd w:id="60"/>
      <w:r w:rsidR="004336DC">
        <w:instrText xml:space="preserve"> \* MERGEFORMAT </w:instrText>
      </w:r>
      <w:r>
        <w:rPr>
          <w:noProof/>
        </w:rPr>
        <w:fldChar w:fldCharType="separate"/>
      </w:r>
      <w:r w:rsidR="00014D49">
        <w:object w:dxaOrig="13778" w:dyaOrig="4205">
          <v:shape id="_x0000_i1148" type="#_x0000_t75" style="width:689pt;height:210.15pt">
            <v:imagedata r:id="rId199" o:title="" croptop="5675f" cropbottom="-844f" cropleft="854f" cropright="1344f"/>
          </v:shape>
        </w:object>
      </w:r>
      <w:r>
        <w:fldChar w:fldCharType="end"/>
      </w:r>
    </w:p>
    <w:p w:rsidR="004336DC" w:rsidRPr="003405B9" w:rsidRDefault="004336DC" w:rsidP="004336DC">
      <w:pPr>
        <w:rPr>
          <w:sz w:val="16"/>
          <w:szCs w:val="16"/>
        </w:rPr>
      </w:pPr>
    </w:p>
    <w:p w:rsidR="004336DC" w:rsidRPr="003405B9" w:rsidRDefault="004336DC" w:rsidP="004336DC">
      <w:pPr>
        <w:jc w:val="center"/>
        <w:rPr>
          <w:b/>
          <w:i/>
        </w:rPr>
      </w:pPr>
      <w:r w:rsidRPr="003405B9">
        <w:rPr>
          <w:b/>
          <w:i/>
        </w:rPr>
        <w:t>Назначение: для перевозки уксусной кислоты</w:t>
      </w:r>
    </w:p>
    <w:p w:rsidR="004336DC" w:rsidRPr="003405B9" w:rsidRDefault="004336DC" w:rsidP="004336DC">
      <w:pPr>
        <w:rPr>
          <w:sz w:val="16"/>
          <w:szCs w:val="16"/>
        </w:rPr>
      </w:pPr>
    </w:p>
    <w:tbl>
      <w:tblPr>
        <w:tblW w:w="13931" w:type="dxa"/>
        <w:jc w:val="center"/>
        <w:tblInd w:w="603" w:type="dxa"/>
        <w:tblLayout w:type="fixed"/>
        <w:tblLook w:val="0000" w:firstRow="0" w:lastRow="0" w:firstColumn="0" w:lastColumn="0" w:noHBand="0" w:noVBand="0"/>
      </w:tblPr>
      <w:tblGrid>
        <w:gridCol w:w="3366"/>
        <w:gridCol w:w="1474"/>
        <w:gridCol w:w="3454"/>
        <w:gridCol w:w="959"/>
        <w:gridCol w:w="3245"/>
        <w:gridCol w:w="1433"/>
      </w:tblGrid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1608.00.000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10800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есть</w:t>
            </w: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ТУ 24.00.6213-86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нет</w:t>
            </w: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15-1608-02 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4630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-</w:t>
            </w: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4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нет</w:t>
            </w: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67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3405B9">
              <w:rPr>
                <w:b/>
                <w:i/>
                <w:sz w:val="16"/>
              </w:rPr>
              <w:t>ележки</w:t>
            </w:r>
          </w:p>
        </w:tc>
        <w:tc>
          <w:tcPr>
            <w:tcW w:w="959" w:type="dxa"/>
          </w:tcPr>
          <w:p w:rsidR="004336DC" w:rsidRDefault="004336DC" w:rsidP="00EC122D">
            <w:pPr>
              <w:jc w:val="both"/>
              <w:rPr>
                <w:b/>
                <w:i/>
                <w:sz w:val="14"/>
                <w:szCs w:val="14"/>
              </w:rPr>
            </w:pPr>
            <w:r>
              <w:rPr>
                <w:b/>
                <w:i/>
                <w:sz w:val="14"/>
                <w:szCs w:val="14"/>
              </w:rPr>
              <w:t xml:space="preserve">Тип </w:t>
            </w:r>
            <w:r w:rsidRPr="00D36CEE">
              <w:rPr>
                <w:b/>
                <w:i/>
                <w:sz w:val="14"/>
                <w:szCs w:val="14"/>
              </w:rPr>
              <w:t>2</w:t>
            </w:r>
            <w:r>
              <w:rPr>
                <w:b/>
                <w:i/>
                <w:sz w:val="14"/>
                <w:szCs w:val="14"/>
                <w:lang w:val="en-US"/>
              </w:rPr>
              <w:t xml:space="preserve"> </w:t>
            </w:r>
          </w:p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D36CEE">
              <w:rPr>
                <w:b/>
                <w:i/>
                <w:sz w:val="14"/>
                <w:szCs w:val="14"/>
              </w:rPr>
              <w:t>ГОСТ 9246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нет</w:t>
            </w: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26,3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нет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есть</w:t>
            </w: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228,6 (23,3)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3000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ind w:right="-108"/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верхний пере-</w:t>
            </w: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76 (7,76)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10850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33" w:type="dxa"/>
          </w:tcPr>
          <w:p w:rsidR="004336DC" w:rsidRPr="003405B9" w:rsidRDefault="004336DC" w:rsidP="00EC122D">
            <w:pPr>
              <w:ind w:right="-108"/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давливанием,</w:t>
            </w: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Объем котла, м</w:t>
            </w:r>
            <w:r w:rsidRPr="003405B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Удельный объем, м</w:t>
            </w:r>
            <w:r w:rsidRPr="003405B9">
              <w:rPr>
                <w:b/>
                <w:i/>
                <w:sz w:val="16"/>
                <w:vertAlign w:val="superscript"/>
              </w:rPr>
              <w:t>3</w:t>
            </w:r>
            <w:r w:rsidRPr="003405B9">
              <w:rPr>
                <w:b/>
                <w:i/>
                <w:sz w:val="16"/>
              </w:rPr>
              <w:t>/т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1,09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вакуум насосом</w:t>
            </w: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73,1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65,2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2</w:t>
            </w: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120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нет</w:t>
            </w: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1-ВМ (0-Т)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7800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клапана), МПа (кгс/см</w:t>
            </w:r>
            <w:r w:rsidRPr="003405B9">
              <w:rPr>
                <w:b/>
                <w:i/>
                <w:sz w:val="16"/>
                <w:vertAlign w:val="superscript"/>
              </w:rPr>
              <w:t>2</w:t>
            </w:r>
            <w:r w:rsidRPr="003405B9">
              <w:rPr>
                <w:b/>
                <w:i/>
                <w:sz w:val="16"/>
              </w:rPr>
              <w:t>)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0,2 (2,0)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загружаемого продукта, </w:t>
            </w:r>
            <w:r w:rsidRPr="003405B9">
              <w:rPr>
                <w:b/>
                <w:i/>
                <w:sz w:val="16"/>
              </w:rPr>
              <w:sym w:font="Symbol" w:char="F0B0"/>
            </w:r>
            <w:r w:rsidRPr="003405B9">
              <w:rPr>
                <w:b/>
                <w:i/>
                <w:sz w:val="16"/>
              </w:rPr>
              <w:t>С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+20- +40</w:t>
            </w: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9E7474" w:rsidRDefault="004336DC" w:rsidP="00EC122D">
            <w:pPr>
              <w:rPr>
                <w:b/>
                <w:i/>
                <w:sz w:val="16"/>
              </w:rPr>
            </w:pPr>
            <w:r w:rsidRPr="009E747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74" w:type="dxa"/>
          </w:tcPr>
          <w:p w:rsidR="004336DC" w:rsidRPr="009E7474" w:rsidRDefault="004336DC" w:rsidP="00EC122D">
            <w:pPr>
              <w:rPr>
                <w:b/>
                <w:i/>
                <w:sz w:val="16"/>
              </w:rPr>
            </w:pPr>
            <w:r w:rsidRPr="009E7474">
              <w:rPr>
                <w:b/>
                <w:i/>
                <w:sz w:val="16"/>
              </w:rPr>
              <w:t>768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9E7474" w:rsidRDefault="004336DC" w:rsidP="00EC122D">
            <w:pPr>
              <w:rPr>
                <w:b/>
                <w:i/>
                <w:sz w:val="16"/>
              </w:rPr>
            </w:pPr>
            <w:r w:rsidRPr="009E7474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474" w:type="dxa"/>
          </w:tcPr>
          <w:p w:rsidR="004336DC" w:rsidRPr="00E60B13" w:rsidRDefault="004336DC" w:rsidP="00EC122D">
            <w:pPr>
              <w:jc w:val="both"/>
              <w:rPr>
                <w:b/>
                <w:i/>
                <w:sz w:val="16"/>
                <w:lang w:val="en-US"/>
              </w:rPr>
            </w:pPr>
            <w:r w:rsidRPr="009E7474">
              <w:rPr>
                <w:b/>
                <w:i/>
                <w:sz w:val="16"/>
              </w:rPr>
              <w:t>72</w:t>
            </w:r>
            <w:r>
              <w:rPr>
                <w:b/>
                <w:i/>
                <w:sz w:val="16"/>
                <w:lang w:val="en-US"/>
              </w:rPr>
              <w:t>4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гидравлическом испытании, Мпа (кгс/см</w:t>
            </w:r>
            <w:r w:rsidRPr="003405B9">
              <w:rPr>
                <w:b/>
                <w:i/>
                <w:sz w:val="16"/>
                <w:vertAlign w:val="superscript"/>
              </w:rPr>
              <w:t>2</w:t>
            </w:r>
            <w:r w:rsidRPr="003405B9">
              <w:rPr>
                <w:b/>
                <w:i/>
                <w:sz w:val="16"/>
              </w:rPr>
              <w:t>)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0,4 (4,0)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</w:t>
            </w: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4336DC" w:rsidRPr="003405B9" w:rsidTr="00EC122D">
        <w:trPr>
          <w:jc w:val="center"/>
        </w:trPr>
        <w:tc>
          <w:tcPr>
            <w:tcW w:w="3366" w:type="dxa"/>
          </w:tcPr>
          <w:p w:rsidR="004336DC" w:rsidRPr="003405B9" w:rsidRDefault="004336DC" w:rsidP="00EC122D">
            <w:pPr>
              <w:ind w:left="317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74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12020</w:t>
            </w:r>
          </w:p>
        </w:tc>
        <w:tc>
          <w:tcPr>
            <w:tcW w:w="3454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959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4336DC" w:rsidRPr="003405B9" w:rsidRDefault="004336DC" w:rsidP="00EC122D">
            <w:pPr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33" w:type="dxa"/>
          </w:tcPr>
          <w:p w:rsidR="004336DC" w:rsidRPr="003405B9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3405B9">
              <w:rPr>
                <w:b/>
                <w:i/>
                <w:sz w:val="16"/>
              </w:rPr>
              <w:t>нет</w:t>
            </w:r>
          </w:p>
        </w:tc>
      </w:tr>
    </w:tbl>
    <w:p w:rsidR="00B67C04" w:rsidRDefault="00B67C04" w:rsidP="0015157D"/>
    <w:p w:rsidR="004336DC" w:rsidRPr="00A5339B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4336DC" w:rsidRPr="00C43DAD">
        <w:rPr>
          <w:b/>
          <w:i/>
          <w:sz w:val="32"/>
        </w:rPr>
        <w:lastRenderedPageBreak/>
        <w:t xml:space="preserve">4-осная цистерна </w:t>
      </w:r>
      <w:r w:rsidR="004336DC">
        <w:rPr>
          <w:b/>
          <w:i/>
          <w:sz w:val="32"/>
        </w:rPr>
        <w:t>для уксусной кислоты</w:t>
      </w:r>
      <w:r w:rsidR="004336DC" w:rsidRPr="00C43DAD">
        <w:rPr>
          <w:b/>
          <w:i/>
          <w:sz w:val="32"/>
        </w:rPr>
        <w:t>, модели 15-1</w:t>
      </w:r>
      <w:r w:rsidR="004336DC">
        <w:rPr>
          <w:b/>
          <w:i/>
          <w:sz w:val="32"/>
        </w:rPr>
        <w:t>608-03</w:t>
      </w:r>
    </w:p>
    <w:p w:rsidR="004336DC" w:rsidRDefault="004336DC" w:rsidP="004336DC"/>
    <w:p w:rsidR="004336DC" w:rsidRPr="00A5339B" w:rsidRDefault="00E47A18" w:rsidP="004336DC">
      <w:r>
        <w:rPr>
          <w:noProof/>
        </w:rPr>
        <w:drawing>
          <wp:inline distT="0" distB="0" distL="0" distR="0" wp14:anchorId="33FCFBC2" wp14:editId="0B5323C9">
            <wp:extent cx="8890000" cy="2743200"/>
            <wp:effectExtent l="19050" t="0" r="6350" b="0"/>
            <wp:docPr id="260" name="Рисунок 260" descr="15-1608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15-1608-03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6DC" w:rsidRDefault="004336DC" w:rsidP="004336DC">
      <w:pPr>
        <w:jc w:val="center"/>
        <w:rPr>
          <w:b/>
          <w:i/>
        </w:rPr>
      </w:pPr>
    </w:p>
    <w:p w:rsidR="004336DC" w:rsidRPr="00C43DAD" w:rsidRDefault="004336DC" w:rsidP="004336DC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уксусной кислоты</w:t>
      </w:r>
    </w:p>
    <w:p w:rsidR="004336DC" w:rsidRPr="004C3149" w:rsidRDefault="004336DC" w:rsidP="004336DC">
      <w:pPr>
        <w:jc w:val="center"/>
        <w:rPr>
          <w:b/>
          <w:i/>
        </w:rPr>
      </w:pPr>
    </w:p>
    <w:tbl>
      <w:tblPr>
        <w:tblW w:w="13907" w:type="dxa"/>
        <w:jc w:val="center"/>
        <w:tblInd w:w="707" w:type="dxa"/>
        <w:tblLayout w:type="fixed"/>
        <w:tblLook w:val="0000" w:firstRow="0" w:lastRow="0" w:firstColumn="0" w:lastColumn="0" w:noHBand="0" w:noVBand="0"/>
      </w:tblPr>
      <w:tblGrid>
        <w:gridCol w:w="3157"/>
        <w:gridCol w:w="1528"/>
        <w:gridCol w:w="3537"/>
        <w:gridCol w:w="868"/>
        <w:gridCol w:w="3389"/>
        <w:gridCol w:w="1428"/>
      </w:tblGrid>
      <w:tr w:rsidR="004336DC" w:rsidTr="00EC122D">
        <w:trPr>
          <w:jc w:val="center"/>
        </w:trPr>
        <w:tc>
          <w:tcPr>
            <w:tcW w:w="315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1608</w:t>
            </w:r>
            <w:r w:rsidRPr="000A6536">
              <w:rPr>
                <w:b/>
                <w:i/>
                <w:sz w:val="16"/>
              </w:rPr>
              <w:t>.00.000-</w:t>
            </w:r>
            <w:r>
              <w:rPr>
                <w:b/>
                <w:i/>
                <w:sz w:val="16"/>
              </w:rPr>
              <w:t>03</w:t>
            </w:r>
          </w:p>
        </w:tc>
        <w:tc>
          <w:tcPr>
            <w:tcW w:w="353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6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336DC" w:rsidRPr="00137F3C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регулировке предохранительного клапана), </w:t>
            </w:r>
          </w:p>
        </w:tc>
        <w:tc>
          <w:tcPr>
            <w:tcW w:w="14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24.00.6213-88</w:t>
            </w:r>
          </w:p>
        </w:tc>
        <w:tc>
          <w:tcPr>
            <w:tcW w:w="3537" w:type="dxa"/>
          </w:tcPr>
          <w:p w:rsidR="004336DC" w:rsidRPr="000A6536" w:rsidRDefault="004336DC" w:rsidP="00EC122D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6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4336DC" w:rsidRPr="00C30D64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4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0,2 (2,0)</w:t>
            </w: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608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03</w:t>
            </w:r>
          </w:p>
        </w:tc>
        <w:tc>
          <w:tcPr>
            <w:tcW w:w="353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6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4336DC" w:rsidRPr="00C30D64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14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3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6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3080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4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4,0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4336DC" w:rsidRPr="000A6536" w:rsidRDefault="004336DC" w:rsidP="00EC122D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53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6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4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</w:t>
            </w: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66,0</w:t>
            </w:r>
          </w:p>
        </w:tc>
        <w:tc>
          <w:tcPr>
            <w:tcW w:w="353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6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4620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0A6536" w:rsidRDefault="00BE6F1D" w:rsidP="00EC122D">
            <w:pPr>
              <w:rPr>
                <w:b/>
                <w:i/>
                <w:sz w:val="16"/>
              </w:rPr>
            </w:pPr>
            <w:r w:rsidRPr="00BE6F1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28" w:type="dxa"/>
          </w:tcPr>
          <w:p w:rsidR="004336DC" w:rsidRPr="000A6536" w:rsidRDefault="00BE6F1D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26,1/27,8</w:t>
            </w:r>
          </w:p>
        </w:tc>
        <w:tc>
          <w:tcPr>
            <w:tcW w:w="353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0A6536" w:rsidRDefault="004336DC" w:rsidP="00BE6F1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68" w:type="dxa"/>
          </w:tcPr>
          <w:p w:rsidR="004336DC" w:rsidRPr="00F05564" w:rsidRDefault="004336DC" w:rsidP="00EC122D">
            <w:pPr>
              <w:ind w:left="-101"/>
              <w:rPr>
                <w:b/>
                <w:i/>
                <w:sz w:val="14"/>
                <w:szCs w:val="14"/>
              </w:rPr>
            </w:pPr>
            <w:r w:rsidRPr="00D36CEE">
              <w:rPr>
                <w:b/>
                <w:i/>
                <w:sz w:val="14"/>
                <w:szCs w:val="14"/>
              </w:rPr>
              <w:t>Тип 2</w:t>
            </w:r>
            <w:r>
              <w:rPr>
                <w:b/>
                <w:i/>
                <w:sz w:val="14"/>
                <w:szCs w:val="14"/>
                <w:lang w:val="en-US"/>
              </w:rPr>
              <w:t xml:space="preserve"> </w:t>
            </w:r>
            <w:r w:rsidRPr="00D36CEE">
              <w:rPr>
                <w:b/>
                <w:i/>
                <w:sz w:val="14"/>
                <w:szCs w:val="14"/>
              </w:rPr>
              <w:t xml:space="preserve"> ГОСТ 9246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229,8 (23,4)</w:t>
            </w:r>
          </w:p>
        </w:tc>
        <w:tc>
          <w:tcPr>
            <w:tcW w:w="353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1F4811">
              <w:rPr>
                <w:b/>
                <w:i/>
                <w:sz w:val="16"/>
              </w:rPr>
              <w:t>7</w:t>
            </w:r>
            <w:r w:rsidRPr="001F4811">
              <w:rPr>
                <w:b/>
                <w:i/>
                <w:sz w:val="16"/>
                <w:lang w:val="en-US"/>
              </w:rPr>
              <w:t>7</w:t>
            </w:r>
            <w:r w:rsidRPr="001F4811">
              <w:rPr>
                <w:b/>
                <w:i/>
                <w:sz w:val="16"/>
              </w:rPr>
              <w:t>,</w:t>
            </w:r>
            <w:r w:rsidRPr="001F4811">
              <w:rPr>
                <w:b/>
                <w:i/>
                <w:sz w:val="16"/>
                <w:lang w:val="en-US"/>
              </w:rPr>
              <w:t>4</w:t>
            </w:r>
            <w:r w:rsidRPr="001F4811">
              <w:rPr>
                <w:b/>
                <w:i/>
                <w:sz w:val="16"/>
              </w:rPr>
              <w:t xml:space="preserve"> (7,7</w:t>
            </w:r>
            <w:r w:rsidRPr="001F4811">
              <w:rPr>
                <w:b/>
                <w:i/>
                <w:sz w:val="16"/>
                <w:lang w:val="en-US"/>
              </w:rPr>
              <w:t>4</w:t>
            </w:r>
            <w:r w:rsidRPr="001F4811">
              <w:rPr>
                <w:b/>
                <w:i/>
                <w:sz w:val="16"/>
              </w:rPr>
              <w:t>)</w:t>
            </w:r>
          </w:p>
        </w:tc>
        <w:tc>
          <w:tcPr>
            <w:tcW w:w="353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28" w:type="dxa"/>
          </w:tcPr>
          <w:p w:rsidR="004336DC" w:rsidRPr="000A6536" w:rsidRDefault="004336DC" w:rsidP="00EC122D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</w:t>
            </w: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53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6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4336DC" w:rsidRPr="00D92D0C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верхний</w:t>
            </w: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Скорость конструкционная, </w:t>
            </w:r>
            <w:r w:rsidRPr="009E7474">
              <w:rPr>
                <w:b/>
                <w:i/>
                <w:sz w:val="16"/>
              </w:rPr>
              <w:t>м/с (км/ч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33,3 (</w:t>
            </w:r>
            <w:r w:rsidRPr="000A6536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353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86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53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без кожуха</w:t>
            </w:r>
          </w:p>
        </w:tc>
        <w:tc>
          <w:tcPr>
            <w:tcW w:w="868" w:type="dxa"/>
          </w:tcPr>
          <w:p w:rsidR="004336DC" w:rsidRPr="00D92D0C" w:rsidRDefault="004336DC" w:rsidP="00EC122D">
            <w:pPr>
              <w:rPr>
                <w:b/>
                <w:i/>
                <w:sz w:val="16"/>
                <w:highlight w:val="yellow"/>
              </w:rPr>
            </w:pPr>
            <w:r w:rsidRPr="006E77DA">
              <w:rPr>
                <w:b/>
                <w:i/>
                <w:sz w:val="16"/>
              </w:rPr>
              <w:t>10770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53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 кожухом</w:t>
            </w:r>
          </w:p>
        </w:tc>
        <w:tc>
          <w:tcPr>
            <w:tcW w:w="868" w:type="dxa"/>
          </w:tcPr>
          <w:p w:rsidR="004336DC" w:rsidRPr="003B1942" w:rsidRDefault="004336DC" w:rsidP="00EC122D">
            <w:pPr>
              <w:rPr>
                <w:b/>
                <w:i/>
                <w:sz w:val="12"/>
                <w:szCs w:val="12"/>
              </w:rPr>
            </w:pPr>
            <w:r>
              <w:rPr>
                <w:b/>
                <w:i/>
                <w:sz w:val="16"/>
              </w:rPr>
              <w:t xml:space="preserve">10848 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9E7474" w:rsidRDefault="004336DC" w:rsidP="00EC122D">
            <w:pPr>
              <w:rPr>
                <w:b/>
                <w:i/>
                <w:sz w:val="16"/>
              </w:rPr>
            </w:pPr>
            <w:r w:rsidRPr="009E747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28" w:type="dxa"/>
          </w:tcPr>
          <w:p w:rsidR="004336DC" w:rsidRPr="009E7474" w:rsidRDefault="004336DC" w:rsidP="00EC122D">
            <w:pPr>
              <w:rPr>
                <w:b/>
                <w:i/>
                <w:sz w:val="16"/>
              </w:rPr>
            </w:pPr>
            <w:r w:rsidRPr="009E7474">
              <w:rPr>
                <w:b/>
                <w:i/>
                <w:sz w:val="16"/>
              </w:rPr>
              <w:t>768</w:t>
            </w:r>
          </w:p>
        </w:tc>
        <w:tc>
          <w:tcPr>
            <w:tcW w:w="353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6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1996</w:t>
            </w: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9E7474" w:rsidRDefault="004336DC" w:rsidP="00EC122D">
            <w:pPr>
              <w:rPr>
                <w:b/>
                <w:i/>
                <w:sz w:val="16"/>
              </w:rPr>
            </w:pPr>
            <w:r w:rsidRPr="009E7474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528" w:type="dxa"/>
          </w:tcPr>
          <w:p w:rsidR="004336DC" w:rsidRPr="002834A0" w:rsidRDefault="004336DC" w:rsidP="00EC122D">
            <w:pPr>
              <w:jc w:val="both"/>
              <w:rPr>
                <w:b/>
                <w:i/>
                <w:sz w:val="16"/>
                <w:lang w:val="en-US"/>
              </w:rPr>
            </w:pPr>
            <w:r w:rsidRPr="009E7474">
              <w:rPr>
                <w:b/>
                <w:i/>
                <w:sz w:val="16"/>
              </w:rPr>
              <w:t>72</w:t>
            </w:r>
            <w:r>
              <w:rPr>
                <w:b/>
                <w:i/>
                <w:sz w:val="16"/>
                <w:lang w:val="en-US"/>
              </w:rPr>
              <w:t>5</w:t>
            </w:r>
          </w:p>
        </w:tc>
        <w:tc>
          <w:tcPr>
            <w:tcW w:w="353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86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4336DC" w:rsidRPr="000A6536" w:rsidRDefault="004336D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  (по </w:t>
            </w:r>
          </w:p>
        </w:tc>
        <w:tc>
          <w:tcPr>
            <w:tcW w:w="86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4336DC" w:rsidTr="00EC122D">
        <w:trPr>
          <w:jc w:val="center"/>
        </w:trPr>
        <w:tc>
          <w:tcPr>
            <w:tcW w:w="3157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4336DC" w:rsidRPr="00137F3C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86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4336DC" w:rsidRPr="000A6536" w:rsidRDefault="004336DC" w:rsidP="00EC122D">
            <w:pPr>
              <w:rPr>
                <w:b/>
                <w:i/>
                <w:sz w:val="16"/>
              </w:rPr>
            </w:pPr>
          </w:p>
        </w:tc>
      </w:tr>
    </w:tbl>
    <w:p w:rsidR="000625C2" w:rsidRDefault="000625C2" w:rsidP="0015157D"/>
    <w:p w:rsidR="00235B3D" w:rsidRPr="00A5339B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235B3D" w:rsidRPr="00C43DAD">
        <w:rPr>
          <w:b/>
          <w:i/>
          <w:sz w:val="32"/>
        </w:rPr>
        <w:lastRenderedPageBreak/>
        <w:t xml:space="preserve">4-осная цистерна </w:t>
      </w:r>
      <w:r w:rsidR="00235B3D">
        <w:rPr>
          <w:b/>
          <w:i/>
          <w:sz w:val="32"/>
        </w:rPr>
        <w:t>для бензина-нефти</w:t>
      </w:r>
      <w:r w:rsidR="00235B3D" w:rsidRPr="00C43DAD">
        <w:rPr>
          <w:b/>
          <w:i/>
          <w:sz w:val="32"/>
        </w:rPr>
        <w:t>, модели 15-1</w:t>
      </w:r>
      <w:r w:rsidR="00235B3D">
        <w:rPr>
          <w:b/>
          <w:i/>
          <w:sz w:val="32"/>
        </w:rPr>
        <w:t>608-05</w:t>
      </w:r>
    </w:p>
    <w:p w:rsidR="00235B3D" w:rsidRDefault="00235B3D" w:rsidP="00235B3D"/>
    <w:p w:rsidR="00235B3D" w:rsidRPr="00A5339B" w:rsidRDefault="00E47A18" w:rsidP="00235B3D">
      <w:r>
        <w:rPr>
          <w:noProof/>
        </w:rPr>
        <w:drawing>
          <wp:inline distT="0" distB="0" distL="0" distR="0" wp14:anchorId="0F90957D" wp14:editId="38C38A1E">
            <wp:extent cx="8890000" cy="2743200"/>
            <wp:effectExtent l="19050" t="0" r="6350" b="0"/>
            <wp:docPr id="261" name="Рисунок 261" descr="15-1608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15-1608-03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B3D" w:rsidRDefault="00235B3D" w:rsidP="00235B3D">
      <w:pPr>
        <w:jc w:val="center"/>
        <w:rPr>
          <w:b/>
          <w:i/>
        </w:rPr>
      </w:pPr>
    </w:p>
    <w:p w:rsidR="00235B3D" w:rsidRPr="00C43DAD" w:rsidRDefault="00235B3D" w:rsidP="00235B3D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</w:t>
      </w:r>
      <w:r>
        <w:rPr>
          <w:b/>
          <w:i/>
        </w:rPr>
        <w:t>бензина-нефти</w:t>
      </w:r>
    </w:p>
    <w:p w:rsidR="00235B3D" w:rsidRPr="004C3149" w:rsidRDefault="00235B3D" w:rsidP="00235B3D">
      <w:pPr>
        <w:jc w:val="center"/>
        <w:rPr>
          <w:b/>
          <w:i/>
        </w:rPr>
      </w:pPr>
    </w:p>
    <w:tbl>
      <w:tblPr>
        <w:tblW w:w="13809" w:type="dxa"/>
        <w:jc w:val="center"/>
        <w:tblInd w:w="707" w:type="dxa"/>
        <w:tblLayout w:type="fixed"/>
        <w:tblLook w:val="0000" w:firstRow="0" w:lastRow="0" w:firstColumn="0" w:lastColumn="0" w:noHBand="0" w:noVBand="0"/>
      </w:tblPr>
      <w:tblGrid>
        <w:gridCol w:w="3059"/>
        <w:gridCol w:w="1528"/>
        <w:gridCol w:w="3537"/>
        <w:gridCol w:w="868"/>
        <w:gridCol w:w="3389"/>
        <w:gridCol w:w="1428"/>
      </w:tblGrid>
      <w:tr w:rsidR="00235B3D" w:rsidTr="00EC122D">
        <w:trPr>
          <w:jc w:val="center"/>
        </w:trPr>
        <w:tc>
          <w:tcPr>
            <w:tcW w:w="305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28" w:type="dxa"/>
          </w:tcPr>
          <w:p w:rsidR="00235B3D" w:rsidRPr="000A6536" w:rsidRDefault="00235B3D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537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68" w:type="dxa"/>
          </w:tcPr>
          <w:p w:rsidR="00235B3D" w:rsidRPr="000A6536" w:rsidRDefault="00235B3D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62</w:t>
            </w: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528" w:type="dxa"/>
          </w:tcPr>
          <w:p w:rsidR="00235B3D" w:rsidRPr="000A6536" w:rsidRDefault="00235B3D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537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6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3080</w:t>
            </w:r>
          </w:p>
        </w:tc>
        <w:tc>
          <w:tcPr>
            <w:tcW w:w="3389" w:type="dxa"/>
          </w:tcPr>
          <w:p w:rsidR="00235B3D" w:rsidRPr="00C30D64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28" w:type="dxa"/>
          </w:tcPr>
          <w:p w:rsidR="00235B3D" w:rsidRPr="000A6536" w:rsidRDefault="00235B3D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608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05</w:t>
            </w:r>
          </w:p>
        </w:tc>
        <w:tc>
          <w:tcPr>
            <w:tcW w:w="3537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6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35B3D" w:rsidRPr="000A6536" w:rsidRDefault="00235B3D" w:rsidP="00EC122D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4,0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28" w:type="dxa"/>
          </w:tcPr>
          <w:p w:rsidR="00235B3D" w:rsidRPr="000A6536" w:rsidRDefault="00235B3D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37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6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4620</w:t>
            </w:r>
          </w:p>
        </w:tc>
        <w:tc>
          <w:tcPr>
            <w:tcW w:w="338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</w:t>
            </w: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28" w:type="dxa"/>
          </w:tcPr>
          <w:p w:rsidR="00235B3D" w:rsidRPr="0060102B" w:rsidRDefault="00235B3D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  <w:lang w:val="en-US"/>
              </w:rPr>
              <w:t>60</w:t>
            </w:r>
            <w:r>
              <w:rPr>
                <w:b/>
                <w:i/>
                <w:sz w:val="16"/>
              </w:rPr>
              <w:t>,0</w:t>
            </w:r>
          </w:p>
        </w:tc>
        <w:tc>
          <w:tcPr>
            <w:tcW w:w="3537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60102B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60102B">
              <w:rPr>
                <w:b/>
                <w:i/>
                <w:sz w:val="16"/>
              </w:rPr>
              <w:t>)</w:t>
            </w:r>
            <w:r w:rsidRPr="000A6536">
              <w:rPr>
                <w:b/>
                <w:i/>
                <w:sz w:val="16"/>
              </w:rPr>
              <w:t>, т</w:t>
            </w:r>
          </w:p>
        </w:tc>
        <w:tc>
          <w:tcPr>
            <w:tcW w:w="1528" w:type="dxa"/>
          </w:tcPr>
          <w:p w:rsidR="00235B3D" w:rsidRPr="000A6536" w:rsidRDefault="00235B3D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23,1/24,7</w:t>
            </w:r>
          </w:p>
        </w:tc>
        <w:tc>
          <w:tcPr>
            <w:tcW w:w="3537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0A6536">
              <w:rPr>
                <w:b/>
                <w:i/>
                <w:sz w:val="16"/>
              </w:rPr>
              <w:t>ележки</w:t>
            </w:r>
          </w:p>
        </w:tc>
        <w:tc>
          <w:tcPr>
            <w:tcW w:w="868" w:type="dxa"/>
          </w:tcPr>
          <w:p w:rsidR="00235B3D" w:rsidRPr="000A6536" w:rsidRDefault="00235B3D" w:rsidP="00EC122D">
            <w:pPr>
              <w:ind w:right="-91"/>
              <w:rPr>
                <w:b/>
                <w:i/>
                <w:sz w:val="16"/>
              </w:rPr>
            </w:pPr>
            <w:r w:rsidRPr="00D36CEE">
              <w:rPr>
                <w:b/>
                <w:i/>
                <w:sz w:val="14"/>
                <w:szCs w:val="14"/>
              </w:rPr>
              <w:t>Тип 2</w:t>
            </w:r>
            <w:r>
              <w:rPr>
                <w:b/>
                <w:i/>
                <w:sz w:val="14"/>
                <w:szCs w:val="14"/>
                <w:lang w:val="en-US"/>
              </w:rPr>
              <w:t xml:space="preserve"> </w:t>
            </w:r>
            <w:r w:rsidRPr="00D36CEE">
              <w:rPr>
                <w:b/>
                <w:i/>
                <w:sz w:val="14"/>
                <w:szCs w:val="14"/>
              </w:rPr>
              <w:t xml:space="preserve"> ГОСТ 9246</w:t>
            </w:r>
          </w:p>
        </w:tc>
        <w:tc>
          <w:tcPr>
            <w:tcW w:w="338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28" w:type="dxa"/>
          </w:tcPr>
          <w:p w:rsidR="00235B3D" w:rsidRPr="000A6536" w:rsidRDefault="00235B3D" w:rsidP="00EC122D">
            <w:pPr>
              <w:ind w:lef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528" w:type="dxa"/>
          </w:tcPr>
          <w:p w:rsidR="00235B3D" w:rsidRPr="000A6536" w:rsidRDefault="00235B3D" w:rsidP="00EC122D">
            <w:pPr>
              <w:ind w:lef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229,8 (23,4)</w:t>
            </w:r>
          </w:p>
        </w:tc>
        <w:tc>
          <w:tcPr>
            <w:tcW w:w="3537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28" w:type="dxa"/>
          </w:tcPr>
          <w:p w:rsidR="00235B3D" w:rsidRPr="000A6536" w:rsidRDefault="00235B3D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73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537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6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28" w:type="dxa"/>
          </w:tcPr>
          <w:p w:rsidR="00235B3D" w:rsidRPr="000A6536" w:rsidRDefault="00235B3D" w:rsidP="00EC122D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</w:t>
            </w: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28" w:type="dxa"/>
          </w:tcPr>
          <w:p w:rsidR="00235B3D" w:rsidRPr="000A6536" w:rsidRDefault="00235B3D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3537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86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нижний</w:t>
            </w: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Скорость конструкционная, </w:t>
            </w:r>
            <w:r w:rsidRPr="009E7474">
              <w:rPr>
                <w:b/>
                <w:i/>
                <w:sz w:val="16"/>
              </w:rPr>
              <w:t>м/с (км/ч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528" w:type="dxa"/>
          </w:tcPr>
          <w:p w:rsidR="00235B3D" w:rsidRPr="000A6536" w:rsidRDefault="00235B3D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33,3 (</w:t>
            </w:r>
            <w:r w:rsidRPr="000A6536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3537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без кожуха</w:t>
            </w:r>
          </w:p>
        </w:tc>
        <w:tc>
          <w:tcPr>
            <w:tcW w:w="86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10770</w:t>
            </w:r>
          </w:p>
        </w:tc>
        <w:tc>
          <w:tcPr>
            <w:tcW w:w="338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28" w:type="dxa"/>
          </w:tcPr>
          <w:p w:rsidR="00235B3D" w:rsidRPr="000A6536" w:rsidRDefault="00235B3D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537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с кожухом</w:t>
            </w:r>
          </w:p>
        </w:tc>
        <w:tc>
          <w:tcPr>
            <w:tcW w:w="868" w:type="dxa"/>
          </w:tcPr>
          <w:p w:rsidR="00235B3D" w:rsidRPr="003B1942" w:rsidRDefault="00235B3D" w:rsidP="00EC122D">
            <w:pPr>
              <w:rPr>
                <w:b/>
                <w:i/>
                <w:sz w:val="12"/>
                <w:szCs w:val="12"/>
              </w:rPr>
            </w:pPr>
            <w:r>
              <w:rPr>
                <w:b/>
                <w:i/>
                <w:sz w:val="16"/>
              </w:rPr>
              <w:t xml:space="preserve">10848 </w:t>
            </w:r>
          </w:p>
        </w:tc>
        <w:tc>
          <w:tcPr>
            <w:tcW w:w="338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28" w:type="dxa"/>
          </w:tcPr>
          <w:p w:rsidR="00235B3D" w:rsidRPr="000A6536" w:rsidRDefault="00235B3D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537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6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9E7474" w:rsidRDefault="00235B3D" w:rsidP="00EC122D">
            <w:pPr>
              <w:rPr>
                <w:b/>
                <w:i/>
                <w:sz w:val="16"/>
              </w:rPr>
            </w:pPr>
            <w:r w:rsidRPr="009E7474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28" w:type="dxa"/>
          </w:tcPr>
          <w:p w:rsidR="00235B3D" w:rsidRPr="009E7474" w:rsidRDefault="00235B3D" w:rsidP="00EC122D">
            <w:pPr>
              <w:rPr>
                <w:b/>
                <w:i/>
                <w:sz w:val="16"/>
              </w:rPr>
            </w:pPr>
            <w:r w:rsidRPr="009E7474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30</w:t>
            </w:r>
          </w:p>
        </w:tc>
        <w:tc>
          <w:tcPr>
            <w:tcW w:w="3537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86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1992</w:t>
            </w: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9E7474" w:rsidRDefault="00235B3D" w:rsidP="00EC122D">
            <w:pPr>
              <w:rPr>
                <w:b/>
                <w:i/>
                <w:sz w:val="16"/>
              </w:rPr>
            </w:pPr>
            <w:r w:rsidRPr="009E7474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528" w:type="dxa"/>
          </w:tcPr>
          <w:p w:rsidR="00235B3D" w:rsidRPr="009E7474" w:rsidRDefault="00235B3D" w:rsidP="00EC122D">
            <w:pPr>
              <w:jc w:val="both"/>
              <w:rPr>
                <w:b/>
                <w:i/>
                <w:sz w:val="16"/>
              </w:rPr>
            </w:pPr>
            <w:r w:rsidRPr="009E7474">
              <w:rPr>
                <w:b/>
                <w:i/>
                <w:sz w:val="16"/>
              </w:rPr>
              <w:t>7</w:t>
            </w:r>
            <w:r>
              <w:rPr>
                <w:b/>
                <w:i/>
                <w:sz w:val="16"/>
              </w:rPr>
              <w:t>08</w:t>
            </w:r>
          </w:p>
        </w:tc>
        <w:tc>
          <w:tcPr>
            <w:tcW w:w="3537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  (по </w:t>
            </w:r>
          </w:p>
        </w:tc>
        <w:tc>
          <w:tcPr>
            <w:tcW w:w="86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28" w:type="dxa"/>
          </w:tcPr>
          <w:p w:rsidR="00235B3D" w:rsidRPr="000A6536" w:rsidRDefault="00235B3D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235B3D" w:rsidRPr="00137F3C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регулировке предохранительного клапана), </w:t>
            </w:r>
          </w:p>
        </w:tc>
        <w:tc>
          <w:tcPr>
            <w:tcW w:w="86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0A6536" w:rsidRDefault="00235B3D" w:rsidP="00EC122D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28" w:type="dxa"/>
          </w:tcPr>
          <w:p w:rsidR="00235B3D" w:rsidRPr="000A6536" w:rsidRDefault="00235B3D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537" w:type="dxa"/>
          </w:tcPr>
          <w:p w:rsidR="00235B3D" w:rsidRPr="00C30D64" w:rsidRDefault="00235B3D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6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0,2 (2,0)</w:t>
            </w:r>
          </w:p>
        </w:tc>
        <w:tc>
          <w:tcPr>
            <w:tcW w:w="338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</w:p>
        </w:tc>
      </w:tr>
      <w:tr w:rsidR="00235B3D" w:rsidTr="00EC122D">
        <w:trPr>
          <w:jc w:val="center"/>
        </w:trPr>
        <w:tc>
          <w:tcPr>
            <w:tcW w:w="3059" w:type="dxa"/>
          </w:tcPr>
          <w:p w:rsidR="00235B3D" w:rsidRPr="000A6536" w:rsidRDefault="00235B3D" w:rsidP="00EC122D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235B3D" w:rsidRPr="000A6536" w:rsidRDefault="00235B3D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86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235B3D" w:rsidRPr="000A6536" w:rsidRDefault="00235B3D" w:rsidP="00EC122D">
            <w:pPr>
              <w:rPr>
                <w:b/>
                <w:i/>
                <w:sz w:val="16"/>
              </w:rPr>
            </w:pPr>
          </w:p>
        </w:tc>
      </w:tr>
    </w:tbl>
    <w:p w:rsidR="000625C2" w:rsidRDefault="000625C2" w:rsidP="00217A39">
      <w:pPr>
        <w:jc w:val="center"/>
        <w:rPr>
          <w:b/>
          <w:i/>
          <w:sz w:val="32"/>
        </w:rPr>
      </w:pPr>
    </w:p>
    <w:p w:rsidR="00217A39" w:rsidRPr="00D42F5E" w:rsidRDefault="000625C2" w:rsidP="00217A39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217A39" w:rsidRPr="00D42F5E">
        <w:rPr>
          <w:b/>
          <w:i/>
          <w:sz w:val="32"/>
        </w:rPr>
        <w:lastRenderedPageBreak/>
        <w:t>4-осная цистерна для метанола, модель 15-1610</w:t>
      </w:r>
    </w:p>
    <w:p w:rsidR="00217A39" w:rsidRDefault="00217A39" w:rsidP="00217A39">
      <w:pPr>
        <w:rPr>
          <w:sz w:val="16"/>
        </w:rPr>
      </w:pPr>
    </w:p>
    <w:p w:rsidR="00217A39" w:rsidRDefault="0073180D" w:rsidP="00217A39">
      <w:pPr>
        <w:jc w:val="center"/>
        <w:rPr>
          <w:sz w:val="32"/>
        </w:rPr>
      </w:pPr>
      <w:r w:rsidRPr="005D73D7">
        <w:rPr>
          <w:sz w:val="32"/>
        </w:rPr>
        <w:fldChar w:fldCharType="begin"/>
      </w:r>
      <w:r w:rsidR="00B31677" w:rsidRPr="005D73D7">
        <w:rPr>
          <w:sz w:val="32"/>
        </w:rPr>
        <w:instrText xml:space="preserve"> LINK PhotoFinish "C:\\PHOTO\\РИС160.PCX" "" \a \p \* MERGEFORMAT </w:instrText>
      </w:r>
      <w:r w:rsidRPr="005D73D7">
        <w:rPr>
          <w:sz w:val="32"/>
        </w:rPr>
        <w:fldChar w:fldCharType="separate"/>
      </w:r>
      <w:r w:rsidR="00014D49">
        <w:rPr>
          <w:sz w:val="32"/>
        </w:rPr>
        <w:object w:dxaOrig="11497" w:dyaOrig="4297">
          <v:shape id="_x0000_i1149" type="#_x0000_t75" style="width:575.15pt;height:215.15pt">
            <v:imagedata r:id="rId201" o:title="" croptop="2267f" cropbottom="757f" cropleft="155f"/>
          </v:shape>
        </w:object>
      </w:r>
      <w:r w:rsidRPr="005D73D7">
        <w:rPr>
          <w:sz w:val="32"/>
        </w:rPr>
        <w:fldChar w:fldCharType="end"/>
      </w:r>
    </w:p>
    <w:p w:rsidR="00217A39" w:rsidRDefault="00217A39" w:rsidP="00217A39">
      <w:pPr>
        <w:rPr>
          <w:sz w:val="16"/>
        </w:rPr>
      </w:pPr>
    </w:p>
    <w:p w:rsidR="00217A39" w:rsidRPr="00D42F5E" w:rsidRDefault="00217A39" w:rsidP="00217A39">
      <w:pPr>
        <w:jc w:val="center"/>
        <w:rPr>
          <w:b/>
          <w:i/>
        </w:rPr>
      </w:pPr>
      <w:r w:rsidRPr="00D42F5E">
        <w:rPr>
          <w:b/>
          <w:i/>
        </w:rPr>
        <w:t>Назначение: для перевозки метанола</w:t>
      </w:r>
    </w:p>
    <w:p w:rsidR="00217A39" w:rsidRDefault="00217A39" w:rsidP="00217A39">
      <w:pPr>
        <w:rPr>
          <w:sz w:val="16"/>
        </w:rPr>
      </w:pPr>
    </w:p>
    <w:tbl>
      <w:tblPr>
        <w:tblW w:w="13130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40"/>
        <w:gridCol w:w="1502"/>
        <w:gridCol w:w="3260"/>
        <w:gridCol w:w="992"/>
        <w:gridCol w:w="3260"/>
        <w:gridCol w:w="1276"/>
      </w:tblGrid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0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1610.00.000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76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нет</w:t>
            </w: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0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ТУ 24.00.6217-88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5160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нет</w:t>
            </w: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0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15-1610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4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нет</w:t>
            </w: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0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766</w:t>
            </w:r>
          </w:p>
        </w:tc>
        <w:tc>
          <w:tcPr>
            <w:tcW w:w="3260" w:type="dxa"/>
          </w:tcPr>
          <w:p w:rsidR="00217A39" w:rsidRPr="000A6536" w:rsidRDefault="00217A39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0A6536">
              <w:rPr>
                <w:b/>
                <w:i/>
                <w:sz w:val="16"/>
              </w:rPr>
              <w:t>ележки</w:t>
            </w:r>
          </w:p>
        </w:tc>
        <w:tc>
          <w:tcPr>
            <w:tcW w:w="992" w:type="dxa"/>
          </w:tcPr>
          <w:p w:rsidR="00217A39" w:rsidRPr="003722B8" w:rsidRDefault="00217A39" w:rsidP="00EC122D">
            <w:pPr>
              <w:rPr>
                <w:b/>
                <w:i/>
                <w:spacing w:val="-10"/>
                <w:sz w:val="16"/>
              </w:rPr>
            </w:pPr>
            <w:r w:rsidRPr="003722B8">
              <w:rPr>
                <w:b/>
                <w:i/>
                <w:spacing w:val="-10"/>
                <w:sz w:val="16"/>
              </w:rPr>
              <w:t>Тип 2  ГОСТ 9246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276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нет</w:t>
            </w: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217A39" w:rsidP="00EC122D">
            <w:pPr>
              <w:tabs>
                <w:tab w:val="right" w:pos="2624"/>
              </w:tabs>
              <w:rPr>
                <w:b/>
                <w:i/>
                <w:sz w:val="16"/>
              </w:rPr>
            </w:pPr>
            <w:r w:rsidRPr="00E70B44">
              <w:rPr>
                <w:b/>
                <w:i/>
                <w:sz w:val="16"/>
              </w:rPr>
              <w:t>Код особенности модели</w:t>
            </w:r>
            <w:r>
              <w:rPr>
                <w:b/>
                <w:i/>
                <w:sz w:val="16"/>
              </w:rPr>
              <w:tab/>
            </w:r>
          </w:p>
        </w:tc>
        <w:tc>
          <w:tcPr>
            <w:tcW w:w="1502" w:type="dxa"/>
          </w:tcPr>
          <w:p w:rsidR="00217A39" w:rsidRPr="00A94623" w:rsidRDefault="00217A39" w:rsidP="00EC122D">
            <w:pPr>
              <w:ind w:right="-186"/>
              <w:rPr>
                <w:b/>
                <w:i/>
                <w:sz w:val="16"/>
                <w:lang w:val="en-US"/>
              </w:rPr>
            </w:pPr>
            <w:r>
              <w:rPr>
                <w:b/>
                <w:i/>
                <w:sz w:val="16"/>
                <w:lang w:val="en-US"/>
              </w:rPr>
              <w:t>721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76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02" w:type="dxa"/>
          </w:tcPr>
          <w:p w:rsidR="00217A39" w:rsidRPr="00D42F5E" w:rsidRDefault="00217A39" w:rsidP="00EC122D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есть</w:t>
            </w: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0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66,0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3200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217A39" w:rsidRPr="00D42F5E" w:rsidRDefault="00217A39" w:rsidP="00EC122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- верхний</w:t>
            </w: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BE6F1D" w:rsidP="00EC122D">
            <w:pPr>
              <w:rPr>
                <w:b/>
                <w:i/>
                <w:sz w:val="16"/>
              </w:rPr>
            </w:pPr>
            <w:r w:rsidRPr="00BE6F1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0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25,0</w:t>
            </w:r>
            <w:r w:rsidR="00BE6F1D">
              <w:rPr>
                <w:b/>
                <w:i/>
                <w:sz w:val="16"/>
              </w:rPr>
              <w:t>/27,2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11194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- верхний</w:t>
            </w: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150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Удельный объем, м</w:t>
            </w:r>
            <w:r w:rsidRPr="00D42F5E">
              <w:rPr>
                <w:b/>
                <w:i/>
                <w:sz w:val="16"/>
                <w:vertAlign w:val="superscript"/>
              </w:rPr>
              <w:t>3</w:t>
            </w:r>
            <w:r w:rsidRPr="00D42F5E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  <w:r w:rsidRPr="00D42F5E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29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217A39" w:rsidRPr="00C20108" w:rsidRDefault="00217A39" w:rsidP="00EC122D">
            <w:pPr>
              <w:rPr>
                <w:b/>
                <w:i/>
                <w:spacing w:val="-14"/>
                <w:sz w:val="16"/>
              </w:rPr>
            </w:pPr>
            <w:r w:rsidRPr="00C20108">
              <w:rPr>
                <w:b/>
                <w:i/>
                <w:spacing w:val="-14"/>
                <w:sz w:val="16"/>
              </w:rPr>
              <w:t>передавливанием</w:t>
            </w: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0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223,1 (22,75)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Наличие лестниц, шт.:</w:t>
            </w:r>
          </w:p>
        </w:tc>
        <w:tc>
          <w:tcPr>
            <w:tcW w:w="1276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0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74,2 (7,57)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ind w:right="-108"/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Объем котла, м</w:t>
            </w:r>
            <w:r w:rsidRPr="00D42F5E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0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85,6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E70B44" w:rsidRDefault="00217A39" w:rsidP="00EC122D">
            <w:pPr>
              <w:rPr>
                <w:b/>
                <w:i/>
                <w:sz w:val="16"/>
              </w:rPr>
            </w:pPr>
            <w:r w:rsidRPr="00E70B44">
              <w:rPr>
                <w:b/>
                <w:i/>
                <w:sz w:val="16"/>
              </w:rPr>
              <w:t>Скорость конструкционная, м/с (км/ч)</w:t>
            </w:r>
          </w:p>
        </w:tc>
        <w:tc>
          <w:tcPr>
            <w:tcW w:w="1502" w:type="dxa"/>
          </w:tcPr>
          <w:p w:rsidR="00217A39" w:rsidRPr="00E70B44" w:rsidRDefault="00217A39" w:rsidP="00EC122D">
            <w:pPr>
              <w:rPr>
                <w:b/>
                <w:i/>
                <w:sz w:val="16"/>
              </w:rPr>
            </w:pPr>
            <w:r w:rsidRPr="00E70B44">
              <w:rPr>
                <w:b/>
                <w:i/>
                <w:sz w:val="16"/>
              </w:rPr>
              <w:t>33,3 (120)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 xml:space="preserve">по регулировке предохранительного </w:t>
            </w: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 xml:space="preserve">Максимально допустимая температура загружаемого продукта, </w:t>
            </w:r>
            <w:r w:rsidRPr="00D42F5E">
              <w:rPr>
                <w:b/>
                <w:i/>
                <w:sz w:val="16"/>
              </w:rPr>
              <w:sym w:font="Symbol" w:char="F0B0"/>
            </w:r>
            <w:r w:rsidRPr="00D42F5E">
              <w:rPr>
                <w:b/>
                <w:i/>
                <w:sz w:val="16"/>
              </w:rPr>
              <w:t>С</w:t>
            </w:r>
          </w:p>
        </w:tc>
        <w:tc>
          <w:tcPr>
            <w:tcW w:w="1276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+70</w:t>
            </w: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0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1-Т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клапана, МПа (кгс/см</w:t>
            </w:r>
            <w:r w:rsidRPr="00D42F5E">
              <w:rPr>
                <w:b/>
                <w:i/>
                <w:sz w:val="16"/>
                <w:vertAlign w:val="superscript"/>
              </w:rPr>
              <w:t>2</w:t>
            </w:r>
            <w:r w:rsidRPr="00D42F5E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0,25 (2,5)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0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7800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Год постановки на серийное</w:t>
            </w:r>
          </w:p>
        </w:tc>
        <w:tc>
          <w:tcPr>
            <w:tcW w:w="1276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217A39" w:rsidP="00EC122D">
            <w:pPr>
              <w:ind w:left="317" w:hanging="295"/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0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17A39" w:rsidRPr="00D42F5E" w:rsidRDefault="00217A39" w:rsidP="00EC122D">
            <w:pPr>
              <w:ind w:right="-108"/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гидравлическом испытании, МПа (кгс/см</w:t>
            </w:r>
            <w:r w:rsidRPr="00D42F5E">
              <w:rPr>
                <w:b/>
                <w:i/>
                <w:sz w:val="16"/>
                <w:vertAlign w:val="superscript"/>
              </w:rPr>
              <w:t>2</w:t>
            </w:r>
            <w:r w:rsidRPr="00D42F5E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0,55 (5,5)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76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1988</w:t>
            </w: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217A39" w:rsidP="00EC122D">
            <w:pPr>
              <w:ind w:left="317"/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0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12020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1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217A39" w:rsidRPr="00D42F5E" w:rsidTr="00EC122D">
        <w:trPr>
          <w:jc w:val="center"/>
        </w:trPr>
        <w:tc>
          <w:tcPr>
            <w:tcW w:w="284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50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10800</w:t>
            </w: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992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217A39" w:rsidRPr="00D42F5E" w:rsidRDefault="00217A39" w:rsidP="00EC122D">
            <w:pPr>
              <w:rPr>
                <w:b/>
                <w:i/>
                <w:sz w:val="16"/>
              </w:rPr>
            </w:pPr>
            <w:r w:rsidRPr="00D42F5E">
              <w:rPr>
                <w:b/>
                <w:i/>
                <w:sz w:val="16"/>
              </w:rPr>
              <w:t>нет</w:t>
            </w:r>
          </w:p>
        </w:tc>
      </w:tr>
    </w:tbl>
    <w:p w:rsidR="00217A39" w:rsidRPr="00A25616" w:rsidRDefault="000625C2" w:rsidP="00217A39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217A39" w:rsidRPr="00C43DAD">
        <w:rPr>
          <w:b/>
          <w:i/>
          <w:sz w:val="32"/>
        </w:rPr>
        <w:lastRenderedPageBreak/>
        <w:t xml:space="preserve">4-осная цистерна </w:t>
      </w:r>
      <w:r w:rsidR="00217A39">
        <w:rPr>
          <w:b/>
          <w:i/>
          <w:sz w:val="32"/>
        </w:rPr>
        <w:t>для метанола</w:t>
      </w:r>
      <w:r w:rsidR="00217A39" w:rsidRPr="00C43DAD">
        <w:rPr>
          <w:b/>
          <w:i/>
          <w:sz w:val="32"/>
        </w:rPr>
        <w:t>, модели 15-1</w:t>
      </w:r>
      <w:r w:rsidR="00217A39">
        <w:rPr>
          <w:b/>
          <w:i/>
          <w:sz w:val="32"/>
        </w:rPr>
        <w:t>610-02</w:t>
      </w:r>
    </w:p>
    <w:p w:rsidR="00217A39" w:rsidRPr="00A25616" w:rsidRDefault="00217A39" w:rsidP="00217A39">
      <w:pPr>
        <w:rPr>
          <w:sz w:val="16"/>
          <w:szCs w:val="16"/>
        </w:rPr>
      </w:pPr>
    </w:p>
    <w:p w:rsidR="00217A39" w:rsidRPr="00A25616" w:rsidRDefault="00E47A18" w:rsidP="00217A39">
      <w:r>
        <w:rPr>
          <w:noProof/>
        </w:rPr>
        <w:drawing>
          <wp:inline distT="0" distB="0" distL="0" distR="0" wp14:anchorId="40967318" wp14:editId="66CA4385">
            <wp:extent cx="8744262" cy="3048000"/>
            <wp:effectExtent l="19050" t="0" r="0" b="0"/>
            <wp:docPr id="263" name="Рисунок 263" descr="15-1610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15-1610-02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3054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A39" w:rsidRPr="00C43DAD" w:rsidRDefault="00217A39" w:rsidP="00217A39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метанола</w:t>
      </w:r>
    </w:p>
    <w:p w:rsidR="00217A39" w:rsidRPr="00A25616" w:rsidRDefault="00217A39" w:rsidP="00217A39">
      <w:pPr>
        <w:jc w:val="center"/>
        <w:rPr>
          <w:b/>
          <w:i/>
          <w:sz w:val="16"/>
          <w:szCs w:val="16"/>
        </w:rPr>
      </w:pPr>
    </w:p>
    <w:tbl>
      <w:tblPr>
        <w:tblW w:w="13513" w:type="dxa"/>
        <w:jc w:val="center"/>
        <w:tblInd w:w="707" w:type="dxa"/>
        <w:tblLayout w:type="fixed"/>
        <w:tblLook w:val="0000" w:firstRow="0" w:lastRow="0" w:firstColumn="0" w:lastColumn="0" w:noHBand="0" w:noVBand="0"/>
      </w:tblPr>
      <w:tblGrid>
        <w:gridCol w:w="2763"/>
        <w:gridCol w:w="1528"/>
        <w:gridCol w:w="3537"/>
        <w:gridCol w:w="868"/>
        <w:gridCol w:w="3389"/>
        <w:gridCol w:w="1428"/>
      </w:tblGrid>
      <w:tr w:rsidR="00217A39" w:rsidTr="00EC122D">
        <w:trPr>
          <w:jc w:val="center"/>
        </w:trPr>
        <w:tc>
          <w:tcPr>
            <w:tcW w:w="2763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28" w:type="dxa"/>
          </w:tcPr>
          <w:p w:rsidR="00217A39" w:rsidRPr="000A6536" w:rsidRDefault="00217A39" w:rsidP="00217A39">
            <w:pPr>
              <w:spacing w:line="216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1610</w:t>
            </w:r>
            <w:r w:rsidRPr="000A6536">
              <w:rPr>
                <w:b/>
                <w:i/>
                <w:sz w:val="16"/>
              </w:rPr>
              <w:t>.00.000-</w:t>
            </w:r>
            <w:r>
              <w:rPr>
                <w:b/>
                <w:i/>
                <w:sz w:val="16"/>
              </w:rPr>
              <w:t>02</w:t>
            </w:r>
          </w:p>
        </w:tc>
        <w:tc>
          <w:tcPr>
            <w:tcW w:w="3537" w:type="dxa"/>
          </w:tcPr>
          <w:p w:rsidR="00217A39" w:rsidRPr="000A6536" w:rsidRDefault="00217A39" w:rsidP="00217A39">
            <w:pPr>
              <w:spacing w:line="216" w:lineRule="auto"/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217A39" w:rsidRPr="00C30D64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142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528" w:type="dxa"/>
          </w:tcPr>
          <w:p w:rsidR="00217A39" w:rsidRPr="000A6536" w:rsidRDefault="00217A39" w:rsidP="00217A39">
            <w:pPr>
              <w:spacing w:line="216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24.00.6217-88</w:t>
            </w:r>
          </w:p>
        </w:tc>
        <w:tc>
          <w:tcPr>
            <w:tcW w:w="3537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217A39" w:rsidRPr="000A6536" w:rsidRDefault="00217A39" w:rsidP="00217A39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42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55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5,5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28" w:type="dxa"/>
          </w:tcPr>
          <w:p w:rsidR="00217A39" w:rsidRPr="000A6536" w:rsidRDefault="00217A39" w:rsidP="00217A39">
            <w:pPr>
              <w:spacing w:line="216" w:lineRule="auto"/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610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02</w:t>
            </w:r>
          </w:p>
        </w:tc>
        <w:tc>
          <w:tcPr>
            <w:tcW w:w="3537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3260</w:t>
            </w:r>
          </w:p>
        </w:tc>
        <w:tc>
          <w:tcPr>
            <w:tcW w:w="3389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42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28" w:type="dxa"/>
          </w:tcPr>
          <w:p w:rsidR="00217A39" w:rsidRPr="000A6536" w:rsidRDefault="00217A39" w:rsidP="00217A39">
            <w:pPr>
              <w:spacing w:line="216" w:lineRule="auto"/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37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2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217A39" w:rsidRPr="004F6170" w:rsidRDefault="00217A39" w:rsidP="00217A39">
            <w:pPr>
              <w:spacing w:line="216" w:lineRule="auto"/>
              <w:jc w:val="both"/>
              <w:rPr>
                <w:b/>
                <w:i/>
                <w:spacing w:val="-16"/>
                <w:sz w:val="16"/>
              </w:rPr>
            </w:pPr>
            <w:r w:rsidRPr="004F6170">
              <w:rPr>
                <w:b/>
                <w:i/>
                <w:spacing w:val="-16"/>
                <w:sz w:val="16"/>
              </w:rPr>
              <w:t>ОАО «Азовобщемаш»</w:t>
            </w:r>
          </w:p>
        </w:tc>
        <w:tc>
          <w:tcPr>
            <w:tcW w:w="3537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5160</w:t>
            </w:r>
          </w:p>
        </w:tc>
        <w:tc>
          <w:tcPr>
            <w:tcW w:w="3389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2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28" w:type="dxa"/>
          </w:tcPr>
          <w:p w:rsidR="00217A39" w:rsidRPr="000A6536" w:rsidRDefault="00217A39" w:rsidP="00217A39">
            <w:pPr>
              <w:spacing w:line="216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766</w:t>
            </w:r>
          </w:p>
        </w:tc>
        <w:tc>
          <w:tcPr>
            <w:tcW w:w="3537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28" w:type="dxa"/>
          </w:tcPr>
          <w:p w:rsidR="00217A39" w:rsidRPr="000A6536" w:rsidRDefault="00217A39" w:rsidP="00217A39">
            <w:pPr>
              <w:spacing w:line="216" w:lineRule="auto"/>
              <w:ind w:right="-108"/>
              <w:jc w:val="both"/>
              <w:rPr>
                <w:b/>
                <w:i/>
                <w:sz w:val="16"/>
              </w:rPr>
            </w:pP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E70B44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E70B44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528" w:type="dxa"/>
          </w:tcPr>
          <w:p w:rsidR="00217A39" w:rsidRPr="00166354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721</w:t>
            </w:r>
          </w:p>
        </w:tc>
        <w:tc>
          <w:tcPr>
            <w:tcW w:w="3537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0A6536">
              <w:rPr>
                <w:b/>
                <w:i/>
                <w:sz w:val="16"/>
              </w:rPr>
              <w:t>ележки</w:t>
            </w: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3722B8">
              <w:rPr>
                <w:b/>
                <w:i/>
                <w:spacing w:val="-10"/>
                <w:sz w:val="16"/>
              </w:rPr>
              <w:t>Тип 2  ГОСТ 9246</w:t>
            </w:r>
          </w:p>
        </w:tc>
        <w:tc>
          <w:tcPr>
            <w:tcW w:w="3389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2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28" w:type="dxa"/>
          </w:tcPr>
          <w:p w:rsidR="00217A39" w:rsidRPr="000A6536" w:rsidRDefault="00217A39" w:rsidP="00217A39">
            <w:pPr>
              <w:spacing w:line="216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65,0</w:t>
            </w:r>
          </w:p>
        </w:tc>
        <w:tc>
          <w:tcPr>
            <w:tcW w:w="3537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28" w:type="dxa"/>
          </w:tcPr>
          <w:p w:rsidR="00217A39" w:rsidRPr="000A6536" w:rsidRDefault="00217A39" w:rsidP="00217A39">
            <w:pPr>
              <w:spacing w:line="216" w:lineRule="auto"/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налив </w:t>
            </w:r>
            <w:r>
              <w:rPr>
                <w:b/>
                <w:i/>
                <w:sz w:val="16"/>
                <w:lang w:val="en-US"/>
              </w:rPr>
              <w:t>-</w:t>
            </w:r>
            <w:r>
              <w:rPr>
                <w:b/>
                <w:i/>
                <w:sz w:val="16"/>
              </w:rPr>
              <w:t xml:space="preserve"> верхний</w:t>
            </w: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0A6536" w:rsidRDefault="00CF6DB6" w:rsidP="00217A39">
            <w:pPr>
              <w:spacing w:line="216" w:lineRule="auto"/>
              <w:rPr>
                <w:b/>
                <w:i/>
                <w:sz w:val="16"/>
              </w:rPr>
            </w:pPr>
            <w:r w:rsidRPr="00CF6DB6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28" w:type="dxa"/>
          </w:tcPr>
          <w:p w:rsidR="00217A39" w:rsidRPr="000A6536" w:rsidRDefault="00CF6DB6" w:rsidP="00217A39">
            <w:pPr>
              <w:spacing w:line="216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26,6/28,2</w:t>
            </w:r>
          </w:p>
        </w:tc>
        <w:tc>
          <w:tcPr>
            <w:tcW w:w="3537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слив </w:t>
            </w:r>
            <w:r>
              <w:rPr>
                <w:b/>
                <w:i/>
                <w:sz w:val="16"/>
                <w:lang w:val="en-US"/>
              </w:rPr>
              <w:t>-</w:t>
            </w:r>
            <w:r>
              <w:rPr>
                <w:b/>
                <w:i/>
                <w:sz w:val="16"/>
              </w:rPr>
              <w:t xml:space="preserve"> верхний</w:t>
            </w: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28" w:type="dxa"/>
          </w:tcPr>
          <w:p w:rsidR="00217A39" w:rsidRPr="000A6536" w:rsidRDefault="00217A39" w:rsidP="00217A39">
            <w:pPr>
              <w:spacing w:line="216" w:lineRule="auto"/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217A39" w:rsidRPr="00684E2A" w:rsidRDefault="00217A39" w:rsidP="00217A39">
            <w:pPr>
              <w:spacing w:line="216" w:lineRule="auto"/>
              <w:rPr>
                <w:b/>
                <w:i/>
                <w:spacing w:val="-6"/>
                <w:sz w:val="16"/>
              </w:rPr>
            </w:pPr>
            <w:r w:rsidRPr="00684E2A">
              <w:rPr>
                <w:b/>
                <w:i/>
                <w:spacing w:val="-6"/>
                <w:sz w:val="16"/>
              </w:rPr>
              <w:t>передавливанием</w:t>
            </w: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528" w:type="dxa"/>
          </w:tcPr>
          <w:p w:rsidR="00217A39" w:rsidRPr="000A6536" w:rsidRDefault="00217A39" w:rsidP="00217A39">
            <w:pPr>
              <w:spacing w:line="216" w:lineRule="auto"/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229,6 (23,4)</w:t>
            </w:r>
          </w:p>
        </w:tc>
        <w:tc>
          <w:tcPr>
            <w:tcW w:w="3537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3389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2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28" w:type="dxa"/>
          </w:tcPr>
          <w:p w:rsidR="00217A39" w:rsidRPr="000A6536" w:rsidRDefault="00217A39" w:rsidP="00217A39">
            <w:pPr>
              <w:spacing w:line="216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73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537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11194</w:t>
            </w:r>
          </w:p>
        </w:tc>
        <w:tc>
          <w:tcPr>
            <w:tcW w:w="3389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2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28" w:type="dxa"/>
          </w:tcPr>
          <w:p w:rsidR="00217A39" w:rsidRPr="000A6536" w:rsidRDefault="00217A39" w:rsidP="00217A39">
            <w:pPr>
              <w:spacing w:line="216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</w:t>
            </w:r>
          </w:p>
        </w:tc>
        <w:tc>
          <w:tcPr>
            <w:tcW w:w="3537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2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E70B44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E70B44">
              <w:rPr>
                <w:b/>
                <w:i/>
                <w:sz w:val="16"/>
              </w:rPr>
              <w:t>Скорость конструкционная, м/с (км/ч)</w:t>
            </w:r>
          </w:p>
        </w:tc>
        <w:tc>
          <w:tcPr>
            <w:tcW w:w="1528" w:type="dxa"/>
          </w:tcPr>
          <w:p w:rsidR="00217A39" w:rsidRPr="00E70B44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E70B44">
              <w:rPr>
                <w:b/>
                <w:i/>
                <w:sz w:val="16"/>
              </w:rPr>
              <w:t>33,3 (120)</w:t>
            </w:r>
          </w:p>
        </w:tc>
        <w:tc>
          <w:tcPr>
            <w:tcW w:w="3537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217A39" w:rsidRPr="00515B4A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производство:</w:t>
            </w:r>
          </w:p>
        </w:tc>
        <w:tc>
          <w:tcPr>
            <w:tcW w:w="1428" w:type="dxa"/>
          </w:tcPr>
          <w:p w:rsidR="00217A39" w:rsidRPr="00515B4A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28" w:type="dxa"/>
          </w:tcPr>
          <w:p w:rsidR="00217A39" w:rsidRPr="000A6536" w:rsidRDefault="00217A39" w:rsidP="00217A39">
            <w:pPr>
              <w:spacing w:line="216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537" w:type="dxa"/>
          </w:tcPr>
          <w:p w:rsidR="00217A39" w:rsidRPr="00C30D64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Условное рабочее давление в котле  (по</w:t>
            </w: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515B4A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515B4A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1428" w:type="dxa"/>
          </w:tcPr>
          <w:p w:rsidR="00217A39" w:rsidRPr="00515B4A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515B4A">
              <w:rPr>
                <w:b/>
                <w:i/>
                <w:sz w:val="16"/>
              </w:rPr>
              <w:t>199</w:t>
            </w:r>
            <w:r>
              <w:rPr>
                <w:b/>
                <w:i/>
                <w:sz w:val="16"/>
              </w:rPr>
              <w:t>6</w:t>
            </w: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28" w:type="dxa"/>
          </w:tcPr>
          <w:p w:rsidR="00217A39" w:rsidRPr="000A6536" w:rsidRDefault="00217A39" w:rsidP="00217A39">
            <w:pPr>
              <w:spacing w:line="216" w:lineRule="auto"/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537" w:type="dxa"/>
          </w:tcPr>
          <w:p w:rsidR="00217A39" w:rsidRPr="00137F3C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регулировке предохранительного клапана), </w:t>
            </w: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515B4A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515B4A">
              <w:rPr>
                <w:b/>
                <w:i/>
                <w:sz w:val="16"/>
              </w:rPr>
              <w:t xml:space="preserve">ОАО </w:t>
            </w:r>
            <w:r w:rsidRPr="00515B4A">
              <w:rPr>
                <w:b/>
                <w:i/>
                <w:sz w:val="16"/>
              </w:rPr>
              <w:sym w:font="Symbol" w:char="F0B2"/>
            </w:r>
            <w:r w:rsidRPr="00515B4A">
              <w:rPr>
                <w:b/>
                <w:i/>
                <w:sz w:val="16"/>
              </w:rPr>
              <w:t>Азовобщемаш</w:t>
            </w:r>
            <w:r w:rsidRPr="00515B4A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1428" w:type="dxa"/>
          </w:tcPr>
          <w:p w:rsidR="00217A39" w:rsidRPr="00515B4A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515B4A">
              <w:rPr>
                <w:b/>
                <w:i/>
                <w:sz w:val="16"/>
              </w:rPr>
              <w:t>200</w:t>
            </w:r>
            <w:r>
              <w:rPr>
                <w:b/>
                <w:i/>
                <w:sz w:val="16"/>
              </w:rPr>
              <w:t>5</w:t>
            </w: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 xml:space="preserve"> мм:</w:t>
            </w:r>
          </w:p>
        </w:tc>
        <w:tc>
          <w:tcPr>
            <w:tcW w:w="1528" w:type="dxa"/>
          </w:tcPr>
          <w:p w:rsidR="00217A39" w:rsidRPr="000A6536" w:rsidRDefault="00217A39" w:rsidP="00217A39">
            <w:pPr>
              <w:spacing w:line="216" w:lineRule="auto"/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217A39" w:rsidRPr="00C30D64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6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0,25 (2,5)</w:t>
            </w:r>
          </w:p>
        </w:tc>
        <w:tc>
          <w:tcPr>
            <w:tcW w:w="3389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2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217A39" w:rsidTr="00EC122D">
        <w:trPr>
          <w:jc w:val="center"/>
        </w:trPr>
        <w:tc>
          <w:tcPr>
            <w:tcW w:w="2763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217A39" w:rsidRPr="000A6536" w:rsidRDefault="00217A39" w:rsidP="00217A39">
            <w:pPr>
              <w:spacing w:line="216" w:lineRule="auto"/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868" w:type="dxa"/>
          </w:tcPr>
          <w:p w:rsidR="00217A39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28" w:type="dxa"/>
          </w:tcPr>
          <w:p w:rsidR="00217A39" w:rsidRPr="000A6536" w:rsidRDefault="00217A39" w:rsidP="00217A39">
            <w:pPr>
              <w:spacing w:line="216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</w:tbl>
    <w:p w:rsidR="000625C2" w:rsidRDefault="000625C2" w:rsidP="0015157D"/>
    <w:p w:rsidR="0017572D" w:rsidRPr="00A25616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17572D">
        <w:rPr>
          <w:b/>
          <w:i/>
          <w:sz w:val="32"/>
        </w:rPr>
        <w:lastRenderedPageBreak/>
        <w:t>Переоборудование котлов четырехосных вагонов-</w:t>
      </w:r>
      <w:r w:rsidR="0017572D" w:rsidRPr="00C43DAD">
        <w:rPr>
          <w:b/>
          <w:i/>
          <w:sz w:val="32"/>
        </w:rPr>
        <w:t xml:space="preserve">цистерн </w:t>
      </w:r>
      <w:r w:rsidR="0017572D">
        <w:rPr>
          <w:b/>
          <w:i/>
          <w:sz w:val="32"/>
        </w:rPr>
        <w:t>для перевозки метанола для перевозки нефтепродуктов</w:t>
      </w:r>
      <w:r w:rsidR="0017572D" w:rsidRPr="00C43DAD">
        <w:rPr>
          <w:b/>
          <w:i/>
          <w:sz w:val="32"/>
        </w:rPr>
        <w:t>, модели 15-1</w:t>
      </w:r>
      <w:r w:rsidR="0017572D">
        <w:rPr>
          <w:b/>
          <w:i/>
          <w:sz w:val="32"/>
        </w:rPr>
        <w:t>610-03</w:t>
      </w:r>
    </w:p>
    <w:p w:rsidR="0017572D" w:rsidRPr="00A25616" w:rsidRDefault="0017572D" w:rsidP="0017572D">
      <w:pPr>
        <w:rPr>
          <w:sz w:val="16"/>
          <w:szCs w:val="16"/>
        </w:rPr>
      </w:pPr>
    </w:p>
    <w:p w:rsidR="0017572D" w:rsidRPr="00A25616" w:rsidRDefault="00E47A18" w:rsidP="0017572D">
      <w:pPr>
        <w:jc w:val="center"/>
      </w:pPr>
      <w:r>
        <w:rPr>
          <w:noProof/>
        </w:rPr>
        <w:drawing>
          <wp:inline distT="0" distB="0" distL="0" distR="0" wp14:anchorId="788D436B" wp14:editId="5E60549C">
            <wp:extent cx="6438900" cy="2730500"/>
            <wp:effectExtent l="19050" t="0" r="0" b="0"/>
            <wp:docPr id="264" name="Рисунок 264" descr="15-1610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15-1610-03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273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72D" w:rsidRPr="00C43DAD" w:rsidRDefault="0017572D" w:rsidP="0017572D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</w:t>
      </w:r>
      <w:r>
        <w:rPr>
          <w:b/>
          <w:i/>
        </w:rPr>
        <w:t>перевозки нефтепродуктов</w:t>
      </w:r>
    </w:p>
    <w:p w:rsidR="0017572D" w:rsidRPr="00A25616" w:rsidRDefault="0017572D" w:rsidP="0017572D">
      <w:pPr>
        <w:jc w:val="center"/>
        <w:rPr>
          <w:b/>
          <w:i/>
          <w:sz w:val="16"/>
          <w:szCs w:val="16"/>
        </w:rPr>
      </w:pPr>
    </w:p>
    <w:tbl>
      <w:tblPr>
        <w:tblW w:w="14094" w:type="dxa"/>
        <w:jc w:val="center"/>
        <w:tblInd w:w="126" w:type="dxa"/>
        <w:tblLayout w:type="fixed"/>
        <w:tblLook w:val="0000" w:firstRow="0" w:lastRow="0" w:firstColumn="0" w:lastColumn="0" w:noHBand="0" w:noVBand="0"/>
      </w:tblPr>
      <w:tblGrid>
        <w:gridCol w:w="2739"/>
        <w:gridCol w:w="2268"/>
        <w:gridCol w:w="3402"/>
        <w:gridCol w:w="868"/>
        <w:gridCol w:w="3389"/>
        <w:gridCol w:w="1428"/>
      </w:tblGrid>
      <w:tr w:rsidR="0017572D" w:rsidTr="00E002A5">
        <w:trPr>
          <w:jc w:val="center"/>
        </w:trPr>
        <w:tc>
          <w:tcPr>
            <w:tcW w:w="2739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68" w:type="dxa"/>
          </w:tcPr>
          <w:p w:rsidR="0017572D" w:rsidRPr="000A6536" w:rsidRDefault="0017572D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4467-03.00.00.000</w:t>
            </w:r>
          </w:p>
        </w:tc>
        <w:tc>
          <w:tcPr>
            <w:tcW w:w="3402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868" w:type="dxa"/>
          </w:tcPr>
          <w:p w:rsidR="0017572D" w:rsidRPr="000A6536" w:rsidRDefault="0017572D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389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428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</w:tr>
      <w:tr w:rsidR="0017572D" w:rsidTr="00E002A5">
        <w:trPr>
          <w:jc w:val="center"/>
        </w:trPr>
        <w:tc>
          <w:tcPr>
            <w:tcW w:w="2739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2268" w:type="dxa"/>
          </w:tcPr>
          <w:p w:rsidR="0017572D" w:rsidRPr="000A6536" w:rsidRDefault="0017572D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3182-014-44297774-2004</w:t>
            </w:r>
          </w:p>
        </w:tc>
        <w:tc>
          <w:tcPr>
            <w:tcW w:w="3402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868" w:type="dxa"/>
          </w:tcPr>
          <w:p w:rsidR="0017572D" w:rsidRPr="000A6536" w:rsidRDefault="0017572D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3389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Объем котла </w:t>
            </w:r>
          </w:p>
        </w:tc>
        <w:tc>
          <w:tcPr>
            <w:tcW w:w="1428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</w:p>
        </w:tc>
      </w:tr>
      <w:tr w:rsidR="0017572D" w:rsidTr="00E002A5">
        <w:trPr>
          <w:jc w:val="center"/>
        </w:trPr>
        <w:tc>
          <w:tcPr>
            <w:tcW w:w="2739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68" w:type="dxa"/>
          </w:tcPr>
          <w:p w:rsidR="0017572D" w:rsidRPr="000A6536" w:rsidRDefault="0017572D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610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03</w:t>
            </w:r>
          </w:p>
        </w:tc>
        <w:tc>
          <w:tcPr>
            <w:tcW w:w="3402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68" w:type="dxa"/>
          </w:tcPr>
          <w:p w:rsidR="0017572D" w:rsidRPr="000A6536" w:rsidRDefault="0017572D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полный, м3</w:t>
            </w:r>
          </w:p>
        </w:tc>
        <w:tc>
          <w:tcPr>
            <w:tcW w:w="1428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85,6</w:t>
            </w:r>
          </w:p>
        </w:tc>
      </w:tr>
      <w:tr w:rsidR="0017572D" w:rsidTr="00E002A5">
        <w:trPr>
          <w:jc w:val="center"/>
        </w:trPr>
        <w:tc>
          <w:tcPr>
            <w:tcW w:w="2739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68" w:type="dxa"/>
          </w:tcPr>
          <w:p w:rsidR="0017572D" w:rsidRPr="000A6536" w:rsidRDefault="0017572D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ВЧД-3 Гор-Сорт Гор.ж.д.</w:t>
            </w:r>
          </w:p>
        </w:tc>
        <w:tc>
          <w:tcPr>
            <w:tcW w:w="3402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68" w:type="dxa"/>
          </w:tcPr>
          <w:p w:rsidR="0017572D" w:rsidRPr="000A6536" w:rsidRDefault="0017572D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Полезный, не более, м3</w:t>
            </w:r>
          </w:p>
        </w:tc>
        <w:tc>
          <w:tcPr>
            <w:tcW w:w="1428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83,9</w:t>
            </w:r>
          </w:p>
        </w:tc>
      </w:tr>
      <w:tr w:rsidR="0017572D" w:rsidTr="00E002A5">
        <w:trPr>
          <w:jc w:val="center"/>
        </w:trPr>
        <w:tc>
          <w:tcPr>
            <w:tcW w:w="2739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68" w:type="dxa"/>
          </w:tcPr>
          <w:p w:rsidR="0017572D" w:rsidRPr="000A6536" w:rsidRDefault="0017572D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732</w:t>
            </w:r>
          </w:p>
        </w:tc>
        <w:tc>
          <w:tcPr>
            <w:tcW w:w="3402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по концевым балкам рамы</w:t>
            </w:r>
          </w:p>
        </w:tc>
        <w:tc>
          <w:tcPr>
            <w:tcW w:w="868" w:type="dxa"/>
          </w:tcPr>
          <w:p w:rsidR="0017572D" w:rsidRPr="000A6536" w:rsidRDefault="0017572D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428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</w:tr>
      <w:tr w:rsidR="0017572D" w:rsidTr="00E002A5">
        <w:trPr>
          <w:jc w:val="center"/>
        </w:trPr>
        <w:tc>
          <w:tcPr>
            <w:tcW w:w="2739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68" w:type="dxa"/>
          </w:tcPr>
          <w:p w:rsidR="0017572D" w:rsidRPr="000A6536" w:rsidRDefault="0017572D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66,0</w:t>
            </w:r>
          </w:p>
        </w:tc>
        <w:tc>
          <w:tcPr>
            <w:tcW w:w="3402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68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3180*</w:t>
            </w:r>
          </w:p>
        </w:tc>
        <w:tc>
          <w:tcPr>
            <w:tcW w:w="3389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предохранительно-впускного клапана</w:t>
            </w:r>
          </w:p>
        </w:tc>
        <w:tc>
          <w:tcPr>
            <w:tcW w:w="1428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7572D" w:rsidTr="00E002A5">
        <w:trPr>
          <w:jc w:val="center"/>
        </w:trPr>
        <w:tc>
          <w:tcPr>
            <w:tcW w:w="2739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AF4166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AF4166">
              <w:rPr>
                <w:b/>
                <w:i/>
                <w:sz w:val="16"/>
              </w:rPr>
              <w:t>)</w:t>
            </w:r>
            <w:r w:rsidRPr="000A6536">
              <w:rPr>
                <w:b/>
                <w:i/>
                <w:sz w:val="16"/>
              </w:rPr>
              <w:t>, т</w:t>
            </w:r>
          </w:p>
        </w:tc>
        <w:tc>
          <w:tcPr>
            <w:tcW w:w="2268" w:type="dxa"/>
          </w:tcPr>
          <w:p w:rsidR="0017572D" w:rsidRPr="000A6536" w:rsidRDefault="0017572D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23,5/25,0</w:t>
            </w:r>
          </w:p>
        </w:tc>
        <w:tc>
          <w:tcPr>
            <w:tcW w:w="3402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68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7572D" w:rsidRPr="00137F3C" w:rsidRDefault="0017572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Калибровочный тип котла</w:t>
            </w:r>
          </w:p>
        </w:tc>
        <w:tc>
          <w:tcPr>
            <w:tcW w:w="1428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</w:tr>
      <w:tr w:rsidR="0017572D" w:rsidTr="00E002A5">
        <w:trPr>
          <w:jc w:val="center"/>
        </w:trPr>
        <w:tc>
          <w:tcPr>
            <w:tcW w:w="2739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268" w:type="dxa"/>
          </w:tcPr>
          <w:p w:rsidR="0017572D" w:rsidRPr="000A6536" w:rsidRDefault="0017572D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68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4638</w:t>
            </w:r>
          </w:p>
        </w:tc>
        <w:tc>
          <w:tcPr>
            <w:tcW w:w="3389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28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2004</w:t>
            </w:r>
          </w:p>
        </w:tc>
      </w:tr>
      <w:tr w:rsidR="0017572D" w:rsidTr="00E002A5">
        <w:trPr>
          <w:jc w:val="center"/>
        </w:trPr>
        <w:tc>
          <w:tcPr>
            <w:tcW w:w="2739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2268" w:type="dxa"/>
          </w:tcPr>
          <w:p w:rsidR="0017572D" w:rsidRPr="000A6536" w:rsidRDefault="0017572D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223,1 (22,75)</w:t>
            </w:r>
          </w:p>
        </w:tc>
        <w:tc>
          <w:tcPr>
            <w:tcW w:w="3402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8" w:type="dxa"/>
          </w:tcPr>
          <w:p w:rsidR="0017572D" w:rsidRPr="000A6536" w:rsidRDefault="0017572D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17572D" w:rsidRPr="000A6536" w:rsidRDefault="00CF6DB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28" w:type="dxa"/>
          </w:tcPr>
          <w:p w:rsidR="0017572D" w:rsidRPr="000A6536" w:rsidRDefault="00CF6DB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CF6DB6" w:rsidTr="00E002A5">
        <w:trPr>
          <w:jc w:val="center"/>
        </w:trPr>
        <w:tc>
          <w:tcPr>
            <w:tcW w:w="2739" w:type="dxa"/>
          </w:tcPr>
          <w:p w:rsidR="00CF6DB6" w:rsidRPr="000A6536" w:rsidRDefault="00CF6DB6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68" w:type="dxa"/>
          </w:tcPr>
          <w:p w:rsidR="00CF6DB6" w:rsidRPr="000A6536" w:rsidRDefault="00CF6DB6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57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402" w:type="dxa"/>
          </w:tcPr>
          <w:p w:rsidR="00CF6DB6" w:rsidRPr="000A6536" w:rsidRDefault="00CF6DB6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68" w:type="dxa"/>
          </w:tcPr>
          <w:p w:rsidR="00CF6DB6" w:rsidRPr="000A6536" w:rsidRDefault="00CF6DB6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CF6DB6" w:rsidRPr="000A6536" w:rsidRDefault="00CF6DB6" w:rsidP="00B23893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28" w:type="dxa"/>
          </w:tcPr>
          <w:p w:rsidR="00CF6DB6" w:rsidRPr="000A6536" w:rsidRDefault="00CF6DB6" w:rsidP="00B23893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CF6DB6" w:rsidTr="00E002A5">
        <w:trPr>
          <w:jc w:val="center"/>
        </w:trPr>
        <w:tc>
          <w:tcPr>
            <w:tcW w:w="2739" w:type="dxa"/>
          </w:tcPr>
          <w:p w:rsidR="00CF6DB6" w:rsidRPr="000A6536" w:rsidRDefault="00CF6DB6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68" w:type="dxa"/>
          </w:tcPr>
          <w:p w:rsidR="00CF6DB6" w:rsidRPr="000A6536" w:rsidRDefault="00CF6DB6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CF6DB6" w:rsidRPr="000A6536" w:rsidRDefault="00CF6DB6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8" w:type="dxa"/>
          </w:tcPr>
          <w:p w:rsidR="00CF6DB6" w:rsidRPr="000A6536" w:rsidRDefault="00CF6DB6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CF6DB6" w:rsidRPr="000A6536" w:rsidRDefault="00CF6DB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CF6DB6" w:rsidRPr="000A6536" w:rsidRDefault="00CF6DB6" w:rsidP="00E002A5">
            <w:pPr>
              <w:rPr>
                <w:b/>
                <w:i/>
                <w:sz w:val="16"/>
              </w:rPr>
            </w:pPr>
          </w:p>
        </w:tc>
      </w:tr>
    </w:tbl>
    <w:p w:rsidR="0017572D" w:rsidRDefault="0017572D" w:rsidP="0015157D"/>
    <w:p w:rsidR="0017572D" w:rsidRDefault="0017572D" w:rsidP="0015157D"/>
    <w:p w:rsidR="0017572D" w:rsidRDefault="0017572D" w:rsidP="0015157D"/>
    <w:p w:rsidR="0017572D" w:rsidRDefault="0017572D" w:rsidP="0015157D"/>
    <w:p w:rsidR="0017572D" w:rsidRDefault="0017572D" w:rsidP="0015157D"/>
    <w:p w:rsidR="0017572D" w:rsidRDefault="0017572D" w:rsidP="0015157D"/>
    <w:p w:rsidR="00217A39" w:rsidRDefault="000625C2" w:rsidP="000625C2">
      <w:pPr>
        <w:jc w:val="center"/>
        <w:rPr>
          <w:sz w:val="32"/>
        </w:rPr>
      </w:pPr>
      <w:r>
        <w:br w:type="column"/>
      </w:r>
      <w:r w:rsidR="00217A39" w:rsidRPr="00E552FE">
        <w:rPr>
          <w:b/>
          <w:i/>
          <w:sz w:val="32"/>
        </w:rPr>
        <w:lastRenderedPageBreak/>
        <w:t>4</w:t>
      </w:r>
      <w:r w:rsidR="00217A39" w:rsidRPr="00B61706">
        <w:rPr>
          <w:b/>
          <w:i/>
          <w:sz w:val="32"/>
        </w:rPr>
        <w:t>-осная цистерна для патоки, модели 15-1613</w:t>
      </w:r>
    </w:p>
    <w:p w:rsidR="00217A39" w:rsidRPr="00B61706" w:rsidRDefault="00217A39" w:rsidP="00217A39">
      <w:pPr>
        <w:rPr>
          <w:sz w:val="16"/>
          <w:szCs w:val="16"/>
        </w:rPr>
      </w:pPr>
    </w:p>
    <w:p w:rsidR="00217A39" w:rsidRDefault="0073180D" w:rsidP="00217A39">
      <w:pPr>
        <w:jc w:val="center"/>
      </w:pPr>
      <w:r>
        <w:fldChar w:fldCharType="begin"/>
      </w:r>
      <w:r w:rsidR="00B31677">
        <w:instrText xml:space="preserve"> LINK Paint.Picture "C:\\PHOTO\\РИС174.BMP" "" \a \p \* MERGEFORMAT </w:instrText>
      </w:r>
      <w:r>
        <w:fldChar w:fldCharType="separate"/>
      </w:r>
      <w:r w:rsidR="00DE355C">
        <w:object w:dxaOrig="2866" w:dyaOrig="13784">
          <v:shape id="_x0000_i1150" type="#_x0000_t75" style="width:634.6pt;height:200.95pt">
            <v:imagedata r:id="rId204" o:title="" croptop="8401f" cropbottom="-841f"/>
          </v:shape>
        </w:object>
      </w:r>
      <w:r>
        <w:fldChar w:fldCharType="end"/>
      </w:r>
    </w:p>
    <w:p w:rsidR="00217A39" w:rsidRPr="00B61706" w:rsidRDefault="00217A39" w:rsidP="00217A39">
      <w:pPr>
        <w:rPr>
          <w:sz w:val="16"/>
          <w:szCs w:val="16"/>
        </w:rPr>
      </w:pPr>
    </w:p>
    <w:p w:rsidR="00217A39" w:rsidRPr="00B61706" w:rsidRDefault="00217A39" w:rsidP="00217A39">
      <w:pPr>
        <w:jc w:val="center"/>
        <w:rPr>
          <w:b/>
          <w:i/>
        </w:rPr>
      </w:pPr>
      <w:r w:rsidRPr="00B61706">
        <w:rPr>
          <w:b/>
          <w:i/>
        </w:rPr>
        <w:t>Назначение: для перевозки патоки</w:t>
      </w:r>
    </w:p>
    <w:p w:rsidR="00217A39" w:rsidRPr="00B61706" w:rsidRDefault="00217A39" w:rsidP="00217A39">
      <w:pPr>
        <w:rPr>
          <w:sz w:val="16"/>
          <w:szCs w:val="16"/>
        </w:rPr>
      </w:pPr>
    </w:p>
    <w:tbl>
      <w:tblPr>
        <w:tblW w:w="13317" w:type="dxa"/>
        <w:jc w:val="center"/>
        <w:tblInd w:w="698" w:type="dxa"/>
        <w:tblLayout w:type="fixed"/>
        <w:tblLook w:val="0000" w:firstRow="0" w:lastRow="0" w:firstColumn="0" w:lastColumn="0" w:noHBand="0" w:noVBand="0"/>
      </w:tblPr>
      <w:tblGrid>
        <w:gridCol w:w="2812"/>
        <w:gridCol w:w="1433"/>
        <w:gridCol w:w="3402"/>
        <w:gridCol w:w="1134"/>
        <w:gridCol w:w="3350"/>
        <w:gridCol w:w="1186"/>
      </w:tblGrid>
      <w:tr w:rsidR="00217A39" w:rsidRPr="00D77890" w:rsidTr="00EC122D">
        <w:trPr>
          <w:jc w:val="center"/>
        </w:trPr>
        <w:tc>
          <w:tcPr>
            <w:tcW w:w="281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33" w:type="dxa"/>
          </w:tcPr>
          <w:p w:rsidR="00217A39" w:rsidRPr="00D7789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 xml:space="preserve">1613.00.000 </w:t>
            </w:r>
          </w:p>
        </w:tc>
        <w:tc>
          <w:tcPr>
            <w:tcW w:w="340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34" w:type="dxa"/>
          </w:tcPr>
          <w:p w:rsidR="00217A39" w:rsidRPr="00D77890" w:rsidRDefault="00217A39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50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186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есть</w:t>
            </w:r>
          </w:p>
        </w:tc>
      </w:tr>
      <w:tr w:rsidR="00217A39" w:rsidRPr="00D77890" w:rsidTr="00EC122D">
        <w:trPr>
          <w:jc w:val="center"/>
        </w:trPr>
        <w:tc>
          <w:tcPr>
            <w:tcW w:w="281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33" w:type="dxa"/>
          </w:tcPr>
          <w:p w:rsidR="00217A39" w:rsidRPr="00D7789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ТУ 24.00.6211-87</w:t>
            </w:r>
          </w:p>
        </w:tc>
        <w:tc>
          <w:tcPr>
            <w:tcW w:w="3402" w:type="dxa"/>
          </w:tcPr>
          <w:p w:rsidR="00217A39" w:rsidRPr="00D77890" w:rsidRDefault="00217A39" w:rsidP="00EC122D">
            <w:pPr>
              <w:ind w:left="317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34" w:type="dxa"/>
          </w:tcPr>
          <w:p w:rsidR="00217A39" w:rsidRPr="00D77890" w:rsidRDefault="00217A39" w:rsidP="00EC122D">
            <w:pPr>
              <w:jc w:val="center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12020</w:t>
            </w:r>
          </w:p>
        </w:tc>
        <w:tc>
          <w:tcPr>
            <w:tcW w:w="3350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186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нет</w:t>
            </w:r>
          </w:p>
        </w:tc>
      </w:tr>
      <w:tr w:rsidR="00217A39" w:rsidRPr="00D77890" w:rsidTr="00EC122D">
        <w:trPr>
          <w:jc w:val="center"/>
        </w:trPr>
        <w:tc>
          <w:tcPr>
            <w:tcW w:w="281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33" w:type="dxa"/>
          </w:tcPr>
          <w:p w:rsidR="00217A39" w:rsidRPr="00D7789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15-1613</w:t>
            </w:r>
          </w:p>
        </w:tc>
        <w:tc>
          <w:tcPr>
            <w:tcW w:w="340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34" w:type="dxa"/>
          </w:tcPr>
          <w:p w:rsidR="00217A39" w:rsidRPr="00D77890" w:rsidRDefault="00217A39" w:rsidP="00EC122D">
            <w:pPr>
              <w:jc w:val="center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10800</w:t>
            </w:r>
          </w:p>
        </w:tc>
        <w:tc>
          <w:tcPr>
            <w:tcW w:w="3350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186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нет</w:t>
            </w:r>
          </w:p>
        </w:tc>
      </w:tr>
      <w:tr w:rsidR="00217A39" w:rsidRPr="00D77890" w:rsidTr="00EC122D">
        <w:trPr>
          <w:jc w:val="center"/>
        </w:trPr>
        <w:tc>
          <w:tcPr>
            <w:tcW w:w="281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33" w:type="dxa"/>
          </w:tcPr>
          <w:p w:rsidR="00217A39" w:rsidRPr="00D77890" w:rsidRDefault="00217A39" w:rsidP="00EC122D">
            <w:pPr>
              <w:ind w:right="-186"/>
              <w:jc w:val="both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134" w:type="dxa"/>
          </w:tcPr>
          <w:p w:rsidR="00217A39" w:rsidRPr="00D77890" w:rsidRDefault="00217A39" w:rsidP="00EC122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50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186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D77890" w:rsidTr="00EC122D">
        <w:trPr>
          <w:jc w:val="center"/>
        </w:trPr>
        <w:tc>
          <w:tcPr>
            <w:tcW w:w="281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33" w:type="dxa"/>
          </w:tcPr>
          <w:p w:rsidR="00217A39" w:rsidRPr="00D77890" w:rsidRDefault="00217A39" w:rsidP="00DE49FE">
            <w:pPr>
              <w:jc w:val="both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 xml:space="preserve">71 </w:t>
            </w:r>
          </w:p>
        </w:tc>
        <w:tc>
          <w:tcPr>
            <w:tcW w:w="340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134" w:type="dxa"/>
          </w:tcPr>
          <w:p w:rsidR="00217A39" w:rsidRPr="00D77890" w:rsidRDefault="00217A39" w:rsidP="00EC122D">
            <w:pPr>
              <w:jc w:val="center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4</w:t>
            </w:r>
          </w:p>
        </w:tc>
        <w:tc>
          <w:tcPr>
            <w:tcW w:w="3350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186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нет</w:t>
            </w:r>
          </w:p>
        </w:tc>
      </w:tr>
      <w:tr w:rsidR="00217A39" w:rsidRPr="00D77890" w:rsidTr="00EC122D">
        <w:trPr>
          <w:jc w:val="center"/>
        </w:trPr>
        <w:tc>
          <w:tcPr>
            <w:tcW w:w="2812" w:type="dxa"/>
          </w:tcPr>
          <w:p w:rsidR="00217A39" w:rsidRPr="00D77890" w:rsidRDefault="00DE49FE" w:rsidP="00EC122D">
            <w:pPr>
              <w:rPr>
                <w:b/>
                <w:i/>
                <w:sz w:val="16"/>
              </w:rPr>
            </w:pPr>
            <w:r w:rsidRPr="00DE49F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33" w:type="dxa"/>
          </w:tcPr>
          <w:p w:rsidR="00217A39" w:rsidRPr="00D77890" w:rsidRDefault="00DE49FE" w:rsidP="00DE49FE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21,9/23,3</w:t>
            </w:r>
            <w:r w:rsidR="00217A39" w:rsidRPr="00D77890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340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Тележка</w:t>
            </w:r>
          </w:p>
        </w:tc>
        <w:tc>
          <w:tcPr>
            <w:tcW w:w="1134" w:type="dxa"/>
          </w:tcPr>
          <w:p w:rsidR="00217A39" w:rsidRPr="00D77890" w:rsidRDefault="00217A39" w:rsidP="00EC122D">
            <w:pPr>
              <w:jc w:val="center"/>
              <w:rPr>
                <w:b/>
                <w:i/>
                <w:sz w:val="14"/>
                <w:szCs w:val="14"/>
              </w:rPr>
            </w:pPr>
            <w:r w:rsidRPr="00D77890">
              <w:rPr>
                <w:b/>
                <w:i/>
                <w:sz w:val="14"/>
                <w:szCs w:val="14"/>
              </w:rPr>
              <w:t>Тип 2</w:t>
            </w:r>
          </w:p>
          <w:p w:rsidR="00217A39" w:rsidRPr="00D77890" w:rsidRDefault="00217A39" w:rsidP="00EC122D">
            <w:pPr>
              <w:jc w:val="center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4"/>
                <w:szCs w:val="14"/>
              </w:rPr>
              <w:t xml:space="preserve"> ГОСТ 9246</w:t>
            </w:r>
          </w:p>
        </w:tc>
        <w:tc>
          <w:tcPr>
            <w:tcW w:w="3350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186" w:type="dxa"/>
          </w:tcPr>
          <w:p w:rsidR="00217A39" w:rsidRPr="00D77890" w:rsidRDefault="00217A39" w:rsidP="00EC122D">
            <w:pPr>
              <w:ind w:right="-108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 xml:space="preserve">налив верхний, </w:t>
            </w:r>
          </w:p>
        </w:tc>
      </w:tr>
      <w:tr w:rsidR="00217A39" w:rsidRPr="00D77890" w:rsidTr="00EC122D">
        <w:trPr>
          <w:jc w:val="center"/>
        </w:trPr>
        <w:tc>
          <w:tcPr>
            <w:tcW w:w="281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33" w:type="dxa"/>
          </w:tcPr>
          <w:p w:rsidR="00217A39" w:rsidRPr="00D77890" w:rsidRDefault="00217A39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134" w:type="dxa"/>
          </w:tcPr>
          <w:p w:rsidR="00217A39" w:rsidRPr="00D77890" w:rsidRDefault="00217A39" w:rsidP="00EC122D">
            <w:pPr>
              <w:jc w:val="center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нет</w:t>
            </w:r>
          </w:p>
        </w:tc>
        <w:tc>
          <w:tcPr>
            <w:tcW w:w="3350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186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слив нижний</w:t>
            </w:r>
          </w:p>
        </w:tc>
      </w:tr>
      <w:tr w:rsidR="00217A39" w:rsidRPr="00D77890" w:rsidTr="00EC122D">
        <w:trPr>
          <w:jc w:val="center"/>
        </w:trPr>
        <w:tc>
          <w:tcPr>
            <w:tcW w:w="281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33" w:type="dxa"/>
          </w:tcPr>
          <w:p w:rsidR="00217A39" w:rsidRPr="00D77890" w:rsidRDefault="00217A39" w:rsidP="00DE49FE">
            <w:pPr>
              <w:jc w:val="both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 xml:space="preserve">228,0 (23,25) </w:t>
            </w:r>
          </w:p>
        </w:tc>
        <w:tc>
          <w:tcPr>
            <w:tcW w:w="340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134" w:type="dxa"/>
          </w:tcPr>
          <w:p w:rsidR="00217A39" w:rsidRPr="00D77890" w:rsidRDefault="00217A39" w:rsidP="00EC122D">
            <w:pPr>
              <w:jc w:val="center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2600</w:t>
            </w:r>
          </w:p>
        </w:tc>
        <w:tc>
          <w:tcPr>
            <w:tcW w:w="3350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186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D77890" w:rsidTr="00EC122D">
        <w:trPr>
          <w:jc w:val="center"/>
        </w:trPr>
        <w:tc>
          <w:tcPr>
            <w:tcW w:w="2812" w:type="dxa"/>
          </w:tcPr>
          <w:p w:rsidR="00217A39" w:rsidRPr="00D77890" w:rsidRDefault="00217A39" w:rsidP="00EC122D">
            <w:pPr>
              <w:ind w:firstLine="258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погонная, кН/м (тс/м)</w:t>
            </w:r>
          </w:p>
        </w:tc>
        <w:tc>
          <w:tcPr>
            <w:tcW w:w="1433" w:type="dxa"/>
          </w:tcPr>
          <w:p w:rsidR="00217A39" w:rsidRPr="00D7789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76,3 (7,79)</w:t>
            </w:r>
          </w:p>
        </w:tc>
        <w:tc>
          <w:tcPr>
            <w:tcW w:w="340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134" w:type="dxa"/>
          </w:tcPr>
          <w:p w:rsidR="00217A39" w:rsidRPr="00D77890" w:rsidRDefault="00217A39" w:rsidP="00EC122D">
            <w:pPr>
              <w:jc w:val="center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2940</w:t>
            </w:r>
          </w:p>
        </w:tc>
        <w:tc>
          <w:tcPr>
            <w:tcW w:w="3350" w:type="dxa"/>
          </w:tcPr>
          <w:p w:rsidR="00217A39" w:rsidRPr="00D77890" w:rsidRDefault="00217A39" w:rsidP="00EC122D">
            <w:pPr>
              <w:ind w:firstLine="691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наружных</w:t>
            </w:r>
          </w:p>
        </w:tc>
        <w:tc>
          <w:tcPr>
            <w:tcW w:w="1186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2</w:t>
            </w:r>
          </w:p>
        </w:tc>
      </w:tr>
      <w:tr w:rsidR="00217A39" w:rsidRPr="00D77890" w:rsidTr="00EC122D">
        <w:trPr>
          <w:jc w:val="center"/>
        </w:trPr>
        <w:tc>
          <w:tcPr>
            <w:tcW w:w="281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Объем котла, м</w:t>
            </w:r>
            <w:r w:rsidRPr="00D77890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33" w:type="dxa"/>
          </w:tcPr>
          <w:p w:rsidR="00217A39" w:rsidRPr="00D7789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54,5</w:t>
            </w:r>
          </w:p>
        </w:tc>
        <w:tc>
          <w:tcPr>
            <w:tcW w:w="3402" w:type="dxa"/>
          </w:tcPr>
          <w:p w:rsidR="00217A39" w:rsidRPr="00D77890" w:rsidRDefault="00217A39" w:rsidP="00EC122D">
            <w:pPr>
              <w:ind w:right="-108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134" w:type="dxa"/>
          </w:tcPr>
          <w:p w:rsidR="00217A39" w:rsidRPr="00D77890" w:rsidRDefault="00217A39" w:rsidP="00EC122D">
            <w:pPr>
              <w:jc w:val="center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есть</w:t>
            </w:r>
          </w:p>
        </w:tc>
        <w:tc>
          <w:tcPr>
            <w:tcW w:w="3350" w:type="dxa"/>
          </w:tcPr>
          <w:p w:rsidR="00217A39" w:rsidRPr="00D77890" w:rsidRDefault="00217A39" w:rsidP="00EC122D">
            <w:pPr>
              <w:ind w:firstLine="691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внутренних</w:t>
            </w:r>
          </w:p>
        </w:tc>
        <w:tc>
          <w:tcPr>
            <w:tcW w:w="1186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нет</w:t>
            </w:r>
          </w:p>
        </w:tc>
      </w:tr>
      <w:tr w:rsidR="00217A39" w:rsidRPr="00D77890" w:rsidTr="00EC122D">
        <w:trPr>
          <w:jc w:val="center"/>
        </w:trPr>
        <w:tc>
          <w:tcPr>
            <w:tcW w:w="281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Скорость конструкционная, м/с (км/ч)</w:t>
            </w:r>
          </w:p>
        </w:tc>
        <w:tc>
          <w:tcPr>
            <w:tcW w:w="1433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33,3 (120)</w:t>
            </w:r>
          </w:p>
        </w:tc>
        <w:tc>
          <w:tcPr>
            <w:tcW w:w="340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134" w:type="dxa"/>
          </w:tcPr>
          <w:p w:rsidR="00217A39" w:rsidRPr="00D77890" w:rsidRDefault="00217A39" w:rsidP="00EC122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50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186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1987</w:t>
            </w:r>
          </w:p>
        </w:tc>
      </w:tr>
      <w:tr w:rsidR="00217A39" w:rsidRPr="00D77890" w:rsidTr="00EC122D">
        <w:trPr>
          <w:jc w:val="center"/>
        </w:trPr>
        <w:tc>
          <w:tcPr>
            <w:tcW w:w="281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33" w:type="dxa"/>
          </w:tcPr>
          <w:p w:rsidR="00217A39" w:rsidRPr="00D7789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40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134" w:type="dxa"/>
          </w:tcPr>
          <w:p w:rsidR="00217A39" w:rsidRPr="00D77890" w:rsidRDefault="00217A39" w:rsidP="00EC122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50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186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1995</w:t>
            </w:r>
          </w:p>
        </w:tc>
      </w:tr>
      <w:tr w:rsidR="00217A39" w:rsidRPr="00D77890" w:rsidTr="00EC122D">
        <w:trPr>
          <w:jc w:val="center"/>
        </w:trPr>
        <w:tc>
          <w:tcPr>
            <w:tcW w:w="281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33" w:type="dxa"/>
          </w:tcPr>
          <w:p w:rsidR="00217A39" w:rsidRPr="00D7789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7800</w:t>
            </w:r>
          </w:p>
        </w:tc>
        <w:tc>
          <w:tcPr>
            <w:tcW w:w="340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клапана), МПа (кгс/см</w:t>
            </w:r>
            <w:r w:rsidRPr="00D77890">
              <w:rPr>
                <w:b/>
                <w:i/>
                <w:sz w:val="16"/>
                <w:vertAlign w:val="superscript"/>
              </w:rPr>
              <w:t>2</w:t>
            </w:r>
            <w:r w:rsidRPr="00D77890">
              <w:rPr>
                <w:b/>
                <w:i/>
                <w:sz w:val="16"/>
              </w:rPr>
              <w:t>)</w:t>
            </w:r>
          </w:p>
        </w:tc>
        <w:tc>
          <w:tcPr>
            <w:tcW w:w="1134" w:type="dxa"/>
          </w:tcPr>
          <w:p w:rsidR="00217A39" w:rsidRPr="00D77890" w:rsidRDefault="00217A39" w:rsidP="00EC122D">
            <w:pPr>
              <w:jc w:val="center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0,147 (1,5)</w:t>
            </w:r>
          </w:p>
        </w:tc>
        <w:tc>
          <w:tcPr>
            <w:tcW w:w="3350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86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нет</w:t>
            </w:r>
          </w:p>
        </w:tc>
      </w:tr>
      <w:tr w:rsidR="00217A39" w:rsidRPr="00D77890" w:rsidTr="00EC122D">
        <w:trPr>
          <w:jc w:val="center"/>
        </w:trPr>
        <w:tc>
          <w:tcPr>
            <w:tcW w:w="281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33" w:type="dxa"/>
          </w:tcPr>
          <w:p w:rsidR="00217A39" w:rsidRPr="00D7789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778</w:t>
            </w:r>
          </w:p>
        </w:tc>
        <w:tc>
          <w:tcPr>
            <w:tcW w:w="340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134" w:type="dxa"/>
          </w:tcPr>
          <w:p w:rsidR="00217A39" w:rsidRPr="00D77890" w:rsidRDefault="00217A39" w:rsidP="00EC122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50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186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D77890" w:rsidTr="00EC122D">
        <w:trPr>
          <w:jc w:val="center"/>
        </w:trPr>
        <w:tc>
          <w:tcPr>
            <w:tcW w:w="281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433" w:type="dxa"/>
          </w:tcPr>
          <w:p w:rsidR="00217A39" w:rsidRPr="00D7789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727</w:t>
            </w:r>
          </w:p>
        </w:tc>
        <w:tc>
          <w:tcPr>
            <w:tcW w:w="3402" w:type="dxa"/>
          </w:tcPr>
          <w:p w:rsidR="00217A39" w:rsidRPr="00D77890" w:rsidRDefault="00217A39" w:rsidP="00EC122D">
            <w:pPr>
              <w:ind w:right="-108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гидравлическом испытании, МПа (кгс/см</w:t>
            </w:r>
            <w:r w:rsidRPr="00D77890">
              <w:rPr>
                <w:b/>
                <w:i/>
                <w:sz w:val="16"/>
                <w:vertAlign w:val="superscript"/>
              </w:rPr>
              <w:t>2</w:t>
            </w:r>
            <w:r w:rsidRPr="00D77890">
              <w:rPr>
                <w:b/>
                <w:i/>
                <w:sz w:val="16"/>
              </w:rPr>
              <w:t>)</w:t>
            </w:r>
          </w:p>
        </w:tc>
        <w:tc>
          <w:tcPr>
            <w:tcW w:w="1134" w:type="dxa"/>
          </w:tcPr>
          <w:p w:rsidR="00217A39" w:rsidRPr="00D77890" w:rsidRDefault="00217A39" w:rsidP="00EC122D">
            <w:pPr>
              <w:jc w:val="center"/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0,4 (4,0)</w:t>
            </w:r>
          </w:p>
        </w:tc>
        <w:tc>
          <w:tcPr>
            <w:tcW w:w="3350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186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D77890" w:rsidTr="00EC122D">
        <w:trPr>
          <w:jc w:val="center"/>
        </w:trPr>
        <w:tc>
          <w:tcPr>
            <w:tcW w:w="281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33" w:type="dxa"/>
          </w:tcPr>
          <w:p w:rsidR="00217A39" w:rsidRPr="00D77890" w:rsidRDefault="00217A39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  <w:r w:rsidRPr="00D77890">
              <w:rPr>
                <w:b/>
                <w:i/>
                <w:sz w:val="16"/>
              </w:rPr>
              <w:t>Длина котла наружная, мм:</w:t>
            </w:r>
          </w:p>
        </w:tc>
        <w:tc>
          <w:tcPr>
            <w:tcW w:w="1134" w:type="dxa"/>
          </w:tcPr>
          <w:p w:rsidR="00217A39" w:rsidRPr="00D77890" w:rsidRDefault="00217A39" w:rsidP="00EC122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50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186" w:type="dxa"/>
          </w:tcPr>
          <w:p w:rsidR="00217A39" w:rsidRPr="00D77890" w:rsidRDefault="00217A39" w:rsidP="00EC122D">
            <w:pPr>
              <w:rPr>
                <w:b/>
                <w:i/>
                <w:sz w:val="16"/>
              </w:rPr>
            </w:pPr>
          </w:p>
        </w:tc>
      </w:tr>
    </w:tbl>
    <w:p w:rsidR="000625C2" w:rsidRDefault="000625C2" w:rsidP="00217A39">
      <w:pPr>
        <w:jc w:val="center"/>
        <w:rPr>
          <w:b/>
          <w:i/>
          <w:sz w:val="32"/>
        </w:rPr>
      </w:pPr>
    </w:p>
    <w:p w:rsidR="00217A39" w:rsidRPr="00C43DAD" w:rsidRDefault="000625C2" w:rsidP="00217A39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217A39" w:rsidRPr="00C43DAD">
        <w:rPr>
          <w:b/>
          <w:i/>
          <w:sz w:val="32"/>
        </w:rPr>
        <w:lastRenderedPageBreak/>
        <w:t xml:space="preserve">4-осная цистерна </w:t>
      </w:r>
      <w:r w:rsidR="00217A39">
        <w:rPr>
          <w:b/>
          <w:i/>
          <w:sz w:val="32"/>
        </w:rPr>
        <w:t>для патоки</w:t>
      </w:r>
      <w:r w:rsidR="00217A39" w:rsidRPr="00C43DAD">
        <w:rPr>
          <w:b/>
          <w:i/>
          <w:sz w:val="32"/>
        </w:rPr>
        <w:t>, модели 15-1</w:t>
      </w:r>
      <w:r w:rsidR="00217A39">
        <w:rPr>
          <w:b/>
          <w:i/>
          <w:sz w:val="32"/>
        </w:rPr>
        <w:t>613-01</w:t>
      </w:r>
    </w:p>
    <w:p w:rsidR="00217A39" w:rsidRPr="00254D87" w:rsidRDefault="00217A39" w:rsidP="00217A39">
      <w:pPr>
        <w:rPr>
          <w:sz w:val="16"/>
          <w:szCs w:val="16"/>
        </w:rPr>
      </w:pPr>
    </w:p>
    <w:p w:rsidR="00217A39" w:rsidRPr="00254D87" w:rsidRDefault="00E47A18" w:rsidP="00217A39">
      <w:r>
        <w:rPr>
          <w:noProof/>
        </w:rPr>
        <w:drawing>
          <wp:inline distT="0" distB="0" distL="0" distR="0" wp14:anchorId="309ABE5D" wp14:editId="3B85B985">
            <wp:extent cx="8877300" cy="2806700"/>
            <wp:effectExtent l="19050" t="0" r="0" b="0"/>
            <wp:docPr id="266" name="Рисунок 266" descr="15-1613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15-1613-01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280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A39" w:rsidRPr="00C43DAD" w:rsidRDefault="00217A39" w:rsidP="00217A39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патоки</w:t>
      </w:r>
    </w:p>
    <w:p w:rsidR="00217A39" w:rsidRPr="00D44477" w:rsidRDefault="00217A39" w:rsidP="00217A39">
      <w:pPr>
        <w:jc w:val="center"/>
        <w:rPr>
          <w:b/>
          <w:i/>
          <w:sz w:val="16"/>
          <w:szCs w:val="16"/>
        </w:rPr>
      </w:pPr>
    </w:p>
    <w:tbl>
      <w:tblPr>
        <w:tblW w:w="13513" w:type="dxa"/>
        <w:jc w:val="center"/>
        <w:tblInd w:w="707" w:type="dxa"/>
        <w:tblLayout w:type="fixed"/>
        <w:tblLook w:val="0000" w:firstRow="0" w:lastRow="0" w:firstColumn="0" w:lastColumn="0" w:noHBand="0" w:noVBand="0"/>
      </w:tblPr>
      <w:tblGrid>
        <w:gridCol w:w="2763"/>
        <w:gridCol w:w="1528"/>
        <w:gridCol w:w="3537"/>
        <w:gridCol w:w="868"/>
        <w:gridCol w:w="3389"/>
        <w:gridCol w:w="1428"/>
      </w:tblGrid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28" w:type="dxa"/>
          </w:tcPr>
          <w:p w:rsidR="00217A39" w:rsidRPr="00D44477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1613.00.000-01</w:t>
            </w:r>
          </w:p>
        </w:tc>
        <w:tc>
          <w:tcPr>
            <w:tcW w:w="3537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Давление создаваемое в котле при</w:t>
            </w:r>
          </w:p>
        </w:tc>
        <w:tc>
          <w:tcPr>
            <w:tcW w:w="142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28" w:type="dxa"/>
          </w:tcPr>
          <w:p w:rsidR="00217A39" w:rsidRPr="00D44477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ТУ 24.00.6211-87</w:t>
            </w:r>
          </w:p>
        </w:tc>
        <w:tc>
          <w:tcPr>
            <w:tcW w:w="3537" w:type="dxa"/>
          </w:tcPr>
          <w:p w:rsidR="00217A39" w:rsidRPr="00D44477" w:rsidRDefault="00217A39" w:rsidP="00EC122D">
            <w:pPr>
              <w:ind w:left="317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217A39" w:rsidRPr="00D44477" w:rsidRDefault="00217A39" w:rsidP="00EC122D">
            <w:pPr>
              <w:ind w:right="-108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гидравлическом испытании, МПа (кгс/см</w:t>
            </w:r>
            <w:r w:rsidRPr="00D44477">
              <w:rPr>
                <w:b/>
                <w:i/>
                <w:sz w:val="16"/>
                <w:vertAlign w:val="superscript"/>
              </w:rPr>
              <w:t>2</w:t>
            </w:r>
            <w:r w:rsidRPr="00D44477">
              <w:rPr>
                <w:b/>
                <w:i/>
                <w:sz w:val="16"/>
              </w:rPr>
              <w:t>)</w:t>
            </w:r>
          </w:p>
        </w:tc>
        <w:tc>
          <w:tcPr>
            <w:tcW w:w="142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0,5 (5,0)</w:t>
            </w:r>
          </w:p>
        </w:tc>
      </w:tr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28" w:type="dxa"/>
          </w:tcPr>
          <w:p w:rsidR="00217A39" w:rsidRPr="00D44477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15-1613-01</w:t>
            </w:r>
          </w:p>
        </w:tc>
        <w:tc>
          <w:tcPr>
            <w:tcW w:w="3537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2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да</w:t>
            </w:r>
          </w:p>
        </w:tc>
      </w:tr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28" w:type="dxa"/>
          </w:tcPr>
          <w:p w:rsidR="00217A39" w:rsidRPr="00D44477" w:rsidRDefault="00217A39" w:rsidP="00EC122D">
            <w:pPr>
              <w:ind w:right="-186"/>
              <w:jc w:val="both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37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3060</w:t>
            </w:r>
          </w:p>
        </w:tc>
        <w:tc>
          <w:tcPr>
            <w:tcW w:w="3389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2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нет</w:t>
            </w:r>
          </w:p>
        </w:tc>
      </w:tr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217A39" w:rsidRPr="00D44477" w:rsidRDefault="00217A39" w:rsidP="00EC122D">
            <w:pPr>
              <w:ind w:right="-186"/>
              <w:jc w:val="both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ОАО</w:t>
            </w:r>
            <w:r w:rsidRPr="00D44477">
              <w:rPr>
                <w:b/>
                <w:i/>
                <w:sz w:val="16"/>
              </w:rPr>
              <w:sym w:font="Symbol" w:char="F0B2"/>
            </w:r>
            <w:r w:rsidRPr="00D44477">
              <w:rPr>
                <w:b/>
                <w:i/>
                <w:sz w:val="16"/>
              </w:rPr>
              <w:t>Азовмаш</w:t>
            </w:r>
            <w:r w:rsidRPr="00D44477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537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2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нет</w:t>
            </w:r>
          </w:p>
        </w:tc>
      </w:tr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28" w:type="dxa"/>
          </w:tcPr>
          <w:p w:rsidR="00217A39" w:rsidRPr="00D44477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68,4</w:t>
            </w:r>
          </w:p>
        </w:tc>
        <w:tc>
          <w:tcPr>
            <w:tcW w:w="3537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4220</w:t>
            </w:r>
          </w:p>
        </w:tc>
        <w:tc>
          <w:tcPr>
            <w:tcW w:w="3389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Наличие предохранительного-впускного</w:t>
            </w:r>
          </w:p>
        </w:tc>
        <w:tc>
          <w:tcPr>
            <w:tcW w:w="1428" w:type="dxa"/>
          </w:tcPr>
          <w:p w:rsidR="00217A39" w:rsidRPr="00D44477" w:rsidRDefault="00217A39" w:rsidP="00EC122D">
            <w:pPr>
              <w:ind w:right="-108"/>
              <w:jc w:val="both"/>
              <w:rPr>
                <w:b/>
                <w:i/>
                <w:sz w:val="16"/>
              </w:rPr>
            </w:pPr>
          </w:p>
        </w:tc>
      </w:tr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DE49FE" w:rsidP="00EC122D">
            <w:pPr>
              <w:rPr>
                <w:b/>
                <w:i/>
                <w:sz w:val="16"/>
              </w:rPr>
            </w:pPr>
            <w:r w:rsidRPr="00DE49F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28" w:type="dxa"/>
          </w:tcPr>
          <w:p w:rsidR="00217A39" w:rsidRPr="00D44477" w:rsidRDefault="00DE49FE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23,3/25,1</w:t>
            </w:r>
          </w:p>
        </w:tc>
        <w:tc>
          <w:tcPr>
            <w:tcW w:w="3537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2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есть</w:t>
            </w:r>
          </w:p>
        </w:tc>
      </w:tr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28" w:type="dxa"/>
          </w:tcPr>
          <w:p w:rsidR="00217A39" w:rsidRPr="00D44477" w:rsidRDefault="00217A39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Тележка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ind w:left="-101"/>
              <w:rPr>
                <w:b/>
                <w:i/>
                <w:sz w:val="14"/>
                <w:szCs w:val="14"/>
              </w:rPr>
            </w:pPr>
            <w:r w:rsidRPr="00D44477">
              <w:rPr>
                <w:b/>
                <w:i/>
                <w:sz w:val="14"/>
                <w:szCs w:val="14"/>
              </w:rPr>
              <w:t>Тип 2</w:t>
            </w:r>
          </w:p>
          <w:p w:rsidR="00217A39" w:rsidRPr="00D44477" w:rsidRDefault="00217A39" w:rsidP="00EC122D">
            <w:pPr>
              <w:ind w:left="-101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4"/>
                <w:szCs w:val="14"/>
              </w:rPr>
              <w:t xml:space="preserve"> ГОСТ 9246</w:t>
            </w:r>
          </w:p>
        </w:tc>
        <w:tc>
          <w:tcPr>
            <w:tcW w:w="3389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28" w:type="dxa"/>
          </w:tcPr>
          <w:p w:rsidR="00217A39" w:rsidRPr="00D44477" w:rsidRDefault="00217A39" w:rsidP="00EC122D">
            <w:pPr>
              <w:ind w:right="-108"/>
              <w:jc w:val="both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налив верхний</w:t>
            </w:r>
          </w:p>
        </w:tc>
      </w:tr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 xml:space="preserve">      статическая , кН(тс)</w:t>
            </w:r>
          </w:p>
        </w:tc>
        <w:tc>
          <w:tcPr>
            <w:tcW w:w="1528" w:type="dxa"/>
          </w:tcPr>
          <w:p w:rsidR="00217A39" w:rsidRPr="00D44477" w:rsidRDefault="00217A39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228,3 (23,3)</w:t>
            </w:r>
          </w:p>
        </w:tc>
        <w:tc>
          <w:tcPr>
            <w:tcW w:w="3537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слив нижний</w:t>
            </w:r>
          </w:p>
        </w:tc>
      </w:tr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28" w:type="dxa"/>
          </w:tcPr>
          <w:p w:rsidR="00217A39" w:rsidRPr="00D44477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75,3 (7,68)</w:t>
            </w:r>
          </w:p>
        </w:tc>
        <w:tc>
          <w:tcPr>
            <w:tcW w:w="3537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2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Объем котла, м</w:t>
            </w:r>
            <w:r w:rsidRPr="00D4447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28" w:type="dxa"/>
          </w:tcPr>
          <w:p w:rsidR="00217A39" w:rsidRPr="00D44477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54,5</w:t>
            </w:r>
          </w:p>
        </w:tc>
        <w:tc>
          <w:tcPr>
            <w:tcW w:w="3537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2600</w:t>
            </w:r>
          </w:p>
        </w:tc>
        <w:tc>
          <w:tcPr>
            <w:tcW w:w="3389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2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2</w:t>
            </w:r>
          </w:p>
        </w:tc>
      </w:tr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Скорость конструкционная, м/с (км/ч)</w:t>
            </w:r>
          </w:p>
        </w:tc>
        <w:tc>
          <w:tcPr>
            <w:tcW w:w="152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33,3 (120)</w:t>
            </w:r>
          </w:p>
        </w:tc>
        <w:tc>
          <w:tcPr>
            <w:tcW w:w="3537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Длина котла наружная, мм: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10630</w:t>
            </w:r>
          </w:p>
        </w:tc>
        <w:tc>
          <w:tcPr>
            <w:tcW w:w="3389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2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-</w:t>
            </w:r>
          </w:p>
        </w:tc>
      </w:tr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28" w:type="dxa"/>
          </w:tcPr>
          <w:p w:rsidR="00217A39" w:rsidRPr="00D44477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02-ВМ</w:t>
            </w:r>
          </w:p>
        </w:tc>
        <w:tc>
          <w:tcPr>
            <w:tcW w:w="3537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3</w:t>
            </w:r>
          </w:p>
        </w:tc>
        <w:tc>
          <w:tcPr>
            <w:tcW w:w="3389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2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1996</w:t>
            </w:r>
          </w:p>
        </w:tc>
      </w:tr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28" w:type="dxa"/>
          </w:tcPr>
          <w:p w:rsidR="00217A39" w:rsidRPr="00D44477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7800</w:t>
            </w:r>
          </w:p>
        </w:tc>
        <w:tc>
          <w:tcPr>
            <w:tcW w:w="3537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2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-</w:t>
            </w:r>
          </w:p>
        </w:tc>
      </w:tr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28" w:type="dxa"/>
          </w:tcPr>
          <w:p w:rsidR="00217A39" w:rsidRPr="00D44477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778</w:t>
            </w:r>
          </w:p>
        </w:tc>
        <w:tc>
          <w:tcPr>
            <w:tcW w:w="3537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 xml:space="preserve">Условное рабочее давление в котле  (по 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2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нет</w:t>
            </w:r>
          </w:p>
        </w:tc>
      </w:tr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528" w:type="dxa"/>
          </w:tcPr>
          <w:p w:rsidR="00217A39" w:rsidRPr="00D44477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728</w:t>
            </w:r>
          </w:p>
        </w:tc>
        <w:tc>
          <w:tcPr>
            <w:tcW w:w="3537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 xml:space="preserve">регулировке предохранительного клапана), 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D44477" w:rsidTr="00EC122D">
        <w:trPr>
          <w:jc w:val="center"/>
        </w:trPr>
        <w:tc>
          <w:tcPr>
            <w:tcW w:w="2763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217A39" w:rsidRPr="00D44477" w:rsidRDefault="00217A39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МПа (кгс/см</w:t>
            </w:r>
            <w:r w:rsidRPr="00D44477">
              <w:rPr>
                <w:b/>
                <w:i/>
                <w:sz w:val="16"/>
                <w:vertAlign w:val="superscript"/>
              </w:rPr>
              <w:t>2</w:t>
            </w:r>
            <w:r w:rsidRPr="00D44477">
              <w:rPr>
                <w:b/>
                <w:i/>
                <w:sz w:val="16"/>
              </w:rPr>
              <w:t>)</w:t>
            </w:r>
          </w:p>
        </w:tc>
        <w:tc>
          <w:tcPr>
            <w:tcW w:w="86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  <w:r w:rsidRPr="00D44477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217A39" w:rsidRPr="00D44477" w:rsidRDefault="00217A39" w:rsidP="00EC122D">
            <w:pPr>
              <w:rPr>
                <w:b/>
                <w:i/>
                <w:sz w:val="16"/>
              </w:rPr>
            </w:pPr>
          </w:p>
        </w:tc>
      </w:tr>
    </w:tbl>
    <w:p w:rsidR="0052229A" w:rsidRDefault="0052229A" w:rsidP="0015157D"/>
    <w:p w:rsidR="00217A39" w:rsidRPr="00A51D7D" w:rsidRDefault="000625C2" w:rsidP="00217A39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217A39" w:rsidRPr="00C43DAD">
        <w:rPr>
          <w:b/>
          <w:i/>
          <w:sz w:val="32"/>
        </w:rPr>
        <w:lastRenderedPageBreak/>
        <w:t xml:space="preserve">4-осная цистерна </w:t>
      </w:r>
      <w:r w:rsidR="00217A39">
        <w:rPr>
          <w:b/>
          <w:i/>
          <w:sz w:val="32"/>
        </w:rPr>
        <w:t>для КФС</w:t>
      </w:r>
      <w:r w:rsidR="00217A39" w:rsidRPr="00C43DAD">
        <w:rPr>
          <w:b/>
          <w:i/>
          <w:sz w:val="32"/>
        </w:rPr>
        <w:t>, модели 15-1</w:t>
      </w:r>
      <w:r w:rsidR="00217A39">
        <w:rPr>
          <w:b/>
          <w:i/>
          <w:sz w:val="32"/>
        </w:rPr>
        <w:t>613-02</w:t>
      </w:r>
    </w:p>
    <w:p w:rsidR="00217A39" w:rsidRDefault="00217A39" w:rsidP="00217A39"/>
    <w:p w:rsidR="00217A39" w:rsidRDefault="00E47A18" w:rsidP="00217A39">
      <w:r>
        <w:rPr>
          <w:noProof/>
        </w:rPr>
        <w:drawing>
          <wp:inline distT="0" distB="0" distL="0" distR="0" wp14:anchorId="142B04F3" wp14:editId="5169ABC1">
            <wp:extent cx="8890000" cy="2578100"/>
            <wp:effectExtent l="19050" t="0" r="6350" b="0"/>
            <wp:docPr id="267" name="Рисунок 267" descr="15-1613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15-1613-02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57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A39" w:rsidRDefault="00217A39" w:rsidP="00217A39">
      <w:pPr>
        <w:rPr>
          <w:sz w:val="32"/>
        </w:rPr>
      </w:pPr>
    </w:p>
    <w:p w:rsidR="00217A39" w:rsidRPr="00C43DAD" w:rsidRDefault="00217A39" w:rsidP="00217A39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карбамидоформальдегидной смолы</w:t>
      </w:r>
    </w:p>
    <w:p w:rsidR="00217A39" w:rsidRPr="004C3149" w:rsidRDefault="00217A39" w:rsidP="00217A39">
      <w:pPr>
        <w:jc w:val="center"/>
        <w:rPr>
          <w:b/>
          <w:i/>
        </w:rPr>
      </w:pPr>
    </w:p>
    <w:tbl>
      <w:tblPr>
        <w:tblW w:w="13513" w:type="dxa"/>
        <w:jc w:val="center"/>
        <w:tblInd w:w="707" w:type="dxa"/>
        <w:tblLayout w:type="fixed"/>
        <w:tblLook w:val="0000" w:firstRow="0" w:lastRow="0" w:firstColumn="0" w:lastColumn="0" w:noHBand="0" w:noVBand="0"/>
      </w:tblPr>
      <w:tblGrid>
        <w:gridCol w:w="2763"/>
        <w:gridCol w:w="1528"/>
        <w:gridCol w:w="3537"/>
        <w:gridCol w:w="868"/>
        <w:gridCol w:w="3389"/>
        <w:gridCol w:w="1428"/>
      </w:tblGrid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28" w:type="dxa"/>
          </w:tcPr>
          <w:p w:rsidR="00217A39" w:rsidRPr="008016A2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1613.00.000-02</w:t>
            </w:r>
          </w:p>
        </w:tc>
        <w:tc>
          <w:tcPr>
            <w:tcW w:w="3537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Давление создаваемое в котле при</w:t>
            </w:r>
          </w:p>
        </w:tc>
        <w:tc>
          <w:tcPr>
            <w:tcW w:w="142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28" w:type="dxa"/>
          </w:tcPr>
          <w:p w:rsidR="00217A39" w:rsidRPr="008016A2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ТУ 24.00.6211-87</w:t>
            </w:r>
          </w:p>
        </w:tc>
        <w:tc>
          <w:tcPr>
            <w:tcW w:w="3537" w:type="dxa"/>
          </w:tcPr>
          <w:p w:rsidR="00217A39" w:rsidRPr="008016A2" w:rsidRDefault="00217A39" w:rsidP="00EC122D">
            <w:pPr>
              <w:ind w:left="317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217A39" w:rsidRPr="008016A2" w:rsidRDefault="00217A39" w:rsidP="00EC122D">
            <w:pPr>
              <w:ind w:right="-108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гидравлическом испытании, МПа (кгс/см</w:t>
            </w:r>
            <w:r w:rsidRPr="008016A2">
              <w:rPr>
                <w:b/>
                <w:i/>
                <w:sz w:val="16"/>
                <w:vertAlign w:val="superscript"/>
              </w:rPr>
              <w:t>2</w:t>
            </w:r>
            <w:r w:rsidRPr="008016A2">
              <w:rPr>
                <w:b/>
                <w:i/>
                <w:sz w:val="16"/>
              </w:rPr>
              <w:t>)</w:t>
            </w:r>
          </w:p>
        </w:tc>
        <w:tc>
          <w:tcPr>
            <w:tcW w:w="142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0,6 (6,0)</w:t>
            </w:r>
          </w:p>
        </w:tc>
      </w:tr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28" w:type="dxa"/>
          </w:tcPr>
          <w:p w:rsidR="00217A39" w:rsidRPr="008016A2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15-1613-02</w:t>
            </w:r>
          </w:p>
        </w:tc>
        <w:tc>
          <w:tcPr>
            <w:tcW w:w="3537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2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есть</w:t>
            </w:r>
          </w:p>
        </w:tc>
      </w:tr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28" w:type="dxa"/>
          </w:tcPr>
          <w:p w:rsidR="00217A39" w:rsidRPr="008016A2" w:rsidRDefault="00217A39" w:rsidP="00EC122D">
            <w:pPr>
              <w:ind w:right="-186"/>
              <w:jc w:val="both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37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3060</w:t>
            </w:r>
          </w:p>
        </w:tc>
        <w:tc>
          <w:tcPr>
            <w:tcW w:w="3389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2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нет</w:t>
            </w:r>
          </w:p>
        </w:tc>
      </w:tr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217A39" w:rsidRPr="008016A2" w:rsidRDefault="00217A39" w:rsidP="00EC122D">
            <w:pPr>
              <w:ind w:right="-186"/>
              <w:jc w:val="both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537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2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есть</w:t>
            </w:r>
          </w:p>
        </w:tc>
      </w:tr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28" w:type="dxa"/>
          </w:tcPr>
          <w:p w:rsidR="00217A39" w:rsidRPr="008016A2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68,4</w:t>
            </w:r>
          </w:p>
        </w:tc>
        <w:tc>
          <w:tcPr>
            <w:tcW w:w="3537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4220</w:t>
            </w:r>
          </w:p>
        </w:tc>
        <w:tc>
          <w:tcPr>
            <w:tcW w:w="3389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Наличие предохранительного-впускного</w:t>
            </w:r>
          </w:p>
        </w:tc>
        <w:tc>
          <w:tcPr>
            <w:tcW w:w="1428" w:type="dxa"/>
          </w:tcPr>
          <w:p w:rsidR="00217A39" w:rsidRPr="008016A2" w:rsidRDefault="00217A39" w:rsidP="00EC122D">
            <w:pPr>
              <w:ind w:right="-108"/>
              <w:jc w:val="both"/>
              <w:rPr>
                <w:b/>
                <w:i/>
                <w:sz w:val="16"/>
              </w:rPr>
            </w:pPr>
          </w:p>
        </w:tc>
      </w:tr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DE49FE" w:rsidP="00EC122D">
            <w:pPr>
              <w:rPr>
                <w:b/>
                <w:i/>
                <w:sz w:val="16"/>
              </w:rPr>
            </w:pPr>
            <w:r w:rsidRPr="00DE49F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28" w:type="dxa"/>
          </w:tcPr>
          <w:p w:rsidR="00217A39" w:rsidRPr="008016A2" w:rsidRDefault="00DE49FE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24,6/25,6</w:t>
            </w:r>
          </w:p>
        </w:tc>
        <w:tc>
          <w:tcPr>
            <w:tcW w:w="3537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2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есть</w:t>
            </w:r>
          </w:p>
        </w:tc>
      </w:tr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28" w:type="dxa"/>
          </w:tcPr>
          <w:p w:rsidR="00217A39" w:rsidRPr="008016A2" w:rsidRDefault="00217A39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Тележка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ind w:left="-101"/>
              <w:rPr>
                <w:b/>
                <w:i/>
                <w:sz w:val="14"/>
                <w:szCs w:val="14"/>
              </w:rPr>
            </w:pPr>
            <w:r w:rsidRPr="008016A2">
              <w:rPr>
                <w:b/>
                <w:i/>
                <w:sz w:val="14"/>
                <w:szCs w:val="14"/>
              </w:rPr>
              <w:t>Тип 2</w:t>
            </w:r>
          </w:p>
          <w:p w:rsidR="00217A39" w:rsidRPr="008016A2" w:rsidRDefault="00217A39" w:rsidP="00EC122D">
            <w:pPr>
              <w:ind w:left="-101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4"/>
                <w:szCs w:val="14"/>
              </w:rPr>
              <w:t xml:space="preserve"> ГОСТ 9246</w:t>
            </w:r>
          </w:p>
        </w:tc>
        <w:tc>
          <w:tcPr>
            <w:tcW w:w="3389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28" w:type="dxa"/>
          </w:tcPr>
          <w:p w:rsidR="00217A39" w:rsidRPr="008016A2" w:rsidRDefault="00217A39" w:rsidP="00EC122D">
            <w:pPr>
              <w:ind w:right="-108"/>
              <w:jc w:val="both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налив верхний</w:t>
            </w:r>
          </w:p>
        </w:tc>
      </w:tr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 xml:space="preserve">      статическая, кН(тс)</w:t>
            </w:r>
          </w:p>
        </w:tc>
        <w:tc>
          <w:tcPr>
            <w:tcW w:w="1528" w:type="dxa"/>
          </w:tcPr>
          <w:p w:rsidR="00217A39" w:rsidRPr="008016A2" w:rsidRDefault="00217A39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230,5 (23,5)</w:t>
            </w:r>
          </w:p>
        </w:tc>
        <w:tc>
          <w:tcPr>
            <w:tcW w:w="3537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слив нижний</w:t>
            </w:r>
          </w:p>
        </w:tc>
      </w:tr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28" w:type="dxa"/>
          </w:tcPr>
          <w:p w:rsidR="00217A39" w:rsidRPr="008016A2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76,4 (7,79)</w:t>
            </w:r>
          </w:p>
        </w:tc>
        <w:tc>
          <w:tcPr>
            <w:tcW w:w="3537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2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Объем котла, м</w:t>
            </w:r>
            <w:r w:rsidRPr="008016A2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28" w:type="dxa"/>
          </w:tcPr>
          <w:p w:rsidR="00217A39" w:rsidRPr="008016A2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54,5</w:t>
            </w:r>
          </w:p>
        </w:tc>
        <w:tc>
          <w:tcPr>
            <w:tcW w:w="3537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2600</w:t>
            </w:r>
          </w:p>
        </w:tc>
        <w:tc>
          <w:tcPr>
            <w:tcW w:w="3389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2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2</w:t>
            </w:r>
          </w:p>
        </w:tc>
      </w:tr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Скорость конструкционная, м/с (км/ч)</w:t>
            </w:r>
          </w:p>
        </w:tc>
        <w:tc>
          <w:tcPr>
            <w:tcW w:w="152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33,3 (120)</w:t>
            </w:r>
          </w:p>
        </w:tc>
        <w:tc>
          <w:tcPr>
            <w:tcW w:w="3537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Длина котла наружная, мм: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10630</w:t>
            </w:r>
          </w:p>
        </w:tc>
        <w:tc>
          <w:tcPr>
            <w:tcW w:w="3389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2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1</w:t>
            </w:r>
          </w:p>
        </w:tc>
      </w:tr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28" w:type="dxa"/>
          </w:tcPr>
          <w:p w:rsidR="00217A39" w:rsidRPr="008016A2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02-ВМ</w:t>
            </w:r>
          </w:p>
        </w:tc>
        <w:tc>
          <w:tcPr>
            <w:tcW w:w="3537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42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2003</w:t>
            </w:r>
          </w:p>
        </w:tc>
      </w:tr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28" w:type="dxa"/>
          </w:tcPr>
          <w:p w:rsidR="00217A39" w:rsidRPr="008016A2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7800</w:t>
            </w:r>
          </w:p>
        </w:tc>
        <w:tc>
          <w:tcPr>
            <w:tcW w:w="3537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2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-</w:t>
            </w:r>
          </w:p>
        </w:tc>
      </w:tr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528" w:type="dxa"/>
          </w:tcPr>
          <w:p w:rsidR="00217A39" w:rsidRPr="008016A2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770</w:t>
            </w:r>
          </w:p>
        </w:tc>
        <w:tc>
          <w:tcPr>
            <w:tcW w:w="3537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 xml:space="preserve">Условное рабочее давление в котле  (по 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2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нет</w:t>
            </w:r>
          </w:p>
        </w:tc>
      </w:tr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28" w:type="dxa"/>
          </w:tcPr>
          <w:p w:rsidR="00217A39" w:rsidRPr="008016A2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768</w:t>
            </w:r>
          </w:p>
        </w:tc>
        <w:tc>
          <w:tcPr>
            <w:tcW w:w="3537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 xml:space="preserve">регулировке предохранительного клапана), 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8016A2" w:rsidTr="00EC122D">
        <w:trPr>
          <w:jc w:val="center"/>
        </w:trPr>
        <w:tc>
          <w:tcPr>
            <w:tcW w:w="2763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217A39" w:rsidRPr="008016A2" w:rsidRDefault="00217A39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МПа (кгс/см</w:t>
            </w:r>
            <w:r w:rsidRPr="008016A2">
              <w:rPr>
                <w:b/>
                <w:i/>
                <w:sz w:val="16"/>
                <w:vertAlign w:val="superscript"/>
              </w:rPr>
              <w:t>2</w:t>
            </w:r>
            <w:r w:rsidRPr="008016A2">
              <w:rPr>
                <w:b/>
                <w:i/>
                <w:sz w:val="16"/>
              </w:rPr>
              <w:t>)</w:t>
            </w:r>
          </w:p>
        </w:tc>
        <w:tc>
          <w:tcPr>
            <w:tcW w:w="86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  <w:r w:rsidRPr="008016A2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217A39" w:rsidRPr="008016A2" w:rsidRDefault="00217A39" w:rsidP="00EC122D">
            <w:pPr>
              <w:rPr>
                <w:b/>
                <w:i/>
                <w:sz w:val="16"/>
              </w:rPr>
            </w:pPr>
          </w:p>
        </w:tc>
      </w:tr>
    </w:tbl>
    <w:p w:rsidR="0052229A" w:rsidRDefault="0052229A" w:rsidP="0015157D"/>
    <w:p w:rsidR="00217A39" w:rsidRPr="00C43DAD" w:rsidRDefault="000625C2" w:rsidP="00217A39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217A39" w:rsidRPr="00C43DAD">
        <w:rPr>
          <w:b/>
          <w:i/>
          <w:sz w:val="32"/>
        </w:rPr>
        <w:lastRenderedPageBreak/>
        <w:t xml:space="preserve">4-осная цистерна </w:t>
      </w:r>
      <w:r w:rsidR="00217A39">
        <w:rPr>
          <w:b/>
          <w:i/>
          <w:sz w:val="32"/>
        </w:rPr>
        <w:t>для КФС</w:t>
      </w:r>
      <w:r w:rsidR="00217A39" w:rsidRPr="00C43DAD">
        <w:rPr>
          <w:b/>
          <w:i/>
          <w:sz w:val="32"/>
        </w:rPr>
        <w:t>, модели 15-1</w:t>
      </w:r>
      <w:r w:rsidR="00217A39">
        <w:rPr>
          <w:b/>
          <w:i/>
          <w:sz w:val="32"/>
        </w:rPr>
        <w:t>613-03</w:t>
      </w:r>
    </w:p>
    <w:p w:rsidR="00217A39" w:rsidRDefault="00217A39" w:rsidP="00217A39"/>
    <w:p w:rsidR="00217A39" w:rsidRPr="005520DA" w:rsidRDefault="00E47A18" w:rsidP="00217A39">
      <w:r>
        <w:rPr>
          <w:noProof/>
        </w:rPr>
        <w:drawing>
          <wp:inline distT="0" distB="0" distL="0" distR="0" wp14:anchorId="5DEEDDE8" wp14:editId="2FC40278">
            <wp:extent cx="8890000" cy="2832100"/>
            <wp:effectExtent l="19050" t="0" r="6350" b="0"/>
            <wp:docPr id="268" name="Рисунок 268" descr="15-1613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15-1613-03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83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A39" w:rsidRDefault="00217A39" w:rsidP="00217A39">
      <w:pPr>
        <w:jc w:val="center"/>
        <w:rPr>
          <w:b/>
          <w:i/>
        </w:rPr>
      </w:pPr>
    </w:p>
    <w:p w:rsidR="00217A39" w:rsidRPr="00C43DAD" w:rsidRDefault="00217A39" w:rsidP="00217A39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карбамидоформальдегидной смолы</w:t>
      </w:r>
    </w:p>
    <w:p w:rsidR="00217A39" w:rsidRPr="004C3149" w:rsidRDefault="00217A39" w:rsidP="00217A39">
      <w:pPr>
        <w:jc w:val="center"/>
        <w:rPr>
          <w:b/>
          <w:i/>
        </w:rPr>
      </w:pPr>
    </w:p>
    <w:tbl>
      <w:tblPr>
        <w:tblW w:w="13333" w:type="dxa"/>
        <w:jc w:val="center"/>
        <w:tblInd w:w="707" w:type="dxa"/>
        <w:tblLayout w:type="fixed"/>
        <w:tblLook w:val="0000" w:firstRow="0" w:lastRow="0" w:firstColumn="0" w:lastColumn="0" w:noHBand="0" w:noVBand="0"/>
      </w:tblPr>
      <w:tblGrid>
        <w:gridCol w:w="2763"/>
        <w:gridCol w:w="1528"/>
        <w:gridCol w:w="3537"/>
        <w:gridCol w:w="868"/>
        <w:gridCol w:w="3389"/>
        <w:gridCol w:w="1248"/>
      </w:tblGrid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28" w:type="dxa"/>
          </w:tcPr>
          <w:p w:rsidR="00217A39" w:rsidRPr="00E417B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1613.00.000-03</w:t>
            </w:r>
          </w:p>
        </w:tc>
        <w:tc>
          <w:tcPr>
            <w:tcW w:w="3537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Давление создаваемое в котле при</w:t>
            </w:r>
          </w:p>
        </w:tc>
        <w:tc>
          <w:tcPr>
            <w:tcW w:w="124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28" w:type="dxa"/>
          </w:tcPr>
          <w:p w:rsidR="00217A39" w:rsidRPr="00E417B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ТУ 24.00.6211-87</w:t>
            </w:r>
          </w:p>
        </w:tc>
        <w:tc>
          <w:tcPr>
            <w:tcW w:w="3537" w:type="dxa"/>
          </w:tcPr>
          <w:p w:rsidR="00217A39" w:rsidRPr="00E417B0" w:rsidRDefault="00217A39" w:rsidP="00EC122D">
            <w:pPr>
              <w:ind w:left="317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217A39" w:rsidRPr="00E417B0" w:rsidRDefault="00217A39" w:rsidP="00EC122D">
            <w:pPr>
              <w:ind w:right="-108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гидравлическом испытании, МПа (кгс/см</w:t>
            </w:r>
            <w:r w:rsidRPr="00E417B0">
              <w:rPr>
                <w:b/>
                <w:i/>
                <w:sz w:val="16"/>
                <w:vertAlign w:val="superscript"/>
              </w:rPr>
              <w:t>2</w:t>
            </w:r>
            <w:r w:rsidRPr="00E417B0">
              <w:rPr>
                <w:b/>
                <w:i/>
                <w:sz w:val="16"/>
              </w:rPr>
              <w:t>)</w:t>
            </w:r>
          </w:p>
        </w:tc>
        <w:tc>
          <w:tcPr>
            <w:tcW w:w="124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0,6 (6,0)</w:t>
            </w:r>
          </w:p>
        </w:tc>
      </w:tr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28" w:type="dxa"/>
          </w:tcPr>
          <w:p w:rsidR="00217A39" w:rsidRPr="00E417B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15-1613-03</w:t>
            </w:r>
          </w:p>
        </w:tc>
        <w:tc>
          <w:tcPr>
            <w:tcW w:w="3537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4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есть</w:t>
            </w:r>
          </w:p>
        </w:tc>
      </w:tr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28" w:type="dxa"/>
          </w:tcPr>
          <w:p w:rsidR="00217A39" w:rsidRPr="00E417B0" w:rsidRDefault="00217A39" w:rsidP="00EC122D">
            <w:pPr>
              <w:ind w:right="-186"/>
              <w:jc w:val="both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37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3060</w:t>
            </w:r>
          </w:p>
        </w:tc>
        <w:tc>
          <w:tcPr>
            <w:tcW w:w="3389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4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есть</w:t>
            </w:r>
          </w:p>
        </w:tc>
      </w:tr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217A39" w:rsidRPr="00E417B0" w:rsidRDefault="00217A39" w:rsidP="00EC122D">
            <w:pPr>
              <w:ind w:right="-186"/>
              <w:jc w:val="both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537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4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нет</w:t>
            </w:r>
          </w:p>
        </w:tc>
      </w:tr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28" w:type="dxa"/>
          </w:tcPr>
          <w:p w:rsidR="00217A39" w:rsidRPr="00E417B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67,5</w:t>
            </w:r>
          </w:p>
        </w:tc>
        <w:tc>
          <w:tcPr>
            <w:tcW w:w="3537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4220</w:t>
            </w:r>
          </w:p>
        </w:tc>
        <w:tc>
          <w:tcPr>
            <w:tcW w:w="3389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Наличие предохранительного-впускного</w:t>
            </w:r>
          </w:p>
        </w:tc>
        <w:tc>
          <w:tcPr>
            <w:tcW w:w="1248" w:type="dxa"/>
          </w:tcPr>
          <w:p w:rsidR="00217A39" w:rsidRPr="00E417B0" w:rsidRDefault="00217A39" w:rsidP="00EC122D">
            <w:pPr>
              <w:ind w:right="-108"/>
              <w:jc w:val="both"/>
              <w:rPr>
                <w:b/>
                <w:i/>
                <w:sz w:val="16"/>
              </w:rPr>
            </w:pPr>
          </w:p>
        </w:tc>
      </w:tr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DE49FE" w:rsidP="00EC122D">
            <w:pPr>
              <w:rPr>
                <w:b/>
                <w:i/>
                <w:sz w:val="16"/>
              </w:rPr>
            </w:pPr>
            <w:r w:rsidRPr="00DE49F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28" w:type="dxa"/>
          </w:tcPr>
          <w:p w:rsidR="00217A39" w:rsidRPr="00E417B0" w:rsidRDefault="00DE49FE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24,9/26,5</w:t>
            </w:r>
          </w:p>
        </w:tc>
        <w:tc>
          <w:tcPr>
            <w:tcW w:w="3537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4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есть</w:t>
            </w:r>
          </w:p>
        </w:tc>
      </w:tr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28" w:type="dxa"/>
          </w:tcPr>
          <w:p w:rsidR="00217A39" w:rsidRPr="00E417B0" w:rsidRDefault="00217A39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Тележка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jc w:val="center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4"/>
                <w:szCs w:val="14"/>
              </w:rPr>
              <w:t>Тип 2 ГОСТ9246</w:t>
            </w:r>
          </w:p>
        </w:tc>
        <w:tc>
          <w:tcPr>
            <w:tcW w:w="3389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48" w:type="dxa"/>
          </w:tcPr>
          <w:p w:rsidR="00217A39" w:rsidRPr="00E417B0" w:rsidRDefault="00217A39" w:rsidP="00EC122D">
            <w:pPr>
              <w:ind w:right="-108"/>
              <w:jc w:val="both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налив верхний</w:t>
            </w:r>
          </w:p>
        </w:tc>
      </w:tr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 xml:space="preserve">      статическая, кН(тс)</w:t>
            </w:r>
          </w:p>
        </w:tc>
        <w:tc>
          <w:tcPr>
            <w:tcW w:w="1528" w:type="dxa"/>
          </w:tcPr>
          <w:p w:rsidR="00217A39" w:rsidRPr="00E417B0" w:rsidRDefault="00217A39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230,5 (23,5)</w:t>
            </w:r>
          </w:p>
        </w:tc>
        <w:tc>
          <w:tcPr>
            <w:tcW w:w="3537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слив нижний</w:t>
            </w:r>
          </w:p>
        </w:tc>
      </w:tr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28" w:type="dxa"/>
          </w:tcPr>
          <w:p w:rsidR="00217A39" w:rsidRPr="00E417B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75,98 (7,75)</w:t>
            </w:r>
          </w:p>
        </w:tc>
        <w:tc>
          <w:tcPr>
            <w:tcW w:w="3537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4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Объем котла, м</w:t>
            </w:r>
            <w:r w:rsidRPr="00E417B0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28" w:type="dxa"/>
          </w:tcPr>
          <w:p w:rsidR="00217A39" w:rsidRPr="00E417B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54,5</w:t>
            </w:r>
          </w:p>
        </w:tc>
        <w:tc>
          <w:tcPr>
            <w:tcW w:w="3537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2600</w:t>
            </w:r>
          </w:p>
        </w:tc>
        <w:tc>
          <w:tcPr>
            <w:tcW w:w="3389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4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2</w:t>
            </w:r>
          </w:p>
        </w:tc>
      </w:tr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Скорость конструкционная, м/с (км/ч)</w:t>
            </w:r>
          </w:p>
        </w:tc>
        <w:tc>
          <w:tcPr>
            <w:tcW w:w="152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33,3 (120)</w:t>
            </w:r>
          </w:p>
        </w:tc>
        <w:tc>
          <w:tcPr>
            <w:tcW w:w="3537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Длина котла наружная, мм: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10634</w:t>
            </w:r>
          </w:p>
        </w:tc>
        <w:tc>
          <w:tcPr>
            <w:tcW w:w="3389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4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1</w:t>
            </w:r>
          </w:p>
        </w:tc>
      </w:tr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28" w:type="dxa"/>
          </w:tcPr>
          <w:p w:rsidR="00217A39" w:rsidRPr="00E417B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02-ВМ</w:t>
            </w:r>
          </w:p>
        </w:tc>
        <w:tc>
          <w:tcPr>
            <w:tcW w:w="3537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4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2005</w:t>
            </w:r>
          </w:p>
        </w:tc>
      </w:tr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28" w:type="dxa"/>
          </w:tcPr>
          <w:p w:rsidR="00217A39" w:rsidRPr="00E417B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7800</w:t>
            </w:r>
          </w:p>
        </w:tc>
        <w:tc>
          <w:tcPr>
            <w:tcW w:w="3537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4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-</w:t>
            </w:r>
          </w:p>
        </w:tc>
      </w:tr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528" w:type="dxa"/>
          </w:tcPr>
          <w:p w:rsidR="00217A39" w:rsidRPr="00E417B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763</w:t>
            </w:r>
          </w:p>
        </w:tc>
        <w:tc>
          <w:tcPr>
            <w:tcW w:w="3537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 xml:space="preserve">Условное рабочее давление в котле  (по 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4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нет</w:t>
            </w:r>
          </w:p>
        </w:tc>
      </w:tr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28" w:type="dxa"/>
          </w:tcPr>
          <w:p w:rsidR="00217A39" w:rsidRPr="00E417B0" w:rsidRDefault="00217A39" w:rsidP="00EC122D">
            <w:pPr>
              <w:jc w:val="both"/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768</w:t>
            </w:r>
          </w:p>
        </w:tc>
        <w:tc>
          <w:tcPr>
            <w:tcW w:w="3537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 xml:space="preserve">регулировке предохранительного клапана), 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</w:p>
        </w:tc>
      </w:tr>
      <w:tr w:rsidR="00217A39" w:rsidRPr="00E417B0" w:rsidTr="00EC122D">
        <w:trPr>
          <w:jc w:val="center"/>
        </w:trPr>
        <w:tc>
          <w:tcPr>
            <w:tcW w:w="2763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217A39" w:rsidRPr="00E417B0" w:rsidRDefault="00217A39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МПа (кгс/см</w:t>
            </w:r>
            <w:r w:rsidRPr="00E417B0">
              <w:rPr>
                <w:b/>
                <w:i/>
                <w:sz w:val="16"/>
                <w:vertAlign w:val="superscript"/>
              </w:rPr>
              <w:t>2</w:t>
            </w:r>
            <w:r w:rsidRPr="00E417B0">
              <w:rPr>
                <w:b/>
                <w:i/>
                <w:sz w:val="16"/>
              </w:rPr>
              <w:t>)</w:t>
            </w:r>
          </w:p>
        </w:tc>
        <w:tc>
          <w:tcPr>
            <w:tcW w:w="86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  <w:r w:rsidRPr="00E417B0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217A39" w:rsidRPr="00E417B0" w:rsidRDefault="00217A39" w:rsidP="00EC122D">
            <w:pPr>
              <w:rPr>
                <w:b/>
                <w:i/>
                <w:sz w:val="16"/>
              </w:rPr>
            </w:pPr>
          </w:p>
        </w:tc>
      </w:tr>
    </w:tbl>
    <w:p w:rsidR="000625C2" w:rsidRDefault="000625C2" w:rsidP="0015157D"/>
    <w:p w:rsidR="00164FEC" w:rsidRPr="00C43DAD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164FEC" w:rsidRPr="00C43DAD">
        <w:rPr>
          <w:b/>
          <w:i/>
          <w:sz w:val="32"/>
        </w:rPr>
        <w:lastRenderedPageBreak/>
        <w:t xml:space="preserve">4-осная цистерна </w:t>
      </w:r>
      <w:r w:rsidR="00164FEC">
        <w:rPr>
          <w:b/>
          <w:i/>
          <w:sz w:val="32"/>
        </w:rPr>
        <w:t>для химических грузов</w:t>
      </w:r>
      <w:r w:rsidR="00164FEC" w:rsidRPr="00C43DAD">
        <w:rPr>
          <w:b/>
          <w:i/>
          <w:sz w:val="32"/>
        </w:rPr>
        <w:t>, модели 15-1</w:t>
      </w:r>
      <w:r w:rsidR="00164FEC">
        <w:rPr>
          <w:b/>
          <w:i/>
          <w:sz w:val="32"/>
        </w:rPr>
        <w:t>613-04</w:t>
      </w:r>
    </w:p>
    <w:p w:rsidR="00164FEC" w:rsidRDefault="00164FEC" w:rsidP="00164FEC"/>
    <w:p w:rsidR="00164FEC" w:rsidRPr="005520DA" w:rsidRDefault="00E47A18" w:rsidP="00164FEC">
      <w:r>
        <w:rPr>
          <w:noProof/>
        </w:rPr>
        <w:drawing>
          <wp:inline distT="0" distB="0" distL="0" distR="0" wp14:anchorId="0D9F92BC" wp14:editId="3DCCE14E">
            <wp:extent cx="8890000" cy="2832100"/>
            <wp:effectExtent l="19050" t="0" r="6350" b="0"/>
            <wp:docPr id="269" name="Рисунок 269" descr="15-1613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15-1613-03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83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FEC" w:rsidRDefault="00164FEC" w:rsidP="00164FEC">
      <w:pPr>
        <w:jc w:val="center"/>
        <w:rPr>
          <w:b/>
          <w:i/>
        </w:rPr>
      </w:pPr>
    </w:p>
    <w:p w:rsidR="00164FEC" w:rsidRPr="00C43DAD" w:rsidRDefault="00164FEC" w:rsidP="00164FEC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химических грузов</w:t>
      </w:r>
    </w:p>
    <w:p w:rsidR="00164FEC" w:rsidRPr="004C3149" w:rsidRDefault="00164FEC" w:rsidP="00164FEC">
      <w:pPr>
        <w:jc w:val="center"/>
        <w:rPr>
          <w:b/>
          <w:i/>
        </w:rPr>
      </w:pPr>
    </w:p>
    <w:tbl>
      <w:tblPr>
        <w:tblW w:w="13333" w:type="dxa"/>
        <w:jc w:val="center"/>
        <w:tblInd w:w="707" w:type="dxa"/>
        <w:tblLayout w:type="fixed"/>
        <w:tblLook w:val="0000" w:firstRow="0" w:lastRow="0" w:firstColumn="0" w:lastColumn="0" w:noHBand="0" w:noVBand="0"/>
      </w:tblPr>
      <w:tblGrid>
        <w:gridCol w:w="2763"/>
        <w:gridCol w:w="1528"/>
        <w:gridCol w:w="3537"/>
        <w:gridCol w:w="868"/>
        <w:gridCol w:w="3389"/>
        <w:gridCol w:w="1248"/>
      </w:tblGrid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28" w:type="dxa"/>
          </w:tcPr>
          <w:p w:rsidR="00164FEC" w:rsidRPr="00477837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1613.00.000-04-</w:t>
            </w:r>
          </w:p>
        </w:tc>
        <w:tc>
          <w:tcPr>
            <w:tcW w:w="3537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Давление создаваемое в котле при</w:t>
            </w:r>
          </w:p>
        </w:tc>
        <w:tc>
          <w:tcPr>
            <w:tcW w:w="1248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</w:p>
        </w:tc>
      </w:tr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28" w:type="dxa"/>
          </w:tcPr>
          <w:p w:rsidR="00164FEC" w:rsidRPr="00477837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ТУ 24.00.6211-87</w:t>
            </w:r>
          </w:p>
        </w:tc>
        <w:tc>
          <w:tcPr>
            <w:tcW w:w="3537" w:type="dxa"/>
          </w:tcPr>
          <w:p w:rsidR="00164FEC" w:rsidRPr="00477837" w:rsidRDefault="00164FEC" w:rsidP="00EC122D">
            <w:pPr>
              <w:ind w:left="317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center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164FEC" w:rsidRPr="00477837" w:rsidRDefault="00164FEC" w:rsidP="00EC122D">
            <w:pPr>
              <w:ind w:right="-108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гидравлическом испытании, МПа (кгс/см</w:t>
            </w:r>
            <w:r w:rsidRPr="00477837">
              <w:rPr>
                <w:b/>
                <w:i/>
                <w:sz w:val="16"/>
                <w:vertAlign w:val="superscript"/>
              </w:rPr>
              <w:t>2</w:t>
            </w:r>
            <w:r w:rsidRPr="00477837">
              <w:rPr>
                <w:b/>
                <w:i/>
                <w:sz w:val="16"/>
              </w:rPr>
              <w:t>)</w:t>
            </w:r>
          </w:p>
        </w:tc>
        <w:tc>
          <w:tcPr>
            <w:tcW w:w="1248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0,6 (6,0)</w:t>
            </w:r>
          </w:p>
        </w:tc>
      </w:tr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28" w:type="dxa"/>
          </w:tcPr>
          <w:p w:rsidR="00164FEC" w:rsidRPr="00477837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15-1613-0 4</w:t>
            </w:r>
          </w:p>
        </w:tc>
        <w:tc>
          <w:tcPr>
            <w:tcW w:w="3537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center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48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есть</w:t>
            </w:r>
          </w:p>
        </w:tc>
      </w:tr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28" w:type="dxa"/>
          </w:tcPr>
          <w:p w:rsidR="00164FEC" w:rsidRPr="00477837" w:rsidRDefault="00164FEC" w:rsidP="00EC122D">
            <w:pPr>
              <w:ind w:right="-186"/>
              <w:jc w:val="both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537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center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3060</w:t>
            </w:r>
          </w:p>
        </w:tc>
        <w:tc>
          <w:tcPr>
            <w:tcW w:w="3389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48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нет</w:t>
            </w:r>
          </w:p>
        </w:tc>
      </w:tr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28" w:type="dxa"/>
          </w:tcPr>
          <w:p w:rsidR="00164FEC" w:rsidRPr="00477837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62,1</w:t>
            </w:r>
          </w:p>
        </w:tc>
        <w:tc>
          <w:tcPr>
            <w:tcW w:w="3537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48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нет</w:t>
            </w:r>
          </w:p>
        </w:tc>
      </w:tr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DE49FE" w:rsidP="00EC122D">
            <w:pPr>
              <w:rPr>
                <w:b/>
                <w:i/>
                <w:sz w:val="16"/>
              </w:rPr>
            </w:pPr>
            <w:r w:rsidRPr="00DE49F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528" w:type="dxa"/>
          </w:tcPr>
          <w:p w:rsidR="00164FEC" w:rsidRPr="00477837" w:rsidRDefault="00DE49FE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23,3/24,7</w:t>
            </w:r>
          </w:p>
        </w:tc>
        <w:tc>
          <w:tcPr>
            <w:tcW w:w="3537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center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4220</w:t>
            </w:r>
          </w:p>
        </w:tc>
        <w:tc>
          <w:tcPr>
            <w:tcW w:w="3389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Наличие предохранительного-впускного</w:t>
            </w:r>
          </w:p>
        </w:tc>
        <w:tc>
          <w:tcPr>
            <w:tcW w:w="1248" w:type="dxa"/>
          </w:tcPr>
          <w:p w:rsidR="00164FEC" w:rsidRPr="00477837" w:rsidRDefault="00164FEC" w:rsidP="00EC122D">
            <w:pPr>
              <w:ind w:right="-108"/>
              <w:jc w:val="both"/>
              <w:rPr>
                <w:b/>
                <w:i/>
                <w:sz w:val="16"/>
              </w:rPr>
            </w:pPr>
          </w:p>
        </w:tc>
      </w:tr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DE49FE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64FEC" w:rsidRPr="00477837">
              <w:rPr>
                <w:b/>
                <w:i/>
                <w:sz w:val="16"/>
              </w:rPr>
              <w:t>:</w:t>
            </w:r>
          </w:p>
        </w:tc>
        <w:tc>
          <w:tcPr>
            <w:tcW w:w="1528" w:type="dxa"/>
          </w:tcPr>
          <w:p w:rsidR="00164FEC" w:rsidRPr="00477837" w:rsidRDefault="00164FEC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center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48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есть</w:t>
            </w:r>
          </w:p>
        </w:tc>
      </w:tr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 xml:space="preserve">      статическая, кН(тс)</w:t>
            </w:r>
          </w:p>
        </w:tc>
        <w:tc>
          <w:tcPr>
            <w:tcW w:w="1528" w:type="dxa"/>
          </w:tcPr>
          <w:p w:rsidR="00164FEC" w:rsidRPr="00477837" w:rsidRDefault="00164FEC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230,5 (23,5)</w:t>
            </w:r>
          </w:p>
        </w:tc>
        <w:tc>
          <w:tcPr>
            <w:tcW w:w="3537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Тележка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center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4"/>
                <w:szCs w:val="14"/>
              </w:rPr>
              <w:t>Тип 2 ГОСТ9246</w:t>
            </w:r>
          </w:p>
        </w:tc>
        <w:tc>
          <w:tcPr>
            <w:tcW w:w="3389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48" w:type="dxa"/>
          </w:tcPr>
          <w:p w:rsidR="00164FEC" w:rsidRPr="00477837" w:rsidRDefault="00164FEC" w:rsidP="00EC122D">
            <w:pPr>
              <w:ind w:right="-108"/>
              <w:jc w:val="both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налив верхний</w:t>
            </w:r>
          </w:p>
        </w:tc>
      </w:tr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28" w:type="dxa"/>
          </w:tcPr>
          <w:p w:rsidR="00164FEC" w:rsidRPr="00477837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70,36 (7,18)</w:t>
            </w:r>
          </w:p>
        </w:tc>
        <w:tc>
          <w:tcPr>
            <w:tcW w:w="3537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center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слив верхний</w:t>
            </w:r>
          </w:p>
        </w:tc>
      </w:tr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Объем котла, м</w:t>
            </w:r>
            <w:r w:rsidRPr="0047783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28" w:type="dxa"/>
          </w:tcPr>
          <w:p w:rsidR="00164FEC" w:rsidRPr="00477837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54,5</w:t>
            </w:r>
          </w:p>
        </w:tc>
        <w:tc>
          <w:tcPr>
            <w:tcW w:w="3537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center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48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</w:p>
        </w:tc>
      </w:tr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Скорость конструкционная, м/с (км/ч)</w:t>
            </w:r>
          </w:p>
        </w:tc>
        <w:tc>
          <w:tcPr>
            <w:tcW w:w="1528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33,3 (120)</w:t>
            </w:r>
          </w:p>
        </w:tc>
        <w:tc>
          <w:tcPr>
            <w:tcW w:w="3537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center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2600</w:t>
            </w:r>
          </w:p>
        </w:tc>
        <w:tc>
          <w:tcPr>
            <w:tcW w:w="3389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48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2</w:t>
            </w:r>
          </w:p>
        </w:tc>
      </w:tr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28" w:type="dxa"/>
          </w:tcPr>
          <w:p w:rsidR="00164FEC" w:rsidRPr="00477837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02-ВМ</w:t>
            </w:r>
          </w:p>
        </w:tc>
        <w:tc>
          <w:tcPr>
            <w:tcW w:w="3537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Длина котла наружная, мм: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center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10630</w:t>
            </w:r>
          </w:p>
        </w:tc>
        <w:tc>
          <w:tcPr>
            <w:tcW w:w="3389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48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нет</w:t>
            </w:r>
          </w:p>
        </w:tc>
      </w:tr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28" w:type="dxa"/>
          </w:tcPr>
          <w:p w:rsidR="00164FEC" w:rsidRPr="00477837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7800</w:t>
            </w:r>
          </w:p>
        </w:tc>
        <w:tc>
          <w:tcPr>
            <w:tcW w:w="3537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center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48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2006</w:t>
            </w:r>
          </w:p>
        </w:tc>
      </w:tr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528" w:type="dxa"/>
          </w:tcPr>
          <w:p w:rsidR="00164FEC" w:rsidRPr="00477837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743</w:t>
            </w:r>
          </w:p>
        </w:tc>
        <w:tc>
          <w:tcPr>
            <w:tcW w:w="3537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center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48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-</w:t>
            </w:r>
          </w:p>
        </w:tc>
      </w:tr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28" w:type="dxa"/>
          </w:tcPr>
          <w:p w:rsidR="00164FEC" w:rsidRPr="00477837" w:rsidRDefault="00164FEC" w:rsidP="00EC122D">
            <w:pPr>
              <w:ind w:right="-186"/>
              <w:jc w:val="both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768</w:t>
            </w:r>
          </w:p>
        </w:tc>
        <w:tc>
          <w:tcPr>
            <w:tcW w:w="3537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 xml:space="preserve">Условное рабочее давление в котле  (по 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48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нет</w:t>
            </w:r>
          </w:p>
        </w:tc>
      </w:tr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164FEC" w:rsidRPr="00477837" w:rsidRDefault="00164FEC" w:rsidP="00EC122D">
            <w:pPr>
              <w:ind w:right="-186"/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 xml:space="preserve">регулировке предохранительного клапана), 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</w:p>
        </w:tc>
      </w:tr>
      <w:tr w:rsidR="00164FEC" w:rsidRPr="00477837" w:rsidTr="00EC122D">
        <w:trPr>
          <w:jc w:val="center"/>
        </w:trPr>
        <w:tc>
          <w:tcPr>
            <w:tcW w:w="2763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528" w:type="dxa"/>
          </w:tcPr>
          <w:p w:rsidR="00164FEC" w:rsidRPr="00477837" w:rsidRDefault="00164FE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МПа (кгс/см</w:t>
            </w:r>
            <w:r w:rsidRPr="00477837">
              <w:rPr>
                <w:b/>
                <w:i/>
                <w:sz w:val="16"/>
                <w:vertAlign w:val="superscript"/>
              </w:rPr>
              <w:t>2</w:t>
            </w:r>
            <w:r w:rsidRPr="00477837">
              <w:rPr>
                <w:b/>
                <w:i/>
                <w:sz w:val="16"/>
              </w:rPr>
              <w:t>)</w:t>
            </w:r>
          </w:p>
        </w:tc>
        <w:tc>
          <w:tcPr>
            <w:tcW w:w="868" w:type="dxa"/>
          </w:tcPr>
          <w:p w:rsidR="00164FEC" w:rsidRPr="00477837" w:rsidRDefault="00164FEC" w:rsidP="00EC122D">
            <w:pPr>
              <w:jc w:val="center"/>
              <w:rPr>
                <w:b/>
                <w:i/>
                <w:sz w:val="16"/>
              </w:rPr>
            </w:pPr>
            <w:r w:rsidRPr="00477837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164FEC" w:rsidRPr="00477837" w:rsidRDefault="00164FEC" w:rsidP="00EC122D">
            <w:pPr>
              <w:rPr>
                <w:b/>
                <w:i/>
                <w:sz w:val="16"/>
              </w:rPr>
            </w:pPr>
          </w:p>
        </w:tc>
      </w:tr>
    </w:tbl>
    <w:p w:rsidR="000625C2" w:rsidRDefault="000625C2" w:rsidP="0015157D"/>
    <w:p w:rsidR="002002EF" w:rsidRPr="00C43DAD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2002EF" w:rsidRPr="00C43DAD">
        <w:rPr>
          <w:b/>
          <w:i/>
          <w:sz w:val="32"/>
        </w:rPr>
        <w:lastRenderedPageBreak/>
        <w:t xml:space="preserve">4-осная цистерна </w:t>
      </w:r>
      <w:r w:rsidR="002002EF">
        <w:rPr>
          <w:b/>
          <w:i/>
          <w:sz w:val="32"/>
        </w:rPr>
        <w:t>для ацетальдегида</w:t>
      </w:r>
      <w:r w:rsidR="002002EF" w:rsidRPr="00C43DAD">
        <w:rPr>
          <w:b/>
          <w:i/>
          <w:sz w:val="32"/>
        </w:rPr>
        <w:t>, модели 15-1</w:t>
      </w:r>
      <w:r w:rsidR="002002EF">
        <w:rPr>
          <w:b/>
          <w:i/>
          <w:sz w:val="32"/>
        </w:rPr>
        <w:t>613-10</w:t>
      </w:r>
    </w:p>
    <w:p w:rsidR="002002EF" w:rsidRDefault="002002EF" w:rsidP="002002EF"/>
    <w:p w:rsidR="002002EF" w:rsidRPr="005520DA" w:rsidRDefault="00E47A18" w:rsidP="002002EF">
      <w:r>
        <w:rPr>
          <w:noProof/>
        </w:rPr>
        <w:drawing>
          <wp:inline distT="0" distB="0" distL="0" distR="0" wp14:anchorId="77EC5136" wp14:editId="3FF489B1">
            <wp:extent cx="8890000" cy="2832100"/>
            <wp:effectExtent l="19050" t="0" r="6350" b="0"/>
            <wp:docPr id="270" name="Рисунок 270" descr="15-1613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15-1613-03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83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2EF" w:rsidRDefault="002002EF" w:rsidP="002002EF">
      <w:pPr>
        <w:jc w:val="center"/>
        <w:rPr>
          <w:b/>
          <w:i/>
        </w:rPr>
      </w:pPr>
    </w:p>
    <w:p w:rsidR="002002EF" w:rsidRPr="00C43DAD" w:rsidRDefault="002002EF" w:rsidP="002002EF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ацетальдегида</w:t>
      </w:r>
    </w:p>
    <w:p w:rsidR="002002EF" w:rsidRPr="004C3149" w:rsidRDefault="002002EF" w:rsidP="002002EF">
      <w:pPr>
        <w:jc w:val="center"/>
        <w:rPr>
          <w:b/>
          <w:i/>
        </w:rPr>
      </w:pPr>
    </w:p>
    <w:tbl>
      <w:tblPr>
        <w:tblW w:w="13333" w:type="dxa"/>
        <w:jc w:val="center"/>
        <w:tblInd w:w="707" w:type="dxa"/>
        <w:tblLayout w:type="fixed"/>
        <w:tblLook w:val="0000" w:firstRow="0" w:lastRow="0" w:firstColumn="0" w:lastColumn="0" w:noHBand="0" w:noVBand="0"/>
      </w:tblPr>
      <w:tblGrid>
        <w:gridCol w:w="2763"/>
        <w:gridCol w:w="1528"/>
        <w:gridCol w:w="3537"/>
        <w:gridCol w:w="868"/>
        <w:gridCol w:w="3389"/>
        <w:gridCol w:w="1248"/>
      </w:tblGrid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28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537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2002EF" w:rsidRPr="00C30D64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124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528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537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3060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24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6,0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28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15-1</w:t>
            </w:r>
            <w:r>
              <w:rPr>
                <w:b/>
                <w:i/>
                <w:sz w:val="16"/>
              </w:rPr>
              <w:t>613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>10</w:t>
            </w:r>
          </w:p>
        </w:tc>
        <w:tc>
          <w:tcPr>
            <w:tcW w:w="3537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24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28" w:type="dxa"/>
          </w:tcPr>
          <w:p w:rsidR="002002EF" w:rsidRPr="000A6536" w:rsidRDefault="002002EF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537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4220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4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28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52</w:t>
            </w:r>
          </w:p>
        </w:tc>
        <w:tc>
          <w:tcPr>
            <w:tcW w:w="3537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4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F01AC1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F01AC1">
              <w:rPr>
                <w:b/>
                <w:i/>
                <w:sz w:val="16"/>
              </w:rPr>
              <w:t>)</w:t>
            </w:r>
            <w:r w:rsidRPr="000A6536">
              <w:rPr>
                <w:b/>
                <w:i/>
                <w:sz w:val="16"/>
              </w:rPr>
              <w:t>, т</w:t>
            </w:r>
          </w:p>
        </w:tc>
        <w:tc>
          <w:tcPr>
            <w:tcW w:w="1528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26,7/27,6</w:t>
            </w:r>
          </w:p>
        </w:tc>
        <w:tc>
          <w:tcPr>
            <w:tcW w:w="3537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248" w:type="dxa"/>
          </w:tcPr>
          <w:p w:rsidR="002002EF" w:rsidRPr="000A6536" w:rsidRDefault="002002EF" w:rsidP="00E002A5">
            <w:pPr>
              <w:ind w:right="-108"/>
              <w:jc w:val="both"/>
              <w:rPr>
                <w:b/>
                <w:i/>
                <w:sz w:val="16"/>
              </w:rPr>
            </w:pP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1D190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2002EF" w:rsidRPr="000A6536">
              <w:rPr>
                <w:b/>
                <w:i/>
                <w:sz w:val="16"/>
              </w:rPr>
              <w:t>:</w:t>
            </w:r>
          </w:p>
        </w:tc>
        <w:tc>
          <w:tcPr>
            <w:tcW w:w="1528" w:type="dxa"/>
          </w:tcPr>
          <w:p w:rsidR="002002EF" w:rsidRPr="000A6536" w:rsidRDefault="002002EF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4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528" w:type="dxa"/>
          </w:tcPr>
          <w:p w:rsidR="002002EF" w:rsidRPr="000A6536" w:rsidRDefault="002002EF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3537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48" w:type="dxa"/>
          </w:tcPr>
          <w:p w:rsidR="002002EF" w:rsidRPr="000A6536" w:rsidRDefault="002002EF" w:rsidP="00E002A5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28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98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75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537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2600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4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нижний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28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54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</w:p>
        </w:tc>
        <w:tc>
          <w:tcPr>
            <w:tcW w:w="3537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10634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4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28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537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4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28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537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4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28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537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  (по 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24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28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537" w:type="dxa"/>
          </w:tcPr>
          <w:p w:rsidR="002002EF" w:rsidRPr="00137F3C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регулировке предохранительного клапана), 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24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528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537" w:type="dxa"/>
          </w:tcPr>
          <w:p w:rsidR="002002EF" w:rsidRPr="00C30D64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4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</w:tbl>
    <w:p w:rsidR="002002EF" w:rsidRDefault="002002EF" w:rsidP="0015157D"/>
    <w:p w:rsidR="002002EF" w:rsidRDefault="002002EF" w:rsidP="0015157D"/>
    <w:p w:rsidR="002002EF" w:rsidRDefault="002002EF" w:rsidP="0015157D"/>
    <w:p w:rsidR="00164FEC" w:rsidRPr="00EA610E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164FEC" w:rsidRPr="00EA610E">
        <w:rPr>
          <w:b/>
          <w:i/>
          <w:sz w:val="32"/>
        </w:rPr>
        <w:lastRenderedPageBreak/>
        <w:t>4-осная цистерна для соляной кислоты, модели 15-1614</w:t>
      </w:r>
    </w:p>
    <w:p w:rsidR="00164FEC" w:rsidRPr="00EA610E" w:rsidRDefault="00164FEC" w:rsidP="00164FEC">
      <w:pPr>
        <w:rPr>
          <w:sz w:val="18"/>
          <w:szCs w:val="18"/>
        </w:rPr>
      </w:pPr>
    </w:p>
    <w:p w:rsidR="00164FEC" w:rsidRDefault="0073180D" w:rsidP="00164FEC">
      <w:pPr>
        <w:jc w:val="center"/>
      </w:pPr>
      <w:r>
        <w:fldChar w:fldCharType="begin"/>
      </w:r>
      <w:r w:rsidR="00B31677">
        <w:instrText xml:space="preserve"> LINK PhotoFinish "C:\\PHOTO\\РИС189.PCX" "" \a \p \* MERGEFORMAT </w:instrText>
      </w:r>
      <w:r>
        <w:fldChar w:fldCharType="separate"/>
      </w:r>
      <w:r w:rsidR="00014D49">
        <w:object w:dxaOrig="13329" w:dyaOrig="4193">
          <v:shape id="_x0000_i1151" type="#_x0000_t75" style="width:666.4pt;height:209.3pt">
            <v:imagedata r:id="rId208" o:title="" croptop="3442f" cropbottom="687f"/>
          </v:shape>
        </w:object>
      </w:r>
      <w:r>
        <w:fldChar w:fldCharType="end"/>
      </w:r>
    </w:p>
    <w:p w:rsidR="00164FEC" w:rsidRDefault="00164FEC" w:rsidP="00164FEC">
      <w:pPr>
        <w:jc w:val="center"/>
        <w:rPr>
          <w:b/>
          <w:i/>
        </w:rPr>
      </w:pPr>
      <w:r w:rsidRPr="00EA610E">
        <w:rPr>
          <w:b/>
          <w:i/>
        </w:rPr>
        <w:t>Назначение: для перевозки соляной кислоты</w:t>
      </w:r>
    </w:p>
    <w:p w:rsidR="000625C2" w:rsidRPr="00EA610E" w:rsidRDefault="000625C2" w:rsidP="00164FEC">
      <w:pPr>
        <w:jc w:val="center"/>
        <w:rPr>
          <w:b/>
          <w:i/>
        </w:rPr>
      </w:pPr>
    </w:p>
    <w:p w:rsidR="00164FEC" w:rsidRPr="00EA610E" w:rsidRDefault="00164FEC" w:rsidP="00164FEC">
      <w:pPr>
        <w:rPr>
          <w:sz w:val="16"/>
          <w:szCs w:val="16"/>
        </w:rPr>
      </w:pPr>
    </w:p>
    <w:tbl>
      <w:tblPr>
        <w:tblW w:w="13111" w:type="dxa"/>
        <w:jc w:val="center"/>
        <w:tblLayout w:type="fixed"/>
        <w:tblLook w:val="0000" w:firstRow="0" w:lastRow="0" w:firstColumn="0" w:lastColumn="0" w:noHBand="0" w:noVBand="0"/>
      </w:tblPr>
      <w:tblGrid>
        <w:gridCol w:w="2840"/>
        <w:gridCol w:w="1620"/>
        <w:gridCol w:w="3279"/>
        <w:gridCol w:w="908"/>
        <w:gridCol w:w="3252"/>
        <w:gridCol w:w="1212"/>
      </w:tblGrid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20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1614.00.000</w:t>
            </w:r>
          </w:p>
        </w:tc>
        <w:tc>
          <w:tcPr>
            <w:tcW w:w="3279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08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нет</w:t>
            </w: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620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ТУ 24.00.14.336-88</w:t>
            </w:r>
          </w:p>
        </w:tc>
        <w:tc>
          <w:tcPr>
            <w:tcW w:w="3279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08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4600</w:t>
            </w: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нет</w:t>
            </w: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20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 xml:space="preserve">15-1614    </w:t>
            </w:r>
          </w:p>
        </w:tc>
        <w:tc>
          <w:tcPr>
            <w:tcW w:w="3279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08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4</w:t>
            </w: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клапана</w:t>
            </w:r>
            <w:r w:rsidRPr="00EA610E">
              <w:rPr>
                <w:b/>
                <w:i/>
                <w:sz w:val="16"/>
              </w:rPr>
              <w:t xml:space="preserve"> </w:t>
            </w: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есть</w:t>
            </w: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  <w:vMerge w:val="restart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20" w:type="dxa"/>
            <w:vMerge w:val="restart"/>
          </w:tcPr>
          <w:p w:rsidR="00164FEC" w:rsidRPr="007C6BF1" w:rsidRDefault="00164FEC" w:rsidP="00EC122D">
            <w:pPr>
              <w:ind w:left="-133" w:right="-186"/>
              <w:jc w:val="both"/>
              <w:rPr>
                <w:b/>
                <w:i/>
                <w:spacing w:val="-6"/>
                <w:sz w:val="16"/>
                <w:szCs w:val="16"/>
              </w:rPr>
            </w:pPr>
            <w:r w:rsidRPr="007C6BF1">
              <w:rPr>
                <w:b/>
                <w:i/>
                <w:spacing w:val="-6"/>
                <w:sz w:val="16"/>
                <w:szCs w:val="16"/>
              </w:rPr>
              <w:t>ПО «Ждановтяжмаш»</w:t>
            </w:r>
          </w:p>
          <w:p w:rsidR="00164FEC" w:rsidRDefault="00164FEC" w:rsidP="00EC122D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«Азовмаш»</w:t>
            </w:r>
          </w:p>
          <w:p w:rsidR="00164FEC" w:rsidRPr="007C6BF1" w:rsidRDefault="00164FEC" w:rsidP="00EC122D">
            <w:pPr>
              <w:ind w:right="-186"/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  <w:vMerge w:val="restart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EA610E">
              <w:rPr>
                <w:b/>
                <w:i/>
                <w:sz w:val="16"/>
              </w:rPr>
              <w:t>ележки</w:t>
            </w:r>
          </w:p>
        </w:tc>
        <w:tc>
          <w:tcPr>
            <w:tcW w:w="908" w:type="dxa"/>
            <w:vMerge w:val="restart"/>
          </w:tcPr>
          <w:p w:rsidR="00164FEC" w:rsidRDefault="00164FE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Типа 2</w:t>
            </w:r>
          </w:p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ГОСТ 9246</w:t>
            </w: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Наличие впускного клапана</w:t>
            </w: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есть</w:t>
            </w: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  <w:vMerge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620" w:type="dxa"/>
            <w:vMerge/>
          </w:tcPr>
          <w:p w:rsidR="00164FEC" w:rsidRPr="00A84AE2" w:rsidRDefault="00164FEC" w:rsidP="00EC122D">
            <w:pPr>
              <w:ind w:right="-186"/>
              <w:jc w:val="both"/>
              <w:rPr>
                <w:b/>
                <w:i/>
                <w:spacing w:val="-10"/>
                <w:sz w:val="16"/>
                <w:szCs w:val="16"/>
              </w:rPr>
            </w:pPr>
          </w:p>
        </w:tc>
        <w:tc>
          <w:tcPr>
            <w:tcW w:w="3279" w:type="dxa"/>
            <w:vMerge/>
          </w:tcPr>
          <w:p w:rsidR="00164FEC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908" w:type="dxa"/>
            <w:vMerge/>
          </w:tcPr>
          <w:p w:rsidR="00164FEC" w:rsidRDefault="00164FE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верхний</w:t>
            </w: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  <w:vMerge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620" w:type="dxa"/>
            <w:vMerge/>
          </w:tcPr>
          <w:p w:rsidR="00164FEC" w:rsidRPr="00A84AE2" w:rsidRDefault="00164FEC" w:rsidP="00EC122D">
            <w:pPr>
              <w:ind w:right="-186"/>
              <w:jc w:val="both"/>
              <w:rPr>
                <w:b/>
                <w:i/>
                <w:spacing w:val="-10"/>
                <w:sz w:val="16"/>
                <w:szCs w:val="16"/>
              </w:rPr>
            </w:pPr>
          </w:p>
        </w:tc>
        <w:tc>
          <w:tcPr>
            <w:tcW w:w="3279" w:type="dxa"/>
            <w:vMerge/>
          </w:tcPr>
          <w:p w:rsidR="00164FEC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908" w:type="dxa"/>
            <w:vMerge/>
          </w:tcPr>
          <w:p w:rsidR="00164FEC" w:rsidRDefault="00164FE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12" w:type="dxa"/>
          </w:tcPr>
          <w:p w:rsidR="00164FEC" w:rsidRPr="00EA610E" w:rsidRDefault="00164FEC" w:rsidP="00EC122D">
            <w:pPr>
              <w:ind w:right="-108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сифо-</w:t>
            </w: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20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70,4</w:t>
            </w:r>
          </w:p>
        </w:tc>
        <w:tc>
          <w:tcPr>
            <w:tcW w:w="3279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08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12" w:type="dxa"/>
          </w:tcPr>
          <w:p w:rsidR="00164FEC" w:rsidRPr="00EA610E" w:rsidRDefault="00164FEC" w:rsidP="00EC122D">
            <w:pPr>
              <w:ind w:right="-108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нированием</w:t>
            </w: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EA610E" w:rsidRDefault="001D190D" w:rsidP="00EC122D">
            <w:pPr>
              <w:rPr>
                <w:b/>
                <w:i/>
                <w:sz w:val="16"/>
              </w:rPr>
            </w:pPr>
            <w:r w:rsidRPr="001D190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620" w:type="dxa"/>
          </w:tcPr>
          <w:p w:rsidR="00164FEC" w:rsidRPr="00EA610E" w:rsidRDefault="001D190D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21,6/23,3</w:t>
            </w:r>
          </w:p>
        </w:tc>
        <w:tc>
          <w:tcPr>
            <w:tcW w:w="3279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08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EA610E" w:rsidRDefault="001D190D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164FEC" w:rsidRPr="00EA610E">
              <w:rPr>
                <w:b/>
                <w:i/>
                <w:sz w:val="16"/>
              </w:rPr>
              <w:t>:</w:t>
            </w:r>
          </w:p>
        </w:tc>
        <w:tc>
          <w:tcPr>
            <w:tcW w:w="1620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08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2</w:t>
            </w: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620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 xml:space="preserve">228 (23,25)   </w:t>
            </w:r>
          </w:p>
        </w:tc>
        <w:tc>
          <w:tcPr>
            <w:tcW w:w="3279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08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2800</w:t>
            </w: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20" w:type="dxa"/>
          </w:tcPr>
          <w:p w:rsidR="00164FEC" w:rsidRPr="00EA610E" w:rsidRDefault="00164FEC" w:rsidP="001D190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75,8</w:t>
            </w:r>
            <w:r>
              <w:rPr>
                <w:b/>
                <w:i/>
                <w:sz w:val="16"/>
              </w:rPr>
              <w:t>7</w:t>
            </w:r>
            <w:r w:rsidRPr="00EA610E">
              <w:rPr>
                <w:b/>
                <w:i/>
                <w:sz w:val="16"/>
              </w:rPr>
              <w:t xml:space="preserve"> (7,7</w:t>
            </w:r>
            <w:r>
              <w:rPr>
                <w:b/>
                <w:i/>
                <w:sz w:val="16"/>
              </w:rPr>
              <w:t>4</w:t>
            </w:r>
            <w:r w:rsidRPr="00EA610E">
              <w:rPr>
                <w:b/>
                <w:i/>
                <w:sz w:val="16"/>
              </w:rPr>
              <w:t xml:space="preserve">) </w:t>
            </w:r>
          </w:p>
        </w:tc>
        <w:tc>
          <w:tcPr>
            <w:tcW w:w="3279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08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10690</w:t>
            </w: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Объем котла, м</w:t>
            </w:r>
            <w:r w:rsidRPr="00EA610E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620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63</w:t>
            </w:r>
          </w:p>
        </w:tc>
        <w:tc>
          <w:tcPr>
            <w:tcW w:w="3279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Удельный объем, м</w:t>
            </w:r>
            <w:r w:rsidRPr="00EA610E">
              <w:rPr>
                <w:b/>
                <w:i/>
                <w:sz w:val="16"/>
                <w:vertAlign w:val="superscript"/>
              </w:rPr>
              <w:t>3</w:t>
            </w:r>
            <w:r w:rsidRPr="00EA610E">
              <w:rPr>
                <w:b/>
                <w:i/>
                <w:sz w:val="16"/>
              </w:rPr>
              <w:t>/т</w:t>
            </w:r>
          </w:p>
        </w:tc>
        <w:tc>
          <w:tcPr>
            <w:tcW w:w="908" w:type="dxa"/>
          </w:tcPr>
          <w:p w:rsidR="00164FEC" w:rsidRPr="00EA610E" w:rsidRDefault="00164FEC" w:rsidP="001D190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 xml:space="preserve">0,89 </w:t>
            </w: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 xml:space="preserve">загружаемого продукта, </w:t>
            </w:r>
            <w:r w:rsidRPr="00EA610E">
              <w:rPr>
                <w:b/>
                <w:i/>
                <w:sz w:val="16"/>
              </w:rPr>
              <w:sym w:font="Symbol" w:char="F0B0"/>
            </w:r>
            <w:r w:rsidRPr="00EA610E">
              <w:rPr>
                <w:b/>
                <w:i/>
                <w:sz w:val="16"/>
              </w:rPr>
              <w:t>С</w:t>
            </w: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5237B6" w:rsidRDefault="00164FEC" w:rsidP="00EC122D">
            <w:pPr>
              <w:rPr>
                <w:b/>
                <w:i/>
                <w:spacing w:val="-6"/>
                <w:sz w:val="16"/>
                <w:szCs w:val="16"/>
              </w:rPr>
            </w:pPr>
            <w:r w:rsidRPr="005237B6">
              <w:rPr>
                <w:b/>
                <w:i/>
                <w:spacing w:val="-6"/>
                <w:sz w:val="16"/>
                <w:szCs w:val="16"/>
              </w:rPr>
              <w:t>Скорость конструкционная, м/с (км/ч)</w:t>
            </w:r>
          </w:p>
        </w:tc>
        <w:tc>
          <w:tcPr>
            <w:tcW w:w="1620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33,3 (</w:t>
            </w:r>
            <w:r w:rsidRPr="00EA610E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3279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08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3</w:t>
            </w: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летом</w:t>
            </w: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+4</w:t>
            </w:r>
            <w:r w:rsidRPr="00EA610E">
              <w:rPr>
                <w:b/>
                <w:i/>
                <w:sz w:val="16"/>
              </w:rPr>
              <w:t>0</w:t>
            </w: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20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1-ВМ </w:t>
            </w:r>
          </w:p>
        </w:tc>
        <w:tc>
          <w:tcPr>
            <w:tcW w:w="3279" w:type="dxa"/>
          </w:tcPr>
          <w:p w:rsidR="00164FEC" w:rsidRPr="00EA610E" w:rsidRDefault="00164FEC" w:rsidP="00EC122D">
            <w:pPr>
              <w:ind w:right="-108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08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зимой</w:t>
            </w: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+30</w:t>
            </w: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20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08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620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768</w:t>
            </w:r>
          </w:p>
        </w:tc>
        <w:tc>
          <w:tcPr>
            <w:tcW w:w="3279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08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1620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733</w:t>
            </w:r>
          </w:p>
        </w:tc>
        <w:tc>
          <w:tcPr>
            <w:tcW w:w="3279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клапана), МПа (кгс/см</w:t>
            </w:r>
            <w:r w:rsidRPr="00EA610E">
              <w:rPr>
                <w:b/>
                <w:i/>
                <w:sz w:val="16"/>
                <w:vertAlign w:val="superscript"/>
              </w:rPr>
              <w:t>2</w:t>
            </w:r>
            <w:r w:rsidRPr="00EA610E">
              <w:rPr>
                <w:b/>
                <w:i/>
                <w:sz w:val="16"/>
              </w:rPr>
              <w:t>)</w:t>
            </w:r>
          </w:p>
        </w:tc>
        <w:tc>
          <w:tcPr>
            <w:tcW w:w="908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0,3 (3,0)</w:t>
            </w: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EA610E" w:rsidRDefault="00164FEC" w:rsidP="00EC122D">
            <w:pPr>
              <w:ind w:left="317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20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08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нет</w:t>
            </w: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EA610E" w:rsidRDefault="00164FEC" w:rsidP="00EC122D">
            <w:pPr>
              <w:ind w:left="317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620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164FEC" w:rsidRPr="00EA610E" w:rsidRDefault="00164FEC" w:rsidP="00EC122D">
            <w:pPr>
              <w:ind w:right="-108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гидравлическом испытании, Мпа (кгс/см</w:t>
            </w:r>
            <w:r w:rsidRPr="00EA610E">
              <w:rPr>
                <w:b/>
                <w:i/>
                <w:sz w:val="16"/>
                <w:vertAlign w:val="superscript"/>
              </w:rPr>
              <w:t>2</w:t>
            </w:r>
            <w:r w:rsidRPr="00EA610E">
              <w:rPr>
                <w:b/>
                <w:i/>
                <w:sz w:val="16"/>
              </w:rPr>
              <w:t>)</w:t>
            </w:r>
          </w:p>
        </w:tc>
        <w:tc>
          <w:tcPr>
            <w:tcW w:w="908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0,5 (5,0)</w:t>
            </w: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</w:p>
        </w:tc>
      </w:tr>
      <w:tr w:rsidR="00164FEC" w:rsidRPr="00EA610E" w:rsidTr="00EC122D">
        <w:trPr>
          <w:trHeight w:val="200"/>
          <w:jc w:val="center"/>
        </w:trPr>
        <w:tc>
          <w:tcPr>
            <w:tcW w:w="2840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620" w:type="dxa"/>
          </w:tcPr>
          <w:p w:rsidR="00164FEC" w:rsidRPr="00EA610E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10800</w:t>
            </w:r>
          </w:p>
        </w:tc>
        <w:tc>
          <w:tcPr>
            <w:tcW w:w="3279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908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  <w:r w:rsidRPr="00EA610E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12" w:type="dxa"/>
          </w:tcPr>
          <w:p w:rsidR="00164FEC" w:rsidRPr="00EA610E" w:rsidRDefault="00164FEC" w:rsidP="00EC122D">
            <w:pPr>
              <w:rPr>
                <w:b/>
                <w:i/>
                <w:sz w:val="16"/>
              </w:rPr>
            </w:pPr>
          </w:p>
        </w:tc>
      </w:tr>
    </w:tbl>
    <w:p w:rsidR="002002EF" w:rsidRPr="00BB66C2" w:rsidRDefault="000625C2" w:rsidP="002002EF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2002EF" w:rsidRPr="00C43DAD">
        <w:rPr>
          <w:b/>
          <w:i/>
          <w:sz w:val="32"/>
        </w:rPr>
        <w:lastRenderedPageBreak/>
        <w:t xml:space="preserve">4-осная цистерна </w:t>
      </w:r>
      <w:r w:rsidR="002002EF">
        <w:rPr>
          <w:b/>
          <w:i/>
          <w:sz w:val="32"/>
        </w:rPr>
        <w:t>для соляной кислоты</w:t>
      </w:r>
      <w:r w:rsidR="002002EF" w:rsidRPr="00C43DAD">
        <w:rPr>
          <w:b/>
          <w:i/>
          <w:sz w:val="32"/>
        </w:rPr>
        <w:t>, модели 15-1</w:t>
      </w:r>
      <w:r w:rsidR="002002EF">
        <w:rPr>
          <w:b/>
          <w:i/>
          <w:sz w:val="32"/>
        </w:rPr>
        <w:t>614-01</w:t>
      </w:r>
    </w:p>
    <w:p w:rsidR="002002EF" w:rsidRDefault="002002EF" w:rsidP="002002EF"/>
    <w:p w:rsidR="002002EF" w:rsidRPr="00BB66C2" w:rsidRDefault="00E47A18" w:rsidP="002002EF">
      <w:r>
        <w:rPr>
          <w:noProof/>
        </w:rPr>
        <w:drawing>
          <wp:inline distT="0" distB="0" distL="0" distR="0" wp14:anchorId="2353158F" wp14:editId="456EC2A6">
            <wp:extent cx="8890000" cy="2870200"/>
            <wp:effectExtent l="19050" t="0" r="6350" b="0"/>
            <wp:docPr id="272" name="Рисунок 272" descr="15-1614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15-1614-01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87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2EF" w:rsidRDefault="002002EF" w:rsidP="002002EF">
      <w:pPr>
        <w:jc w:val="center"/>
        <w:rPr>
          <w:b/>
          <w:i/>
        </w:rPr>
      </w:pPr>
    </w:p>
    <w:p w:rsidR="002002EF" w:rsidRPr="00C43DAD" w:rsidRDefault="002002EF" w:rsidP="002002EF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соляной кислоты</w:t>
      </w:r>
    </w:p>
    <w:p w:rsidR="002002EF" w:rsidRPr="00BB66C2" w:rsidRDefault="002002EF" w:rsidP="002002EF">
      <w:pPr>
        <w:jc w:val="center"/>
        <w:rPr>
          <w:b/>
          <w:i/>
          <w:sz w:val="16"/>
          <w:szCs w:val="16"/>
        </w:rPr>
      </w:pPr>
    </w:p>
    <w:tbl>
      <w:tblPr>
        <w:tblW w:w="13513" w:type="dxa"/>
        <w:jc w:val="center"/>
        <w:tblInd w:w="707" w:type="dxa"/>
        <w:tblLayout w:type="fixed"/>
        <w:tblLook w:val="0000" w:firstRow="0" w:lastRow="0" w:firstColumn="0" w:lastColumn="0" w:noHBand="0" w:noVBand="0"/>
      </w:tblPr>
      <w:tblGrid>
        <w:gridCol w:w="2763"/>
        <w:gridCol w:w="1670"/>
        <w:gridCol w:w="3395"/>
        <w:gridCol w:w="868"/>
        <w:gridCol w:w="3389"/>
        <w:gridCol w:w="1428"/>
      </w:tblGrid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670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1614</w:t>
            </w:r>
            <w:r w:rsidRPr="000A6536">
              <w:rPr>
                <w:b/>
                <w:i/>
                <w:sz w:val="16"/>
              </w:rPr>
              <w:t>.00.000-</w:t>
            </w:r>
            <w:r>
              <w:rPr>
                <w:b/>
                <w:i/>
                <w:sz w:val="16"/>
              </w:rPr>
              <w:t>01</w:t>
            </w:r>
          </w:p>
        </w:tc>
        <w:tc>
          <w:tcPr>
            <w:tcW w:w="3395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2002EF" w:rsidRPr="00C30D64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142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1670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24.00.14.336-88</w:t>
            </w:r>
          </w:p>
        </w:tc>
        <w:tc>
          <w:tcPr>
            <w:tcW w:w="3395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3070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42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5,0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670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</w:t>
            </w:r>
            <w:r>
              <w:rPr>
                <w:b/>
                <w:i/>
                <w:sz w:val="16"/>
              </w:rPr>
              <w:t>1614-01</w:t>
            </w:r>
          </w:p>
        </w:tc>
        <w:tc>
          <w:tcPr>
            <w:tcW w:w="3395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6"/>
              </w:rPr>
              <w:t>парообогревательной рубашки</w:t>
            </w:r>
          </w:p>
        </w:tc>
        <w:tc>
          <w:tcPr>
            <w:tcW w:w="142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670" w:type="dxa"/>
          </w:tcPr>
          <w:p w:rsidR="002002EF" w:rsidRPr="000A6536" w:rsidRDefault="002002EF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95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4510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2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670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«Азовмаш»</w:t>
            </w:r>
          </w:p>
        </w:tc>
        <w:tc>
          <w:tcPr>
            <w:tcW w:w="3395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2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670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67,0</w:t>
            </w:r>
          </w:p>
        </w:tc>
        <w:tc>
          <w:tcPr>
            <w:tcW w:w="3395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0A6536">
              <w:rPr>
                <w:b/>
                <w:i/>
                <w:sz w:val="16"/>
              </w:rPr>
              <w:t>-впускного</w:t>
            </w:r>
          </w:p>
        </w:tc>
        <w:tc>
          <w:tcPr>
            <w:tcW w:w="1428" w:type="dxa"/>
          </w:tcPr>
          <w:p w:rsidR="002002EF" w:rsidRPr="000A6536" w:rsidRDefault="002002EF" w:rsidP="00E002A5">
            <w:pPr>
              <w:ind w:right="-108"/>
              <w:jc w:val="both"/>
              <w:rPr>
                <w:b/>
                <w:i/>
                <w:sz w:val="16"/>
              </w:rPr>
            </w:pP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1D190D" w:rsidP="00E002A5">
            <w:pPr>
              <w:rPr>
                <w:b/>
                <w:i/>
                <w:sz w:val="16"/>
              </w:rPr>
            </w:pPr>
            <w:r w:rsidRPr="001D190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670" w:type="dxa"/>
          </w:tcPr>
          <w:p w:rsidR="002002EF" w:rsidRPr="000A6536" w:rsidRDefault="001D190D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24,3/26,6</w:t>
            </w:r>
          </w:p>
        </w:tc>
        <w:tc>
          <w:tcPr>
            <w:tcW w:w="3395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2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1D190D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2002EF" w:rsidRPr="000A6536">
              <w:rPr>
                <w:b/>
                <w:i/>
                <w:sz w:val="16"/>
              </w:rPr>
              <w:t>:</w:t>
            </w:r>
          </w:p>
        </w:tc>
        <w:tc>
          <w:tcPr>
            <w:tcW w:w="1670" w:type="dxa"/>
          </w:tcPr>
          <w:p w:rsidR="002002EF" w:rsidRPr="000A6536" w:rsidRDefault="002002EF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395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28" w:type="dxa"/>
          </w:tcPr>
          <w:p w:rsidR="002002EF" w:rsidRPr="000A6536" w:rsidRDefault="002002EF" w:rsidP="00E002A5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1670" w:type="dxa"/>
          </w:tcPr>
          <w:p w:rsidR="002002EF" w:rsidRPr="000A6536" w:rsidRDefault="002002EF" w:rsidP="00E002A5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229,3 (23,4)</w:t>
            </w:r>
          </w:p>
        </w:tc>
        <w:tc>
          <w:tcPr>
            <w:tcW w:w="3395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2800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нижний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670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66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395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10694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2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670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63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3395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2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670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395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2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670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395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  (по 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2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1988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670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395" w:type="dxa"/>
          </w:tcPr>
          <w:p w:rsidR="002002EF" w:rsidRPr="00137F3C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регулировке предохранительного клапана), 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42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670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95" w:type="dxa"/>
          </w:tcPr>
          <w:p w:rsidR="002002EF" w:rsidRPr="00C30D64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0,3 (3,0)</w:t>
            </w: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2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2002EF" w:rsidTr="00E002A5">
        <w:trPr>
          <w:jc w:val="center"/>
        </w:trPr>
        <w:tc>
          <w:tcPr>
            <w:tcW w:w="2763" w:type="dxa"/>
          </w:tcPr>
          <w:p w:rsidR="002002EF" w:rsidRPr="000A6536" w:rsidRDefault="002002EF" w:rsidP="00E002A5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670" w:type="dxa"/>
          </w:tcPr>
          <w:p w:rsidR="002002EF" w:rsidRPr="000A6536" w:rsidRDefault="002002EF" w:rsidP="00E002A5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395" w:type="dxa"/>
          </w:tcPr>
          <w:p w:rsidR="002002EF" w:rsidRPr="000A6536" w:rsidRDefault="002002EF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86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2002EF" w:rsidRPr="000A6536" w:rsidRDefault="002002EF" w:rsidP="00E002A5">
            <w:pPr>
              <w:rPr>
                <w:b/>
                <w:i/>
                <w:sz w:val="16"/>
              </w:rPr>
            </w:pPr>
          </w:p>
        </w:tc>
      </w:tr>
    </w:tbl>
    <w:p w:rsidR="002002EF" w:rsidRDefault="002002EF" w:rsidP="0015157D"/>
    <w:p w:rsidR="002002EF" w:rsidRDefault="002002EF" w:rsidP="0015157D"/>
    <w:p w:rsidR="008D4976" w:rsidRPr="00E26848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8D4976" w:rsidRPr="00E26848">
        <w:rPr>
          <w:b/>
          <w:i/>
          <w:sz w:val="32"/>
        </w:rPr>
        <w:lastRenderedPageBreak/>
        <w:t>4-осная цистерна для фенола, модель 15-1636</w:t>
      </w:r>
    </w:p>
    <w:p w:rsidR="008D4976" w:rsidRPr="00E26848" w:rsidRDefault="008D4976" w:rsidP="008D4976">
      <w:pPr>
        <w:rPr>
          <w:sz w:val="16"/>
          <w:szCs w:val="16"/>
        </w:rPr>
      </w:pPr>
    </w:p>
    <w:bookmarkStart w:id="61" w:name="_942746267"/>
    <w:bookmarkEnd w:id="61"/>
    <w:p w:rsidR="008D4976" w:rsidRDefault="0073180D" w:rsidP="008D4976">
      <w:pPr>
        <w:jc w:val="center"/>
      </w:pPr>
      <w:r>
        <w:fldChar w:fldCharType="begin"/>
      </w:r>
      <w:r w:rsidR="00B31677">
        <w:instrText xml:space="preserve"> LINK PhotoFinish "C:\\PHOTO\\РИС199.PCX" "" \a \p \* MERGEFORMAT </w:instrText>
      </w:r>
      <w:r>
        <w:fldChar w:fldCharType="separate"/>
      </w:r>
      <w:r w:rsidR="00014D49">
        <w:object w:dxaOrig="13467" w:dyaOrig="4527">
          <v:shape id="_x0000_i1152" type="#_x0000_t75" style="width:673.1pt;height:226.05pt">
            <v:imagedata r:id="rId210" o:title="" croptop="2754f" cropleft="258f"/>
          </v:shape>
        </w:object>
      </w:r>
      <w:r>
        <w:fldChar w:fldCharType="end"/>
      </w:r>
    </w:p>
    <w:p w:rsidR="008D4976" w:rsidRPr="00E26848" w:rsidRDefault="008D4976" w:rsidP="008D4976">
      <w:pPr>
        <w:rPr>
          <w:sz w:val="16"/>
          <w:szCs w:val="16"/>
        </w:rPr>
      </w:pPr>
    </w:p>
    <w:p w:rsidR="008D4976" w:rsidRPr="00E26848" w:rsidRDefault="008D4976" w:rsidP="008D4976">
      <w:pPr>
        <w:jc w:val="center"/>
        <w:rPr>
          <w:b/>
          <w:i/>
        </w:rPr>
      </w:pPr>
      <w:r>
        <w:t xml:space="preserve"> </w:t>
      </w:r>
    </w:p>
    <w:p w:rsidR="008D4976" w:rsidRPr="00E26848" w:rsidRDefault="008D4976" w:rsidP="008D4976">
      <w:pPr>
        <w:jc w:val="center"/>
        <w:rPr>
          <w:b/>
          <w:i/>
        </w:rPr>
      </w:pPr>
      <w:r w:rsidRPr="00E26848">
        <w:rPr>
          <w:b/>
          <w:i/>
        </w:rPr>
        <w:t>Назначение: для перевозки фенола</w:t>
      </w:r>
    </w:p>
    <w:p w:rsidR="008D4976" w:rsidRPr="00E26848" w:rsidRDefault="008D4976" w:rsidP="008D4976">
      <w:pPr>
        <w:rPr>
          <w:sz w:val="16"/>
          <w:szCs w:val="16"/>
        </w:rPr>
      </w:pPr>
    </w:p>
    <w:tbl>
      <w:tblPr>
        <w:tblW w:w="0" w:type="auto"/>
        <w:jc w:val="center"/>
        <w:tblInd w:w="681" w:type="dxa"/>
        <w:tblLayout w:type="fixed"/>
        <w:tblLook w:val="0000" w:firstRow="0" w:lastRow="0" w:firstColumn="0" w:lastColumn="0" w:noHBand="0" w:noVBand="0"/>
      </w:tblPr>
      <w:tblGrid>
        <w:gridCol w:w="2829"/>
        <w:gridCol w:w="1498"/>
        <w:gridCol w:w="3306"/>
        <w:gridCol w:w="993"/>
        <w:gridCol w:w="3252"/>
        <w:gridCol w:w="572"/>
      </w:tblGrid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98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1636.00.000</w:t>
            </w:r>
          </w:p>
        </w:tc>
        <w:tc>
          <w:tcPr>
            <w:tcW w:w="3306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10800</w:t>
            </w: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57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1</w:t>
            </w:r>
          </w:p>
        </w:tc>
      </w:tr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98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ТУ 24.00.6223-89</w:t>
            </w:r>
          </w:p>
        </w:tc>
        <w:tc>
          <w:tcPr>
            <w:tcW w:w="3306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57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нет</w:t>
            </w:r>
          </w:p>
        </w:tc>
      </w:tr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98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 xml:space="preserve">15-1636 </w:t>
            </w:r>
          </w:p>
        </w:tc>
        <w:tc>
          <w:tcPr>
            <w:tcW w:w="3306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4624</w:t>
            </w: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57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нет</w:t>
            </w:r>
          </w:p>
        </w:tc>
      </w:tr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98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-</w:t>
            </w:r>
          </w:p>
        </w:tc>
        <w:tc>
          <w:tcPr>
            <w:tcW w:w="3306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4</w:t>
            </w: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57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нет</w:t>
            </w:r>
          </w:p>
        </w:tc>
      </w:tr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98" w:type="dxa"/>
          </w:tcPr>
          <w:p w:rsidR="008D4976" w:rsidRPr="00E26848" w:rsidRDefault="008D4976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306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18-100</w:t>
            </w: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57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98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74,5</w:t>
            </w:r>
          </w:p>
        </w:tc>
        <w:tc>
          <w:tcPr>
            <w:tcW w:w="3306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клапана</w:t>
            </w:r>
          </w:p>
        </w:tc>
        <w:tc>
          <w:tcPr>
            <w:tcW w:w="57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есть</w:t>
            </w:r>
          </w:p>
        </w:tc>
      </w:tr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1D190D" w:rsidP="00E002A5">
            <w:pPr>
              <w:rPr>
                <w:b/>
                <w:i/>
                <w:sz w:val="16"/>
              </w:rPr>
            </w:pPr>
            <w:r w:rsidRPr="001D190D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98" w:type="dxa"/>
          </w:tcPr>
          <w:p w:rsidR="008D4976" w:rsidRPr="00E26848" w:rsidRDefault="001D190D" w:rsidP="001D190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24,8/26,0</w:t>
            </w:r>
          </w:p>
        </w:tc>
        <w:tc>
          <w:tcPr>
            <w:tcW w:w="3306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572" w:type="dxa"/>
          </w:tcPr>
          <w:p w:rsidR="008D4976" w:rsidRPr="00E26848" w:rsidRDefault="008D4976" w:rsidP="00E002A5">
            <w:pPr>
              <w:ind w:right="-108"/>
              <w:rPr>
                <w:b/>
                <w:i/>
                <w:sz w:val="16"/>
              </w:rPr>
            </w:pPr>
          </w:p>
        </w:tc>
      </w:tr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98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06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3000</w:t>
            </w: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57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98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245 (25,0)</w:t>
            </w:r>
          </w:p>
        </w:tc>
        <w:tc>
          <w:tcPr>
            <w:tcW w:w="3306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10770</w:t>
            </w: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57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2</w:t>
            </w:r>
          </w:p>
        </w:tc>
      </w:tr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98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81,5(8,3)</w:t>
            </w:r>
          </w:p>
        </w:tc>
        <w:tc>
          <w:tcPr>
            <w:tcW w:w="3306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Удельный объем, м</w:t>
            </w:r>
            <w:r w:rsidRPr="00E26848">
              <w:rPr>
                <w:b/>
                <w:i/>
                <w:sz w:val="16"/>
                <w:vertAlign w:val="superscript"/>
              </w:rPr>
              <w:t>3</w:t>
            </w:r>
            <w:r w:rsidRPr="00E26848">
              <w:rPr>
                <w:b/>
                <w:i/>
                <w:sz w:val="16"/>
              </w:rPr>
              <w:t>/т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0,981</w:t>
            </w: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57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1</w:t>
            </w:r>
          </w:p>
        </w:tc>
      </w:tr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Объем котла, м</w:t>
            </w:r>
            <w:r w:rsidRPr="00E26848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98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73,1</w:t>
            </w:r>
          </w:p>
        </w:tc>
        <w:tc>
          <w:tcPr>
            <w:tcW w:w="3306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57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98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120</w:t>
            </w:r>
          </w:p>
        </w:tc>
        <w:tc>
          <w:tcPr>
            <w:tcW w:w="3306" w:type="dxa"/>
          </w:tcPr>
          <w:p w:rsidR="008D4976" w:rsidRPr="00E26848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 xml:space="preserve">загружаемого продукта, </w:t>
            </w:r>
            <w:r w:rsidRPr="00E26848">
              <w:rPr>
                <w:b/>
                <w:i/>
                <w:sz w:val="16"/>
              </w:rPr>
              <w:sym w:font="Symbol" w:char="F0B0"/>
            </w:r>
            <w:r w:rsidRPr="00E26848">
              <w:rPr>
                <w:b/>
                <w:i/>
                <w:sz w:val="16"/>
              </w:rPr>
              <w:t>С</w:t>
            </w:r>
          </w:p>
        </w:tc>
        <w:tc>
          <w:tcPr>
            <w:tcW w:w="57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+60</w:t>
            </w:r>
          </w:p>
        </w:tc>
      </w:tr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98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1-ВМ (0-Т)</w:t>
            </w:r>
          </w:p>
        </w:tc>
        <w:tc>
          <w:tcPr>
            <w:tcW w:w="3306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57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98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7800</w:t>
            </w:r>
          </w:p>
        </w:tc>
        <w:tc>
          <w:tcPr>
            <w:tcW w:w="3306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57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1992</w:t>
            </w:r>
          </w:p>
        </w:tc>
      </w:tr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98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06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клапана), МПа (кгс/см</w:t>
            </w:r>
            <w:r w:rsidRPr="00E26848">
              <w:rPr>
                <w:b/>
                <w:i/>
                <w:sz w:val="16"/>
                <w:vertAlign w:val="superscript"/>
              </w:rPr>
              <w:t>2</w:t>
            </w:r>
            <w:r w:rsidRPr="00E26848">
              <w:rPr>
                <w:b/>
                <w:i/>
                <w:sz w:val="16"/>
              </w:rPr>
              <w:t>)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0,2 (2,0)</w:t>
            </w: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57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1992</w:t>
            </w:r>
          </w:p>
        </w:tc>
      </w:tr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8D4976" w:rsidP="00E002A5">
            <w:pPr>
              <w:ind w:left="317"/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98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12020</w:t>
            </w:r>
          </w:p>
        </w:tc>
        <w:tc>
          <w:tcPr>
            <w:tcW w:w="3306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57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нет</w:t>
            </w:r>
          </w:p>
        </w:tc>
      </w:tr>
      <w:tr w:rsidR="008D4976" w:rsidRPr="00E26848" w:rsidTr="00E002A5">
        <w:trPr>
          <w:jc w:val="center"/>
        </w:trPr>
        <w:tc>
          <w:tcPr>
            <w:tcW w:w="2829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98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06" w:type="dxa"/>
          </w:tcPr>
          <w:p w:rsidR="008D4976" w:rsidRPr="00E26848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гидравлическом испытании, Мпа (кгс/см</w:t>
            </w:r>
            <w:r w:rsidRPr="00E26848">
              <w:rPr>
                <w:b/>
                <w:i/>
                <w:sz w:val="16"/>
                <w:vertAlign w:val="superscript"/>
              </w:rPr>
              <w:t>2</w:t>
            </w:r>
            <w:r w:rsidRPr="00E26848">
              <w:rPr>
                <w:b/>
                <w:i/>
                <w:sz w:val="16"/>
              </w:rPr>
              <w:t>)</w:t>
            </w:r>
          </w:p>
        </w:tc>
        <w:tc>
          <w:tcPr>
            <w:tcW w:w="993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  <w:r w:rsidRPr="00E26848">
              <w:rPr>
                <w:b/>
                <w:i/>
                <w:sz w:val="16"/>
              </w:rPr>
              <w:t>0,39 (4,0)</w:t>
            </w:r>
          </w:p>
        </w:tc>
        <w:tc>
          <w:tcPr>
            <w:tcW w:w="325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572" w:type="dxa"/>
          </w:tcPr>
          <w:p w:rsidR="008D4976" w:rsidRPr="00E26848" w:rsidRDefault="008D4976" w:rsidP="00E002A5">
            <w:pPr>
              <w:rPr>
                <w:b/>
                <w:i/>
                <w:sz w:val="16"/>
              </w:rPr>
            </w:pPr>
          </w:p>
        </w:tc>
      </w:tr>
    </w:tbl>
    <w:p w:rsidR="000625C2" w:rsidRDefault="000625C2" w:rsidP="0015157D"/>
    <w:p w:rsidR="008D4976" w:rsidRPr="006368E7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8D4976" w:rsidRPr="006368E7">
        <w:rPr>
          <w:b/>
          <w:i/>
          <w:sz w:val="32"/>
        </w:rPr>
        <w:lastRenderedPageBreak/>
        <w:t>4-осная цисте</w:t>
      </w:r>
      <w:r w:rsidR="008D4976">
        <w:rPr>
          <w:b/>
          <w:i/>
          <w:sz w:val="32"/>
        </w:rPr>
        <w:t>рна для латекса, модели 15-1638</w:t>
      </w:r>
    </w:p>
    <w:p w:rsidR="008D4976" w:rsidRPr="006368E7" w:rsidRDefault="008D4976" w:rsidP="008D4976">
      <w:pPr>
        <w:rPr>
          <w:sz w:val="16"/>
          <w:szCs w:val="16"/>
        </w:rPr>
      </w:pPr>
    </w:p>
    <w:p w:rsidR="008D4976" w:rsidRDefault="0073180D" w:rsidP="008D4976">
      <w:pPr>
        <w:jc w:val="center"/>
      </w:pPr>
      <w:r>
        <w:fldChar w:fldCharType="begin"/>
      </w:r>
      <w:r w:rsidR="008D4976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ноябрь2009\\PHOTO\\РИС215.PCX"  </w:instrText>
      </w:r>
      <w:r w:rsidR="008D4976">
        <w:instrText xml:space="preserve">\a \p </w:instrText>
      </w:r>
      <w:bookmarkStart w:id="62" w:name="_943949444"/>
      <w:bookmarkEnd w:id="62"/>
      <w:r w:rsidR="008D4976">
        <w:instrText xml:space="preserve"> \* MERGEFORMAT </w:instrText>
      </w:r>
      <w:r>
        <w:rPr>
          <w:noProof/>
        </w:rPr>
        <w:fldChar w:fldCharType="separate"/>
      </w:r>
      <w:r w:rsidR="00014D49">
        <w:object w:dxaOrig="13686" w:dyaOrig="4527">
          <v:shape id="_x0000_i1153" type="#_x0000_t75" style="width:684pt;height:226.05pt">
            <v:imagedata r:id="rId211" o:title="" croptop="8084f" cropbottom="858f"/>
          </v:shape>
        </w:object>
      </w:r>
      <w:r>
        <w:fldChar w:fldCharType="end"/>
      </w:r>
    </w:p>
    <w:p w:rsidR="008D4976" w:rsidRPr="006368E7" w:rsidRDefault="008D4976" w:rsidP="008D4976">
      <w:pPr>
        <w:rPr>
          <w:sz w:val="16"/>
          <w:szCs w:val="16"/>
        </w:rPr>
      </w:pPr>
    </w:p>
    <w:p w:rsidR="008D4976" w:rsidRPr="006368E7" w:rsidRDefault="008D4976" w:rsidP="008D4976">
      <w:pPr>
        <w:jc w:val="center"/>
        <w:rPr>
          <w:b/>
          <w:i/>
        </w:rPr>
      </w:pPr>
      <w:r w:rsidRPr="006368E7">
        <w:rPr>
          <w:b/>
          <w:i/>
        </w:rPr>
        <w:t>Назначение: для перевозки латекса</w:t>
      </w:r>
    </w:p>
    <w:p w:rsidR="008D4976" w:rsidRPr="006368E7" w:rsidRDefault="008D4976" w:rsidP="008D4976">
      <w:pPr>
        <w:rPr>
          <w:sz w:val="16"/>
          <w:szCs w:val="16"/>
        </w:rPr>
      </w:pPr>
      <w:r>
        <w:t xml:space="preserve"> </w:t>
      </w:r>
    </w:p>
    <w:tbl>
      <w:tblPr>
        <w:tblW w:w="12329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07"/>
        <w:gridCol w:w="1312"/>
        <w:gridCol w:w="2981"/>
        <w:gridCol w:w="932"/>
        <w:gridCol w:w="3389"/>
        <w:gridCol w:w="1008"/>
      </w:tblGrid>
      <w:tr w:rsidR="008D4976" w:rsidRPr="006368E7" w:rsidTr="00E002A5">
        <w:trPr>
          <w:jc w:val="center"/>
        </w:trPr>
        <w:tc>
          <w:tcPr>
            <w:tcW w:w="2707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1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1638.00.000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ind w:left="317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Давление, создаваемое в котле при 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6368E7" w:rsidTr="00E002A5">
        <w:trPr>
          <w:jc w:val="center"/>
        </w:trPr>
        <w:tc>
          <w:tcPr>
            <w:tcW w:w="2707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1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-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11090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гидравлическом испытании, МПа (кг/см</w:t>
            </w:r>
            <w:r w:rsidRPr="006368E7">
              <w:rPr>
                <w:b/>
                <w:i/>
                <w:sz w:val="16"/>
                <w:vertAlign w:val="superscript"/>
              </w:rPr>
              <w:t>2</w:t>
            </w:r>
            <w:r w:rsidRPr="006368E7">
              <w:rPr>
                <w:b/>
                <w:i/>
                <w:sz w:val="16"/>
              </w:rPr>
              <w:t>)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0,4 (4,0)</w:t>
            </w:r>
          </w:p>
        </w:tc>
      </w:tr>
      <w:tr w:rsidR="008D4976" w:rsidRPr="006368E7" w:rsidTr="00E002A5">
        <w:trPr>
          <w:jc w:val="center"/>
        </w:trPr>
        <w:tc>
          <w:tcPr>
            <w:tcW w:w="2707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1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15-1638 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есть</w:t>
            </w:r>
          </w:p>
        </w:tc>
      </w:tr>
      <w:tr w:rsidR="008D4976" w:rsidRPr="006368E7" w:rsidTr="00E002A5">
        <w:trPr>
          <w:jc w:val="center"/>
        </w:trPr>
        <w:tc>
          <w:tcPr>
            <w:tcW w:w="2707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1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-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4790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</w:t>
            </w:r>
          </w:p>
        </w:tc>
      </w:tr>
      <w:tr w:rsidR="008D4976" w:rsidRPr="006368E7" w:rsidTr="00E002A5">
        <w:trPr>
          <w:jc w:val="center"/>
        </w:trPr>
        <w:tc>
          <w:tcPr>
            <w:tcW w:w="2707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12" w:type="dxa"/>
          </w:tcPr>
          <w:p w:rsidR="008D4976" w:rsidRPr="006368E7" w:rsidRDefault="008D4976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</w:t>
            </w:r>
            <w:r w:rsidRPr="006368E7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«</w:t>
            </w:r>
            <w:r w:rsidRPr="006368E7">
              <w:rPr>
                <w:b/>
                <w:i/>
                <w:sz w:val="16"/>
              </w:rPr>
              <w:t>Азовмаш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3240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нет</w:t>
            </w:r>
          </w:p>
        </w:tc>
      </w:tr>
      <w:tr w:rsidR="008D4976" w:rsidRPr="006368E7" w:rsidTr="00E002A5">
        <w:trPr>
          <w:jc w:val="center"/>
        </w:trPr>
        <w:tc>
          <w:tcPr>
            <w:tcW w:w="2707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1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66,8 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есть</w:t>
            </w:r>
          </w:p>
        </w:tc>
      </w:tr>
      <w:tr w:rsidR="008D4976" w:rsidRPr="006368E7" w:rsidTr="00E002A5">
        <w:trPr>
          <w:jc w:val="center"/>
        </w:trPr>
        <w:tc>
          <w:tcPr>
            <w:tcW w:w="2707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31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25,5 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Толщина теплоизоляции, мм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149</w:t>
            </w:r>
          </w:p>
        </w:tc>
      </w:tr>
      <w:tr w:rsidR="008D4976" w:rsidRPr="006368E7" w:rsidTr="00E002A5">
        <w:trPr>
          <w:jc w:val="center"/>
        </w:trPr>
        <w:tc>
          <w:tcPr>
            <w:tcW w:w="2707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1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нет</w:t>
            </w:r>
          </w:p>
        </w:tc>
      </w:tr>
      <w:tr w:rsidR="008D4976" w:rsidRPr="006368E7" w:rsidTr="00E002A5">
        <w:trPr>
          <w:jc w:val="center"/>
        </w:trPr>
        <w:tc>
          <w:tcPr>
            <w:tcW w:w="2707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1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226,4 (23,1) 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3120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Наличие экрана днища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нет</w:t>
            </w:r>
          </w:p>
        </w:tc>
      </w:tr>
      <w:tr w:rsidR="008D4976" w:rsidRPr="006368E7" w:rsidTr="00E002A5">
        <w:trPr>
          <w:jc w:val="center"/>
        </w:trPr>
        <w:tc>
          <w:tcPr>
            <w:tcW w:w="2707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1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75,16 (7,67) 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11090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Температура при наливе, </w:t>
            </w:r>
            <w:r w:rsidRPr="006368E7">
              <w:rPr>
                <w:b/>
                <w:i/>
                <w:sz w:val="16"/>
              </w:rPr>
              <w:sym w:font="Symbol" w:char="F0B0"/>
            </w:r>
            <w:r w:rsidRPr="006368E7">
              <w:rPr>
                <w:b/>
                <w:i/>
                <w:sz w:val="16"/>
              </w:rPr>
              <w:t>С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40</w:t>
            </w:r>
          </w:p>
        </w:tc>
      </w:tr>
      <w:tr w:rsidR="008D4976" w:rsidRPr="006368E7" w:rsidTr="00E002A5">
        <w:trPr>
          <w:jc w:val="center"/>
        </w:trPr>
        <w:tc>
          <w:tcPr>
            <w:tcW w:w="2707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Объем котла, м</w:t>
            </w:r>
            <w:r w:rsidRPr="006368E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1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63,4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Удельный объем, м</w:t>
            </w:r>
            <w:r w:rsidRPr="006368E7">
              <w:rPr>
                <w:b/>
                <w:i/>
                <w:sz w:val="16"/>
                <w:vertAlign w:val="superscript"/>
              </w:rPr>
              <w:t>3</w:t>
            </w:r>
            <w:r w:rsidRPr="006368E7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0,95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Способ выгрузки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нижний</w:t>
            </w:r>
          </w:p>
        </w:tc>
      </w:tr>
      <w:tr w:rsidR="008D4976" w:rsidRPr="006368E7" w:rsidTr="00E002A5">
        <w:trPr>
          <w:jc w:val="center"/>
        </w:trPr>
        <w:tc>
          <w:tcPr>
            <w:tcW w:w="2707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1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120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2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008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самотеком</w:t>
            </w:r>
          </w:p>
        </w:tc>
      </w:tr>
      <w:tr w:rsidR="008D4976" w:rsidRPr="006368E7" w:rsidTr="00E002A5">
        <w:trPr>
          <w:jc w:val="center"/>
        </w:trPr>
        <w:tc>
          <w:tcPr>
            <w:tcW w:w="2707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1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1-Т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Условное рабочее давления в котле 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-</w:t>
            </w:r>
          </w:p>
        </w:tc>
      </w:tr>
      <w:tr w:rsidR="008D4976" w:rsidRPr="006368E7" w:rsidTr="00E002A5">
        <w:trPr>
          <w:jc w:val="center"/>
        </w:trPr>
        <w:tc>
          <w:tcPr>
            <w:tcW w:w="2707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1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7800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08" w:type="dxa"/>
          </w:tcPr>
          <w:p w:rsidR="008D4976" w:rsidRPr="00495295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D4976" w:rsidRPr="006368E7" w:rsidTr="00E002A5">
        <w:trPr>
          <w:jc w:val="center"/>
        </w:trPr>
        <w:tc>
          <w:tcPr>
            <w:tcW w:w="2707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12" w:type="dxa"/>
          </w:tcPr>
          <w:p w:rsidR="008D4976" w:rsidRPr="006368E7" w:rsidRDefault="008D4976" w:rsidP="00E002A5">
            <w:pPr>
              <w:jc w:val="center"/>
              <w:rPr>
                <w:b/>
                <w:i/>
                <w:sz w:val="16"/>
              </w:rPr>
            </w:pP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клапана), МПа (кг/см</w:t>
            </w:r>
            <w:r w:rsidRPr="006368E7">
              <w:rPr>
                <w:b/>
                <w:i/>
                <w:sz w:val="16"/>
                <w:vertAlign w:val="superscript"/>
              </w:rPr>
              <w:t>2</w:t>
            </w:r>
            <w:r w:rsidRPr="006368E7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0,05 (0,5)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нет</w:t>
            </w:r>
          </w:p>
        </w:tc>
      </w:tr>
    </w:tbl>
    <w:p w:rsidR="008D4976" w:rsidRDefault="008D4976" w:rsidP="0015157D"/>
    <w:p w:rsidR="008D4976" w:rsidRDefault="008D4976" w:rsidP="0015157D"/>
    <w:p w:rsidR="008D4976" w:rsidRDefault="008D4976" w:rsidP="0015157D"/>
    <w:p w:rsidR="008D4976" w:rsidRPr="006368E7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8D4976" w:rsidRPr="006368E7">
        <w:rPr>
          <w:b/>
          <w:i/>
          <w:sz w:val="32"/>
        </w:rPr>
        <w:lastRenderedPageBreak/>
        <w:t>4-осная цистерна для латекса, модели 15-1638-01</w:t>
      </w:r>
    </w:p>
    <w:p w:rsidR="008D4976" w:rsidRPr="006368E7" w:rsidRDefault="008D4976" w:rsidP="008D4976">
      <w:pPr>
        <w:rPr>
          <w:sz w:val="16"/>
          <w:szCs w:val="16"/>
        </w:rPr>
      </w:pPr>
    </w:p>
    <w:p w:rsidR="008D4976" w:rsidRDefault="0073180D" w:rsidP="008D4976">
      <w:pPr>
        <w:jc w:val="center"/>
      </w:pPr>
      <w:r>
        <w:fldChar w:fldCharType="begin"/>
      </w:r>
      <w:r w:rsidR="008D4976">
        <w:instrText xml:space="preserve"> LINK </w:instrText>
      </w:r>
      <w:r w:rsidR="00830E1E">
        <w:instrText xml:space="preserve"> "D:\\Мои Документы\\Романова\\ПКБ ЦВ\\Альбом-справочник 2009\\Альбом-справочник ноябрь2009\\PHOTO\\РИС215.PCX"  </w:instrText>
      </w:r>
      <w:r w:rsidR="008D4976">
        <w:instrText xml:space="preserve">\a \p  \* MERGEFORMAT </w:instrText>
      </w:r>
      <w:r>
        <w:rPr>
          <w:noProof/>
        </w:rPr>
        <w:fldChar w:fldCharType="separate"/>
      </w:r>
      <w:r w:rsidR="00014D49">
        <w:object w:dxaOrig="13686" w:dyaOrig="4527">
          <v:shape id="_x0000_i1154" type="#_x0000_t75" style="width:684pt;height:226.05pt">
            <v:imagedata r:id="rId211" o:title="" croptop="8084f" cropbottom="858f"/>
          </v:shape>
        </w:object>
      </w:r>
      <w:r>
        <w:fldChar w:fldCharType="end"/>
      </w:r>
    </w:p>
    <w:p w:rsidR="008D4976" w:rsidRPr="006368E7" w:rsidRDefault="008D4976" w:rsidP="008D4976">
      <w:pPr>
        <w:rPr>
          <w:sz w:val="16"/>
          <w:szCs w:val="16"/>
        </w:rPr>
      </w:pPr>
    </w:p>
    <w:p w:rsidR="008D4976" w:rsidRPr="006368E7" w:rsidRDefault="008D4976" w:rsidP="008D4976">
      <w:pPr>
        <w:jc w:val="center"/>
        <w:rPr>
          <w:b/>
          <w:i/>
        </w:rPr>
      </w:pPr>
      <w:r w:rsidRPr="006368E7">
        <w:rPr>
          <w:b/>
          <w:i/>
        </w:rPr>
        <w:t>Назначение: для перевозки латекса</w:t>
      </w:r>
    </w:p>
    <w:p w:rsidR="008D4976" w:rsidRPr="006368E7" w:rsidRDefault="008D4976" w:rsidP="008D4976">
      <w:pPr>
        <w:rPr>
          <w:sz w:val="16"/>
          <w:szCs w:val="16"/>
        </w:rPr>
      </w:pPr>
      <w:r>
        <w:t xml:space="preserve"> </w:t>
      </w:r>
    </w:p>
    <w:tbl>
      <w:tblPr>
        <w:tblW w:w="12353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41"/>
        <w:gridCol w:w="1302"/>
        <w:gridCol w:w="2981"/>
        <w:gridCol w:w="932"/>
        <w:gridCol w:w="3389"/>
        <w:gridCol w:w="1008"/>
      </w:tblGrid>
      <w:tr w:rsidR="008D4976" w:rsidRPr="006368E7" w:rsidTr="00E002A5">
        <w:trPr>
          <w:jc w:val="center"/>
        </w:trPr>
        <w:tc>
          <w:tcPr>
            <w:tcW w:w="274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0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1638.00.000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ind w:left="317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Давление, создаваемое в котле при 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6368E7" w:rsidTr="00E002A5">
        <w:trPr>
          <w:jc w:val="center"/>
        </w:trPr>
        <w:tc>
          <w:tcPr>
            <w:tcW w:w="274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0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-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11090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гидравлическом испытании, МПа (кг/см</w:t>
            </w:r>
            <w:r w:rsidRPr="006368E7">
              <w:rPr>
                <w:b/>
                <w:i/>
                <w:sz w:val="16"/>
                <w:vertAlign w:val="superscript"/>
              </w:rPr>
              <w:t>2</w:t>
            </w:r>
            <w:r w:rsidRPr="006368E7">
              <w:rPr>
                <w:b/>
                <w:i/>
                <w:sz w:val="16"/>
              </w:rPr>
              <w:t>)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0,4 (4,0)</w:t>
            </w:r>
          </w:p>
        </w:tc>
      </w:tr>
      <w:tr w:rsidR="008D4976" w:rsidRPr="006368E7" w:rsidTr="00E002A5">
        <w:trPr>
          <w:jc w:val="center"/>
        </w:trPr>
        <w:tc>
          <w:tcPr>
            <w:tcW w:w="274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0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15-1638-01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есть</w:t>
            </w:r>
          </w:p>
        </w:tc>
      </w:tr>
      <w:tr w:rsidR="008D4976" w:rsidRPr="006368E7" w:rsidTr="00E002A5">
        <w:trPr>
          <w:jc w:val="center"/>
        </w:trPr>
        <w:tc>
          <w:tcPr>
            <w:tcW w:w="274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0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-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4790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</w:t>
            </w:r>
          </w:p>
        </w:tc>
      </w:tr>
      <w:tr w:rsidR="008D4976" w:rsidRPr="006368E7" w:rsidTr="00E002A5">
        <w:trPr>
          <w:jc w:val="center"/>
        </w:trPr>
        <w:tc>
          <w:tcPr>
            <w:tcW w:w="274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02" w:type="dxa"/>
          </w:tcPr>
          <w:p w:rsidR="008D4976" w:rsidRPr="006368E7" w:rsidRDefault="008D4976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</w:t>
            </w:r>
            <w:r w:rsidRPr="006368E7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«</w:t>
            </w:r>
            <w:r w:rsidRPr="006368E7">
              <w:rPr>
                <w:b/>
                <w:i/>
                <w:sz w:val="16"/>
              </w:rPr>
              <w:t>Азовмаш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3240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нет</w:t>
            </w:r>
          </w:p>
        </w:tc>
      </w:tr>
      <w:tr w:rsidR="008D4976" w:rsidRPr="006368E7" w:rsidTr="00E002A5">
        <w:trPr>
          <w:jc w:val="center"/>
        </w:trPr>
        <w:tc>
          <w:tcPr>
            <w:tcW w:w="274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0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65,5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есть</w:t>
            </w:r>
          </w:p>
        </w:tc>
      </w:tr>
      <w:tr w:rsidR="008D4976" w:rsidRPr="006368E7" w:rsidTr="00E002A5">
        <w:trPr>
          <w:jc w:val="center"/>
        </w:trPr>
        <w:tc>
          <w:tcPr>
            <w:tcW w:w="274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30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27,7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Толщина теплоизоляции, мм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149</w:t>
            </w:r>
          </w:p>
        </w:tc>
      </w:tr>
      <w:tr w:rsidR="008D4976" w:rsidRPr="006368E7" w:rsidTr="00E002A5">
        <w:trPr>
          <w:jc w:val="center"/>
        </w:trPr>
        <w:tc>
          <w:tcPr>
            <w:tcW w:w="274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0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нет</w:t>
            </w:r>
          </w:p>
        </w:tc>
      </w:tr>
      <w:tr w:rsidR="008D4976" w:rsidRPr="006368E7" w:rsidTr="00E002A5">
        <w:trPr>
          <w:jc w:val="center"/>
        </w:trPr>
        <w:tc>
          <w:tcPr>
            <w:tcW w:w="274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0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230,54 (23,5)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3120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Наличие экрана днища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нет</w:t>
            </w:r>
          </w:p>
        </w:tc>
      </w:tr>
      <w:tr w:rsidR="008D4976" w:rsidRPr="006368E7" w:rsidTr="00E002A5">
        <w:trPr>
          <w:jc w:val="center"/>
        </w:trPr>
        <w:tc>
          <w:tcPr>
            <w:tcW w:w="274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0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75,95 (8,75)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11090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Температура при наливе, </w:t>
            </w:r>
            <w:r w:rsidRPr="006368E7">
              <w:rPr>
                <w:b/>
                <w:i/>
                <w:sz w:val="16"/>
              </w:rPr>
              <w:sym w:font="Symbol" w:char="F0B0"/>
            </w:r>
            <w:r w:rsidRPr="006368E7">
              <w:rPr>
                <w:b/>
                <w:i/>
                <w:sz w:val="16"/>
              </w:rPr>
              <w:t>С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40</w:t>
            </w:r>
          </w:p>
        </w:tc>
      </w:tr>
      <w:tr w:rsidR="008D4976" w:rsidRPr="006368E7" w:rsidTr="00E002A5">
        <w:trPr>
          <w:jc w:val="center"/>
        </w:trPr>
        <w:tc>
          <w:tcPr>
            <w:tcW w:w="274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Объем котла, м</w:t>
            </w:r>
            <w:r w:rsidRPr="006368E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0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63,4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Удельный объем, м</w:t>
            </w:r>
            <w:r w:rsidRPr="006368E7">
              <w:rPr>
                <w:b/>
                <w:i/>
                <w:sz w:val="16"/>
                <w:vertAlign w:val="superscript"/>
              </w:rPr>
              <w:t>3</w:t>
            </w:r>
            <w:r w:rsidRPr="006368E7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0,95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Способ выгрузки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нижний</w:t>
            </w:r>
          </w:p>
        </w:tc>
      </w:tr>
      <w:tr w:rsidR="008D4976" w:rsidRPr="006368E7" w:rsidTr="00E002A5">
        <w:trPr>
          <w:jc w:val="center"/>
        </w:trPr>
        <w:tc>
          <w:tcPr>
            <w:tcW w:w="274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0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120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2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008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самотеком</w:t>
            </w:r>
          </w:p>
        </w:tc>
      </w:tr>
      <w:tr w:rsidR="008D4976" w:rsidRPr="006368E7" w:rsidTr="00E002A5">
        <w:trPr>
          <w:jc w:val="center"/>
        </w:trPr>
        <w:tc>
          <w:tcPr>
            <w:tcW w:w="274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0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1-Т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Условное рабочее давления в котле 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-</w:t>
            </w:r>
          </w:p>
        </w:tc>
      </w:tr>
      <w:tr w:rsidR="008D4976" w:rsidRPr="006368E7" w:rsidTr="00E002A5">
        <w:trPr>
          <w:jc w:val="center"/>
        </w:trPr>
        <w:tc>
          <w:tcPr>
            <w:tcW w:w="274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0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7800</w:t>
            </w: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ind w:right="-108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008" w:type="dxa"/>
          </w:tcPr>
          <w:p w:rsidR="008D4976" w:rsidRPr="00495295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D4976" w:rsidRPr="006368E7" w:rsidTr="00E002A5">
        <w:trPr>
          <w:jc w:val="center"/>
        </w:trPr>
        <w:tc>
          <w:tcPr>
            <w:tcW w:w="274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02" w:type="dxa"/>
          </w:tcPr>
          <w:p w:rsidR="008D4976" w:rsidRPr="006368E7" w:rsidRDefault="008D4976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81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клапана), МПа (кг/см</w:t>
            </w:r>
            <w:r w:rsidRPr="006368E7">
              <w:rPr>
                <w:b/>
                <w:i/>
                <w:sz w:val="16"/>
                <w:vertAlign w:val="superscript"/>
              </w:rPr>
              <w:t>2</w:t>
            </w:r>
            <w:r w:rsidRPr="006368E7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0,05 (0,5)</w:t>
            </w:r>
          </w:p>
        </w:tc>
        <w:tc>
          <w:tcPr>
            <w:tcW w:w="3389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08" w:type="dxa"/>
          </w:tcPr>
          <w:p w:rsidR="008D4976" w:rsidRPr="006368E7" w:rsidRDefault="008D4976" w:rsidP="00E002A5">
            <w:pPr>
              <w:rPr>
                <w:b/>
                <w:i/>
                <w:sz w:val="16"/>
              </w:rPr>
            </w:pPr>
            <w:r w:rsidRPr="006368E7">
              <w:rPr>
                <w:b/>
                <w:i/>
                <w:sz w:val="16"/>
              </w:rPr>
              <w:t>нет</w:t>
            </w:r>
          </w:p>
        </w:tc>
      </w:tr>
    </w:tbl>
    <w:p w:rsidR="008D4976" w:rsidRDefault="008D4976" w:rsidP="0015157D"/>
    <w:p w:rsidR="008D4976" w:rsidRDefault="008D4976" w:rsidP="0015157D"/>
    <w:p w:rsidR="008D4976" w:rsidRDefault="008D4976" w:rsidP="0015157D"/>
    <w:p w:rsidR="008D4976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8D4976" w:rsidRPr="00E14FDC">
        <w:rPr>
          <w:b/>
          <w:i/>
          <w:sz w:val="32"/>
        </w:rPr>
        <w:lastRenderedPageBreak/>
        <w:t>4-осная цист</w:t>
      </w:r>
      <w:r w:rsidR="008D4976">
        <w:rPr>
          <w:b/>
          <w:i/>
          <w:sz w:val="32"/>
        </w:rPr>
        <w:t>ерна для воды, модель 15-1639</w:t>
      </w:r>
    </w:p>
    <w:p w:rsidR="008D4976" w:rsidRPr="00E14FDC" w:rsidRDefault="008D4976" w:rsidP="008D4976">
      <w:pPr>
        <w:jc w:val="center"/>
        <w:rPr>
          <w:b/>
          <w:i/>
          <w:sz w:val="16"/>
          <w:szCs w:val="16"/>
        </w:rPr>
      </w:pPr>
    </w:p>
    <w:p w:rsidR="008D4976" w:rsidRDefault="0073180D" w:rsidP="008D4976">
      <w:pPr>
        <w:jc w:val="center"/>
        <w:rPr>
          <w:sz w:val="32"/>
        </w:rPr>
      </w:pPr>
      <w:r w:rsidRPr="0072622B">
        <w:rPr>
          <w:sz w:val="32"/>
        </w:rPr>
        <w:fldChar w:fldCharType="begin"/>
      </w:r>
      <w:r w:rsidR="00B31677" w:rsidRPr="0072622B">
        <w:rPr>
          <w:sz w:val="32"/>
        </w:rPr>
        <w:instrText xml:space="preserve"> LINK Paint.Picture "C:\\PHOTO\\РИС154.BMP" "" \a \p \* MERGEFORMAT </w:instrText>
      </w:r>
      <w:r w:rsidRPr="0072622B">
        <w:rPr>
          <w:sz w:val="32"/>
        </w:rPr>
        <w:fldChar w:fldCharType="separate"/>
      </w:r>
      <w:r w:rsidR="00DE355C">
        <w:rPr>
          <w:sz w:val="32"/>
        </w:rPr>
        <w:object w:dxaOrig="4861" w:dyaOrig="15227">
          <v:shape id="_x0000_i1155" type="#_x0000_t75" style="width:658.05pt;height:225.2pt">
            <v:imagedata r:id="rId212" o:title="" croptop="4003f" cropleft="728f"/>
          </v:shape>
        </w:object>
      </w:r>
      <w:r w:rsidRPr="0072622B">
        <w:rPr>
          <w:sz w:val="32"/>
        </w:rPr>
        <w:fldChar w:fldCharType="end"/>
      </w:r>
    </w:p>
    <w:p w:rsidR="008D4976" w:rsidRPr="00E14FDC" w:rsidRDefault="008D4976" w:rsidP="008D4976">
      <w:pPr>
        <w:rPr>
          <w:sz w:val="16"/>
          <w:szCs w:val="16"/>
        </w:rPr>
      </w:pPr>
    </w:p>
    <w:p w:rsidR="008D4976" w:rsidRPr="00E14FDC" w:rsidRDefault="008D4976" w:rsidP="008D4976">
      <w:pPr>
        <w:jc w:val="center"/>
        <w:rPr>
          <w:b/>
          <w:i/>
        </w:rPr>
      </w:pPr>
      <w:r w:rsidRPr="00E14FDC">
        <w:rPr>
          <w:b/>
          <w:i/>
        </w:rPr>
        <w:t>Назначение: для перевозки воды</w:t>
      </w:r>
    </w:p>
    <w:p w:rsidR="008D4976" w:rsidRPr="00E14FDC" w:rsidRDefault="008D4976" w:rsidP="008D4976">
      <w:pPr>
        <w:rPr>
          <w:sz w:val="16"/>
          <w:szCs w:val="16"/>
        </w:rPr>
      </w:pPr>
    </w:p>
    <w:tbl>
      <w:tblPr>
        <w:tblW w:w="13608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79"/>
        <w:gridCol w:w="1418"/>
        <w:gridCol w:w="3260"/>
        <w:gridCol w:w="1559"/>
        <w:gridCol w:w="3316"/>
        <w:gridCol w:w="1276"/>
      </w:tblGrid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10800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ТУ 24.00.6226-92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Наличие электрооборудования для 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15-1639-01  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4638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разогрева продукта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есть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4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есть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18-100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нет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52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нет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нет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B23893" w:rsidP="00E002A5">
            <w:pPr>
              <w:rPr>
                <w:b/>
                <w:i/>
                <w:sz w:val="16"/>
              </w:rPr>
            </w:pPr>
            <w:r w:rsidRPr="00B23893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8" w:type="dxa"/>
          </w:tcPr>
          <w:p w:rsidR="008D4976" w:rsidRPr="00E14FDC" w:rsidRDefault="00B2389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28,1/</w:t>
            </w:r>
            <w:r w:rsidR="008D4976" w:rsidRPr="00E14FDC">
              <w:rPr>
                <w:b/>
                <w:i/>
                <w:sz w:val="16"/>
              </w:rPr>
              <w:t>29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есть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2600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нет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200,8 (20,47)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10630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предохранительной мембраны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есть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66,05 (6,74)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Удельный объем, м</w:t>
            </w:r>
            <w:r w:rsidRPr="00E14FDC">
              <w:rPr>
                <w:b/>
                <w:i/>
                <w:sz w:val="16"/>
                <w:vertAlign w:val="superscript"/>
              </w:rPr>
              <w:t>3</w:t>
            </w:r>
            <w:r w:rsidRPr="00E14FDC">
              <w:rPr>
                <w:b/>
                <w:i/>
                <w:sz w:val="16"/>
              </w:rPr>
              <w:t>/т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1,05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налив-верхний,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Объем котла, м</w:t>
            </w:r>
            <w:r w:rsidRPr="00E14FDC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54,5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слив-нижний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120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есть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лестниц, шт.: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1-ВМ (0-Т)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есть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7800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нет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клапана), МПа (кгс/см</w:t>
            </w:r>
            <w:r w:rsidRPr="00E14FDC">
              <w:rPr>
                <w:b/>
                <w:i/>
                <w:sz w:val="16"/>
                <w:vertAlign w:val="superscript"/>
              </w:rPr>
              <w:t>2</w:t>
            </w:r>
            <w:r w:rsidRPr="00E14FDC">
              <w:rPr>
                <w:b/>
                <w:i/>
                <w:sz w:val="16"/>
              </w:rPr>
              <w:t>)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0,27-0,34 (2,7-3,4)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199</w:t>
            </w:r>
            <w:r>
              <w:rPr>
                <w:b/>
                <w:i/>
                <w:sz w:val="16"/>
              </w:rPr>
              <w:t>2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ind w:left="317"/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12020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8D4976" w:rsidRPr="00E14FDC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гидравлическом испытании, МПа (кгс/см</w:t>
            </w:r>
            <w:r w:rsidRPr="00E14FDC">
              <w:rPr>
                <w:b/>
                <w:i/>
                <w:sz w:val="16"/>
                <w:vertAlign w:val="superscript"/>
              </w:rPr>
              <w:t>2</w:t>
            </w:r>
            <w:r w:rsidRPr="00E14FDC">
              <w:rPr>
                <w:b/>
                <w:i/>
                <w:sz w:val="16"/>
              </w:rPr>
              <w:t>)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0,39 (4,0)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нет</w:t>
            </w:r>
          </w:p>
        </w:tc>
      </w:tr>
    </w:tbl>
    <w:p w:rsidR="008D4976" w:rsidRDefault="008D4976" w:rsidP="0015157D"/>
    <w:p w:rsidR="008D4976" w:rsidRDefault="008D4976" w:rsidP="0015157D"/>
    <w:p w:rsidR="008D4976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8D4976" w:rsidRPr="00E14FDC">
        <w:rPr>
          <w:b/>
          <w:i/>
          <w:sz w:val="32"/>
        </w:rPr>
        <w:lastRenderedPageBreak/>
        <w:t>4-осная цистерна для воды, модель 15-1639-01</w:t>
      </w:r>
    </w:p>
    <w:p w:rsidR="008D4976" w:rsidRPr="00E14FDC" w:rsidRDefault="008D4976" w:rsidP="008D4976">
      <w:pPr>
        <w:jc w:val="center"/>
        <w:rPr>
          <w:b/>
          <w:i/>
          <w:sz w:val="16"/>
          <w:szCs w:val="16"/>
        </w:rPr>
      </w:pPr>
    </w:p>
    <w:p w:rsidR="008D4976" w:rsidRDefault="0073180D" w:rsidP="008D4976">
      <w:pPr>
        <w:jc w:val="center"/>
        <w:rPr>
          <w:sz w:val="32"/>
        </w:rPr>
      </w:pPr>
      <w:r w:rsidRPr="0072622B">
        <w:rPr>
          <w:sz w:val="32"/>
        </w:rPr>
        <w:fldChar w:fldCharType="begin"/>
      </w:r>
      <w:r w:rsidR="00B31677" w:rsidRPr="0072622B">
        <w:rPr>
          <w:sz w:val="32"/>
        </w:rPr>
        <w:instrText xml:space="preserve"> LINK Paint.Picture "C:\\PHOTO\\РИС154.BMP" "" \a \p \* MERGEFORMAT </w:instrText>
      </w:r>
      <w:r w:rsidRPr="0072622B">
        <w:rPr>
          <w:sz w:val="32"/>
        </w:rPr>
        <w:fldChar w:fldCharType="separate"/>
      </w:r>
      <w:r w:rsidR="00DE355C">
        <w:rPr>
          <w:sz w:val="32"/>
        </w:rPr>
        <w:object w:dxaOrig="4861" w:dyaOrig="15227">
          <v:shape id="_x0000_i1156" type="#_x0000_t75" style="width:658.05pt;height:225.2pt">
            <v:imagedata r:id="rId212" o:title="" croptop="4003f" cropleft="728f"/>
          </v:shape>
        </w:object>
      </w:r>
      <w:r w:rsidRPr="0072622B">
        <w:rPr>
          <w:sz w:val="32"/>
        </w:rPr>
        <w:fldChar w:fldCharType="end"/>
      </w:r>
    </w:p>
    <w:p w:rsidR="008D4976" w:rsidRPr="00E14FDC" w:rsidRDefault="008D4976" w:rsidP="008D4976">
      <w:pPr>
        <w:rPr>
          <w:sz w:val="16"/>
          <w:szCs w:val="16"/>
        </w:rPr>
      </w:pPr>
    </w:p>
    <w:p w:rsidR="008D4976" w:rsidRPr="00E14FDC" w:rsidRDefault="008D4976" w:rsidP="008D4976">
      <w:pPr>
        <w:jc w:val="center"/>
        <w:rPr>
          <w:b/>
          <w:i/>
        </w:rPr>
      </w:pPr>
      <w:r w:rsidRPr="00E14FDC">
        <w:rPr>
          <w:b/>
          <w:i/>
        </w:rPr>
        <w:t>Назначение: для перевозки воды</w:t>
      </w:r>
    </w:p>
    <w:p w:rsidR="008D4976" w:rsidRPr="00E14FDC" w:rsidRDefault="008D4976" w:rsidP="008D4976">
      <w:pPr>
        <w:rPr>
          <w:sz w:val="16"/>
          <w:szCs w:val="16"/>
        </w:rPr>
      </w:pPr>
    </w:p>
    <w:tbl>
      <w:tblPr>
        <w:tblW w:w="13608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79"/>
        <w:gridCol w:w="1418"/>
        <w:gridCol w:w="3260"/>
        <w:gridCol w:w="1559"/>
        <w:gridCol w:w="3316"/>
        <w:gridCol w:w="1276"/>
      </w:tblGrid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10800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ТУ 24.00.6226-92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Наличие электрооборудования для 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15-1639-01  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4638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разогрева продукта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есть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4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есть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18-100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нет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52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нет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нет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B23893" w:rsidP="00E002A5">
            <w:pPr>
              <w:rPr>
                <w:b/>
                <w:i/>
                <w:sz w:val="16"/>
              </w:rPr>
            </w:pPr>
            <w:r w:rsidRPr="00B23893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418" w:type="dxa"/>
          </w:tcPr>
          <w:p w:rsidR="008D4976" w:rsidRPr="00E14FDC" w:rsidRDefault="00B2389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28,1/</w:t>
            </w:r>
            <w:r w:rsidR="008D4976" w:rsidRPr="00E14FDC">
              <w:rPr>
                <w:b/>
                <w:i/>
                <w:sz w:val="16"/>
              </w:rPr>
              <w:t>29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есть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2600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нет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200,8 (20,47)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10630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предохранительной мембраны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есть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66,05 (6,74)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Удельный объем, м</w:t>
            </w:r>
            <w:r w:rsidRPr="00E14FDC">
              <w:rPr>
                <w:b/>
                <w:i/>
                <w:sz w:val="16"/>
                <w:vertAlign w:val="superscript"/>
              </w:rPr>
              <w:t>3</w:t>
            </w:r>
            <w:r w:rsidRPr="00E14FDC">
              <w:rPr>
                <w:b/>
                <w:i/>
                <w:sz w:val="16"/>
              </w:rPr>
              <w:t>/т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1,05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налив-верхний,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Объем котла, м</w:t>
            </w:r>
            <w:r w:rsidRPr="00E14FDC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54,5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слив-нижний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120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есть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Наличие лестниц, шт.: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1-ВМ (0-Т)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есть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7800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нет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клапана), МПа (кгс/см</w:t>
            </w:r>
            <w:r w:rsidRPr="00E14FDC">
              <w:rPr>
                <w:b/>
                <w:i/>
                <w:sz w:val="16"/>
                <w:vertAlign w:val="superscript"/>
              </w:rPr>
              <w:t>2</w:t>
            </w:r>
            <w:r w:rsidRPr="00E14FDC">
              <w:rPr>
                <w:b/>
                <w:i/>
                <w:sz w:val="16"/>
              </w:rPr>
              <w:t>)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0,27-0,34 (2,7-3,4)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1996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ind w:left="317"/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12020</w:t>
            </w:r>
          </w:p>
        </w:tc>
        <w:tc>
          <w:tcPr>
            <w:tcW w:w="3260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D4976" w:rsidRPr="00E14FDC" w:rsidTr="00E002A5">
        <w:trPr>
          <w:jc w:val="center"/>
        </w:trPr>
        <w:tc>
          <w:tcPr>
            <w:tcW w:w="277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8D4976" w:rsidRPr="00E14FDC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гидравлическом испытании, МПа (кгс/см</w:t>
            </w:r>
            <w:r w:rsidRPr="00E14FDC">
              <w:rPr>
                <w:b/>
                <w:i/>
                <w:sz w:val="16"/>
                <w:vertAlign w:val="superscript"/>
              </w:rPr>
              <w:t>2</w:t>
            </w:r>
            <w:r w:rsidRPr="00E14FDC">
              <w:rPr>
                <w:b/>
                <w:i/>
                <w:sz w:val="16"/>
              </w:rPr>
              <w:t>)</w:t>
            </w:r>
          </w:p>
        </w:tc>
        <w:tc>
          <w:tcPr>
            <w:tcW w:w="1559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0,39 (4,0)</w:t>
            </w:r>
          </w:p>
        </w:tc>
        <w:tc>
          <w:tcPr>
            <w:tcW w:w="331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8D4976" w:rsidRPr="00E14FDC" w:rsidRDefault="008D4976" w:rsidP="00E002A5">
            <w:pPr>
              <w:rPr>
                <w:b/>
                <w:i/>
                <w:sz w:val="16"/>
              </w:rPr>
            </w:pPr>
            <w:r w:rsidRPr="00E14FDC">
              <w:rPr>
                <w:b/>
                <w:i/>
                <w:sz w:val="16"/>
              </w:rPr>
              <w:t>нет</w:t>
            </w:r>
          </w:p>
        </w:tc>
      </w:tr>
    </w:tbl>
    <w:p w:rsidR="008D4976" w:rsidRDefault="008D4976" w:rsidP="0015157D"/>
    <w:p w:rsidR="008D4976" w:rsidRDefault="008D4976" w:rsidP="0015157D"/>
    <w:p w:rsidR="008D4976" w:rsidRPr="00542C58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8D4976" w:rsidRPr="00542C58">
        <w:rPr>
          <w:b/>
          <w:i/>
          <w:sz w:val="32"/>
        </w:rPr>
        <w:lastRenderedPageBreak/>
        <w:t>4-осная цистерна для альфа-олефинов, модели 15-1659-02</w:t>
      </w:r>
    </w:p>
    <w:p w:rsidR="008D4976" w:rsidRPr="00542C58" w:rsidRDefault="008D4976" w:rsidP="008D4976">
      <w:pPr>
        <w:rPr>
          <w:sz w:val="16"/>
          <w:szCs w:val="16"/>
        </w:rPr>
      </w:pPr>
    </w:p>
    <w:p w:rsidR="008D4976" w:rsidRDefault="0073180D" w:rsidP="008D4976">
      <w:pPr>
        <w:jc w:val="center"/>
      </w:pPr>
      <w:r>
        <w:fldChar w:fldCharType="begin"/>
      </w:r>
      <w:r w:rsidR="00B31677">
        <w:instrText xml:space="preserve"> LINK Paint.Picture "C:\\PHOTO\\РИС205.BMP" "" \a \p </w:instrText>
      </w:r>
      <w:r>
        <w:fldChar w:fldCharType="separate"/>
      </w:r>
      <w:r w:rsidR="00DE355C">
        <w:object w:dxaOrig="5356" w:dyaOrig="14985">
          <v:shape id="_x0000_i1157" type="#_x0000_t75" style="width:607pt;height:213.5pt">
            <v:imagedata r:id="rId213" o:title="" croptop="459f" cropleft="1432f"/>
          </v:shape>
        </w:object>
      </w:r>
      <w:r>
        <w:fldChar w:fldCharType="end"/>
      </w:r>
    </w:p>
    <w:p w:rsidR="008D4976" w:rsidRPr="00542C58" w:rsidRDefault="008D4976" w:rsidP="008D4976">
      <w:pPr>
        <w:rPr>
          <w:sz w:val="18"/>
          <w:szCs w:val="18"/>
        </w:rPr>
      </w:pPr>
    </w:p>
    <w:p w:rsidR="008D4976" w:rsidRPr="00542C58" w:rsidRDefault="008D4976" w:rsidP="008D4976">
      <w:pPr>
        <w:jc w:val="center"/>
        <w:rPr>
          <w:b/>
          <w:i/>
        </w:rPr>
      </w:pPr>
      <w:r w:rsidRPr="00542C58">
        <w:rPr>
          <w:b/>
          <w:i/>
        </w:rPr>
        <w:t>Назначение: для перевозки альфа-олефинов</w:t>
      </w:r>
    </w:p>
    <w:p w:rsidR="008D4976" w:rsidRPr="00542C58" w:rsidRDefault="008D4976" w:rsidP="008D4976">
      <w:pPr>
        <w:jc w:val="center"/>
        <w:rPr>
          <w:b/>
          <w:i/>
        </w:rPr>
      </w:pPr>
      <w:r w:rsidRPr="00542C58">
        <w:rPr>
          <w:b/>
          <w:i/>
        </w:rPr>
        <w:t>модель 15-1659-02 - с кожухом</w:t>
      </w:r>
    </w:p>
    <w:p w:rsidR="008D4976" w:rsidRDefault="008D4976" w:rsidP="008D4976"/>
    <w:tbl>
      <w:tblPr>
        <w:tblW w:w="13842" w:type="dxa"/>
        <w:jc w:val="center"/>
        <w:tblInd w:w="690" w:type="dxa"/>
        <w:tblLayout w:type="fixed"/>
        <w:tblLook w:val="0000" w:firstRow="0" w:lastRow="0" w:firstColumn="0" w:lastColumn="0" w:noHBand="0" w:noVBand="0"/>
      </w:tblPr>
      <w:tblGrid>
        <w:gridCol w:w="2896"/>
        <w:gridCol w:w="2051"/>
        <w:gridCol w:w="3279"/>
        <w:gridCol w:w="932"/>
        <w:gridCol w:w="3431"/>
        <w:gridCol w:w="1253"/>
      </w:tblGrid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51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</w:t>
            </w:r>
          </w:p>
        </w:tc>
      </w:tr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51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ТУ3.05-05763613-471-95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4587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нет</w:t>
            </w:r>
          </w:p>
        </w:tc>
      </w:tr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51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15-1659-02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4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нет</w:t>
            </w:r>
          </w:p>
        </w:tc>
      </w:tr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51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18-100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нет</w:t>
            </w:r>
          </w:p>
        </w:tc>
      </w:tr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51" w:type="dxa"/>
          </w:tcPr>
          <w:p w:rsidR="008D4976" w:rsidRPr="00542C58" w:rsidRDefault="008D4976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нет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нет</w:t>
            </w:r>
          </w:p>
        </w:tc>
      </w:tr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51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47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нет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B23893" w:rsidP="00E002A5">
            <w:pPr>
              <w:rPr>
                <w:b/>
                <w:i/>
                <w:sz w:val="16"/>
              </w:rPr>
            </w:pPr>
            <w:r w:rsidRPr="00B23893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051" w:type="dxa"/>
          </w:tcPr>
          <w:p w:rsidR="008D4976" w:rsidRPr="00542C58" w:rsidRDefault="00B23893" w:rsidP="00E002A5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24,9/25,7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есть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есть</w:t>
            </w:r>
          </w:p>
        </w:tc>
      </w:tr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B23893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8D4976" w:rsidRPr="00542C58">
              <w:rPr>
                <w:b/>
                <w:i/>
                <w:sz w:val="16"/>
              </w:rPr>
              <w:t>:</w:t>
            </w:r>
          </w:p>
        </w:tc>
        <w:tc>
          <w:tcPr>
            <w:tcW w:w="2051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2800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верхний пере-</w:t>
            </w:r>
          </w:p>
        </w:tc>
      </w:tr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51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178,4 (18,2)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10690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давливанием,</w:t>
            </w:r>
          </w:p>
        </w:tc>
      </w:tr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51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58,8 (6,0)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Удельный объем, м</w:t>
            </w:r>
            <w:r w:rsidRPr="00542C58">
              <w:rPr>
                <w:b/>
                <w:i/>
                <w:sz w:val="16"/>
                <w:vertAlign w:val="superscript"/>
              </w:rPr>
              <w:t>3</w:t>
            </w:r>
            <w:r w:rsidRPr="00542C58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1,47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Наличие лестниц, шт.: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Объем котла, м</w:t>
            </w:r>
            <w:r w:rsidRPr="00542C58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051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63,5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есть</w:t>
            </w:r>
          </w:p>
        </w:tc>
      </w:tr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51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есть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есть</w:t>
            </w:r>
          </w:p>
        </w:tc>
      </w:tr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51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051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загружаемого продукта, </w:t>
            </w:r>
            <w:r w:rsidRPr="00542C58">
              <w:rPr>
                <w:b/>
                <w:i/>
                <w:sz w:val="16"/>
              </w:rPr>
              <w:sym w:font="Symbol" w:char="F0B0"/>
            </w:r>
            <w:r w:rsidRPr="00542C58">
              <w:rPr>
                <w:b/>
                <w:i/>
                <w:sz w:val="16"/>
              </w:rPr>
              <w:t>С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-</w:t>
            </w:r>
          </w:p>
        </w:tc>
      </w:tr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051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клапана), МПа (кгс/см</w:t>
            </w:r>
            <w:r w:rsidRPr="00542C58">
              <w:rPr>
                <w:b/>
                <w:i/>
                <w:sz w:val="16"/>
                <w:vertAlign w:val="superscript"/>
              </w:rPr>
              <w:t>2</w:t>
            </w:r>
            <w:r w:rsidRPr="00542C58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0,25 (2,5)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1995</w:t>
            </w:r>
          </w:p>
        </w:tc>
      </w:tr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8D4976" w:rsidP="00E002A5">
            <w:pPr>
              <w:ind w:left="317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051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1999</w:t>
            </w:r>
          </w:p>
        </w:tc>
      </w:tr>
      <w:tr w:rsidR="008D4976" w:rsidRPr="00542C58" w:rsidTr="00E002A5">
        <w:trPr>
          <w:jc w:val="center"/>
        </w:trPr>
        <w:tc>
          <w:tcPr>
            <w:tcW w:w="2896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051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10800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гидравлическом испытании, Мпа (кгс/см</w:t>
            </w:r>
            <w:r w:rsidRPr="00542C58">
              <w:rPr>
                <w:b/>
                <w:i/>
                <w:sz w:val="16"/>
                <w:vertAlign w:val="superscript"/>
              </w:rPr>
              <w:t>2</w:t>
            </w:r>
            <w:r w:rsidRPr="00542C58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0,5 (5,0)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нет</w:t>
            </w:r>
          </w:p>
        </w:tc>
      </w:tr>
    </w:tbl>
    <w:p w:rsidR="008D4976" w:rsidRDefault="008D4976" w:rsidP="0015157D"/>
    <w:p w:rsidR="008D4976" w:rsidRPr="00542C58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8D4976" w:rsidRPr="00542C58">
        <w:rPr>
          <w:b/>
          <w:i/>
          <w:sz w:val="32"/>
        </w:rPr>
        <w:lastRenderedPageBreak/>
        <w:t>4-осная цистерна для ал</w:t>
      </w:r>
      <w:r w:rsidR="008D4976">
        <w:rPr>
          <w:b/>
          <w:i/>
          <w:sz w:val="32"/>
        </w:rPr>
        <w:t>ьфа-олефинов, модели 15-1659-03</w:t>
      </w:r>
    </w:p>
    <w:p w:rsidR="008D4976" w:rsidRPr="00542C58" w:rsidRDefault="008D4976" w:rsidP="008D4976">
      <w:pPr>
        <w:rPr>
          <w:sz w:val="16"/>
          <w:szCs w:val="16"/>
        </w:rPr>
      </w:pPr>
    </w:p>
    <w:p w:rsidR="008D4976" w:rsidRDefault="0073180D" w:rsidP="008D4976">
      <w:pPr>
        <w:jc w:val="center"/>
      </w:pPr>
      <w:r>
        <w:fldChar w:fldCharType="begin"/>
      </w:r>
      <w:r w:rsidR="00B31677">
        <w:instrText xml:space="preserve"> LINK Paint.Picture "C:\\PHOTO\\РИС205.BMP" "" \a \p </w:instrText>
      </w:r>
      <w:r>
        <w:fldChar w:fldCharType="separate"/>
      </w:r>
      <w:r w:rsidR="00DE355C">
        <w:object w:dxaOrig="5356" w:dyaOrig="14985">
          <v:shape id="_x0000_i1158" type="#_x0000_t75" style="width:667.25pt;height:234.4pt">
            <v:imagedata r:id="rId213" o:title="" croptop="459f" cropleft="1431f"/>
          </v:shape>
        </w:object>
      </w:r>
      <w:r>
        <w:fldChar w:fldCharType="end"/>
      </w:r>
    </w:p>
    <w:p w:rsidR="008D4976" w:rsidRPr="00542C58" w:rsidRDefault="008D4976" w:rsidP="008D4976">
      <w:pPr>
        <w:rPr>
          <w:sz w:val="18"/>
          <w:szCs w:val="18"/>
        </w:rPr>
      </w:pPr>
    </w:p>
    <w:p w:rsidR="008D4976" w:rsidRPr="00542C58" w:rsidRDefault="008D4976" w:rsidP="008D4976">
      <w:pPr>
        <w:jc w:val="center"/>
        <w:rPr>
          <w:b/>
          <w:i/>
        </w:rPr>
      </w:pPr>
      <w:r w:rsidRPr="00542C58">
        <w:rPr>
          <w:b/>
          <w:i/>
        </w:rPr>
        <w:t>Назначение: для перевозки альфа-олефинов</w:t>
      </w:r>
      <w:r>
        <w:rPr>
          <w:b/>
          <w:i/>
        </w:rPr>
        <w:t xml:space="preserve"> </w:t>
      </w:r>
      <w:r w:rsidRPr="00542FF4">
        <w:rPr>
          <w:b/>
          <w:i/>
        </w:rPr>
        <w:t xml:space="preserve"> </w:t>
      </w:r>
      <w:r w:rsidRPr="00542C58">
        <w:rPr>
          <w:b/>
          <w:i/>
        </w:rPr>
        <w:t>модель 15-1659-03 - без кожуха</w:t>
      </w:r>
    </w:p>
    <w:p w:rsidR="008D4976" w:rsidRDefault="008D4976" w:rsidP="008D4976"/>
    <w:tbl>
      <w:tblPr>
        <w:tblW w:w="13842" w:type="dxa"/>
        <w:jc w:val="center"/>
        <w:tblInd w:w="690" w:type="dxa"/>
        <w:tblLayout w:type="fixed"/>
        <w:tblLook w:val="0000" w:firstRow="0" w:lastRow="0" w:firstColumn="0" w:lastColumn="0" w:noHBand="0" w:noVBand="0"/>
      </w:tblPr>
      <w:tblGrid>
        <w:gridCol w:w="2820"/>
        <w:gridCol w:w="2127"/>
        <w:gridCol w:w="3279"/>
        <w:gridCol w:w="932"/>
        <w:gridCol w:w="3431"/>
        <w:gridCol w:w="1253"/>
      </w:tblGrid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127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</w:t>
            </w:r>
          </w:p>
        </w:tc>
      </w:tr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127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ТУ3.05-05763613-471-95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4587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нет</w:t>
            </w:r>
          </w:p>
        </w:tc>
      </w:tr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127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15-1659-03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4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нет</w:t>
            </w:r>
          </w:p>
        </w:tc>
      </w:tr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127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18-100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нет</w:t>
            </w:r>
          </w:p>
        </w:tc>
      </w:tr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127" w:type="dxa"/>
          </w:tcPr>
          <w:p w:rsidR="008D4976" w:rsidRPr="00542C58" w:rsidRDefault="008D4976" w:rsidP="00E002A5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нет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Наличие предохранительно клапана 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нет</w:t>
            </w:r>
          </w:p>
        </w:tc>
      </w:tr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127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43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нет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Наличие предохранительно-впускного 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B23893" w:rsidP="00E002A5">
            <w:pPr>
              <w:rPr>
                <w:b/>
                <w:i/>
                <w:sz w:val="16"/>
              </w:rPr>
            </w:pPr>
            <w:r w:rsidRPr="00B23893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127" w:type="dxa"/>
          </w:tcPr>
          <w:p w:rsidR="008D4976" w:rsidRPr="00542C58" w:rsidRDefault="00B23893" w:rsidP="00B23893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24,2/</w:t>
            </w:r>
            <w:r w:rsidR="008D4976" w:rsidRPr="00542C58">
              <w:rPr>
                <w:b/>
                <w:i/>
                <w:sz w:val="16"/>
              </w:rPr>
              <w:t>24,9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есть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есть</w:t>
            </w:r>
          </w:p>
        </w:tc>
      </w:tr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127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2800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верхний пере-</w:t>
            </w:r>
          </w:p>
        </w:tc>
      </w:tr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127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166,6 (16,98)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10690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давливанием,</w:t>
            </w:r>
          </w:p>
        </w:tc>
      </w:tr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127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54,8 (5,6)   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Удельный объем, м</w:t>
            </w:r>
            <w:r w:rsidRPr="00542C58">
              <w:rPr>
                <w:b/>
                <w:i/>
                <w:sz w:val="16"/>
                <w:vertAlign w:val="superscript"/>
              </w:rPr>
              <w:t>3</w:t>
            </w:r>
            <w:r w:rsidRPr="00542C58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1,47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Наличие лестниц, шт.: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Объем котла, м</w:t>
            </w:r>
            <w:r w:rsidRPr="00542C58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127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63,5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есть</w:t>
            </w:r>
          </w:p>
        </w:tc>
      </w:tr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127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есть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есть</w:t>
            </w:r>
          </w:p>
        </w:tc>
      </w:tr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127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127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загружаемого продукта, </w:t>
            </w:r>
            <w:r w:rsidRPr="00542C58">
              <w:rPr>
                <w:b/>
                <w:i/>
                <w:sz w:val="16"/>
              </w:rPr>
              <w:sym w:font="Symbol" w:char="F0B0"/>
            </w:r>
            <w:r w:rsidRPr="00542C58">
              <w:rPr>
                <w:b/>
                <w:i/>
                <w:sz w:val="16"/>
              </w:rPr>
              <w:t>С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-</w:t>
            </w:r>
          </w:p>
        </w:tc>
      </w:tr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127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клапана), МПа (кгс/см</w:t>
            </w:r>
            <w:r w:rsidRPr="00542C58">
              <w:rPr>
                <w:b/>
                <w:i/>
                <w:sz w:val="16"/>
                <w:vertAlign w:val="superscript"/>
              </w:rPr>
              <w:t>2</w:t>
            </w:r>
            <w:r w:rsidRPr="00542C58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0,25 (2,5)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8D4976" w:rsidP="00E002A5">
            <w:pPr>
              <w:ind w:left="317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127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1999</w:t>
            </w:r>
          </w:p>
        </w:tc>
      </w:tr>
      <w:tr w:rsidR="008D4976" w:rsidRPr="00542C58" w:rsidTr="00E002A5">
        <w:trPr>
          <w:jc w:val="center"/>
        </w:trPr>
        <w:tc>
          <w:tcPr>
            <w:tcW w:w="2820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127" w:type="dxa"/>
          </w:tcPr>
          <w:p w:rsidR="008D4976" w:rsidRPr="00542C58" w:rsidRDefault="008D4976" w:rsidP="00E002A5">
            <w:pPr>
              <w:jc w:val="both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10800</w:t>
            </w:r>
          </w:p>
        </w:tc>
        <w:tc>
          <w:tcPr>
            <w:tcW w:w="3279" w:type="dxa"/>
          </w:tcPr>
          <w:p w:rsidR="008D4976" w:rsidRPr="00542C58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гидравлическом испытании, Мпа (кгс/см</w:t>
            </w:r>
            <w:r w:rsidRPr="00542C58">
              <w:rPr>
                <w:b/>
                <w:i/>
                <w:sz w:val="16"/>
                <w:vertAlign w:val="superscript"/>
              </w:rPr>
              <w:t>2</w:t>
            </w:r>
            <w:r w:rsidRPr="00542C58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0,5 (5,0)</w:t>
            </w:r>
          </w:p>
        </w:tc>
        <w:tc>
          <w:tcPr>
            <w:tcW w:w="3431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53" w:type="dxa"/>
          </w:tcPr>
          <w:p w:rsidR="008D4976" w:rsidRPr="00542C58" w:rsidRDefault="008D4976" w:rsidP="00E002A5">
            <w:pPr>
              <w:rPr>
                <w:b/>
                <w:i/>
                <w:sz w:val="16"/>
              </w:rPr>
            </w:pPr>
            <w:r w:rsidRPr="00542C58">
              <w:rPr>
                <w:b/>
                <w:i/>
                <w:sz w:val="16"/>
              </w:rPr>
              <w:t>нет</w:t>
            </w:r>
          </w:p>
        </w:tc>
      </w:tr>
    </w:tbl>
    <w:p w:rsidR="000625C2" w:rsidRDefault="000625C2" w:rsidP="0015157D"/>
    <w:p w:rsidR="008D4976" w:rsidRPr="00B20C16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8D4976" w:rsidRPr="00B20C16">
        <w:rPr>
          <w:b/>
          <w:i/>
          <w:sz w:val="32"/>
        </w:rPr>
        <w:lastRenderedPageBreak/>
        <w:t>4-осная цистерна для бензина и светлых нефтепродуктов, модель 15-1672</w:t>
      </w:r>
    </w:p>
    <w:p w:rsidR="008D4976" w:rsidRPr="00B20C16" w:rsidRDefault="008D4976" w:rsidP="008D4976">
      <w:pPr>
        <w:rPr>
          <w:sz w:val="16"/>
          <w:szCs w:val="16"/>
        </w:rPr>
      </w:pPr>
    </w:p>
    <w:bookmarkStart w:id="63" w:name="_941279131"/>
    <w:bookmarkEnd w:id="63"/>
    <w:p w:rsidR="008D4976" w:rsidRDefault="0073180D" w:rsidP="008D4976">
      <w:pPr>
        <w:jc w:val="center"/>
        <w:rPr>
          <w:sz w:val="32"/>
        </w:rPr>
      </w:pPr>
      <w:r>
        <w:rPr>
          <w:sz w:val="32"/>
        </w:rPr>
        <w:fldChar w:fldCharType="begin"/>
      </w:r>
      <w:r w:rsidR="00B31677">
        <w:rPr>
          <w:sz w:val="32"/>
        </w:rPr>
        <w:instrText xml:space="preserve"> LINK PhotoFinish "C:\\PHOTO\\РИС128.PCX" "" \a \p \* MERGEFORMAT </w:instrText>
      </w:r>
      <w:r>
        <w:rPr>
          <w:sz w:val="32"/>
        </w:rPr>
        <w:fldChar w:fldCharType="separate"/>
      </w:r>
      <w:r w:rsidR="00014D49">
        <w:rPr>
          <w:sz w:val="32"/>
        </w:rPr>
        <w:object w:dxaOrig="11889" w:dyaOrig="4136">
          <v:shape id="_x0000_i1159" type="#_x0000_t75" style="width:594.4pt;height:206.8pt">
            <v:imagedata r:id="rId214" o:title="" croptop="2080f" cropbottom="1666f" cropleft="751f" cropright="699f"/>
          </v:shape>
        </w:object>
      </w:r>
      <w:r>
        <w:rPr>
          <w:sz w:val="32"/>
        </w:rPr>
        <w:fldChar w:fldCharType="end"/>
      </w:r>
    </w:p>
    <w:p w:rsidR="008D4976" w:rsidRPr="00B20C16" w:rsidRDefault="008D4976" w:rsidP="008D4976">
      <w:pPr>
        <w:jc w:val="center"/>
        <w:rPr>
          <w:b/>
          <w:i/>
        </w:rPr>
      </w:pPr>
      <w:r w:rsidRPr="00B20C16">
        <w:rPr>
          <w:b/>
          <w:i/>
        </w:rPr>
        <w:t>Назначение: для перевозки бензина и других светлых нефтепродуктов</w:t>
      </w:r>
    </w:p>
    <w:p w:rsidR="008D4976" w:rsidRPr="00B20C16" w:rsidRDefault="008D4976" w:rsidP="008D4976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693"/>
        <w:gridCol w:w="1504"/>
        <w:gridCol w:w="3276"/>
        <w:gridCol w:w="886"/>
        <w:gridCol w:w="3389"/>
        <w:gridCol w:w="1243"/>
      </w:tblGrid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504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1672.00.000</w:t>
            </w:r>
          </w:p>
        </w:tc>
        <w:tc>
          <w:tcPr>
            <w:tcW w:w="3276" w:type="dxa"/>
          </w:tcPr>
          <w:p w:rsidR="008D4976" w:rsidRPr="00B20C16" w:rsidRDefault="008D4976" w:rsidP="00E002A5">
            <w:pPr>
              <w:ind w:left="317"/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4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нет</w:t>
            </w:r>
          </w:p>
        </w:tc>
      </w:tr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504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-</w:t>
            </w:r>
          </w:p>
        </w:tc>
        <w:tc>
          <w:tcPr>
            <w:tcW w:w="327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10770</w:t>
            </w: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4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нет</w:t>
            </w:r>
          </w:p>
        </w:tc>
      </w:tr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504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15-1672</w:t>
            </w:r>
          </w:p>
        </w:tc>
        <w:tc>
          <w:tcPr>
            <w:tcW w:w="327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4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нет</w:t>
            </w:r>
          </w:p>
        </w:tc>
      </w:tr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504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-</w:t>
            </w:r>
          </w:p>
        </w:tc>
        <w:tc>
          <w:tcPr>
            <w:tcW w:w="327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4580</w:t>
            </w: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4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нет</w:t>
            </w:r>
          </w:p>
        </w:tc>
      </w:tr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504" w:type="dxa"/>
          </w:tcPr>
          <w:p w:rsidR="008D4976" w:rsidRPr="00B20C16" w:rsidRDefault="008D4976" w:rsidP="00E002A5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</w:t>
            </w:r>
            <w:r w:rsidRPr="00B20C16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«</w:t>
            </w:r>
            <w:r w:rsidRPr="00B20C16">
              <w:rPr>
                <w:b/>
                <w:i/>
                <w:sz w:val="16"/>
              </w:rPr>
              <w:t>Азовмаш</w:t>
            </w:r>
            <w:r>
              <w:rPr>
                <w:b/>
                <w:i/>
                <w:sz w:val="16"/>
              </w:rPr>
              <w:t>»</w:t>
            </w:r>
          </w:p>
        </w:tc>
        <w:tc>
          <w:tcPr>
            <w:tcW w:w="327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4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504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60</w:t>
            </w:r>
          </w:p>
        </w:tc>
        <w:tc>
          <w:tcPr>
            <w:tcW w:w="327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4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есть</w:t>
            </w:r>
          </w:p>
        </w:tc>
      </w:tr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1504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24,1</w:t>
            </w:r>
          </w:p>
        </w:tc>
        <w:tc>
          <w:tcPr>
            <w:tcW w:w="327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43" w:type="dxa"/>
          </w:tcPr>
          <w:p w:rsidR="008D4976" w:rsidRPr="00B20C16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налив-верхний,</w:t>
            </w:r>
          </w:p>
        </w:tc>
      </w:tr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504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слив-нижний</w:t>
            </w:r>
          </w:p>
        </w:tc>
      </w:tr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504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206,05 (21,025)</w:t>
            </w:r>
          </w:p>
        </w:tc>
        <w:tc>
          <w:tcPr>
            <w:tcW w:w="327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10770</w:t>
            </w: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самотеком</w:t>
            </w:r>
          </w:p>
        </w:tc>
      </w:tr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504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68,5 (6,99)</w:t>
            </w:r>
          </w:p>
        </w:tc>
        <w:tc>
          <w:tcPr>
            <w:tcW w:w="327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Удельный объем, м</w:t>
            </w:r>
            <w:r w:rsidRPr="00B20C16">
              <w:rPr>
                <w:b/>
                <w:i/>
                <w:sz w:val="16"/>
                <w:vertAlign w:val="superscript"/>
              </w:rPr>
              <w:t>3</w:t>
            </w:r>
            <w:r w:rsidRPr="00B20C16">
              <w:rPr>
                <w:b/>
                <w:i/>
                <w:sz w:val="16"/>
              </w:rPr>
              <w:t>/т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1,4</w:t>
            </w: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4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Объем котла, м</w:t>
            </w:r>
            <w:r w:rsidRPr="00B20C1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504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85,6</w:t>
            </w:r>
          </w:p>
        </w:tc>
        <w:tc>
          <w:tcPr>
            <w:tcW w:w="327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4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2</w:t>
            </w:r>
          </w:p>
        </w:tc>
      </w:tr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504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120</w:t>
            </w:r>
          </w:p>
        </w:tc>
        <w:tc>
          <w:tcPr>
            <w:tcW w:w="327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4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1</w:t>
            </w:r>
          </w:p>
        </w:tc>
      </w:tr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504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4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</w:p>
        </w:tc>
      </w:tr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504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7800</w:t>
            </w:r>
          </w:p>
        </w:tc>
        <w:tc>
          <w:tcPr>
            <w:tcW w:w="327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клапана), МПа (кгс/см</w:t>
            </w:r>
            <w:r w:rsidRPr="00B20C16">
              <w:rPr>
                <w:b/>
                <w:i/>
                <w:sz w:val="16"/>
                <w:vertAlign w:val="superscript"/>
              </w:rPr>
              <w:t>2</w:t>
            </w:r>
            <w:r w:rsidRPr="00B20C16">
              <w:rPr>
                <w:b/>
                <w:i/>
                <w:sz w:val="16"/>
              </w:rPr>
              <w:t>)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 xml:space="preserve">загружаемого продукта, </w:t>
            </w:r>
            <w:r w:rsidRPr="00B20C16">
              <w:rPr>
                <w:b/>
                <w:i/>
                <w:sz w:val="16"/>
              </w:rPr>
              <w:sym w:font="Symbol" w:char="F0B0"/>
            </w:r>
            <w:r w:rsidRPr="00B20C16">
              <w:rPr>
                <w:b/>
                <w:i/>
                <w:sz w:val="16"/>
              </w:rPr>
              <w:t>С</w:t>
            </w:r>
          </w:p>
        </w:tc>
        <w:tc>
          <w:tcPr>
            <w:tcW w:w="124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-</w:t>
            </w:r>
          </w:p>
        </w:tc>
      </w:tr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504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4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-</w:t>
            </w:r>
          </w:p>
        </w:tc>
      </w:tr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504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6" w:type="dxa"/>
          </w:tcPr>
          <w:p w:rsidR="008D4976" w:rsidRPr="00B20C16" w:rsidRDefault="008D4976" w:rsidP="00E002A5">
            <w:pPr>
              <w:ind w:right="-108"/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гидравлическом испытании, МПа (кгс/см</w:t>
            </w:r>
            <w:r w:rsidRPr="00B20C16">
              <w:rPr>
                <w:b/>
                <w:i/>
                <w:sz w:val="16"/>
                <w:vertAlign w:val="superscript"/>
              </w:rPr>
              <w:t>2</w:t>
            </w:r>
            <w:r w:rsidRPr="00B20C16">
              <w:rPr>
                <w:b/>
                <w:i/>
                <w:sz w:val="16"/>
              </w:rPr>
              <w:t>)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0,4 (4,0)</w:t>
            </w: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43" w:type="dxa"/>
          </w:tcPr>
          <w:p w:rsidR="008D4976" w:rsidRPr="000A3C32" w:rsidRDefault="008D4976" w:rsidP="00E002A5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8D4976" w:rsidRPr="00B20C16" w:rsidTr="00E002A5">
        <w:trPr>
          <w:jc w:val="center"/>
        </w:trPr>
        <w:tc>
          <w:tcPr>
            <w:tcW w:w="269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1504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</w:p>
        </w:tc>
        <w:tc>
          <w:tcPr>
            <w:tcW w:w="327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86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43" w:type="dxa"/>
          </w:tcPr>
          <w:p w:rsidR="008D4976" w:rsidRPr="00B20C16" w:rsidRDefault="008D4976" w:rsidP="00E002A5">
            <w:pPr>
              <w:rPr>
                <w:b/>
                <w:i/>
                <w:sz w:val="16"/>
              </w:rPr>
            </w:pPr>
            <w:r w:rsidRPr="00B20C16">
              <w:rPr>
                <w:b/>
                <w:i/>
                <w:sz w:val="16"/>
              </w:rPr>
              <w:t>нет</w:t>
            </w:r>
          </w:p>
        </w:tc>
      </w:tr>
    </w:tbl>
    <w:p w:rsidR="008D4976" w:rsidRDefault="008D4976" w:rsidP="0015157D"/>
    <w:p w:rsidR="008D4976" w:rsidRDefault="008D4976" w:rsidP="0015157D"/>
    <w:p w:rsidR="008D4976" w:rsidRDefault="008D4976" w:rsidP="0015157D"/>
    <w:p w:rsidR="008D4976" w:rsidRDefault="008D4976" w:rsidP="0015157D"/>
    <w:p w:rsidR="00164FEC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164FEC" w:rsidRPr="00C43DAD">
        <w:rPr>
          <w:b/>
          <w:i/>
          <w:sz w:val="32"/>
        </w:rPr>
        <w:lastRenderedPageBreak/>
        <w:t xml:space="preserve">4-осная цистерна </w:t>
      </w:r>
      <w:r w:rsidR="00164FEC">
        <w:rPr>
          <w:b/>
          <w:i/>
          <w:sz w:val="32"/>
        </w:rPr>
        <w:t xml:space="preserve"> для светлых нефтепродуктов</w:t>
      </w:r>
      <w:r w:rsidR="00164FEC" w:rsidRPr="00C43DAD">
        <w:rPr>
          <w:b/>
          <w:i/>
          <w:sz w:val="32"/>
        </w:rPr>
        <w:t>, модели 15-</w:t>
      </w:r>
      <w:r w:rsidR="00164FEC">
        <w:rPr>
          <w:b/>
          <w:i/>
          <w:sz w:val="32"/>
        </w:rPr>
        <w:t>1727</w:t>
      </w:r>
    </w:p>
    <w:p w:rsidR="00164FEC" w:rsidRDefault="00164FEC" w:rsidP="00164FEC">
      <w:pPr>
        <w:jc w:val="center"/>
        <w:rPr>
          <w:b/>
          <w:i/>
          <w:sz w:val="32"/>
        </w:rPr>
      </w:pPr>
    </w:p>
    <w:p w:rsidR="00164FEC" w:rsidRPr="00DE3063" w:rsidRDefault="00164FEC" w:rsidP="00164FEC">
      <w:pPr>
        <w:jc w:val="center"/>
        <w:rPr>
          <w:b/>
          <w:i/>
          <w:sz w:val="16"/>
          <w:szCs w:val="16"/>
        </w:rPr>
      </w:pPr>
    </w:p>
    <w:p w:rsidR="00164FEC" w:rsidRDefault="00E47A18" w:rsidP="00164FEC">
      <w:r>
        <w:rPr>
          <w:noProof/>
        </w:rPr>
        <w:drawing>
          <wp:inline distT="0" distB="0" distL="0" distR="0" wp14:anchorId="452E40E2" wp14:editId="1A7BEB21">
            <wp:extent cx="8890000" cy="2743200"/>
            <wp:effectExtent l="19050" t="0" r="6350" b="0"/>
            <wp:docPr id="281" name="Рисунок 281" descr="15-1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15-1727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FEC" w:rsidRPr="00DE3063" w:rsidRDefault="00164FEC" w:rsidP="00164FEC">
      <w:pPr>
        <w:rPr>
          <w:sz w:val="16"/>
          <w:szCs w:val="16"/>
        </w:rPr>
      </w:pPr>
    </w:p>
    <w:p w:rsidR="00164FEC" w:rsidRPr="00C43DAD" w:rsidRDefault="00164FEC" w:rsidP="00164FEC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светлых нефтепродуктов</w:t>
      </w:r>
    </w:p>
    <w:p w:rsidR="00164FEC" w:rsidRPr="00DE3063" w:rsidRDefault="00164FEC" w:rsidP="00164FEC">
      <w:pPr>
        <w:jc w:val="center"/>
        <w:rPr>
          <w:b/>
          <w:i/>
          <w:sz w:val="16"/>
          <w:szCs w:val="16"/>
        </w:rPr>
      </w:pPr>
    </w:p>
    <w:tbl>
      <w:tblPr>
        <w:tblW w:w="14186" w:type="dxa"/>
        <w:jc w:val="center"/>
        <w:tblInd w:w="34" w:type="dxa"/>
        <w:tblLayout w:type="fixed"/>
        <w:tblLook w:val="0000" w:firstRow="0" w:lastRow="0" w:firstColumn="0" w:lastColumn="0" w:noHBand="0" w:noVBand="0"/>
      </w:tblPr>
      <w:tblGrid>
        <w:gridCol w:w="2785"/>
        <w:gridCol w:w="2340"/>
        <w:gridCol w:w="3376"/>
        <w:gridCol w:w="868"/>
        <w:gridCol w:w="3389"/>
        <w:gridCol w:w="1428"/>
      </w:tblGrid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40" w:type="dxa"/>
          </w:tcPr>
          <w:p w:rsidR="00164FEC" w:rsidRPr="000A6536" w:rsidRDefault="00164FE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1727</w:t>
            </w:r>
            <w:r w:rsidRPr="000A6536">
              <w:rPr>
                <w:b/>
                <w:i/>
                <w:sz w:val="16"/>
              </w:rPr>
              <w:t>.00.000</w:t>
            </w:r>
          </w:p>
        </w:tc>
        <w:tc>
          <w:tcPr>
            <w:tcW w:w="3376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3112</w:t>
            </w:r>
          </w:p>
        </w:tc>
        <w:tc>
          <w:tcPr>
            <w:tcW w:w="3389" w:type="dxa"/>
          </w:tcPr>
          <w:p w:rsidR="00164FEC" w:rsidRPr="000A6536" w:rsidRDefault="00164FEC" w:rsidP="00EC122D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142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55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5,5</w:t>
            </w:r>
            <w:r w:rsidRPr="000A6536">
              <w:rPr>
                <w:b/>
                <w:i/>
                <w:sz w:val="16"/>
              </w:rPr>
              <w:t>)</w:t>
            </w:r>
          </w:p>
        </w:tc>
      </w:tr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2340" w:type="dxa"/>
          </w:tcPr>
          <w:p w:rsidR="00164FEC" w:rsidRPr="000A6536" w:rsidRDefault="00164FE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35.2-13504966-525-2002</w:t>
            </w:r>
          </w:p>
        </w:tc>
        <w:tc>
          <w:tcPr>
            <w:tcW w:w="3376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4"/>
              </w:rPr>
              <w:t>системы разогрева</w:t>
            </w:r>
          </w:p>
        </w:tc>
        <w:tc>
          <w:tcPr>
            <w:tcW w:w="142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40" w:type="dxa"/>
          </w:tcPr>
          <w:p w:rsidR="00164FEC" w:rsidRPr="000A6536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</w:t>
            </w:r>
            <w:r>
              <w:rPr>
                <w:b/>
                <w:i/>
                <w:sz w:val="16"/>
              </w:rPr>
              <w:t>1727</w:t>
            </w:r>
          </w:p>
        </w:tc>
        <w:tc>
          <w:tcPr>
            <w:tcW w:w="3376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4620</w:t>
            </w:r>
          </w:p>
        </w:tc>
        <w:tc>
          <w:tcPr>
            <w:tcW w:w="3389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2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40" w:type="dxa"/>
          </w:tcPr>
          <w:p w:rsidR="00164FEC" w:rsidRPr="000A6536" w:rsidRDefault="00164FEC" w:rsidP="00EC122D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</w:t>
            </w:r>
            <w:r w:rsidRPr="000A6536">
              <w:rPr>
                <w:b/>
                <w:i/>
                <w:sz w:val="16"/>
              </w:rPr>
              <w:sym w:font="Symbol" w:char="F0B2"/>
            </w:r>
            <w:r>
              <w:rPr>
                <w:b/>
                <w:i/>
                <w:sz w:val="16"/>
              </w:rPr>
              <w:t>Азовмаш</w:t>
            </w:r>
            <w:r w:rsidRPr="000A6536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376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2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40" w:type="dxa"/>
          </w:tcPr>
          <w:p w:rsidR="00164FEC" w:rsidRPr="000A6536" w:rsidRDefault="00164FE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66,0</w:t>
            </w:r>
          </w:p>
        </w:tc>
        <w:tc>
          <w:tcPr>
            <w:tcW w:w="3376" w:type="dxa"/>
          </w:tcPr>
          <w:p w:rsidR="00164FEC" w:rsidRPr="00F24A08" w:rsidRDefault="00164FEC" w:rsidP="00EC122D">
            <w:pPr>
              <w:rPr>
                <w:b/>
                <w:i/>
                <w:sz w:val="16"/>
                <w:lang w:val="uk-UA"/>
              </w:rPr>
            </w:pPr>
            <w:r>
              <w:rPr>
                <w:b/>
                <w:i/>
                <w:sz w:val="16"/>
              </w:rPr>
              <w:t>Тележки</w:t>
            </w: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Типа 2</w:t>
            </w:r>
          </w:p>
        </w:tc>
        <w:tc>
          <w:tcPr>
            <w:tcW w:w="3389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впускного</w:t>
            </w:r>
          </w:p>
        </w:tc>
        <w:tc>
          <w:tcPr>
            <w:tcW w:w="1428" w:type="dxa"/>
          </w:tcPr>
          <w:p w:rsidR="00164FEC" w:rsidRPr="000A6536" w:rsidRDefault="00164FEC" w:rsidP="00EC122D">
            <w:pPr>
              <w:ind w:right="-108"/>
              <w:jc w:val="both"/>
              <w:rPr>
                <w:b/>
                <w:i/>
                <w:sz w:val="16"/>
              </w:rPr>
            </w:pPr>
          </w:p>
        </w:tc>
      </w:tr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Масса тары вагона, т</w:t>
            </w:r>
          </w:p>
        </w:tc>
        <w:tc>
          <w:tcPr>
            <w:tcW w:w="2340" w:type="dxa"/>
          </w:tcPr>
          <w:p w:rsidR="00164FEC" w:rsidRPr="000A6536" w:rsidRDefault="00164FE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27,5</w:t>
            </w:r>
          </w:p>
        </w:tc>
        <w:tc>
          <w:tcPr>
            <w:tcW w:w="3376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ГОСТ</w:t>
            </w:r>
          </w:p>
        </w:tc>
        <w:tc>
          <w:tcPr>
            <w:tcW w:w="3389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2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40" w:type="dxa"/>
          </w:tcPr>
          <w:p w:rsidR="00164FEC" w:rsidRPr="000A6536" w:rsidRDefault="00164FE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9246</w:t>
            </w:r>
          </w:p>
        </w:tc>
        <w:tc>
          <w:tcPr>
            <w:tcW w:w="3389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28" w:type="dxa"/>
          </w:tcPr>
          <w:p w:rsidR="00164FEC" w:rsidRPr="000A6536" w:rsidRDefault="00164FEC" w:rsidP="00EC122D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</w:t>
            </w:r>
          </w:p>
        </w:tc>
      </w:tr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2340" w:type="dxa"/>
          </w:tcPr>
          <w:p w:rsidR="00164FEC" w:rsidRPr="000A6536" w:rsidRDefault="00164FEC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3376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нижний</w:t>
            </w:r>
          </w:p>
        </w:tc>
      </w:tr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40" w:type="dxa"/>
          </w:tcPr>
          <w:p w:rsidR="00164FEC" w:rsidRPr="000A6536" w:rsidRDefault="00164FE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63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35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376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2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</w:p>
        </w:tc>
      </w:tr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340" w:type="dxa"/>
          </w:tcPr>
          <w:p w:rsidR="00164FEC" w:rsidRPr="001406B9" w:rsidRDefault="00164FEC" w:rsidP="00EC122D">
            <w:pPr>
              <w:jc w:val="both"/>
              <w:rPr>
                <w:b/>
                <w:i/>
                <w:sz w:val="16"/>
                <w:lang w:val="en-US"/>
              </w:rPr>
            </w:pPr>
            <w:r w:rsidRPr="001406B9">
              <w:rPr>
                <w:b/>
                <w:i/>
                <w:sz w:val="16"/>
              </w:rPr>
              <w:t>27</w:t>
            </w:r>
            <w:r>
              <w:rPr>
                <w:b/>
                <w:i/>
                <w:sz w:val="16"/>
                <w:lang w:val="en-US"/>
              </w:rPr>
              <w:t>,5</w:t>
            </w:r>
          </w:p>
        </w:tc>
        <w:tc>
          <w:tcPr>
            <w:tcW w:w="3376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2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40" w:type="dxa"/>
          </w:tcPr>
          <w:p w:rsidR="00164FEC" w:rsidRPr="000A6536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376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2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40" w:type="dxa"/>
          </w:tcPr>
          <w:p w:rsidR="00164FEC" w:rsidRPr="000A6536" w:rsidRDefault="00164FEC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376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13720</w:t>
            </w:r>
          </w:p>
        </w:tc>
        <w:tc>
          <w:tcPr>
            <w:tcW w:w="3389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2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40" w:type="dxa"/>
          </w:tcPr>
          <w:p w:rsidR="00164FEC" w:rsidRPr="000A6536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376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2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40" w:type="dxa"/>
          </w:tcPr>
          <w:p w:rsidR="00164FEC" w:rsidRPr="000A6536" w:rsidRDefault="00164FE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  (по </w:t>
            </w: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</w:t>
            </w:r>
          </w:p>
        </w:tc>
        <w:tc>
          <w:tcPr>
            <w:tcW w:w="3389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2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40" w:type="dxa"/>
          </w:tcPr>
          <w:p w:rsidR="00164FEC" w:rsidRPr="000A6536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47</w:t>
            </w:r>
            <w:r w:rsidRPr="000A6536">
              <w:rPr>
                <w:b/>
                <w:i/>
                <w:sz w:val="16"/>
              </w:rPr>
              <w:t>20</w:t>
            </w:r>
          </w:p>
        </w:tc>
        <w:tc>
          <w:tcPr>
            <w:tcW w:w="3376" w:type="dxa"/>
          </w:tcPr>
          <w:p w:rsidR="00164FEC" w:rsidRPr="00C30D64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</w:p>
        </w:tc>
      </w:tr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340" w:type="dxa"/>
          </w:tcPr>
          <w:p w:rsidR="00164FEC" w:rsidRPr="000A6536" w:rsidRDefault="00164FEC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</w:t>
            </w:r>
            <w:r>
              <w:rPr>
                <w:b/>
                <w:i/>
                <w:sz w:val="16"/>
              </w:rPr>
              <w:t>3500</w:t>
            </w:r>
          </w:p>
        </w:tc>
        <w:tc>
          <w:tcPr>
            <w:tcW w:w="3376" w:type="dxa"/>
          </w:tcPr>
          <w:p w:rsidR="00164FEC" w:rsidRPr="00C30D64" w:rsidRDefault="00164FEC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</w:p>
        </w:tc>
      </w:tr>
      <w:tr w:rsidR="00164FEC" w:rsidTr="00EC122D">
        <w:trPr>
          <w:jc w:val="center"/>
        </w:trPr>
        <w:tc>
          <w:tcPr>
            <w:tcW w:w="2785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2340" w:type="dxa"/>
          </w:tcPr>
          <w:p w:rsidR="00164FEC" w:rsidRPr="000A6536" w:rsidRDefault="00164FEC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164FEC" w:rsidRPr="000A6536" w:rsidRDefault="00164FEC" w:rsidP="00EC122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86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64FEC" w:rsidRPr="000A6536" w:rsidRDefault="00164FEC" w:rsidP="00EC122D">
            <w:pPr>
              <w:rPr>
                <w:b/>
                <w:i/>
                <w:sz w:val="16"/>
              </w:rPr>
            </w:pPr>
          </w:p>
        </w:tc>
      </w:tr>
    </w:tbl>
    <w:p w:rsidR="00164FEC" w:rsidRDefault="00164FEC" w:rsidP="00164FEC"/>
    <w:p w:rsidR="001564EB" w:rsidRPr="00C43DAD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1564EB" w:rsidRPr="00C43DAD">
        <w:rPr>
          <w:b/>
          <w:i/>
          <w:sz w:val="32"/>
        </w:rPr>
        <w:lastRenderedPageBreak/>
        <w:t>4-осная цистерна</w:t>
      </w:r>
      <w:r w:rsidR="001564EB">
        <w:rPr>
          <w:b/>
          <w:i/>
          <w:sz w:val="32"/>
        </w:rPr>
        <w:t xml:space="preserve"> для</w:t>
      </w:r>
      <w:r w:rsidR="001564EB" w:rsidRPr="00C43DAD">
        <w:rPr>
          <w:b/>
          <w:i/>
          <w:sz w:val="32"/>
        </w:rPr>
        <w:t xml:space="preserve"> </w:t>
      </w:r>
      <w:r w:rsidR="001564EB">
        <w:rPr>
          <w:b/>
          <w:i/>
          <w:sz w:val="32"/>
        </w:rPr>
        <w:t>светлых нефтепродуктов</w:t>
      </w:r>
      <w:r w:rsidR="001564EB" w:rsidRPr="00C43DAD">
        <w:rPr>
          <w:b/>
          <w:i/>
          <w:sz w:val="32"/>
        </w:rPr>
        <w:t>, модели 15-</w:t>
      </w:r>
      <w:r w:rsidR="001564EB">
        <w:rPr>
          <w:b/>
          <w:i/>
          <w:sz w:val="32"/>
        </w:rPr>
        <w:t>1754</w:t>
      </w:r>
    </w:p>
    <w:p w:rsidR="001564EB" w:rsidRDefault="001564EB" w:rsidP="001564EB"/>
    <w:p w:rsidR="001564EB" w:rsidRPr="00597723" w:rsidRDefault="00E47A18" w:rsidP="001564EB">
      <w:r>
        <w:rPr>
          <w:noProof/>
        </w:rPr>
        <w:drawing>
          <wp:inline distT="0" distB="0" distL="0" distR="0" wp14:anchorId="1EF82057" wp14:editId="2FFD6ACB">
            <wp:extent cx="8655050" cy="2732523"/>
            <wp:effectExtent l="19050" t="0" r="0" b="0"/>
            <wp:docPr id="282" name="Рисунок 282" descr="15-1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15-1754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50" cy="2732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5C2" w:rsidRDefault="000625C2" w:rsidP="001564EB">
      <w:pPr>
        <w:jc w:val="center"/>
        <w:rPr>
          <w:b/>
          <w:i/>
        </w:rPr>
      </w:pPr>
    </w:p>
    <w:p w:rsidR="001564EB" w:rsidRPr="00C43DAD" w:rsidRDefault="001564EB" w:rsidP="001564EB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светлых нефтепродуктов</w:t>
      </w:r>
    </w:p>
    <w:p w:rsidR="001564EB" w:rsidRPr="004C3149" w:rsidRDefault="001564EB" w:rsidP="001564EB">
      <w:pPr>
        <w:jc w:val="center"/>
        <w:rPr>
          <w:b/>
          <w:i/>
        </w:rPr>
      </w:pPr>
    </w:p>
    <w:tbl>
      <w:tblPr>
        <w:tblW w:w="14186" w:type="dxa"/>
        <w:jc w:val="center"/>
        <w:tblLayout w:type="fixed"/>
        <w:tblLook w:val="0000" w:firstRow="0" w:lastRow="0" w:firstColumn="0" w:lastColumn="0" w:noHBand="0" w:noVBand="0"/>
      </w:tblPr>
      <w:tblGrid>
        <w:gridCol w:w="2785"/>
        <w:gridCol w:w="2340"/>
        <w:gridCol w:w="3376"/>
        <w:gridCol w:w="868"/>
        <w:gridCol w:w="3389"/>
        <w:gridCol w:w="1428"/>
      </w:tblGrid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1754</w:t>
            </w:r>
            <w:r w:rsidRPr="000A6536">
              <w:rPr>
                <w:b/>
                <w:i/>
                <w:sz w:val="16"/>
              </w:rPr>
              <w:t>.00.000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4"/>
              </w:rPr>
              <w:t>системы разогрева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35.2-32258888-557:2005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4585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</w:t>
            </w:r>
            <w:r>
              <w:rPr>
                <w:b/>
                <w:i/>
                <w:sz w:val="16"/>
              </w:rPr>
              <w:t>1754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</w:t>
            </w:r>
            <w:r w:rsidRPr="000A6536">
              <w:rPr>
                <w:b/>
                <w:i/>
                <w:sz w:val="16"/>
              </w:rPr>
              <w:sym w:font="Symbol" w:char="F0B2"/>
            </w:r>
            <w:r>
              <w:rPr>
                <w:b/>
                <w:i/>
                <w:sz w:val="16"/>
              </w:rPr>
              <w:t>Азовобщемаш</w:t>
            </w:r>
            <w:r w:rsidRPr="000A6536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376" w:type="dxa"/>
            <w:vMerge w:val="restart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0A6536">
              <w:rPr>
                <w:b/>
                <w:i/>
                <w:sz w:val="16"/>
              </w:rPr>
              <w:t>ележки</w:t>
            </w:r>
          </w:p>
        </w:tc>
        <w:tc>
          <w:tcPr>
            <w:tcW w:w="868" w:type="dxa"/>
            <w:vMerge w:val="restart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Типа 2 ГОСТ 9246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впускного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ind w:right="-108"/>
              <w:jc w:val="both"/>
              <w:rPr>
                <w:b/>
                <w:i/>
                <w:sz w:val="16"/>
              </w:rPr>
            </w:pP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68,5</w:t>
            </w:r>
          </w:p>
        </w:tc>
        <w:tc>
          <w:tcPr>
            <w:tcW w:w="3376" w:type="dxa"/>
            <w:vMerge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868" w:type="dxa"/>
            <w:vMerge/>
          </w:tcPr>
          <w:p w:rsidR="001564EB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B23893" w:rsidP="00EC122D">
            <w:pPr>
              <w:rPr>
                <w:b/>
                <w:i/>
                <w:sz w:val="16"/>
              </w:rPr>
            </w:pPr>
            <w:r w:rsidRPr="00B23893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40" w:type="dxa"/>
          </w:tcPr>
          <w:p w:rsidR="001564EB" w:rsidRPr="000A6536" w:rsidRDefault="00B23893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24,2/25,5</w:t>
            </w:r>
          </w:p>
        </w:tc>
        <w:tc>
          <w:tcPr>
            <w:tcW w:w="3376" w:type="dxa"/>
            <w:vMerge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868" w:type="dxa"/>
            <w:vMerge/>
          </w:tcPr>
          <w:p w:rsidR="001564EB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</w:t>
            </w: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76" w:type="dxa"/>
            <w:vMerge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868" w:type="dxa"/>
            <w:vMerge/>
          </w:tcPr>
          <w:p w:rsidR="001564EB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нижний</w:t>
            </w: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78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79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3060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212B4" w:rsidRDefault="001564EB" w:rsidP="00EC122D">
            <w:pPr>
              <w:rPr>
                <w:b/>
                <w:i/>
                <w:spacing w:val="-10"/>
                <w:sz w:val="16"/>
                <w:szCs w:val="16"/>
              </w:rPr>
            </w:pPr>
            <w:r w:rsidRPr="000212B4">
              <w:rPr>
                <w:b/>
                <w:i/>
                <w:spacing w:val="-10"/>
                <w:sz w:val="16"/>
                <w:szCs w:val="16"/>
              </w:rPr>
              <w:t>Скорость конструкционная,  м/с  (км/ч)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33,3 (</w:t>
            </w:r>
            <w:r w:rsidRPr="000A6536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11200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  (по 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748</w:t>
            </w:r>
          </w:p>
        </w:tc>
        <w:tc>
          <w:tcPr>
            <w:tcW w:w="3376" w:type="dxa"/>
          </w:tcPr>
          <w:p w:rsidR="001564EB" w:rsidRPr="00137F3C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регулировке предохранительного клапана), 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1564EB" w:rsidRPr="00C30D64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76" w:type="dxa"/>
          </w:tcPr>
          <w:p w:rsidR="001564EB" w:rsidRPr="00C30D64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trHeight w:val="20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3095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100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</w:tbl>
    <w:p w:rsidR="001564EB" w:rsidRPr="00FE2BDF" w:rsidRDefault="000625C2" w:rsidP="001564EB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1564EB" w:rsidRPr="00C43DAD">
        <w:rPr>
          <w:b/>
          <w:i/>
          <w:sz w:val="32"/>
        </w:rPr>
        <w:lastRenderedPageBreak/>
        <w:t>4-осная цистерна</w:t>
      </w:r>
      <w:r w:rsidR="001564EB">
        <w:rPr>
          <w:b/>
          <w:i/>
          <w:sz w:val="32"/>
        </w:rPr>
        <w:t xml:space="preserve"> для</w:t>
      </w:r>
      <w:r w:rsidR="001564EB" w:rsidRPr="00C43DAD">
        <w:rPr>
          <w:b/>
          <w:i/>
          <w:sz w:val="32"/>
        </w:rPr>
        <w:t xml:space="preserve"> </w:t>
      </w:r>
      <w:r w:rsidR="001564EB">
        <w:rPr>
          <w:b/>
          <w:i/>
          <w:sz w:val="32"/>
        </w:rPr>
        <w:t>светлых нефтепродуктов</w:t>
      </w:r>
      <w:r w:rsidR="001564EB" w:rsidRPr="00C43DAD">
        <w:rPr>
          <w:b/>
          <w:i/>
          <w:sz w:val="32"/>
        </w:rPr>
        <w:t>, модели 15-</w:t>
      </w:r>
      <w:r w:rsidR="001564EB">
        <w:rPr>
          <w:b/>
          <w:i/>
          <w:sz w:val="32"/>
        </w:rPr>
        <w:t>1755</w:t>
      </w:r>
    </w:p>
    <w:p w:rsidR="001564EB" w:rsidRDefault="001564EB" w:rsidP="001564EB"/>
    <w:p w:rsidR="001564EB" w:rsidRPr="00FE2BDF" w:rsidRDefault="00E47A18" w:rsidP="001564EB">
      <w:r>
        <w:rPr>
          <w:noProof/>
        </w:rPr>
        <w:drawing>
          <wp:inline distT="0" distB="0" distL="0" distR="0" wp14:anchorId="27F6C8A3" wp14:editId="417BD55B">
            <wp:extent cx="8743950" cy="2873012"/>
            <wp:effectExtent l="19050" t="0" r="0" b="0"/>
            <wp:docPr id="283" name="Рисунок 283" descr="15-1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15-1755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2873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5C2" w:rsidRDefault="000625C2" w:rsidP="001564EB">
      <w:pPr>
        <w:jc w:val="center"/>
        <w:rPr>
          <w:b/>
          <w:i/>
        </w:rPr>
      </w:pPr>
    </w:p>
    <w:p w:rsidR="001564EB" w:rsidRDefault="001564EB" w:rsidP="001564EB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светлых нефтепродуктов</w:t>
      </w:r>
    </w:p>
    <w:p w:rsidR="001564EB" w:rsidRPr="004C3149" w:rsidRDefault="001564EB" w:rsidP="001564EB">
      <w:pPr>
        <w:jc w:val="center"/>
        <w:rPr>
          <w:b/>
          <w:i/>
        </w:rPr>
      </w:pPr>
    </w:p>
    <w:tbl>
      <w:tblPr>
        <w:tblW w:w="14186" w:type="dxa"/>
        <w:jc w:val="center"/>
        <w:tblLayout w:type="fixed"/>
        <w:tblLook w:val="0000" w:firstRow="0" w:lastRow="0" w:firstColumn="0" w:lastColumn="0" w:noHBand="0" w:noVBand="0"/>
      </w:tblPr>
      <w:tblGrid>
        <w:gridCol w:w="2785"/>
        <w:gridCol w:w="2340"/>
        <w:gridCol w:w="3376"/>
        <w:gridCol w:w="868"/>
        <w:gridCol w:w="3389"/>
        <w:gridCol w:w="1428"/>
      </w:tblGrid>
      <w:tr w:rsidR="001564EB" w:rsidTr="00EC122D">
        <w:trPr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1755</w:t>
            </w:r>
            <w:r w:rsidRPr="000A6536">
              <w:rPr>
                <w:b/>
                <w:i/>
                <w:sz w:val="16"/>
              </w:rPr>
              <w:t>.00.000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3260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101</w:t>
            </w:r>
          </w:p>
        </w:tc>
      </w:tr>
      <w:tr w:rsidR="001564EB" w:rsidTr="00EC122D">
        <w:trPr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35.2-32258888-557</w:t>
            </w:r>
            <w:r>
              <w:rPr>
                <w:b/>
                <w:i/>
                <w:sz w:val="16"/>
                <w:lang w:val="en-US"/>
              </w:rPr>
              <w:t>:</w:t>
            </w:r>
            <w:r>
              <w:rPr>
                <w:b/>
                <w:i/>
                <w:sz w:val="16"/>
              </w:rPr>
              <w:t>2005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 w:rsidRPr="006E64BF">
              <w:rPr>
                <w:b/>
                <w:i/>
                <w:sz w:val="16"/>
              </w:rPr>
              <w:t>системы разогрева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</w:t>
            </w:r>
            <w:r>
              <w:rPr>
                <w:b/>
                <w:i/>
                <w:sz w:val="16"/>
              </w:rPr>
              <w:t>1755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4665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</w:t>
            </w:r>
            <w:r w:rsidRPr="000A6536">
              <w:rPr>
                <w:b/>
                <w:i/>
                <w:sz w:val="16"/>
              </w:rPr>
              <w:sym w:font="Symbol" w:char="F0B2"/>
            </w:r>
            <w:r>
              <w:rPr>
                <w:b/>
                <w:i/>
                <w:sz w:val="16"/>
              </w:rPr>
              <w:t>Азовобщемаш</w:t>
            </w:r>
            <w:r w:rsidRPr="000A6536">
              <w:rPr>
                <w:b/>
                <w:i/>
                <w:sz w:val="16"/>
              </w:rPr>
              <w:sym w:font="Symbol" w:char="F0B2"/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trHeight w:val="18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68,0</w:t>
            </w:r>
          </w:p>
        </w:tc>
        <w:tc>
          <w:tcPr>
            <w:tcW w:w="3376" w:type="dxa"/>
            <w:vMerge w:val="restart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0A6536">
              <w:rPr>
                <w:b/>
                <w:i/>
                <w:sz w:val="16"/>
              </w:rPr>
              <w:t>ележки</w:t>
            </w:r>
          </w:p>
        </w:tc>
        <w:tc>
          <w:tcPr>
            <w:tcW w:w="868" w:type="dxa"/>
            <w:vMerge w:val="restart"/>
          </w:tcPr>
          <w:p w:rsidR="001564EB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Типа 2</w:t>
            </w:r>
          </w:p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ГОСТ 9246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впускного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ind w:right="-108"/>
              <w:jc w:val="both"/>
              <w:rPr>
                <w:b/>
                <w:i/>
                <w:sz w:val="16"/>
              </w:rPr>
            </w:pPr>
          </w:p>
        </w:tc>
      </w:tr>
      <w:tr w:rsidR="001564EB" w:rsidTr="00EC122D">
        <w:trPr>
          <w:trHeight w:val="225"/>
          <w:jc w:val="center"/>
        </w:trPr>
        <w:tc>
          <w:tcPr>
            <w:tcW w:w="2785" w:type="dxa"/>
          </w:tcPr>
          <w:p w:rsidR="001564EB" w:rsidRPr="000A6536" w:rsidRDefault="00B23893" w:rsidP="00EC122D">
            <w:pPr>
              <w:rPr>
                <w:b/>
                <w:i/>
                <w:sz w:val="16"/>
              </w:rPr>
            </w:pPr>
            <w:r w:rsidRPr="00B23893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40" w:type="dxa"/>
          </w:tcPr>
          <w:p w:rsidR="001564EB" w:rsidRPr="000A6536" w:rsidRDefault="001564EB" w:rsidP="00B23893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</w:t>
            </w:r>
            <w:r w:rsidR="00B23893">
              <w:rPr>
                <w:b/>
                <w:i/>
                <w:sz w:val="16"/>
              </w:rPr>
              <w:t>0/26,0</w:t>
            </w:r>
          </w:p>
        </w:tc>
        <w:tc>
          <w:tcPr>
            <w:tcW w:w="3376" w:type="dxa"/>
            <w:vMerge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868" w:type="dxa"/>
            <w:vMerge/>
          </w:tcPr>
          <w:p w:rsidR="001564EB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564EB" w:rsidTr="00EC122D">
        <w:trPr>
          <w:trHeight w:val="12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76" w:type="dxa"/>
            <w:vMerge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868" w:type="dxa"/>
            <w:vMerge/>
          </w:tcPr>
          <w:p w:rsidR="001564EB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налив верхний</w:t>
            </w:r>
          </w:p>
        </w:tc>
      </w:tr>
      <w:tr w:rsidR="001564EB" w:rsidTr="00EC122D">
        <w:trPr>
          <w:trHeight w:val="180"/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 (23,5)</w:t>
            </w:r>
          </w:p>
        </w:tc>
        <w:tc>
          <w:tcPr>
            <w:tcW w:w="3376" w:type="dxa"/>
            <w:vMerge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868" w:type="dxa"/>
            <w:vMerge/>
          </w:tcPr>
          <w:p w:rsidR="001564EB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564EB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слив нижний</w:t>
            </w:r>
          </w:p>
        </w:tc>
      </w:tr>
      <w:tr w:rsidR="001564EB" w:rsidTr="00EC122D">
        <w:trPr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ind w:right="-108"/>
              <w:jc w:val="both"/>
              <w:rPr>
                <w:b/>
                <w:i/>
                <w:sz w:val="16"/>
              </w:rPr>
            </w:pPr>
          </w:p>
        </w:tc>
      </w:tr>
      <w:tr w:rsidR="001564EB" w:rsidTr="00EC122D">
        <w:trPr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86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1564EB" w:rsidTr="00EC122D">
        <w:trPr>
          <w:trHeight w:val="226"/>
          <w:jc w:val="center"/>
        </w:trPr>
        <w:tc>
          <w:tcPr>
            <w:tcW w:w="2785" w:type="dxa"/>
            <w:vMerge w:val="restart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</w:t>
            </w:r>
            <w:r>
              <w:rPr>
                <w:b/>
                <w:i/>
                <w:sz w:val="16"/>
              </w:rPr>
              <w:t xml:space="preserve"> м/с</w:t>
            </w:r>
            <w:r w:rsidRPr="000A6536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(</w:t>
            </w:r>
            <w:r w:rsidRPr="000A6536">
              <w:rPr>
                <w:b/>
                <w:i/>
                <w:sz w:val="16"/>
              </w:rPr>
              <w:t>км/ч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340" w:type="dxa"/>
            <w:vMerge w:val="restart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33,3 (</w:t>
            </w:r>
            <w:r w:rsidRPr="000A6536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1564EB" w:rsidTr="00EC122D">
        <w:trPr>
          <w:trHeight w:val="150"/>
          <w:jc w:val="center"/>
        </w:trPr>
        <w:tc>
          <w:tcPr>
            <w:tcW w:w="2785" w:type="dxa"/>
            <w:vMerge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2340" w:type="dxa"/>
            <w:vMerge/>
          </w:tcPr>
          <w:p w:rsidR="001564EB" w:rsidRDefault="001564EB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11200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производство: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1564EB" w:rsidTr="00EC122D">
        <w:trPr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1-ВМ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1564EB" w:rsidTr="00EC122D">
        <w:trPr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да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40" w:type="dxa"/>
          </w:tcPr>
          <w:p w:rsidR="001564EB" w:rsidRPr="00673F11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Условное рабочее давление в котле  (по 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jc w:val="center"/>
        </w:trPr>
        <w:tc>
          <w:tcPr>
            <w:tcW w:w="2785" w:type="dxa"/>
          </w:tcPr>
          <w:p w:rsidR="001564EB" w:rsidRPr="006677BD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708</w:t>
            </w:r>
          </w:p>
        </w:tc>
        <w:tc>
          <w:tcPr>
            <w:tcW w:w="3376" w:type="dxa"/>
          </w:tcPr>
          <w:p w:rsidR="001564EB" w:rsidRPr="00137F3C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регулировке предохранительного клапана), 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76" w:type="dxa"/>
          </w:tcPr>
          <w:p w:rsidR="001564EB" w:rsidRPr="00C30D64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0,15 (1,5)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76" w:type="dxa"/>
          </w:tcPr>
          <w:p w:rsidR="001564EB" w:rsidRPr="00C30D64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</w:t>
            </w:r>
            <w:r w:rsidRPr="000A6536">
              <w:rPr>
                <w:b/>
                <w:i/>
                <w:sz w:val="16"/>
              </w:rPr>
              <w:t>авление</w:t>
            </w:r>
            <w:r>
              <w:rPr>
                <w:b/>
                <w:i/>
                <w:sz w:val="16"/>
              </w:rPr>
              <w:t xml:space="preserve"> создаваемое </w:t>
            </w:r>
            <w:r w:rsidRPr="000A6536">
              <w:rPr>
                <w:b/>
                <w:i/>
                <w:sz w:val="16"/>
              </w:rPr>
              <w:t>в котле при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jc w:val="center"/>
        </w:trPr>
        <w:tc>
          <w:tcPr>
            <w:tcW w:w="278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76" w:type="dxa"/>
          </w:tcPr>
          <w:p w:rsidR="001564EB" w:rsidRPr="000A6536" w:rsidRDefault="001564EB" w:rsidP="00EC122D">
            <w:pPr>
              <w:ind w:right="-108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гидравлическом испытании, МПа (кгс/см</w:t>
            </w:r>
            <w:r w:rsidRPr="000A6536">
              <w:rPr>
                <w:b/>
                <w:i/>
                <w:sz w:val="16"/>
                <w:vertAlign w:val="superscript"/>
              </w:rPr>
              <w:t>2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86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53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5,3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42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</w:tbl>
    <w:p w:rsidR="001564EB" w:rsidRPr="00FC6F27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1564EB">
        <w:rPr>
          <w:b/>
          <w:i/>
          <w:sz w:val="32"/>
        </w:rPr>
        <w:lastRenderedPageBreak/>
        <w:t>Вагон-</w:t>
      </w:r>
      <w:r w:rsidR="001564EB" w:rsidRPr="00C43DAD">
        <w:rPr>
          <w:b/>
          <w:i/>
          <w:sz w:val="32"/>
        </w:rPr>
        <w:t>цистерна</w:t>
      </w:r>
      <w:r w:rsidR="001564EB">
        <w:rPr>
          <w:b/>
          <w:i/>
          <w:sz w:val="32"/>
        </w:rPr>
        <w:t xml:space="preserve"> для</w:t>
      </w:r>
      <w:r w:rsidR="001564EB" w:rsidRPr="00C43DAD">
        <w:rPr>
          <w:b/>
          <w:i/>
          <w:sz w:val="32"/>
        </w:rPr>
        <w:t xml:space="preserve"> </w:t>
      </w:r>
      <w:r w:rsidR="001564EB">
        <w:rPr>
          <w:b/>
          <w:i/>
          <w:sz w:val="32"/>
        </w:rPr>
        <w:t>пропана, бутана и их смесей</w:t>
      </w:r>
      <w:r w:rsidR="001564EB" w:rsidRPr="00C43DAD">
        <w:rPr>
          <w:b/>
          <w:i/>
          <w:sz w:val="32"/>
        </w:rPr>
        <w:t>, модел</w:t>
      </w:r>
      <w:r w:rsidR="001564EB">
        <w:rPr>
          <w:b/>
          <w:i/>
          <w:sz w:val="32"/>
        </w:rPr>
        <w:t>ь</w:t>
      </w:r>
      <w:r w:rsidR="001564EB" w:rsidRPr="00C43DAD">
        <w:rPr>
          <w:b/>
          <w:i/>
          <w:sz w:val="32"/>
        </w:rPr>
        <w:t xml:space="preserve"> 15-</w:t>
      </w:r>
      <w:r w:rsidR="001564EB">
        <w:rPr>
          <w:b/>
          <w:i/>
          <w:sz w:val="32"/>
        </w:rPr>
        <w:t>1780</w:t>
      </w:r>
    </w:p>
    <w:p w:rsidR="001564EB" w:rsidRPr="00FC6F27" w:rsidRDefault="00E47A18" w:rsidP="001564EB">
      <w:r>
        <w:rPr>
          <w:noProof/>
        </w:rPr>
        <w:drawing>
          <wp:inline distT="0" distB="0" distL="0" distR="0" wp14:anchorId="46B4CA1E" wp14:editId="20BAB45F">
            <wp:extent cx="8864600" cy="2959100"/>
            <wp:effectExtent l="19050" t="0" r="0" b="0"/>
            <wp:docPr id="284" name="Рисунок 284" descr="Для Саранска с центральной лестницей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Для Саранска с центральной лестницей-Model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 t="23759" r="130" b="24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4600" cy="295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4EB" w:rsidRPr="00FC6F27" w:rsidRDefault="001564EB" w:rsidP="001564EB">
      <w:pPr>
        <w:jc w:val="center"/>
        <w:rPr>
          <w:b/>
          <w:i/>
          <w:sz w:val="16"/>
          <w:szCs w:val="16"/>
        </w:rPr>
      </w:pPr>
    </w:p>
    <w:p w:rsidR="001564EB" w:rsidRDefault="001564EB" w:rsidP="001564EB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пропана, бутана и их смесей</w:t>
      </w:r>
    </w:p>
    <w:p w:rsidR="001564EB" w:rsidRPr="004C3149" w:rsidRDefault="001564EB" w:rsidP="001564EB">
      <w:pPr>
        <w:jc w:val="center"/>
        <w:rPr>
          <w:b/>
          <w:i/>
        </w:rPr>
      </w:pPr>
    </w:p>
    <w:tbl>
      <w:tblPr>
        <w:tblW w:w="14290" w:type="dxa"/>
        <w:jc w:val="center"/>
        <w:tblInd w:w="-232" w:type="dxa"/>
        <w:tblLayout w:type="fixed"/>
        <w:tblLook w:val="0000" w:firstRow="0" w:lastRow="0" w:firstColumn="0" w:lastColumn="0" w:noHBand="0" w:noVBand="0"/>
      </w:tblPr>
      <w:tblGrid>
        <w:gridCol w:w="3051"/>
        <w:gridCol w:w="2340"/>
        <w:gridCol w:w="3245"/>
        <w:gridCol w:w="1079"/>
        <w:gridCol w:w="3389"/>
        <w:gridCol w:w="1186"/>
      </w:tblGrid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1780</w:t>
            </w:r>
            <w:r w:rsidRPr="000A6536">
              <w:rPr>
                <w:b/>
                <w:i/>
                <w:sz w:val="16"/>
              </w:rPr>
              <w:t>.00.000</w:t>
            </w:r>
            <w:r>
              <w:rPr>
                <w:b/>
                <w:i/>
                <w:sz w:val="16"/>
              </w:rPr>
              <w:t>-2</w:t>
            </w:r>
          </w:p>
        </w:tc>
        <w:tc>
          <w:tcPr>
            <w:tcW w:w="324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079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C01B10" w:rsidRDefault="001564EB" w:rsidP="00EC122D">
            <w:pPr>
              <w:ind w:right="-108"/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186" w:type="dxa"/>
          </w:tcPr>
          <w:p w:rsidR="001564EB" w:rsidRPr="00C01B10" w:rsidRDefault="001564EB" w:rsidP="00EC122D">
            <w:pPr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1</w:t>
            </w: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У 35.2-32258888-545-2004</w:t>
            </w:r>
          </w:p>
        </w:tc>
        <w:tc>
          <w:tcPr>
            <w:tcW w:w="3245" w:type="dxa"/>
          </w:tcPr>
          <w:p w:rsidR="001564EB" w:rsidRPr="000A6536" w:rsidRDefault="001564EB" w:rsidP="00EC122D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79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12020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4"/>
              </w:rPr>
              <w:t>парообогревательной рубашки</w:t>
            </w:r>
          </w:p>
        </w:tc>
        <w:tc>
          <w:tcPr>
            <w:tcW w:w="118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15-</w:t>
            </w:r>
            <w:r>
              <w:rPr>
                <w:b/>
                <w:i/>
                <w:sz w:val="16"/>
              </w:rPr>
              <w:t>1780</w:t>
            </w:r>
          </w:p>
        </w:tc>
        <w:tc>
          <w:tcPr>
            <w:tcW w:w="324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79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18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40" w:type="dxa"/>
          </w:tcPr>
          <w:p w:rsidR="001564EB" w:rsidRPr="0036674A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4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79" w:type="dxa"/>
          </w:tcPr>
          <w:p w:rsidR="001564EB" w:rsidRPr="0036674A" w:rsidRDefault="001564EB" w:rsidP="00EC122D">
            <w:pPr>
              <w:rPr>
                <w:b/>
                <w:i/>
                <w:sz w:val="16"/>
              </w:rPr>
            </w:pPr>
            <w:r w:rsidRPr="0036674A">
              <w:rPr>
                <w:b/>
                <w:i/>
                <w:sz w:val="16"/>
              </w:rPr>
              <w:t>326</w:t>
            </w: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18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2340" w:type="dxa"/>
          </w:tcPr>
          <w:p w:rsidR="001564EB" w:rsidRPr="0036674A" w:rsidRDefault="001564EB" w:rsidP="00EC122D">
            <w:pPr>
              <w:jc w:val="both"/>
              <w:rPr>
                <w:b/>
                <w:i/>
                <w:sz w:val="16"/>
              </w:rPr>
            </w:pPr>
            <w:r w:rsidRPr="0036674A">
              <w:rPr>
                <w:b/>
                <w:i/>
                <w:sz w:val="16"/>
              </w:rPr>
              <w:t>762</w:t>
            </w:r>
          </w:p>
        </w:tc>
        <w:tc>
          <w:tcPr>
            <w:tcW w:w="324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7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клапана</w:t>
            </w:r>
          </w:p>
        </w:tc>
        <w:tc>
          <w:tcPr>
            <w:tcW w:w="1186" w:type="dxa"/>
          </w:tcPr>
          <w:p w:rsidR="001564EB" w:rsidRPr="000A6536" w:rsidRDefault="001564EB" w:rsidP="00EC122D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40" w:type="dxa"/>
          </w:tcPr>
          <w:p w:rsidR="001564EB" w:rsidRPr="009B1B9F" w:rsidRDefault="001564EB" w:rsidP="00EC122D">
            <w:pPr>
              <w:ind w:right="-186"/>
              <w:jc w:val="both"/>
              <w:rPr>
                <w:b/>
                <w:i/>
                <w:sz w:val="16"/>
              </w:rPr>
            </w:pPr>
            <w:r w:rsidRPr="009B1B9F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4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7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5190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18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2340" w:type="dxa"/>
          </w:tcPr>
          <w:p w:rsidR="001564EB" w:rsidRPr="0036674A" w:rsidRDefault="001564EB" w:rsidP="00EC122D">
            <w:pPr>
              <w:ind w:right="-186"/>
              <w:jc w:val="both"/>
              <w:rPr>
                <w:b/>
                <w:i/>
                <w:sz w:val="16"/>
              </w:rPr>
            </w:pPr>
            <w:r w:rsidRPr="0036674A">
              <w:rPr>
                <w:b/>
                <w:i/>
                <w:sz w:val="16"/>
              </w:rPr>
              <w:t>ОАО «Азовобщемаш»</w:t>
            </w:r>
          </w:p>
        </w:tc>
        <w:tc>
          <w:tcPr>
            <w:tcW w:w="324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7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18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52,1</w:t>
            </w:r>
          </w:p>
        </w:tc>
        <w:tc>
          <w:tcPr>
            <w:tcW w:w="324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0A6536">
              <w:rPr>
                <w:b/>
                <w:i/>
                <w:sz w:val="16"/>
              </w:rPr>
              <w:t>ележки</w:t>
            </w:r>
          </w:p>
        </w:tc>
        <w:tc>
          <w:tcPr>
            <w:tcW w:w="107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2 ГОСТ  9246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186" w:type="dxa"/>
          </w:tcPr>
          <w:p w:rsidR="001564EB" w:rsidRPr="000A6536" w:rsidRDefault="001564EB" w:rsidP="00EC122D">
            <w:pPr>
              <w:ind w:right="-108"/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верхний пере-давливанием</w:t>
            </w: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B23893" w:rsidP="00EC122D">
            <w:pPr>
              <w:rPr>
                <w:b/>
                <w:i/>
                <w:sz w:val="16"/>
              </w:rPr>
            </w:pPr>
            <w:r w:rsidRPr="00B23893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40" w:type="dxa"/>
          </w:tcPr>
          <w:p w:rsidR="001564EB" w:rsidRPr="000A6536" w:rsidRDefault="00B23893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34,8/</w:t>
            </w:r>
            <w:r w:rsidR="001564EB">
              <w:rPr>
                <w:b/>
                <w:i/>
                <w:sz w:val="16"/>
              </w:rPr>
              <w:t>36,8</w:t>
            </w:r>
          </w:p>
        </w:tc>
        <w:tc>
          <w:tcPr>
            <w:tcW w:w="324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7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18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7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18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осевая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218,0 (22,23)</w:t>
            </w:r>
          </w:p>
        </w:tc>
        <w:tc>
          <w:tcPr>
            <w:tcW w:w="324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07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18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72,55</w:t>
            </w:r>
            <w:r w:rsidRPr="000A6536"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</w:rPr>
              <w:t>7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4</w:t>
            </w:r>
            <w:r w:rsidRPr="000A6536">
              <w:rPr>
                <w:b/>
                <w:i/>
                <w:sz w:val="16"/>
              </w:rPr>
              <w:t>)</w:t>
            </w:r>
          </w:p>
        </w:tc>
        <w:tc>
          <w:tcPr>
            <w:tcW w:w="324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7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18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2005</w:t>
            </w: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7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11000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18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полный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83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85</w:t>
            </w:r>
          </w:p>
        </w:tc>
        <w:tc>
          <w:tcPr>
            <w:tcW w:w="324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7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18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полезный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71,3</w:t>
            </w:r>
          </w:p>
        </w:tc>
        <w:tc>
          <w:tcPr>
            <w:tcW w:w="3245" w:type="dxa"/>
          </w:tcPr>
          <w:p w:rsidR="001564EB" w:rsidRPr="00C01B10" w:rsidRDefault="001564EB" w:rsidP="00EC122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</w:t>
            </w:r>
            <w:r w:rsidRPr="00C01B10">
              <w:rPr>
                <w:b/>
                <w:i/>
                <w:sz w:val="16"/>
              </w:rPr>
              <w:t>абочее давление в котле</w:t>
            </w:r>
            <w:r>
              <w:rPr>
                <w:b/>
                <w:i/>
                <w:sz w:val="16"/>
              </w:rPr>
              <w:t xml:space="preserve">, </w:t>
            </w:r>
            <w:r w:rsidRPr="00C01B10">
              <w:rPr>
                <w:b/>
                <w:i/>
                <w:sz w:val="16"/>
              </w:rPr>
              <w:t>М</w:t>
            </w:r>
            <w:r>
              <w:rPr>
                <w:b/>
                <w:i/>
                <w:sz w:val="16"/>
              </w:rPr>
              <w:t>П</w:t>
            </w:r>
            <w:r w:rsidRPr="00C01B10">
              <w:rPr>
                <w:b/>
                <w:i/>
                <w:sz w:val="16"/>
              </w:rPr>
              <w:t>а (кгс/см</w:t>
            </w:r>
            <w:r w:rsidRPr="00C01B10">
              <w:rPr>
                <w:b/>
                <w:i/>
                <w:sz w:val="16"/>
                <w:vertAlign w:val="superscript"/>
              </w:rPr>
              <w:t>2</w:t>
            </w:r>
            <w:r w:rsidRPr="00C01B10">
              <w:rPr>
                <w:b/>
                <w:i/>
                <w:sz w:val="16"/>
              </w:rPr>
              <w:t>)</w:t>
            </w:r>
          </w:p>
        </w:tc>
        <w:tc>
          <w:tcPr>
            <w:tcW w:w="107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2,11 (21,1)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18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</w:t>
            </w:r>
            <w:r>
              <w:rPr>
                <w:b/>
                <w:i/>
                <w:sz w:val="16"/>
              </w:rPr>
              <w:t>, м/с(</w:t>
            </w:r>
            <w:r w:rsidRPr="000A6536">
              <w:rPr>
                <w:b/>
                <w:i/>
                <w:sz w:val="16"/>
              </w:rPr>
              <w:t xml:space="preserve"> км/ч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33,3 (</w:t>
            </w:r>
            <w:r w:rsidRPr="000A6536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3245" w:type="dxa"/>
          </w:tcPr>
          <w:p w:rsidR="001564EB" w:rsidRPr="00C01B10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Пробное д</w:t>
            </w:r>
            <w:r w:rsidRPr="00C01B10">
              <w:rPr>
                <w:b/>
                <w:i/>
                <w:sz w:val="16"/>
              </w:rPr>
              <w:t xml:space="preserve">авление в котле при </w:t>
            </w:r>
          </w:p>
        </w:tc>
        <w:tc>
          <w:tcPr>
            <w:tcW w:w="107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18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245" w:type="dxa"/>
          </w:tcPr>
          <w:p w:rsidR="001564EB" w:rsidRPr="00C01B10" w:rsidRDefault="001564EB" w:rsidP="00EC122D">
            <w:pPr>
              <w:ind w:right="-108"/>
              <w:rPr>
                <w:b/>
                <w:i/>
                <w:sz w:val="16"/>
              </w:rPr>
            </w:pPr>
            <w:r w:rsidRPr="00C01B10">
              <w:rPr>
                <w:b/>
                <w:i/>
                <w:sz w:val="16"/>
              </w:rPr>
              <w:t>гидравлическом испытании, М</w:t>
            </w:r>
            <w:r>
              <w:rPr>
                <w:b/>
                <w:i/>
                <w:sz w:val="16"/>
              </w:rPr>
              <w:t>П</w:t>
            </w:r>
            <w:r w:rsidRPr="00C01B10">
              <w:rPr>
                <w:b/>
                <w:i/>
                <w:sz w:val="16"/>
              </w:rPr>
              <w:t>а (кгс/см</w:t>
            </w:r>
            <w:r w:rsidRPr="00C01B10">
              <w:rPr>
                <w:b/>
                <w:i/>
                <w:sz w:val="16"/>
                <w:vertAlign w:val="superscript"/>
              </w:rPr>
              <w:t>2</w:t>
            </w:r>
            <w:r w:rsidRPr="00C01B10">
              <w:rPr>
                <w:b/>
                <w:i/>
                <w:sz w:val="16"/>
              </w:rPr>
              <w:t>)</w:t>
            </w:r>
          </w:p>
        </w:tc>
        <w:tc>
          <w:tcPr>
            <w:tcW w:w="107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2,76 (27,6)</w:t>
            </w: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18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jc w:val="center"/>
        </w:trPr>
        <w:tc>
          <w:tcPr>
            <w:tcW w:w="3051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40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245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07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186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</w:tbl>
    <w:p w:rsidR="000625C2" w:rsidRDefault="000625C2" w:rsidP="0015157D"/>
    <w:p w:rsidR="00D949C8" w:rsidRDefault="000625C2" w:rsidP="00D949C8">
      <w:pPr>
        <w:jc w:val="center"/>
        <w:rPr>
          <w:b/>
          <w:i/>
          <w:sz w:val="32"/>
        </w:rPr>
      </w:pPr>
      <w:r>
        <w:br w:type="column"/>
      </w:r>
      <w:r w:rsidR="00D949C8">
        <w:rPr>
          <w:b/>
          <w:i/>
          <w:sz w:val="32"/>
        </w:rPr>
        <w:lastRenderedPageBreak/>
        <w:t>Вагон-ц</w:t>
      </w:r>
      <w:r w:rsidR="00D949C8" w:rsidRPr="00294614">
        <w:rPr>
          <w:b/>
          <w:i/>
          <w:sz w:val="32"/>
        </w:rPr>
        <w:t xml:space="preserve">истерна </w:t>
      </w:r>
      <w:r w:rsidR="00D949C8">
        <w:rPr>
          <w:b/>
          <w:i/>
          <w:sz w:val="32"/>
        </w:rPr>
        <w:t>для светлых нефтепродуктов,</w:t>
      </w:r>
    </w:p>
    <w:p w:rsidR="00D949C8" w:rsidRPr="00294614" w:rsidRDefault="00D949C8" w:rsidP="00D949C8">
      <w:pPr>
        <w:jc w:val="center"/>
        <w:rPr>
          <w:b/>
          <w:i/>
          <w:sz w:val="32"/>
        </w:rPr>
      </w:pPr>
      <w:r>
        <w:rPr>
          <w:b/>
          <w:i/>
          <w:sz w:val="32"/>
        </w:rPr>
        <w:t xml:space="preserve"> модели</w:t>
      </w:r>
      <w:r w:rsidRPr="00294614">
        <w:rPr>
          <w:b/>
          <w:i/>
          <w:sz w:val="32"/>
        </w:rPr>
        <w:t xml:space="preserve">  15-</w:t>
      </w:r>
      <w:r>
        <w:rPr>
          <w:b/>
          <w:i/>
          <w:sz w:val="32"/>
        </w:rPr>
        <w:t>2</w:t>
      </w:r>
      <w:r w:rsidRPr="00294614">
        <w:rPr>
          <w:b/>
          <w:i/>
          <w:sz w:val="32"/>
        </w:rPr>
        <w:t>1</w:t>
      </w:r>
      <w:r>
        <w:rPr>
          <w:b/>
          <w:i/>
          <w:sz w:val="32"/>
        </w:rPr>
        <w:t>32</w:t>
      </w:r>
    </w:p>
    <w:p w:rsidR="00D949C8" w:rsidRDefault="00D949C8" w:rsidP="00D949C8">
      <w:pPr>
        <w:jc w:val="center"/>
      </w:pPr>
    </w:p>
    <w:p w:rsidR="00D949C8" w:rsidRDefault="00D949C8" w:rsidP="00D949C8">
      <w:pPr>
        <w:jc w:val="center"/>
        <w:rPr>
          <w:sz w:val="32"/>
        </w:rPr>
      </w:pPr>
      <w:r>
        <w:rPr>
          <w:noProof/>
        </w:rPr>
        <w:drawing>
          <wp:inline distT="0" distB="0" distL="0" distR="0" wp14:anchorId="35A66153" wp14:editId="4AF08B90">
            <wp:extent cx="8343900" cy="3251200"/>
            <wp:effectExtent l="19050" t="0" r="0" b="0"/>
            <wp:docPr id="11" name="Рисунок 17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3900" cy="325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4614">
        <w:rPr>
          <w:sz w:val="32"/>
        </w:rPr>
        <w:t xml:space="preserve"> </w:t>
      </w:r>
    </w:p>
    <w:p w:rsidR="00D949C8" w:rsidRDefault="00D949C8" w:rsidP="00D949C8">
      <w:pPr>
        <w:jc w:val="center"/>
      </w:pPr>
    </w:p>
    <w:p w:rsidR="00D949C8" w:rsidRPr="00294614" w:rsidRDefault="00D949C8" w:rsidP="00D949C8">
      <w:pPr>
        <w:jc w:val="center"/>
        <w:rPr>
          <w:b/>
          <w:i/>
        </w:rPr>
      </w:pPr>
      <w:r w:rsidRPr="00294614">
        <w:rPr>
          <w:b/>
          <w:i/>
        </w:rPr>
        <w:t>Назначение: для перевозки вязких нефтепродуктов</w:t>
      </w:r>
    </w:p>
    <w:p w:rsidR="00D949C8" w:rsidRDefault="00D949C8" w:rsidP="00D949C8">
      <w:pPr>
        <w:jc w:val="center"/>
      </w:pPr>
    </w:p>
    <w:tbl>
      <w:tblPr>
        <w:tblW w:w="0" w:type="auto"/>
        <w:jc w:val="center"/>
        <w:tblInd w:w="1668" w:type="dxa"/>
        <w:tblLayout w:type="fixed"/>
        <w:tblLook w:val="0000" w:firstRow="0" w:lastRow="0" w:firstColumn="0" w:lastColumn="0" w:noHBand="0" w:noVBand="0"/>
      </w:tblPr>
      <w:tblGrid>
        <w:gridCol w:w="3577"/>
        <w:gridCol w:w="2518"/>
        <w:gridCol w:w="3906"/>
        <w:gridCol w:w="1480"/>
      </w:tblGrid>
      <w:tr w:rsidR="00896699" w:rsidRPr="00294614" w:rsidTr="00151A62">
        <w:trPr>
          <w:jc w:val="center"/>
        </w:trPr>
        <w:tc>
          <w:tcPr>
            <w:tcW w:w="3577" w:type="dxa"/>
          </w:tcPr>
          <w:p w:rsidR="00896699" w:rsidRPr="00294614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518" w:type="dxa"/>
          </w:tcPr>
          <w:p w:rsidR="00896699" w:rsidRPr="00294614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3182-162-00729244-2009</w:t>
            </w:r>
          </w:p>
        </w:tc>
        <w:tc>
          <w:tcPr>
            <w:tcW w:w="3906" w:type="dxa"/>
          </w:tcPr>
          <w:p w:rsidR="00896699" w:rsidRPr="00294614" w:rsidRDefault="00896699" w:rsidP="00157B6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рамы, мм</w:t>
            </w:r>
          </w:p>
        </w:tc>
        <w:tc>
          <w:tcPr>
            <w:tcW w:w="1480" w:type="dxa"/>
          </w:tcPr>
          <w:p w:rsidR="00896699" w:rsidRPr="00294614" w:rsidRDefault="00896699" w:rsidP="00157B6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2790</w:t>
            </w:r>
          </w:p>
        </w:tc>
      </w:tr>
      <w:tr w:rsidR="00896699" w:rsidRPr="00294614" w:rsidTr="00151A62">
        <w:trPr>
          <w:jc w:val="center"/>
        </w:trPr>
        <w:tc>
          <w:tcPr>
            <w:tcW w:w="3577" w:type="dxa"/>
          </w:tcPr>
          <w:p w:rsidR="00896699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518" w:type="dxa"/>
          </w:tcPr>
          <w:p w:rsidR="00896699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«Алтайвагон»</w:t>
            </w:r>
          </w:p>
        </w:tc>
        <w:tc>
          <w:tcPr>
            <w:tcW w:w="3906" w:type="dxa"/>
          </w:tcPr>
          <w:p w:rsidR="00896699" w:rsidRPr="00C742C2" w:rsidRDefault="00896699" w:rsidP="00157B6E">
            <w:pPr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480" w:type="dxa"/>
          </w:tcPr>
          <w:p w:rsidR="00896699" w:rsidRPr="00C742C2" w:rsidRDefault="00896699" w:rsidP="00157B6E">
            <w:pPr>
              <w:jc w:val="both"/>
              <w:rPr>
                <w:b/>
                <w:i/>
                <w:sz w:val="16"/>
              </w:rPr>
            </w:pPr>
          </w:p>
        </w:tc>
      </w:tr>
      <w:tr w:rsidR="00896699" w:rsidRPr="00294614" w:rsidTr="00151A62">
        <w:trPr>
          <w:jc w:val="center"/>
        </w:trPr>
        <w:tc>
          <w:tcPr>
            <w:tcW w:w="3577" w:type="dxa"/>
          </w:tcPr>
          <w:p w:rsidR="00896699" w:rsidRPr="00294614" w:rsidRDefault="00896699" w:rsidP="00F55F14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518" w:type="dxa"/>
          </w:tcPr>
          <w:p w:rsidR="00896699" w:rsidRPr="00294614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3906" w:type="dxa"/>
          </w:tcPr>
          <w:p w:rsidR="00896699" w:rsidRPr="00C742C2" w:rsidRDefault="00896699" w:rsidP="00F55F14">
            <w:pPr>
              <w:ind w:right="-108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 xml:space="preserve">      по осям сцепления автосцепок</w:t>
            </w:r>
          </w:p>
        </w:tc>
        <w:tc>
          <w:tcPr>
            <w:tcW w:w="1480" w:type="dxa"/>
          </w:tcPr>
          <w:p w:rsidR="00896699" w:rsidRPr="00C742C2" w:rsidRDefault="00896699" w:rsidP="00F55F14">
            <w:pPr>
              <w:jc w:val="both"/>
              <w:rPr>
                <w:b/>
                <w:i/>
                <w:sz w:val="16"/>
              </w:rPr>
            </w:pPr>
            <w:r w:rsidRPr="00C742C2">
              <w:rPr>
                <w:b/>
                <w:i/>
                <w:sz w:val="16"/>
              </w:rPr>
              <w:t>12020</w:t>
            </w:r>
          </w:p>
        </w:tc>
      </w:tr>
      <w:tr w:rsidR="00896699" w:rsidRPr="00294614" w:rsidTr="00151A62">
        <w:trPr>
          <w:jc w:val="center"/>
        </w:trPr>
        <w:tc>
          <w:tcPr>
            <w:tcW w:w="3577" w:type="dxa"/>
          </w:tcPr>
          <w:p w:rsidR="00896699" w:rsidRPr="00420108" w:rsidRDefault="00896699" w:rsidP="00B23893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Масса тары вагона</w:t>
            </w:r>
            <w:r>
              <w:rPr>
                <w:b/>
                <w:i/>
                <w:sz w:val="16"/>
              </w:rPr>
              <w:t xml:space="preserve"> (</w:t>
            </w:r>
            <w:r>
              <w:rPr>
                <w:b/>
                <w:i/>
                <w:sz w:val="16"/>
                <w:lang w:val="en-US"/>
              </w:rPr>
              <w:t>min</w:t>
            </w:r>
            <w:r w:rsidRPr="00420108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  <w:lang w:val="en-US"/>
              </w:rPr>
              <w:t>max</w:t>
            </w:r>
            <w:r w:rsidRPr="00420108">
              <w:rPr>
                <w:b/>
                <w:i/>
                <w:sz w:val="16"/>
              </w:rPr>
              <w:t>)</w:t>
            </w:r>
            <w:r w:rsidRPr="00294614">
              <w:rPr>
                <w:b/>
                <w:i/>
                <w:sz w:val="16"/>
              </w:rPr>
              <w:t>, т</w:t>
            </w:r>
          </w:p>
        </w:tc>
        <w:tc>
          <w:tcPr>
            <w:tcW w:w="2518" w:type="dxa"/>
          </w:tcPr>
          <w:p w:rsidR="00896699" w:rsidRPr="00420108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27/28</w:t>
            </w:r>
          </w:p>
        </w:tc>
        <w:tc>
          <w:tcPr>
            <w:tcW w:w="3906" w:type="dxa"/>
          </w:tcPr>
          <w:p w:rsidR="00896699" w:rsidRPr="00294614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По концевым балкам рамы </w:t>
            </w:r>
          </w:p>
        </w:tc>
        <w:tc>
          <w:tcPr>
            <w:tcW w:w="1480" w:type="dxa"/>
          </w:tcPr>
          <w:p w:rsidR="00896699" w:rsidRPr="00294614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</w:tr>
      <w:tr w:rsidR="00896699" w:rsidRPr="00294614" w:rsidTr="00151A62">
        <w:trPr>
          <w:jc w:val="center"/>
        </w:trPr>
        <w:tc>
          <w:tcPr>
            <w:tcW w:w="3577" w:type="dxa"/>
          </w:tcPr>
          <w:p w:rsidR="00896699" w:rsidRPr="00294614" w:rsidRDefault="00896699" w:rsidP="00896699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Нагрузка </w:t>
            </w:r>
            <w:r w:rsidRPr="00896699">
              <w:rPr>
                <w:b/>
                <w:i/>
                <w:sz w:val="16"/>
              </w:rPr>
              <w:t>статическая осевая, кН(тс)</w:t>
            </w:r>
          </w:p>
        </w:tc>
        <w:tc>
          <w:tcPr>
            <w:tcW w:w="2518" w:type="dxa"/>
          </w:tcPr>
          <w:p w:rsidR="00896699" w:rsidRPr="00294614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230,4 (23,5)</w:t>
            </w:r>
          </w:p>
        </w:tc>
        <w:tc>
          <w:tcPr>
            <w:tcW w:w="3906" w:type="dxa"/>
          </w:tcPr>
          <w:p w:rsidR="00896699" w:rsidRPr="00294614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котла</w:t>
            </w:r>
          </w:p>
        </w:tc>
        <w:tc>
          <w:tcPr>
            <w:tcW w:w="1480" w:type="dxa"/>
          </w:tcPr>
          <w:p w:rsidR="00896699" w:rsidRPr="00294614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11194</w:t>
            </w:r>
          </w:p>
        </w:tc>
      </w:tr>
      <w:tr w:rsidR="00896699" w:rsidRPr="00294614" w:rsidTr="00151A62">
        <w:trPr>
          <w:jc w:val="center"/>
        </w:trPr>
        <w:tc>
          <w:tcPr>
            <w:tcW w:w="3577" w:type="dxa"/>
          </w:tcPr>
          <w:p w:rsidR="00896699" w:rsidRPr="00294614" w:rsidRDefault="00896699" w:rsidP="00157B6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Габарит по ГОСТ 9238</w:t>
            </w:r>
          </w:p>
        </w:tc>
        <w:tc>
          <w:tcPr>
            <w:tcW w:w="2518" w:type="dxa"/>
          </w:tcPr>
          <w:p w:rsidR="00896699" w:rsidRPr="00294614" w:rsidRDefault="00896699" w:rsidP="00157B6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906" w:type="dxa"/>
          </w:tcPr>
          <w:p w:rsidR="00896699" w:rsidRPr="00294614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480" w:type="dxa"/>
          </w:tcPr>
          <w:p w:rsidR="00896699" w:rsidRPr="00294614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</w:tr>
      <w:tr w:rsidR="00896699" w:rsidRPr="00294614" w:rsidTr="00151A62">
        <w:trPr>
          <w:trHeight w:val="183"/>
          <w:jc w:val="center"/>
        </w:trPr>
        <w:tc>
          <w:tcPr>
            <w:tcW w:w="3577" w:type="dxa"/>
          </w:tcPr>
          <w:p w:rsidR="00896699" w:rsidRPr="00556644" w:rsidRDefault="00896699" w:rsidP="00157B6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Конструкционная скорость, км</w:t>
            </w:r>
            <w:r>
              <w:rPr>
                <w:b/>
                <w:i/>
                <w:sz w:val="16"/>
                <w:lang w:val="en-US"/>
              </w:rPr>
              <w:t>/</w:t>
            </w:r>
            <w:r>
              <w:rPr>
                <w:b/>
                <w:i/>
                <w:sz w:val="16"/>
              </w:rPr>
              <w:t>ч</w:t>
            </w:r>
          </w:p>
        </w:tc>
        <w:tc>
          <w:tcPr>
            <w:tcW w:w="2518" w:type="dxa"/>
          </w:tcPr>
          <w:p w:rsidR="00896699" w:rsidRPr="00294614" w:rsidRDefault="00896699" w:rsidP="00157B6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3906" w:type="dxa"/>
          </w:tcPr>
          <w:p w:rsidR="00896699" w:rsidRPr="00151A62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Высота от уровня головок рельсов, мм (</w:t>
            </w:r>
            <w:r>
              <w:rPr>
                <w:b/>
                <w:i/>
                <w:sz w:val="16"/>
                <w:lang w:val="en-US"/>
              </w:rPr>
              <w:t>max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480" w:type="dxa"/>
          </w:tcPr>
          <w:p w:rsidR="00896699" w:rsidRPr="00294614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4830</w:t>
            </w:r>
          </w:p>
        </w:tc>
      </w:tr>
      <w:tr w:rsidR="00896699" w:rsidRPr="00294614" w:rsidTr="00151A62">
        <w:trPr>
          <w:jc w:val="center"/>
        </w:trPr>
        <w:tc>
          <w:tcPr>
            <w:tcW w:w="3577" w:type="dxa"/>
          </w:tcPr>
          <w:p w:rsidR="00896699" w:rsidRPr="00294614" w:rsidRDefault="00896699" w:rsidP="00157B6E">
            <w:pPr>
              <w:rPr>
                <w:b/>
                <w:i/>
                <w:sz w:val="16"/>
              </w:rPr>
            </w:pPr>
            <w:r w:rsidRPr="00294614">
              <w:rPr>
                <w:b/>
                <w:i/>
                <w:sz w:val="16"/>
              </w:rPr>
              <w:t>Объем котла, м</w:t>
            </w:r>
            <w:r w:rsidRPr="00294614">
              <w:rPr>
                <w:b/>
                <w:i/>
                <w:sz w:val="16"/>
                <w:vertAlign w:val="superscript"/>
              </w:rPr>
              <w:t>3</w:t>
            </w:r>
            <w:r w:rsidRPr="00294614">
              <w:rPr>
                <w:b/>
                <w:i/>
                <w:sz w:val="16"/>
              </w:rPr>
              <w:t>:</w:t>
            </w:r>
          </w:p>
        </w:tc>
        <w:tc>
          <w:tcPr>
            <w:tcW w:w="2518" w:type="dxa"/>
          </w:tcPr>
          <w:p w:rsidR="00896699" w:rsidRPr="00294614" w:rsidRDefault="00896699" w:rsidP="00157B6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85,5</w:t>
            </w:r>
          </w:p>
        </w:tc>
        <w:tc>
          <w:tcPr>
            <w:tcW w:w="3906" w:type="dxa"/>
          </w:tcPr>
          <w:p w:rsidR="00896699" w:rsidRPr="00294614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постановки на производство</w:t>
            </w:r>
          </w:p>
        </w:tc>
        <w:tc>
          <w:tcPr>
            <w:tcW w:w="1480" w:type="dxa"/>
          </w:tcPr>
          <w:p w:rsidR="00896699" w:rsidRPr="00294614" w:rsidRDefault="00896699" w:rsidP="00F55F14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2010</w:t>
            </w:r>
          </w:p>
        </w:tc>
      </w:tr>
      <w:tr w:rsidR="00896699" w:rsidRPr="00294614" w:rsidTr="00151A62">
        <w:trPr>
          <w:jc w:val="center"/>
        </w:trPr>
        <w:tc>
          <w:tcPr>
            <w:tcW w:w="3577" w:type="dxa"/>
          </w:tcPr>
          <w:p w:rsidR="00896699" w:rsidRPr="00294614" w:rsidRDefault="00896699" w:rsidP="00157B6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2518" w:type="dxa"/>
          </w:tcPr>
          <w:p w:rsidR="00896699" w:rsidRPr="00294614" w:rsidRDefault="00896699" w:rsidP="00157B6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3200</w:t>
            </w:r>
          </w:p>
        </w:tc>
        <w:tc>
          <w:tcPr>
            <w:tcW w:w="3906" w:type="dxa"/>
          </w:tcPr>
          <w:p w:rsidR="00896699" w:rsidRPr="00294614" w:rsidRDefault="00896699" w:rsidP="00F55F14">
            <w:pPr>
              <w:rPr>
                <w:b/>
                <w:i/>
                <w:sz w:val="16"/>
              </w:rPr>
            </w:pPr>
          </w:p>
        </w:tc>
        <w:tc>
          <w:tcPr>
            <w:tcW w:w="1480" w:type="dxa"/>
          </w:tcPr>
          <w:p w:rsidR="00896699" w:rsidRPr="00294614" w:rsidRDefault="00896699" w:rsidP="00F55F14">
            <w:pPr>
              <w:rPr>
                <w:b/>
                <w:i/>
                <w:sz w:val="16"/>
              </w:rPr>
            </w:pPr>
          </w:p>
        </w:tc>
      </w:tr>
    </w:tbl>
    <w:p w:rsidR="00151A62" w:rsidRDefault="00151A62" w:rsidP="000625C2">
      <w:pPr>
        <w:jc w:val="center"/>
        <w:rPr>
          <w:b/>
          <w:i/>
          <w:sz w:val="32"/>
        </w:rPr>
      </w:pPr>
    </w:p>
    <w:p w:rsidR="00F64045" w:rsidRDefault="00F64045">
      <w:pPr>
        <w:overflowPunct/>
        <w:autoSpaceDE/>
        <w:autoSpaceDN/>
        <w:adjustRightInd/>
        <w:textAlignment w:val="auto"/>
        <w:rPr>
          <w:b/>
          <w:i/>
          <w:sz w:val="32"/>
        </w:rPr>
      </w:pPr>
      <w:r>
        <w:rPr>
          <w:b/>
          <w:i/>
          <w:sz w:val="32"/>
        </w:rPr>
        <w:br w:type="page"/>
      </w:r>
    </w:p>
    <w:p w:rsidR="00E6270B" w:rsidRPr="00DD241D" w:rsidRDefault="00E6270B" w:rsidP="000625C2">
      <w:pPr>
        <w:jc w:val="center"/>
        <w:rPr>
          <w:b/>
          <w:i/>
          <w:sz w:val="32"/>
        </w:rPr>
      </w:pPr>
      <w:r w:rsidRPr="00DD241D">
        <w:rPr>
          <w:b/>
          <w:i/>
          <w:sz w:val="32"/>
        </w:rPr>
        <w:lastRenderedPageBreak/>
        <w:t>4-осная цистерна для нефтепродуктов, модель 15-5103</w:t>
      </w:r>
    </w:p>
    <w:p w:rsidR="00E6270B" w:rsidRPr="00DD241D" w:rsidRDefault="00E6270B" w:rsidP="00E6270B">
      <w:pPr>
        <w:jc w:val="center"/>
        <w:rPr>
          <w:sz w:val="16"/>
          <w:szCs w:val="16"/>
        </w:rPr>
      </w:pPr>
    </w:p>
    <w:bookmarkStart w:id="64" w:name="_948611035"/>
    <w:bookmarkEnd w:id="64"/>
    <w:p w:rsidR="00E6270B" w:rsidRDefault="0073180D" w:rsidP="00E6270B">
      <w:pPr>
        <w:jc w:val="center"/>
        <w:rPr>
          <w:sz w:val="32"/>
        </w:rPr>
      </w:pPr>
      <w:r>
        <w:fldChar w:fldCharType="begin"/>
      </w:r>
      <w:r w:rsidR="00B31677">
        <w:instrText xml:space="preserve"> LINK PhotoFinish "C:\\PHOTO\\РИС1321.PCX" "" \a \p </w:instrText>
      </w:r>
      <w:r>
        <w:fldChar w:fldCharType="separate"/>
      </w:r>
      <w:r w:rsidR="00014D49">
        <w:object w:dxaOrig="12879" w:dyaOrig="4262">
          <v:shape id="_x0000_i1160" type="#_x0000_t75" style="width:643.8pt;height:213.5pt">
            <v:imagedata r:id="rId220" o:title="" croptop="1756f" cropbottom="1561f" cropleft="1058f" cropright="1206f"/>
          </v:shape>
        </w:object>
      </w:r>
      <w:r>
        <w:fldChar w:fldCharType="end"/>
      </w:r>
      <w:r w:rsidR="00E6270B">
        <w:rPr>
          <w:sz w:val="32"/>
        </w:rPr>
        <w:t xml:space="preserve"> </w:t>
      </w:r>
    </w:p>
    <w:p w:rsidR="00E6270B" w:rsidRPr="00DD241D" w:rsidRDefault="00E6270B" w:rsidP="00E6270B">
      <w:pPr>
        <w:jc w:val="center"/>
        <w:rPr>
          <w:sz w:val="18"/>
          <w:szCs w:val="18"/>
        </w:rPr>
      </w:pPr>
    </w:p>
    <w:p w:rsidR="00E6270B" w:rsidRPr="00DD241D" w:rsidRDefault="00E6270B" w:rsidP="00E6270B">
      <w:pPr>
        <w:jc w:val="center"/>
        <w:rPr>
          <w:b/>
          <w:i/>
        </w:rPr>
      </w:pPr>
      <w:r w:rsidRPr="00DD241D">
        <w:rPr>
          <w:b/>
          <w:i/>
        </w:rPr>
        <w:t>Назначение: для перевозки нефтепродуктов с плотностью не более 0,90 кг/м</w:t>
      </w:r>
      <w:r w:rsidRPr="00DD241D">
        <w:rPr>
          <w:b/>
          <w:i/>
          <w:vertAlign w:val="superscript"/>
        </w:rPr>
        <w:t>3</w:t>
      </w:r>
      <w:r w:rsidRPr="00DD241D">
        <w:rPr>
          <w:b/>
          <w:i/>
        </w:rPr>
        <w:t>, кроме вязких.</w:t>
      </w:r>
    </w:p>
    <w:p w:rsidR="00E6270B" w:rsidRPr="00DD241D" w:rsidRDefault="00E6270B" w:rsidP="00E6270B">
      <w:pPr>
        <w:rPr>
          <w:sz w:val="16"/>
          <w:szCs w:val="16"/>
        </w:rPr>
      </w:pPr>
    </w:p>
    <w:tbl>
      <w:tblPr>
        <w:tblW w:w="13818" w:type="dxa"/>
        <w:jc w:val="center"/>
        <w:tblInd w:w="395" w:type="dxa"/>
        <w:tblLayout w:type="fixed"/>
        <w:tblLook w:val="0000" w:firstRow="0" w:lastRow="0" w:firstColumn="0" w:lastColumn="0" w:noHBand="0" w:noVBand="0"/>
      </w:tblPr>
      <w:tblGrid>
        <w:gridCol w:w="2840"/>
        <w:gridCol w:w="2247"/>
        <w:gridCol w:w="3279"/>
        <w:gridCol w:w="932"/>
        <w:gridCol w:w="3252"/>
        <w:gridCol w:w="1268"/>
      </w:tblGrid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</w:t>
            </w:r>
            <w:r w:rsidRPr="00DD241D">
              <w:rPr>
                <w:b/>
                <w:i/>
                <w:sz w:val="16"/>
              </w:rPr>
              <w:t>3182-005-07521146-96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4600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15-5103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4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18-100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DD241D"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47" w:type="dxa"/>
          </w:tcPr>
          <w:p w:rsidR="00E6270B" w:rsidRPr="00DD241D" w:rsidRDefault="00984A23" w:rsidP="00CE01C2">
            <w:pPr>
              <w:ind w:right="-186"/>
              <w:rPr>
                <w:b/>
                <w:i/>
                <w:sz w:val="16"/>
              </w:rPr>
            </w:pPr>
            <w:r w:rsidRPr="00984A23">
              <w:rPr>
                <w:b/>
                <w:i/>
                <w:sz w:val="16"/>
              </w:rPr>
              <w:t>ОАО "НПК"Уралвагонзавод"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 xml:space="preserve"> </w:t>
            </w:r>
            <w:r w:rsidRPr="00DD241D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 xml:space="preserve"> </w:t>
            </w:r>
            <w:r w:rsidRPr="00DD241D">
              <w:rPr>
                <w:b/>
                <w:i/>
                <w:sz w:val="16"/>
              </w:rPr>
              <w:t>впускного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«МогилёвТрансВагон»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есть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66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ind w:right="-108"/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налив-верхний,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870676" w:rsidP="00CE01C2">
            <w:pPr>
              <w:rPr>
                <w:b/>
                <w:i/>
                <w:sz w:val="16"/>
              </w:rPr>
            </w:pPr>
            <w:r w:rsidRPr="00870676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247" w:type="dxa"/>
          </w:tcPr>
          <w:p w:rsidR="00E6270B" w:rsidRPr="00DD241D" w:rsidRDefault="00870676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26,7/28,0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3000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слив-нижний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11153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самотеком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</w:t>
            </w:r>
            <w:r w:rsidRPr="00DD241D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5</w:t>
            </w:r>
            <w:r w:rsidRPr="00DD241D">
              <w:rPr>
                <w:b/>
                <w:i/>
                <w:sz w:val="16"/>
              </w:rPr>
              <w:t>)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Удельный объем, м</w:t>
            </w:r>
            <w:r w:rsidRPr="00DD241D">
              <w:rPr>
                <w:b/>
                <w:i/>
                <w:sz w:val="16"/>
                <w:vertAlign w:val="superscript"/>
              </w:rPr>
              <w:t>3</w:t>
            </w:r>
            <w:r w:rsidRPr="00DD241D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1,12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75,6 (7,72)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2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Объем котла, м</w:t>
            </w:r>
            <w:r w:rsidRPr="00DD241D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75,5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ind w:right="-108"/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загружаемого продукта, </w:t>
            </w:r>
            <w:r w:rsidRPr="00DD241D">
              <w:rPr>
                <w:b/>
                <w:i/>
                <w:sz w:val="16"/>
              </w:rPr>
              <w:sym w:font="Symbol" w:char="F0B0"/>
            </w:r>
            <w:r w:rsidRPr="00DD241D">
              <w:rPr>
                <w:b/>
                <w:i/>
                <w:sz w:val="16"/>
              </w:rPr>
              <w:t>С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-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клапана), МПа (кгс/см</w:t>
            </w:r>
            <w:r w:rsidRPr="00DD241D">
              <w:rPr>
                <w:b/>
                <w:i/>
                <w:sz w:val="16"/>
                <w:vertAlign w:val="superscript"/>
              </w:rPr>
              <w:t>2</w:t>
            </w:r>
            <w:r w:rsidRPr="00DD241D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0,15 (1,5)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ind w:left="317"/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ind w:right="-108"/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гидравлическом испытании, МПа (кгс/см</w:t>
            </w:r>
            <w:r w:rsidRPr="00DD241D">
              <w:rPr>
                <w:b/>
                <w:i/>
                <w:sz w:val="16"/>
                <w:vertAlign w:val="superscript"/>
              </w:rPr>
              <w:t>2</w:t>
            </w:r>
            <w:r w:rsidRPr="00DD241D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0,39 (4,0)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10800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79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</w:tr>
    </w:tbl>
    <w:p w:rsidR="00E6270B" w:rsidRDefault="00E6270B" w:rsidP="0015157D"/>
    <w:p w:rsidR="00E6270B" w:rsidRPr="00DD241D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E6270B" w:rsidRPr="00DD241D">
        <w:rPr>
          <w:b/>
          <w:i/>
          <w:sz w:val="32"/>
        </w:rPr>
        <w:lastRenderedPageBreak/>
        <w:t>4-осная цистерна для нефтепродуктов, модель 15-5103</w:t>
      </w:r>
      <w:r w:rsidR="00E6270B">
        <w:rPr>
          <w:b/>
          <w:i/>
          <w:sz w:val="32"/>
        </w:rPr>
        <w:t>-01</w:t>
      </w:r>
    </w:p>
    <w:p w:rsidR="00E6270B" w:rsidRPr="00DD241D" w:rsidRDefault="00E6270B" w:rsidP="00E6270B">
      <w:pPr>
        <w:jc w:val="center"/>
        <w:rPr>
          <w:sz w:val="16"/>
          <w:szCs w:val="16"/>
        </w:rPr>
      </w:pPr>
    </w:p>
    <w:p w:rsidR="00E6270B" w:rsidRDefault="0073180D" w:rsidP="00E6270B">
      <w:pPr>
        <w:jc w:val="center"/>
        <w:rPr>
          <w:sz w:val="32"/>
        </w:rPr>
      </w:pPr>
      <w:r>
        <w:fldChar w:fldCharType="begin"/>
      </w:r>
      <w:r w:rsidR="00B31677">
        <w:instrText xml:space="preserve"> LINK PhotoFinish "C:\\PHOTO\\РИС1321.PCX" "" \a \p </w:instrText>
      </w:r>
      <w:r>
        <w:fldChar w:fldCharType="separate"/>
      </w:r>
      <w:r w:rsidR="00014D49">
        <w:object w:dxaOrig="11889" w:dyaOrig="3951">
          <v:shape id="_x0000_i1161" type="#_x0000_t75" style="width:594.4pt;height:197.6pt">
            <v:imagedata r:id="rId220" o:title="" croptop="1757f" cropbottom="1561f" cropleft="1058f" cropright="1207f"/>
          </v:shape>
        </w:object>
      </w:r>
      <w:r>
        <w:fldChar w:fldCharType="end"/>
      </w:r>
      <w:r w:rsidR="00E6270B">
        <w:rPr>
          <w:sz w:val="32"/>
        </w:rPr>
        <w:t xml:space="preserve"> </w:t>
      </w:r>
    </w:p>
    <w:p w:rsidR="00E6270B" w:rsidRPr="00DD241D" w:rsidRDefault="00E6270B" w:rsidP="00E6270B">
      <w:pPr>
        <w:jc w:val="center"/>
        <w:rPr>
          <w:sz w:val="18"/>
          <w:szCs w:val="18"/>
        </w:rPr>
      </w:pPr>
    </w:p>
    <w:p w:rsidR="00E6270B" w:rsidRPr="00DD241D" w:rsidRDefault="00E6270B" w:rsidP="00E6270B">
      <w:pPr>
        <w:jc w:val="center"/>
        <w:rPr>
          <w:b/>
          <w:i/>
        </w:rPr>
      </w:pPr>
      <w:r w:rsidRPr="00DD241D">
        <w:rPr>
          <w:b/>
          <w:i/>
        </w:rPr>
        <w:t>Назначение: для перевозки нефтепродуктов с плотностью не более 0,90 кг/м</w:t>
      </w:r>
      <w:r w:rsidRPr="00DD241D">
        <w:rPr>
          <w:b/>
          <w:i/>
          <w:vertAlign w:val="superscript"/>
        </w:rPr>
        <w:t>3</w:t>
      </w:r>
      <w:r w:rsidRPr="00DD241D">
        <w:rPr>
          <w:b/>
          <w:i/>
        </w:rPr>
        <w:t>, кроме вязких.</w:t>
      </w:r>
    </w:p>
    <w:p w:rsidR="00E6270B" w:rsidRPr="00DD241D" w:rsidRDefault="00E6270B" w:rsidP="00E6270B">
      <w:pPr>
        <w:rPr>
          <w:sz w:val="16"/>
          <w:szCs w:val="16"/>
        </w:rPr>
      </w:pPr>
    </w:p>
    <w:tbl>
      <w:tblPr>
        <w:tblW w:w="13818" w:type="dxa"/>
        <w:jc w:val="center"/>
        <w:tblInd w:w="395" w:type="dxa"/>
        <w:tblLayout w:type="fixed"/>
        <w:tblLook w:val="0000" w:firstRow="0" w:lastRow="0" w:firstColumn="0" w:lastColumn="0" w:noHBand="0" w:noVBand="0"/>
      </w:tblPr>
      <w:tblGrid>
        <w:gridCol w:w="2840"/>
        <w:gridCol w:w="2247"/>
        <w:gridCol w:w="3279"/>
        <w:gridCol w:w="932"/>
        <w:gridCol w:w="3252"/>
        <w:gridCol w:w="1268"/>
      </w:tblGrid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</w:t>
            </w:r>
            <w:r w:rsidRPr="00DD241D">
              <w:rPr>
                <w:b/>
                <w:i/>
                <w:sz w:val="16"/>
              </w:rPr>
              <w:t>3182-005-07521146-96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4638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15-5103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4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18-100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DD241D"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47" w:type="dxa"/>
          </w:tcPr>
          <w:p w:rsidR="00E6270B" w:rsidRPr="00DD241D" w:rsidRDefault="006A0B48" w:rsidP="00CE01C2">
            <w:pPr>
              <w:ind w:right="-186"/>
              <w:rPr>
                <w:b/>
                <w:i/>
                <w:sz w:val="16"/>
              </w:rPr>
            </w:pPr>
            <w:r w:rsidRPr="006A0B48">
              <w:rPr>
                <w:b/>
                <w:i/>
                <w:sz w:val="16"/>
              </w:rPr>
              <w:t>ОАО "НПК"Уралвагонзавод"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 xml:space="preserve"> </w:t>
            </w:r>
            <w:r w:rsidRPr="00DD241D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 xml:space="preserve"> </w:t>
            </w:r>
            <w:r w:rsidRPr="00DD241D">
              <w:rPr>
                <w:b/>
                <w:i/>
                <w:sz w:val="16"/>
              </w:rPr>
              <w:t>впускного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«МогилёвТрансВагон»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есть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66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ind w:right="-108"/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налив-верхний,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870676" w:rsidP="00CE01C2">
            <w:pPr>
              <w:rPr>
                <w:b/>
                <w:i/>
                <w:sz w:val="16"/>
              </w:rPr>
            </w:pPr>
            <w:r w:rsidRPr="00870676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247" w:type="dxa"/>
          </w:tcPr>
          <w:p w:rsidR="00E6270B" w:rsidRPr="00DD241D" w:rsidRDefault="00E6270B" w:rsidP="0087067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</w:t>
            </w:r>
            <w:r w:rsidR="00870676">
              <w:rPr>
                <w:b/>
                <w:i/>
                <w:sz w:val="16"/>
              </w:rPr>
              <w:t>2/27,3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3000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слив-нижний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10770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самотеком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</w:t>
            </w:r>
            <w:r w:rsidRPr="00DD241D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5</w:t>
            </w:r>
            <w:r w:rsidRPr="00DD241D">
              <w:rPr>
                <w:b/>
                <w:i/>
                <w:sz w:val="16"/>
              </w:rPr>
              <w:t>)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Удельный объем, м</w:t>
            </w:r>
            <w:r w:rsidRPr="00DD241D">
              <w:rPr>
                <w:b/>
                <w:i/>
                <w:sz w:val="16"/>
                <w:vertAlign w:val="superscript"/>
              </w:rPr>
              <w:t>3</w:t>
            </w:r>
            <w:r w:rsidRPr="00DD241D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1,12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75,6 (7,72)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2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Объем котла, м</w:t>
            </w:r>
            <w:r w:rsidRPr="00DD241D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72,44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ind w:right="-108"/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загружаемого продукта, </w:t>
            </w:r>
            <w:r w:rsidRPr="00DD241D">
              <w:rPr>
                <w:b/>
                <w:i/>
                <w:sz w:val="16"/>
              </w:rPr>
              <w:sym w:font="Symbol" w:char="F0B0"/>
            </w:r>
            <w:r w:rsidRPr="00DD241D">
              <w:rPr>
                <w:b/>
                <w:i/>
                <w:sz w:val="16"/>
              </w:rPr>
              <w:t>С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-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клапана), МПа (кгс/см</w:t>
            </w:r>
            <w:r w:rsidRPr="00DD241D">
              <w:rPr>
                <w:b/>
                <w:i/>
                <w:sz w:val="16"/>
                <w:vertAlign w:val="superscript"/>
              </w:rPr>
              <w:t>2</w:t>
            </w:r>
            <w:r w:rsidRPr="00DD241D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0,15 (1,5)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1998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ind w:left="317"/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ind w:right="-108"/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гидравлическом испытании, МПа (кгс/см</w:t>
            </w:r>
            <w:r w:rsidRPr="00DD241D">
              <w:rPr>
                <w:b/>
                <w:i/>
                <w:sz w:val="16"/>
                <w:vertAlign w:val="superscript"/>
              </w:rPr>
              <w:t>2</w:t>
            </w:r>
            <w:r w:rsidRPr="00DD241D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0,39 (4,0)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10800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</w:tr>
      <w:tr w:rsidR="00E6270B" w:rsidRPr="00DD241D" w:rsidTr="00CE01C2">
        <w:trPr>
          <w:jc w:val="center"/>
        </w:trPr>
        <w:tc>
          <w:tcPr>
            <w:tcW w:w="2840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2247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80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</w:tr>
    </w:tbl>
    <w:p w:rsidR="00E6270B" w:rsidRDefault="00E6270B" w:rsidP="0015157D"/>
    <w:p w:rsidR="00E6270B" w:rsidRDefault="00E6270B" w:rsidP="0015157D"/>
    <w:p w:rsidR="00E6270B" w:rsidRPr="00DD241D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E6270B" w:rsidRPr="00DD241D">
        <w:rPr>
          <w:b/>
          <w:i/>
          <w:sz w:val="32"/>
        </w:rPr>
        <w:lastRenderedPageBreak/>
        <w:t>4-осная цистерна для нефтепродуктов, модель 15-5103</w:t>
      </w:r>
      <w:r w:rsidR="00E6270B">
        <w:rPr>
          <w:b/>
          <w:i/>
          <w:sz w:val="32"/>
        </w:rPr>
        <w:t>-02</w:t>
      </w:r>
    </w:p>
    <w:p w:rsidR="00E6270B" w:rsidRPr="00DD241D" w:rsidRDefault="00E6270B" w:rsidP="00E6270B">
      <w:pPr>
        <w:jc w:val="center"/>
        <w:rPr>
          <w:sz w:val="16"/>
          <w:szCs w:val="16"/>
        </w:rPr>
      </w:pPr>
    </w:p>
    <w:p w:rsidR="00E6270B" w:rsidRDefault="0073180D" w:rsidP="00E6270B">
      <w:pPr>
        <w:jc w:val="center"/>
        <w:rPr>
          <w:sz w:val="32"/>
        </w:rPr>
      </w:pPr>
      <w:r>
        <w:fldChar w:fldCharType="begin"/>
      </w:r>
      <w:r w:rsidR="00B31677">
        <w:instrText xml:space="preserve"> LINK PhotoFinish "C:\\PHOTO\\РИС1321.PCX" "" \a \p </w:instrText>
      </w:r>
      <w:r>
        <w:fldChar w:fldCharType="separate"/>
      </w:r>
      <w:r w:rsidR="00014D49">
        <w:object w:dxaOrig="12925" w:dyaOrig="4297">
          <v:shape id="_x0000_i1162" type="#_x0000_t75" style="width:646.35pt;height:215.15pt">
            <v:imagedata r:id="rId220" o:title="" croptop="1756f" cropbottom="1561f" cropleft="1058f" cropright="1206f"/>
          </v:shape>
        </w:object>
      </w:r>
      <w:r>
        <w:fldChar w:fldCharType="end"/>
      </w:r>
      <w:r w:rsidR="00E6270B">
        <w:rPr>
          <w:sz w:val="32"/>
        </w:rPr>
        <w:t xml:space="preserve"> </w:t>
      </w:r>
    </w:p>
    <w:p w:rsidR="00E6270B" w:rsidRPr="007F44CC" w:rsidRDefault="00E6270B" w:rsidP="00E6270B">
      <w:pPr>
        <w:jc w:val="center"/>
        <w:rPr>
          <w:sz w:val="16"/>
          <w:szCs w:val="16"/>
        </w:rPr>
      </w:pPr>
    </w:p>
    <w:p w:rsidR="00E6270B" w:rsidRPr="00DD241D" w:rsidRDefault="00E6270B" w:rsidP="00E6270B">
      <w:pPr>
        <w:jc w:val="center"/>
        <w:rPr>
          <w:b/>
          <w:i/>
        </w:rPr>
      </w:pPr>
      <w:r w:rsidRPr="00DD241D">
        <w:rPr>
          <w:b/>
          <w:i/>
        </w:rPr>
        <w:t>Назначение: для перевозки нефтепродуктов с плотностью не более 0,90 кг/м</w:t>
      </w:r>
      <w:r w:rsidRPr="00DD241D">
        <w:rPr>
          <w:b/>
          <w:i/>
          <w:vertAlign w:val="superscript"/>
        </w:rPr>
        <w:t>3</w:t>
      </w:r>
      <w:r w:rsidRPr="00DD241D">
        <w:rPr>
          <w:b/>
          <w:i/>
        </w:rPr>
        <w:t>, кроме вязких.</w:t>
      </w:r>
    </w:p>
    <w:p w:rsidR="00E6270B" w:rsidRPr="00DD241D" w:rsidRDefault="00E6270B" w:rsidP="00E6270B">
      <w:pPr>
        <w:rPr>
          <w:sz w:val="16"/>
          <w:szCs w:val="16"/>
        </w:rPr>
      </w:pPr>
    </w:p>
    <w:tbl>
      <w:tblPr>
        <w:tblW w:w="13825" w:type="dxa"/>
        <w:jc w:val="center"/>
        <w:tblInd w:w="395" w:type="dxa"/>
        <w:tblLayout w:type="fixed"/>
        <w:tblLook w:val="0000" w:firstRow="0" w:lastRow="0" w:firstColumn="0" w:lastColumn="0" w:noHBand="0" w:noVBand="0"/>
      </w:tblPr>
      <w:tblGrid>
        <w:gridCol w:w="2806"/>
        <w:gridCol w:w="2288"/>
        <w:gridCol w:w="3279"/>
        <w:gridCol w:w="932"/>
        <w:gridCol w:w="3252"/>
        <w:gridCol w:w="1268"/>
      </w:tblGrid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ТУ</w:t>
            </w:r>
            <w:r>
              <w:rPr>
                <w:b/>
                <w:i/>
                <w:sz w:val="16"/>
              </w:rPr>
              <w:t xml:space="preserve"> </w:t>
            </w:r>
            <w:r w:rsidRPr="00DD241D">
              <w:rPr>
                <w:b/>
                <w:i/>
                <w:sz w:val="16"/>
              </w:rPr>
              <w:t>3182-005-07521146-96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4600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15-5103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4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18-100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</w:t>
            </w:r>
            <w:r w:rsidRPr="00DD241D">
              <w:rPr>
                <w:b/>
                <w:i/>
                <w:sz w:val="16"/>
              </w:rPr>
              <w:t xml:space="preserve"> клапана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88" w:type="dxa"/>
          </w:tcPr>
          <w:p w:rsidR="00E6270B" w:rsidRPr="00DD241D" w:rsidRDefault="006A0B48" w:rsidP="00CE01C2">
            <w:pPr>
              <w:ind w:right="-186"/>
              <w:rPr>
                <w:b/>
                <w:i/>
                <w:sz w:val="16"/>
              </w:rPr>
            </w:pPr>
            <w:r w:rsidRPr="006A0B48">
              <w:rPr>
                <w:b/>
                <w:i/>
                <w:sz w:val="16"/>
              </w:rPr>
              <w:t>ОАО "НПК"Уралвагонзавод"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 xml:space="preserve"> </w:t>
            </w:r>
            <w:r w:rsidRPr="00DD241D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 xml:space="preserve"> </w:t>
            </w:r>
            <w:r w:rsidRPr="00DD241D">
              <w:rPr>
                <w:b/>
                <w:i/>
                <w:sz w:val="16"/>
              </w:rPr>
              <w:t>впускного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ЗАО «Могилёв ТрансВагон»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есть</w:t>
            </w: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67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ind w:right="-108"/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налив-верхний,</w:t>
            </w: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870676" w:rsidP="00CE01C2">
            <w:pPr>
              <w:rPr>
                <w:b/>
                <w:i/>
                <w:sz w:val="16"/>
              </w:rPr>
            </w:pPr>
            <w:r w:rsidRPr="00870676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288" w:type="dxa"/>
          </w:tcPr>
          <w:p w:rsidR="00E6270B" w:rsidRPr="00DD241D" w:rsidRDefault="00E6270B" w:rsidP="00870676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</w:t>
            </w:r>
            <w:r w:rsidR="00870676">
              <w:rPr>
                <w:b/>
                <w:i/>
                <w:sz w:val="16"/>
              </w:rPr>
              <w:t>0/27,5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3000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слив-нижний</w:t>
            </w: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11153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самотеком</w:t>
            </w: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</w:t>
            </w:r>
            <w:r w:rsidRPr="00DD241D">
              <w:rPr>
                <w:b/>
                <w:i/>
                <w:sz w:val="16"/>
              </w:rPr>
              <w:t xml:space="preserve"> (23,</w:t>
            </w:r>
            <w:r>
              <w:rPr>
                <w:b/>
                <w:i/>
                <w:sz w:val="16"/>
              </w:rPr>
              <w:t>5</w:t>
            </w:r>
            <w:r w:rsidRPr="00DD241D">
              <w:rPr>
                <w:b/>
                <w:i/>
                <w:sz w:val="16"/>
              </w:rPr>
              <w:t>)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Удельный объем, м</w:t>
            </w:r>
            <w:r w:rsidRPr="00DD241D">
              <w:rPr>
                <w:b/>
                <w:i/>
                <w:sz w:val="16"/>
                <w:vertAlign w:val="superscript"/>
              </w:rPr>
              <w:t>3</w:t>
            </w:r>
            <w:r w:rsidRPr="00DD241D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1,12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75,6 (7,72)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2</w:t>
            </w: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Объем котла, м</w:t>
            </w:r>
            <w:r w:rsidRPr="00DD241D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75,5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ind w:right="-108"/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</w:t>
            </w: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загружаемого продукта, </w:t>
            </w:r>
            <w:r w:rsidRPr="00DD241D">
              <w:rPr>
                <w:b/>
                <w:i/>
                <w:sz w:val="16"/>
              </w:rPr>
              <w:sym w:font="Symbol" w:char="F0B0"/>
            </w:r>
            <w:r w:rsidRPr="00DD241D">
              <w:rPr>
                <w:b/>
                <w:i/>
                <w:sz w:val="16"/>
              </w:rPr>
              <w:t>С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-</w:t>
            </w: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клапана), МПа (кгс/см</w:t>
            </w:r>
            <w:r w:rsidRPr="00DD241D">
              <w:rPr>
                <w:b/>
                <w:i/>
                <w:sz w:val="16"/>
                <w:vertAlign w:val="superscript"/>
              </w:rPr>
              <w:t>2</w:t>
            </w:r>
            <w:r w:rsidRPr="00DD241D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0,15 (1,5)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2000</w:t>
            </w: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ind w:left="317"/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ind w:right="-108"/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гидравлическом испытании, МПа (кгс/см</w:t>
            </w:r>
            <w:r w:rsidRPr="00DD241D">
              <w:rPr>
                <w:b/>
                <w:i/>
                <w:sz w:val="16"/>
                <w:vertAlign w:val="superscript"/>
              </w:rPr>
              <w:t>2</w:t>
            </w:r>
            <w:r w:rsidRPr="00DD241D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0,39 (4,0)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10800</w:t>
            </w: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 w:rsidRPr="00DD241D">
              <w:rPr>
                <w:b/>
                <w:i/>
                <w:sz w:val="16"/>
              </w:rPr>
              <w:t>нет</w:t>
            </w:r>
          </w:p>
        </w:tc>
      </w:tr>
      <w:tr w:rsidR="00E6270B" w:rsidRPr="00DD241D" w:rsidTr="00CE01C2">
        <w:trPr>
          <w:jc w:val="center"/>
        </w:trPr>
        <w:tc>
          <w:tcPr>
            <w:tcW w:w="2806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228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3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79</w:t>
            </w:r>
          </w:p>
        </w:tc>
        <w:tc>
          <w:tcPr>
            <w:tcW w:w="3252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E6270B" w:rsidRPr="00DD241D" w:rsidRDefault="00E6270B" w:rsidP="00CE01C2">
            <w:pPr>
              <w:rPr>
                <w:b/>
                <w:i/>
                <w:sz w:val="16"/>
              </w:rPr>
            </w:pPr>
          </w:p>
        </w:tc>
      </w:tr>
    </w:tbl>
    <w:p w:rsidR="00E6270B" w:rsidRDefault="00E6270B" w:rsidP="00E6270B">
      <w:pPr>
        <w:jc w:val="center"/>
      </w:pPr>
    </w:p>
    <w:p w:rsidR="00E6270B" w:rsidRPr="00BA0E0C" w:rsidRDefault="000625C2" w:rsidP="000625C2">
      <w:pPr>
        <w:jc w:val="center"/>
        <w:rPr>
          <w:b/>
          <w:i/>
          <w:sz w:val="32"/>
          <w:szCs w:val="32"/>
        </w:rPr>
      </w:pPr>
      <w:r>
        <w:br w:type="column"/>
      </w:r>
      <w:r w:rsidR="00E6270B" w:rsidRPr="00BA0E0C">
        <w:rPr>
          <w:b/>
          <w:i/>
          <w:sz w:val="32"/>
          <w:szCs w:val="32"/>
        </w:rPr>
        <w:lastRenderedPageBreak/>
        <w:t>4-осная цистерна для нефтепродуктов, модели 15-5103-05</w:t>
      </w:r>
    </w:p>
    <w:p w:rsidR="00E6270B" w:rsidRPr="00BA0E0C" w:rsidRDefault="00E6270B" w:rsidP="00E6270B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E6270B" w:rsidRDefault="00E47A18" w:rsidP="00E6270B">
      <w:pPr>
        <w:jc w:val="center"/>
      </w:pPr>
      <w:r>
        <w:rPr>
          <w:noProof/>
        </w:rPr>
        <w:drawing>
          <wp:inline distT="0" distB="0" distL="0" distR="0" wp14:anchorId="0926E80F" wp14:editId="34A14BA3">
            <wp:extent cx="9042400" cy="3009900"/>
            <wp:effectExtent l="19050" t="0" r="6350" b="0"/>
            <wp:docPr id="288" name="Рисунок 288" descr="15-5103-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15-5103-05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 t="24745" r="3920" b="24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4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70B" w:rsidRPr="00BA0E0C" w:rsidRDefault="00E6270B" w:rsidP="00E6270B">
      <w:pPr>
        <w:jc w:val="center"/>
        <w:rPr>
          <w:b/>
          <w:i/>
        </w:rPr>
      </w:pPr>
      <w:r w:rsidRPr="00BA0E0C">
        <w:rPr>
          <w:b/>
          <w:i/>
        </w:rPr>
        <w:t>Назначение: для перевозки нефтепродуктов</w:t>
      </w:r>
    </w:p>
    <w:p w:rsidR="00E6270B" w:rsidRPr="00BA0E0C" w:rsidRDefault="00E6270B" w:rsidP="00E6270B">
      <w:pPr>
        <w:rPr>
          <w:i/>
          <w:sz w:val="16"/>
          <w:szCs w:val="16"/>
        </w:rPr>
      </w:pPr>
    </w:p>
    <w:tbl>
      <w:tblPr>
        <w:tblW w:w="14403" w:type="dxa"/>
        <w:jc w:val="center"/>
        <w:tblLook w:val="01E0" w:firstRow="1" w:lastRow="1" w:firstColumn="1" w:lastColumn="1" w:noHBand="0" w:noVBand="0"/>
      </w:tblPr>
      <w:tblGrid>
        <w:gridCol w:w="2901"/>
        <w:gridCol w:w="2392"/>
        <w:gridCol w:w="3060"/>
        <w:gridCol w:w="1260"/>
        <w:gridCol w:w="3420"/>
        <w:gridCol w:w="1370"/>
      </w:tblGrid>
      <w:tr w:rsidR="00E6270B" w:rsidRPr="00E6270B" w:rsidTr="00E6270B">
        <w:trPr>
          <w:jc w:val="center"/>
        </w:trPr>
        <w:tc>
          <w:tcPr>
            <w:tcW w:w="2901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392" w:type="dxa"/>
          </w:tcPr>
          <w:p w:rsidR="00E6270B" w:rsidRPr="00E6270B" w:rsidRDefault="00E6270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6270B">
              <w:rPr>
                <w:b/>
                <w:i/>
                <w:color w:val="000000"/>
                <w:sz w:val="16"/>
                <w:szCs w:val="16"/>
              </w:rPr>
              <w:t>5103.00.00.000-05</w:t>
            </w:r>
          </w:p>
        </w:tc>
        <w:tc>
          <w:tcPr>
            <w:tcW w:w="30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12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42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37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E6270B" w:rsidRPr="00E6270B" w:rsidTr="00E6270B">
        <w:trPr>
          <w:jc w:val="center"/>
        </w:trPr>
        <w:tc>
          <w:tcPr>
            <w:tcW w:w="2901" w:type="dxa"/>
          </w:tcPr>
          <w:p w:rsidR="00E6270B" w:rsidRPr="00E6270B" w:rsidRDefault="00E6270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6270B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392" w:type="dxa"/>
          </w:tcPr>
          <w:p w:rsidR="00E6270B" w:rsidRPr="00E6270B" w:rsidRDefault="00E6270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6270B">
              <w:rPr>
                <w:b/>
                <w:i/>
                <w:color w:val="000000"/>
                <w:sz w:val="16"/>
                <w:szCs w:val="16"/>
              </w:rPr>
              <w:t>ТУ 3182-005-07521146-96</w:t>
            </w:r>
          </w:p>
        </w:tc>
        <w:tc>
          <w:tcPr>
            <w:tcW w:w="30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3091</w:t>
            </w:r>
          </w:p>
        </w:tc>
        <w:tc>
          <w:tcPr>
            <w:tcW w:w="342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E6270B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E6270B">
              <w:rPr>
                <w:b/>
                <w:i/>
                <w:sz w:val="16"/>
                <w:szCs w:val="16"/>
              </w:rPr>
              <w:t xml:space="preserve">) </w:t>
            </w:r>
          </w:p>
        </w:tc>
        <w:tc>
          <w:tcPr>
            <w:tcW w:w="137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0,51(5,2)</w:t>
            </w:r>
          </w:p>
        </w:tc>
      </w:tr>
      <w:tr w:rsidR="00E6270B" w:rsidRPr="00E6270B" w:rsidTr="00E6270B">
        <w:trPr>
          <w:jc w:val="center"/>
        </w:trPr>
        <w:tc>
          <w:tcPr>
            <w:tcW w:w="2901" w:type="dxa"/>
          </w:tcPr>
          <w:p w:rsidR="00E6270B" w:rsidRPr="00E6270B" w:rsidRDefault="00E6270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6270B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392" w:type="dxa"/>
          </w:tcPr>
          <w:p w:rsidR="00E6270B" w:rsidRPr="00E6270B" w:rsidRDefault="00E6270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6270B">
              <w:rPr>
                <w:b/>
                <w:i/>
                <w:color w:val="000000"/>
                <w:sz w:val="16"/>
                <w:szCs w:val="16"/>
              </w:rPr>
              <w:t>15-5103-05</w:t>
            </w:r>
          </w:p>
        </w:tc>
        <w:tc>
          <w:tcPr>
            <w:tcW w:w="30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60" w:type="dxa"/>
          </w:tcPr>
          <w:p w:rsidR="00E6270B" w:rsidRPr="00E6270B" w:rsidRDefault="00E6270B" w:rsidP="00E6270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2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137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E6270B" w:rsidRPr="00E6270B" w:rsidTr="00E6270B">
        <w:trPr>
          <w:jc w:val="center"/>
        </w:trPr>
        <w:tc>
          <w:tcPr>
            <w:tcW w:w="2901" w:type="dxa"/>
          </w:tcPr>
          <w:p w:rsidR="00E6270B" w:rsidRPr="00E6270B" w:rsidRDefault="00E6270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6270B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392" w:type="dxa"/>
          </w:tcPr>
          <w:p w:rsidR="00E6270B" w:rsidRPr="00E6270B" w:rsidRDefault="006A0B48" w:rsidP="00CE01C2">
            <w:pPr>
              <w:rPr>
                <w:b/>
                <w:i/>
                <w:sz w:val="16"/>
                <w:szCs w:val="16"/>
              </w:rPr>
            </w:pPr>
            <w:r w:rsidRPr="006A0B48">
              <w:rPr>
                <w:b/>
                <w:i/>
                <w:sz w:val="16"/>
                <w:szCs w:val="16"/>
              </w:rPr>
              <w:t>ОАО "НПК"Уралвагонзавод"</w:t>
            </w:r>
          </w:p>
        </w:tc>
        <w:tc>
          <w:tcPr>
            <w:tcW w:w="30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4600</w:t>
            </w:r>
          </w:p>
        </w:tc>
        <w:tc>
          <w:tcPr>
            <w:tcW w:w="342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37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E6270B" w:rsidRPr="00E6270B" w:rsidTr="00E6270B">
        <w:trPr>
          <w:jc w:val="center"/>
        </w:trPr>
        <w:tc>
          <w:tcPr>
            <w:tcW w:w="2901" w:type="dxa"/>
          </w:tcPr>
          <w:p w:rsidR="00E6270B" w:rsidRPr="00E6270B" w:rsidRDefault="00E6270B" w:rsidP="00CE01C2">
            <w:pPr>
              <w:rPr>
                <w:b/>
                <w:i/>
                <w:color w:val="000000"/>
                <w:sz w:val="16"/>
                <w:szCs w:val="16"/>
              </w:rPr>
            </w:pPr>
          </w:p>
        </w:tc>
        <w:tc>
          <w:tcPr>
            <w:tcW w:w="2392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ЗАО «МогилевТрансВагон»</w:t>
            </w:r>
          </w:p>
        </w:tc>
        <w:tc>
          <w:tcPr>
            <w:tcW w:w="30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42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37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E6270B" w:rsidRPr="00E6270B" w:rsidTr="00E6270B">
        <w:trPr>
          <w:jc w:val="center"/>
        </w:trPr>
        <w:tc>
          <w:tcPr>
            <w:tcW w:w="2901" w:type="dxa"/>
          </w:tcPr>
          <w:p w:rsidR="00E6270B" w:rsidRPr="00E6270B" w:rsidRDefault="00E6270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E6270B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392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66</w:t>
            </w:r>
          </w:p>
        </w:tc>
        <w:tc>
          <w:tcPr>
            <w:tcW w:w="30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42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137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E6270B" w:rsidRPr="00E6270B" w:rsidTr="00E6270B">
        <w:trPr>
          <w:trHeight w:val="233"/>
          <w:jc w:val="center"/>
        </w:trPr>
        <w:tc>
          <w:tcPr>
            <w:tcW w:w="2901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392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26,95; 27,5**</w:t>
            </w:r>
          </w:p>
        </w:tc>
        <w:tc>
          <w:tcPr>
            <w:tcW w:w="30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60" w:type="dxa"/>
            <w:shd w:val="clear" w:color="auto" w:fill="auto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420" w:type="dxa"/>
            <w:shd w:val="clear" w:color="auto" w:fill="auto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1370" w:type="dxa"/>
            <w:shd w:val="clear" w:color="auto" w:fill="auto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E6270B" w:rsidRPr="00E6270B" w:rsidTr="00E6270B">
        <w:trPr>
          <w:trHeight w:val="98"/>
          <w:jc w:val="center"/>
        </w:trPr>
        <w:tc>
          <w:tcPr>
            <w:tcW w:w="2901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392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60" w:type="dxa"/>
            <w:shd w:val="clear" w:color="auto" w:fill="auto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420" w:type="dxa"/>
            <w:shd w:val="clear" w:color="auto" w:fill="auto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370" w:type="dxa"/>
            <w:shd w:val="clear" w:color="auto" w:fill="auto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налив-верхний,</w:t>
            </w:r>
          </w:p>
        </w:tc>
      </w:tr>
      <w:tr w:rsidR="00E6270B" w:rsidRPr="00E6270B" w:rsidTr="00E6270B">
        <w:trPr>
          <w:jc w:val="center"/>
        </w:trPr>
        <w:tc>
          <w:tcPr>
            <w:tcW w:w="2901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2392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0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3000</w:t>
            </w:r>
          </w:p>
        </w:tc>
        <w:tc>
          <w:tcPr>
            <w:tcW w:w="342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37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слив-нижний</w:t>
            </w:r>
          </w:p>
        </w:tc>
      </w:tr>
      <w:tr w:rsidR="00E6270B" w:rsidRPr="00E6270B" w:rsidTr="00E6270B">
        <w:trPr>
          <w:jc w:val="center"/>
        </w:trPr>
        <w:tc>
          <w:tcPr>
            <w:tcW w:w="2901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E6270B">
              <w:rPr>
                <w:b/>
                <w:i/>
                <w:sz w:val="16"/>
                <w:szCs w:val="16"/>
              </w:rPr>
              <w:t>Объем котла, м</w:t>
            </w:r>
            <w:r w:rsidRPr="00E6270B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392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76,3</w:t>
            </w:r>
          </w:p>
        </w:tc>
        <w:tc>
          <w:tcPr>
            <w:tcW w:w="30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11228</w:t>
            </w:r>
          </w:p>
        </w:tc>
        <w:tc>
          <w:tcPr>
            <w:tcW w:w="3420" w:type="dxa"/>
          </w:tcPr>
          <w:p w:rsidR="00E6270B" w:rsidRPr="00E6270B" w:rsidRDefault="00E6270B" w:rsidP="00E6270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37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E6270B" w:rsidRPr="00E6270B" w:rsidTr="00E6270B">
        <w:trPr>
          <w:jc w:val="center"/>
        </w:trPr>
        <w:tc>
          <w:tcPr>
            <w:tcW w:w="2901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392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0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Количество верхних люков, шт</w:t>
            </w:r>
          </w:p>
        </w:tc>
        <w:tc>
          <w:tcPr>
            <w:tcW w:w="12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42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137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E6270B" w:rsidRPr="00E6270B" w:rsidTr="00E6270B">
        <w:trPr>
          <w:jc w:val="center"/>
        </w:trPr>
        <w:tc>
          <w:tcPr>
            <w:tcW w:w="2901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392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0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42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137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E6270B" w:rsidRPr="00E6270B" w:rsidTr="00E6270B">
        <w:trPr>
          <w:jc w:val="center"/>
        </w:trPr>
        <w:tc>
          <w:tcPr>
            <w:tcW w:w="2901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392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0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60" w:type="dxa"/>
          </w:tcPr>
          <w:p w:rsidR="00E6270B" w:rsidRPr="00E6270B" w:rsidRDefault="00E6270B" w:rsidP="00E6270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2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137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2002</w:t>
            </w:r>
          </w:p>
        </w:tc>
      </w:tr>
      <w:tr w:rsidR="00E6270B" w:rsidRPr="00E6270B" w:rsidTr="00E6270B">
        <w:trPr>
          <w:trHeight w:val="230"/>
          <w:jc w:val="center"/>
        </w:trPr>
        <w:tc>
          <w:tcPr>
            <w:tcW w:w="2901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392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60" w:type="dxa"/>
            <w:shd w:val="clear" w:color="auto" w:fill="auto"/>
          </w:tcPr>
          <w:p w:rsidR="00E6270B" w:rsidRPr="00E6270B" w:rsidRDefault="00E6270B" w:rsidP="00E6270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20" w:type="dxa"/>
            <w:shd w:val="clear" w:color="auto" w:fill="auto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1370" w:type="dxa"/>
            <w:shd w:val="clear" w:color="auto" w:fill="auto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E6270B" w:rsidRPr="00E6270B" w:rsidTr="00E6270B">
        <w:trPr>
          <w:trHeight w:val="230"/>
          <w:jc w:val="center"/>
        </w:trPr>
        <w:tc>
          <w:tcPr>
            <w:tcW w:w="2901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392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0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клапана), МПа (кгс/см</w:t>
            </w:r>
            <w:r w:rsidRPr="00E6270B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E6270B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0,15(1,5)</w:t>
            </w:r>
          </w:p>
        </w:tc>
        <w:tc>
          <w:tcPr>
            <w:tcW w:w="3420" w:type="dxa"/>
            <w:shd w:val="clear" w:color="auto" w:fill="auto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370" w:type="dxa"/>
            <w:shd w:val="clear" w:color="auto" w:fill="auto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E6270B" w:rsidRPr="00E6270B" w:rsidTr="00E6270B">
        <w:trPr>
          <w:trHeight w:val="230"/>
          <w:jc w:val="center"/>
        </w:trPr>
        <w:tc>
          <w:tcPr>
            <w:tcW w:w="2901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392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260" w:type="dxa"/>
            <w:shd w:val="clear" w:color="auto" w:fill="auto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  <w:r w:rsidRPr="00E6270B">
              <w:rPr>
                <w:b/>
                <w:i/>
                <w:sz w:val="16"/>
                <w:szCs w:val="16"/>
              </w:rPr>
              <w:t>86</w:t>
            </w:r>
          </w:p>
        </w:tc>
        <w:tc>
          <w:tcPr>
            <w:tcW w:w="3420" w:type="dxa"/>
            <w:shd w:val="clear" w:color="auto" w:fill="auto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370" w:type="dxa"/>
            <w:shd w:val="clear" w:color="auto" w:fill="auto"/>
          </w:tcPr>
          <w:p w:rsidR="00E6270B" w:rsidRPr="00E6270B" w:rsidRDefault="00E6270B" w:rsidP="00CE01C2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E6270B" w:rsidRPr="00BA0E0C" w:rsidRDefault="00E6270B" w:rsidP="00E6270B">
      <w:pPr>
        <w:rPr>
          <w:b/>
          <w:i/>
          <w:sz w:val="16"/>
          <w:szCs w:val="16"/>
        </w:rPr>
      </w:pPr>
      <w:r w:rsidRPr="00BA0E0C">
        <w:rPr>
          <w:b/>
          <w:i/>
          <w:sz w:val="16"/>
          <w:szCs w:val="16"/>
        </w:rPr>
        <w:t>** Величина параметра приведена при использовании котла 5103.01.00.000-05</w:t>
      </w:r>
    </w:p>
    <w:p w:rsidR="00E6270B" w:rsidRDefault="00E6270B" w:rsidP="0015157D"/>
    <w:p w:rsidR="00C95545" w:rsidRPr="00BA0E0C" w:rsidRDefault="000625C2" w:rsidP="000625C2">
      <w:pPr>
        <w:jc w:val="center"/>
        <w:rPr>
          <w:b/>
          <w:i/>
          <w:sz w:val="32"/>
          <w:szCs w:val="32"/>
        </w:rPr>
      </w:pPr>
      <w:r>
        <w:br w:type="column"/>
      </w:r>
      <w:r w:rsidR="00C95545" w:rsidRPr="00BA0E0C">
        <w:rPr>
          <w:b/>
          <w:i/>
          <w:sz w:val="32"/>
          <w:szCs w:val="32"/>
        </w:rPr>
        <w:lastRenderedPageBreak/>
        <w:t>4-осная цистерна для нефтепродуктов, модели 15-5103-0</w:t>
      </w:r>
      <w:r w:rsidR="00C95545">
        <w:rPr>
          <w:b/>
          <w:i/>
          <w:sz w:val="32"/>
          <w:szCs w:val="32"/>
        </w:rPr>
        <w:t>6; 15-5103-07</w:t>
      </w:r>
    </w:p>
    <w:p w:rsidR="00C95545" w:rsidRPr="00BA0E0C" w:rsidRDefault="00C95545" w:rsidP="00C95545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C95545" w:rsidRDefault="00E47A18" w:rsidP="00C95545">
      <w:pPr>
        <w:jc w:val="center"/>
      </w:pPr>
      <w:r>
        <w:rPr>
          <w:noProof/>
        </w:rPr>
        <w:drawing>
          <wp:inline distT="0" distB="0" distL="0" distR="0" wp14:anchorId="2ADF6AEE" wp14:editId="58160793">
            <wp:extent cx="9042400" cy="3009900"/>
            <wp:effectExtent l="19050" t="0" r="6350" b="0"/>
            <wp:docPr id="289" name="Рисунок 289" descr="15-5103-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15-5103-05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 t="24745" r="3920" b="24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4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545" w:rsidRPr="00BA0E0C" w:rsidRDefault="00C95545" w:rsidP="00C95545">
      <w:pPr>
        <w:jc w:val="center"/>
        <w:rPr>
          <w:b/>
          <w:i/>
        </w:rPr>
      </w:pPr>
      <w:r w:rsidRPr="00BA0E0C">
        <w:rPr>
          <w:b/>
          <w:i/>
        </w:rPr>
        <w:t>Назначение: для перевозки нефтепродуктов</w:t>
      </w:r>
    </w:p>
    <w:p w:rsidR="00C95545" w:rsidRPr="00BA0E0C" w:rsidRDefault="00C95545" w:rsidP="00C95545">
      <w:pPr>
        <w:rPr>
          <w:i/>
          <w:sz w:val="16"/>
          <w:szCs w:val="16"/>
        </w:rPr>
      </w:pPr>
    </w:p>
    <w:tbl>
      <w:tblPr>
        <w:tblW w:w="14403" w:type="dxa"/>
        <w:jc w:val="center"/>
        <w:tblLook w:val="01E0" w:firstRow="1" w:lastRow="1" w:firstColumn="1" w:lastColumn="1" w:noHBand="0" w:noVBand="0"/>
      </w:tblPr>
      <w:tblGrid>
        <w:gridCol w:w="2901"/>
        <w:gridCol w:w="2392"/>
        <w:gridCol w:w="3060"/>
        <w:gridCol w:w="1260"/>
        <w:gridCol w:w="3420"/>
        <w:gridCol w:w="1370"/>
      </w:tblGrid>
      <w:tr w:rsidR="00C95545" w:rsidRPr="00C95545" w:rsidTr="00C95545">
        <w:trPr>
          <w:jc w:val="center"/>
        </w:trPr>
        <w:tc>
          <w:tcPr>
            <w:tcW w:w="2901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392" w:type="dxa"/>
          </w:tcPr>
          <w:p w:rsidR="00C95545" w:rsidRPr="00C95545" w:rsidRDefault="00C95545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C95545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0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2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42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37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C95545" w:rsidRPr="00C95545" w:rsidTr="00C95545">
        <w:trPr>
          <w:jc w:val="center"/>
        </w:trPr>
        <w:tc>
          <w:tcPr>
            <w:tcW w:w="2901" w:type="dxa"/>
          </w:tcPr>
          <w:p w:rsidR="00C95545" w:rsidRPr="00C95545" w:rsidRDefault="00C95545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C95545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392" w:type="dxa"/>
          </w:tcPr>
          <w:p w:rsidR="00C95545" w:rsidRPr="00C95545" w:rsidRDefault="00C95545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C95545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0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3091</w:t>
            </w:r>
          </w:p>
        </w:tc>
        <w:tc>
          <w:tcPr>
            <w:tcW w:w="342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C95545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C95545">
              <w:rPr>
                <w:b/>
                <w:i/>
                <w:sz w:val="16"/>
                <w:szCs w:val="16"/>
              </w:rPr>
              <w:t xml:space="preserve">) </w:t>
            </w:r>
          </w:p>
        </w:tc>
        <w:tc>
          <w:tcPr>
            <w:tcW w:w="137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0,51(5,2)</w:t>
            </w:r>
          </w:p>
        </w:tc>
      </w:tr>
      <w:tr w:rsidR="00C95545" w:rsidRPr="00C95545" w:rsidTr="00C95545">
        <w:trPr>
          <w:jc w:val="center"/>
        </w:trPr>
        <w:tc>
          <w:tcPr>
            <w:tcW w:w="2901" w:type="dxa"/>
          </w:tcPr>
          <w:p w:rsidR="00C95545" w:rsidRPr="00C95545" w:rsidRDefault="00C95545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C95545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392" w:type="dxa"/>
          </w:tcPr>
          <w:p w:rsidR="00C95545" w:rsidRPr="00C95545" w:rsidRDefault="00C95545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C95545">
              <w:rPr>
                <w:b/>
                <w:i/>
                <w:color w:val="000000"/>
                <w:sz w:val="16"/>
                <w:szCs w:val="16"/>
              </w:rPr>
              <w:t>15-5103-06; 15-5103-07</w:t>
            </w:r>
          </w:p>
        </w:tc>
        <w:tc>
          <w:tcPr>
            <w:tcW w:w="30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60" w:type="dxa"/>
          </w:tcPr>
          <w:p w:rsidR="00C95545" w:rsidRPr="00C95545" w:rsidRDefault="00C95545" w:rsidP="00C95545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2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137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C95545" w:rsidRPr="00C95545" w:rsidTr="00C95545">
        <w:trPr>
          <w:jc w:val="center"/>
        </w:trPr>
        <w:tc>
          <w:tcPr>
            <w:tcW w:w="2901" w:type="dxa"/>
          </w:tcPr>
          <w:p w:rsidR="00C95545" w:rsidRPr="00C95545" w:rsidRDefault="00C95545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C95545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392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Уральский ВСЗ</w:t>
            </w:r>
          </w:p>
        </w:tc>
        <w:tc>
          <w:tcPr>
            <w:tcW w:w="30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4600</w:t>
            </w:r>
          </w:p>
        </w:tc>
        <w:tc>
          <w:tcPr>
            <w:tcW w:w="342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37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C95545" w:rsidRPr="00C95545" w:rsidTr="00C95545">
        <w:trPr>
          <w:jc w:val="center"/>
        </w:trPr>
        <w:tc>
          <w:tcPr>
            <w:tcW w:w="2901" w:type="dxa"/>
          </w:tcPr>
          <w:p w:rsidR="00C95545" w:rsidRPr="00C95545" w:rsidRDefault="00C95545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C95545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392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66</w:t>
            </w:r>
          </w:p>
        </w:tc>
        <w:tc>
          <w:tcPr>
            <w:tcW w:w="30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42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37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C95545" w:rsidRPr="00C95545" w:rsidTr="00C95545">
        <w:trPr>
          <w:jc w:val="center"/>
        </w:trPr>
        <w:tc>
          <w:tcPr>
            <w:tcW w:w="2901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</w:rPr>
              <w:t>Масса тары вагона (</w:t>
            </w:r>
            <w:r w:rsidRPr="00C95545">
              <w:rPr>
                <w:b/>
                <w:i/>
                <w:sz w:val="16"/>
                <w:lang w:val="en-US"/>
              </w:rPr>
              <w:t>min</w:t>
            </w:r>
            <w:r w:rsidRPr="00C95545">
              <w:rPr>
                <w:b/>
                <w:i/>
                <w:sz w:val="16"/>
              </w:rPr>
              <w:t>/</w:t>
            </w:r>
            <w:r w:rsidRPr="00C95545">
              <w:rPr>
                <w:b/>
                <w:i/>
                <w:sz w:val="16"/>
                <w:lang w:val="en-US"/>
              </w:rPr>
              <w:t>max</w:t>
            </w:r>
            <w:r w:rsidRPr="00C95545">
              <w:rPr>
                <w:b/>
                <w:i/>
                <w:sz w:val="16"/>
              </w:rPr>
              <w:t>), т</w:t>
            </w:r>
          </w:p>
        </w:tc>
        <w:tc>
          <w:tcPr>
            <w:tcW w:w="2392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26,4/28,0</w:t>
            </w:r>
          </w:p>
        </w:tc>
        <w:tc>
          <w:tcPr>
            <w:tcW w:w="30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42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137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C95545" w:rsidRPr="00C95545" w:rsidTr="00C95545">
        <w:trPr>
          <w:trHeight w:val="233"/>
          <w:jc w:val="center"/>
        </w:trPr>
        <w:tc>
          <w:tcPr>
            <w:tcW w:w="2901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392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60" w:type="dxa"/>
            <w:shd w:val="clear" w:color="auto" w:fill="auto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420" w:type="dxa"/>
            <w:shd w:val="clear" w:color="auto" w:fill="auto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1370" w:type="dxa"/>
            <w:shd w:val="clear" w:color="auto" w:fill="auto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C95545" w:rsidRPr="00C95545" w:rsidTr="00C95545">
        <w:trPr>
          <w:trHeight w:val="98"/>
          <w:jc w:val="center"/>
        </w:trPr>
        <w:tc>
          <w:tcPr>
            <w:tcW w:w="2901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2392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0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60" w:type="dxa"/>
            <w:shd w:val="clear" w:color="auto" w:fill="auto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420" w:type="dxa"/>
            <w:shd w:val="clear" w:color="auto" w:fill="auto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370" w:type="dxa"/>
            <w:shd w:val="clear" w:color="auto" w:fill="auto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налив-верхний,</w:t>
            </w:r>
          </w:p>
        </w:tc>
      </w:tr>
      <w:tr w:rsidR="00C95545" w:rsidRPr="00C95545" w:rsidTr="00C95545">
        <w:trPr>
          <w:jc w:val="center"/>
        </w:trPr>
        <w:tc>
          <w:tcPr>
            <w:tcW w:w="2901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C95545">
              <w:rPr>
                <w:b/>
                <w:i/>
                <w:sz w:val="16"/>
                <w:szCs w:val="16"/>
              </w:rPr>
              <w:t>Объем котла, м</w:t>
            </w:r>
            <w:r w:rsidRPr="00C95545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392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76,3</w:t>
            </w:r>
          </w:p>
        </w:tc>
        <w:tc>
          <w:tcPr>
            <w:tcW w:w="30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3000</w:t>
            </w:r>
          </w:p>
        </w:tc>
        <w:tc>
          <w:tcPr>
            <w:tcW w:w="342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37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слив-нижний</w:t>
            </w:r>
          </w:p>
        </w:tc>
      </w:tr>
      <w:tr w:rsidR="00C95545" w:rsidRPr="00C95545" w:rsidTr="00C95545">
        <w:trPr>
          <w:jc w:val="center"/>
        </w:trPr>
        <w:tc>
          <w:tcPr>
            <w:tcW w:w="2901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392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0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11228</w:t>
            </w:r>
          </w:p>
        </w:tc>
        <w:tc>
          <w:tcPr>
            <w:tcW w:w="3420" w:type="dxa"/>
          </w:tcPr>
          <w:p w:rsidR="00C95545" w:rsidRPr="00C95545" w:rsidRDefault="00C95545" w:rsidP="00C95545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37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C95545" w:rsidRPr="00C95545" w:rsidTr="00C95545">
        <w:trPr>
          <w:jc w:val="center"/>
        </w:trPr>
        <w:tc>
          <w:tcPr>
            <w:tcW w:w="2901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392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0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Количество верхних люков, шт</w:t>
            </w:r>
          </w:p>
        </w:tc>
        <w:tc>
          <w:tcPr>
            <w:tcW w:w="12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42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137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C95545" w:rsidRPr="00C95545" w:rsidTr="00C95545">
        <w:trPr>
          <w:jc w:val="center"/>
        </w:trPr>
        <w:tc>
          <w:tcPr>
            <w:tcW w:w="2901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392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0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42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137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C95545" w:rsidRPr="00C95545" w:rsidTr="00C95545">
        <w:trPr>
          <w:jc w:val="center"/>
        </w:trPr>
        <w:tc>
          <w:tcPr>
            <w:tcW w:w="2901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392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60" w:type="dxa"/>
          </w:tcPr>
          <w:p w:rsidR="00C95545" w:rsidRPr="00C95545" w:rsidRDefault="00C95545" w:rsidP="00C95545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2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137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2007</w:t>
            </w:r>
          </w:p>
        </w:tc>
      </w:tr>
      <w:tr w:rsidR="00C95545" w:rsidRPr="00C95545" w:rsidTr="00C95545">
        <w:trPr>
          <w:trHeight w:val="230"/>
          <w:jc w:val="center"/>
        </w:trPr>
        <w:tc>
          <w:tcPr>
            <w:tcW w:w="2901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392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0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60" w:type="dxa"/>
            <w:shd w:val="clear" w:color="auto" w:fill="auto"/>
          </w:tcPr>
          <w:p w:rsidR="00C95545" w:rsidRPr="00C95545" w:rsidRDefault="00C95545" w:rsidP="00C95545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20" w:type="dxa"/>
            <w:shd w:val="clear" w:color="auto" w:fill="auto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1370" w:type="dxa"/>
            <w:shd w:val="clear" w:color="auto" w:fill="auto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C95545" w:rsidRPr="00C95545" w:rsidTr="00C95545">
        <w:trPr>
          <w:trHeight w:val="230"/>
          <w:jc w:val="center"/>
        </w:trPr>
        <w:tc>
          <w:tcPr>
            <w:tcW w:w="2901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392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0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клапана), МПа (кгс/см</w:t>
            </w:r>
            <w:r w:rsidRPr="00C95545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C95545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0,15(1,5)</w:t>
            </w:r>
          </w:p>
        </w:tc>
        <w:tc>
          <w:tcPr>
            <w:tcW w:w="3420" w:type="dxa"/>
            <w:shd w:val="clear" w:color="auto" w:fill="auto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370" w:type="dxa"/>
            <w:shd w:val="clear" w:color="auto" w:fill="auto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C95545" w:rsidRPr="00C95545" w:rsidTr="00C95545">
        <w:trPr>
          <w:trHeight w:val="230"/>
          <w:jc w:val="center"/>
        </w:trPr>
        <w:tc>
          <w:tcPr>
            <w:tcW w:w="2901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392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060" w:type="dxa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260" w:type="dxa"/>
            <w:shd w:val="clear" w:color="auto" w:fill="auto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  <w:r w:rsidRPr="00C95545">
              <w:rPr>
                <w:b/>
                <w:i/>
                <w:sz w:val="16"/>
                <w:szCs w:val="16"/>
              </w:rPr>
              <w:t>105;106</w:t>
            </w:r>
          </w:p>
        </w:tc>
        <w:tc>
          <w:tcPr>
            <w:tcW w:w="3420" w:type="dxa"/>
            <w:shd w:val="clear" w:color="auto" w:fill="auto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370" w:type="dxa"/>
            <w:shd w:val="clear" w:color="auto" w:fill="auto"/>
          </w:tcPr>
          <w:p w:rsidR="00C95545" w:rsidRPr="00C95545" w:rsidRDefault="00C95545" w:rsidP="00CE01C2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E6270B" w:rsidRDefault="00E6270B" w:rsidP="0015157D"/>
    <w:p w:rsidR="00AE326B" w:rsidRDefault="000625C2" w:rsidP="000625C2">
      <w:pPr>
        <w:jc w:val="center"/>
        <w:rPr>
          <w:b/>
          <w:i/>
          <w:sz w:val="32"/>
          <w:szCs w:val="32"/>
        </w:rPr>
      </w:pPr>
      <w:r>
        <w:br w:type="column"/>
      </w:r>
      <w:r w:rsidR="00AE326B" w:rsidRPr="00BA0E0C">
        <w:rPr>
          <w:b/>
          <w:i/>
          <w:sz w:val="32"/>
          <w:szCs w:val="32"/>
        </w:rPr>
        <w:lastRenderedPageBreak/>
        <w:t>4-осная цистерна для</w:t>
      </w:r>
      <w:r w:rsidR="00AE326B">
        <w:rPr>
          <w:b/>
          <w:i/>
          <w:sz w:val="32"/>
          <w:szCs w:val="32"/>
        </w:rPr>
        <w:t xml:space="preserve"> вязких</w:t>
      </w:r>
      <w:r w:rsidR="00AE326B" w:rsidRPr="00BA0E0C">
        <w:rPr>
          <w:b/>
          <w:i/>
          <w:sz w:val="32"/>
          <w:szCs w:val="32"/>
        </w:rPr>
        <w:t xml:space="preserve"> нефтепродуктов, модели 15-5103</w:t>
      </w:r>
      <w:r w:rsidR="00AE326B">
        <w:rPr>
          <w:b/>
          <w:i/>
          <w:sz w:val="32"/>
          <w:szCs w:val="32"/>
        </w:rPr>
        <w:t>-20 и 15-5103-25 ;15-5103-26 ;</w:t>
      </w:r>
    </w:p>
    <w:p w:rsidR="00AE326B" w:rsidRPr="00BA0E0C" w:rsidRDefault="00AE326B" w:rsidP="00AE326B">
      <w:pPr>
        <w:tabs>
          <w:tab w:val="left" w:pos="3780"/>
        </w:tabs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 15-5103-27;</w:t>
      </w:r>
      <w:r w:rsidRPr="00544F25">
        <w:rPr>
          <w:b/>
          <w:i/>
          <w:sz w:val="32"/>
          <w:szCs w:val="32"/>
        </w:rPr>
        <w:t xml:space="preserve"> </w:t>
      </w:r>
      <w:r>
        <w:rPr>
          <w:b/>
          <w:i/>
          <w:sz w:val="32"/>
          <w:szCs w:val="32"/>
        </w:rPr>
        <w:t>15-5103-28;</w:t>
      </w:r>
      <w:r w:rsidRPr="00544F25">
        <w:rPr>
          <w:b/>
          <w:i/>
          <w:sz w:val="32"/>
          <w:szCs w:val="32"/>
        </w:rPr>
        <w:t xml:space="preserve"> </w:t>
      </w:r>
      <w:r>
        <w:rPr>
          <w:b/>
          <w:i/>
          <w:sz w:val="32"/>
          <w:szCs w:val="32"/>
        </w:rPr>
        <w:t>15-5103-29; 15-5103-31;15-5103-33</w:t>
      </w:r>
    </w:p>
    <w:p w:rsidR="00AE326B" w:rsidRPr="00BA0E0C" w:rsidRDefault="00AE326B" w:rsidP="00AE326B">
      <w:pPr>
        <w:tabs>
          <w:tab w:val="left" w:pos="3780"/>
        </w:tabs>
        <w:jc w:val="center"/>
        <w:rPr>
          <w:b/>
          <w:i/>
          <w:sz w:val="16"/>
          <w:szCs w:val="16"/>
        </w:rPr>
      </w:pPr>
    </w:p>
    <w:p w:rsidR="00AE326B" w:rsidRDefault="00E47A18" w:rsidP="00AE326B">
      <w:pPr>
        <w:jc w:val="center"/>
      </w:pPr>
      <w:r>
        <w:rPr>
          <w:noProof/>
        </w:rPr>
        <w:drawing>
          <wp:inline distT="0" distB="0" distL="0" distR="0" wp14:anchorId="602D6772" wp14:editId="48E66079">
            <wp:extent cx="9042400" cy="3009900"/>
            <wp:effectExtent l="19050" t="0" r="6350" b="0"/>
            <wp:docPr id="290" name="Рисунок 290" descr="15-5103-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15-5103-05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 t="24745" r="3920" b="24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4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26B" w:rsidRPr="00BA0E0C" w:rsidRDefault="00AE326B" w:rsidP="00AE326B">
      <w:pPr>
        <w:jc w:val="center"/>
        <w:rPr>
          <w:b/>
          <w:i/>
        </w:rPr>
      </w:pPr>
      <w:r w:rsidRPr="00BA0E0C">
        <w:rPr>
          <w:b/>
          <w:i/>
        </w:rPr>
        <w:t xml:space="preserve">Назначение: для перевозки </w:t>
      </w:r>
      <w:r>
        <w:rPr>
          <w:b/>
          <w:i/>
        </w:rPr>
        <w:t xml:space="preserve">вязких </w:t>
      </w:r>
      <w:r w:rsidRPr="00BA0E0C">
        <w:rPr>
          <w:b/>
          <w:i/>
        </w:rPr>
        <w:t>нефтепродуктов</w:t>
      </w:r>
    </w:p>
    <w:p w:rsidR="00AE326B" w:rsidRPr="00BA0E0C" w:rsidRDefault="00AE326B" w:rsidP="00AE326B">
      <w:pPr>
        <w:rPr>
          <w:i/>
          <w:sz w:val="16"/>
          <w:szCs w:val="16"/>
        </w:rPr>
      </w:pPr>
    </w:p>
    <w:tbl>
      <w:tblPr>
        <w:tblW w:w="14403" w:type="dxa"/>
        <w:jc w:val="center"/>
        <w:tblLook w:val="01E0" w:firstRow="1" w:lastRow="1" w:firstColumn="1" w:lastColumn="1" w:noHBand="0" w:noVBand="0"/>
      </w:tblPr>
      <w:tblGrid>
        <w:gridCol w:w="2901"/>
        <w:gridCol w:w="2392"/>
        <w:gridCol w:w="3060"/>
        <w:gridCol w:w="1260"/>
        <w:gridCol w:w="3420"/>
        <w:gridCol w:w="1370"/>
      </w:tblGrid>
      <w:tr w:rsidR="00AE326B" w:rsidRPr="00AE326B" w:rsidTr="00AE326B">
        <w:trPr>
          <w:jc w:val="center"/>
        </w:trPr>
        <w:tc>
          <w:tcPr>
            <w:tcW w:w="2901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392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0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3091</w:t>
            </w:r>
          </w:p>
        </w:tc>
        <w:tc>
          <w:tcPr>
            <w:tcW w:w="342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37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AE326B" w:rsidRPr="00AE326B" w:rsidTr="00AE326B">
        <w:trPr>
          <w:jc w:val="center"/>
        </w:trPr>
        <w:tc>
          <w:tcPr>
            <w:tcW w:w="2901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392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-</w:t>
            </w:r>
          </w:p>
        </w:tc>
        <w:tc>
          <w:tcPr>
            <w:tcW w:w="30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60" w:type="dxa"/>
          </w:tcPr>
          <w:p w:rsidR="00AE326B" w:rsidRPr="00AE326B" w:rsidRDefault="00AE326B" w:rsidP="00F109CD">
            <w:pPr>
              <w:spacing w:line="216" w:lineRule="auto"/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2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AE326B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AE326B">
              <w:rPr>
                <w:b/>
                <w:i/>
                <w:sz w:val="16"/>
                <w:szCs w:val="16"/>
              </w:rPr>
              <w:t xml:space="preserve">) </w:t>
            </w:r>
          </w:p>
        </w:tc>
        <w:tc>
          <w:tcPr>
            <w:tcW w:w="137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0,51(5,2)</w:t>
            </w:r>
          </w:p>
        </w:tc>
      </w:tr>
      <w:tr w:rsidR="00AE326B" w:rsidRPr="00AE326B" w:rsidTr="00AE326B">
        <w:trPr>
          <w:jc w:val="center"/>
        </w:trPr>
        <w:tc>
          <w:tcPr>
            <w:tcW w:w="2901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392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15-5103-20 и 15-5103-25</w:t>
            </w:r>
          </w:p>
        </w:tc>
        <w:tc>
          <w:tcPr>
            <w:tcW w:w="30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4600</w:t>
            </w:r>
          </w:p>
        </w:tc>
        <w:tc>
          <w:tcPr>
            <w:tcW w:w="342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137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AE326B" w:rsidRPr="00AE326B" w:rsidTr="00AE326B">
        <w:trPr>
          <w:jc w:val="center"/>
        </w:trPr>
        <w:tc>
          <w:tcPr>
            <w:tcW w:w="2901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392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Уральский ВСЗ</w:t>
            </w:r>
          </w:p>
        </w:tc>
        <w:tc>
          <w:tcPr>
            <w:tcW w:w="30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42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37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AE326B" w:rsidRPr="00AE326B" w:rsidTr="00AE326B">
        <w:trPr>
          <w:jc w:val="center"/>
        </w:trPr>
        <w:tc>
          <w:tcPr>
            <w:tcW w:w="2901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 xml:space="preserve">Тип вагона </w:t>
            </w:r>
          </w:p>
        </w:tc>
        <w:tc>
          <w:tcPr>
            <w:tcW w:w="2392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706</w:t>
            </w:r>
          </w:p>
        </w:tc>
        <w:tc>
          <w:tcPr>
            <w:tcW w:w="30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42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37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AE326B" w:rsidRPr="00AE326B" w:rsidTr="00AE326B">
        <w:trPr>
          <w:jc w:val="center"/>
        </w:trPr>
        <w:tc>
          <w:tcPr>
            <w:tcW w:w="2901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392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64,6 и 64,5</w:t>
            </w:r>
          </w:p>
        </w:tc>
        <w:tc>
          <w:tcPr>
            <w:tcW w:w="30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42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137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AE326B" w:rsidRPr="00AE326B" w:rsidTr="00AE326B">
        <w:trPr>
          <w:trHeight w:val="233"/>
          <w:jc w:val="center"/>
        </w:trPr>
        <w:tc>
          <w:tcPr>
            <w:tcW w:w="2901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Масса тары вагона (</w:t>
            </w:r>
            <w:r w:rsidRPr="00AE326B">
              <w:rPr>
                <w:b/>
                <w:i/>
                <w:sz w:val="16"/>
                <w:szCs w:val="16"/>
                <w:lang w:val="en-US"/>
              </w:rPr>
              <w:t>min</w:t>
            </w:r>
            <w:r w:rsidRPr="00AE326B">
              <w:rPr>
                <w:b/>
                <w:i/>
                <w:sz w:val="16"/>
                <w:szCs w:val="16"/>
              </w:rPr>
              <w:t>/</w:t>
            </w:r>
            <w:r w:rsidRPr="00AE326B">
              <w:rPr>
                <w:b/>
                <w:i/>
                <w:sz w:val="16"/>
                <w:szCs w:val="16"/>
                <w:lang w:val="en-US"/>
              </w:rPr>
              <w:t>max</w:t>
            </w:r>
            <w:r w:rsidRPr="00AE326B">
              <w:rPr>
                <w:b/>
                <w:i/>
                <w:sz w:val="16"/>
                <w:szCs w:val="16"/>
              </w:rPr>
              <w:t>), т</w:t>
            </w:r>
          </w:p>
        </w:tc>
        <w:tc>
          <w:tcPr>
            <w:tcW w:w="2392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27,8/29,4 и 27,5/29,5</w:t>
            </w:r>
          </w:p>
        </w:tc>
        <w:tc>
          <w:tcPr>
            <w:tcW w:w="30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60" w:type="dxa"/>
            <w:shd w:val="clear" w:color="auto" w:fill="auto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420" w:type="dxa"/>
            <w:shd w:val="clear" w:color="auto" w:fill="auto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1370" w:type="dxa"/>
            <w:shd w:val="clear" w:color="auto" w:fill="auto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AE326B" w:rsidRPr="00AE326B" w:rsidTr="00AE326B">
        <w:trPr>
          <w:trHeight w:val="98"/>
          <w:jc w:val="center"/>
        </w:trPr>
        <w:tc>
          <w:tcPr>
            <w:tcW w:w="2901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392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60" w:type="dxa"/>
            <w:shd w:val="clear" w:color="auto" w:fill="auto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3000</w:t>
            </w:r>
          </w:p>
        </w:tc>
        <w:tc>
          <w:tcPr>
            <w:tcW w:w="3420" w:type="dxa"/>
            <w:shd w:val="clear" w:color="auto" w:fill="auto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370" w:type="dxa"/>
            <w:shd w:val="clear" w:color="auto" w:fill="auto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налив-верхний,</w:t>
            </w:r>
          </w:p>
        </w:tc>
      </w:tr>
      <w:tr w:rsidR="00AE326B" w:rsidRPr="00AE326B" w:rsidTr="00AE326B">
        <w:trPr>
          <w:jc w:val="center"/>
        </w:trPr>
        <w:tc>
          <w:tcPr>
            <w:tcW w:w="2901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2392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230,0 (23,5)</w:t>
            </w:r>
          </w:p>
        </w:tc>
        <w:tc>
          <w:tcPr>
            <w:tcW w:w="30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11228</w:t>
            </w:r>
          </w:p>
        </w:tc>
        <w:tc>
          <w:tcPr>
            <w:tcW w:w="342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37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слив-нижний</w:t>
            </w:r>
          </w:p>
        </w:tc>
      </w:tr>
      <w:tr w:rsidR="00AE326B" w:rsidRPr="00AE326B" w:rsidTr="00AE326B">
        <w:trPr>
          <w:jc w:val="center"/>
        </w:trPr>
        <w:tc>
          <w:tcPr>
            <w:tcW w:w="2901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  <w:vertAlign w:val="superscript"/>
              </w:rPr>
            </w:pPr>
            <w:r w:rsidRPr="00AE326B">
              <w:rPr>
                <w:b/>
                <w:i/>
                <w:sz w:val="16"/>
                <w:szCs w:val="16"/>
              </w:rPr>
              <w:t>Объем котла, м</w:t>
            </w:r>
            <w:r w:rsidRPr="00AE326B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392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76,3</w:t>
            </w:r>
          </w:p>
        </w:tc>
        <w:tc>
          <w:tcPr>
            <w:tcW w:w="30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Количество верхних люков, шт</w:t>
            </w:r>
            <w:r w:rsidR="009505A1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12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420" w:type="dxa"/>
          </w:tcPr>
          <w:p w:rsidR="00AE326B" w:rsidRPr="00AE326B" w:rsidRDefault="00AE326B" w:rsidP="00F109CD">
            <w:pPr>
              <w:tabs>
                <w:tab w:val="center" w:pos="1937"/>
              </w:tabs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37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  <w:tr w:rsidR="00AE326B" w:rsidRPr="00AE326B" w:rsidTr="00AE326B">
        <w:trPr>
          <w:jc w:val="center"/>
        </w:trPr>
        <w:tc>
          <w:tcPr>
            <w:tcW w:w="2901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392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0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42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137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AE326B" w:rsidRPr="00AE326B" w:rsidTr="00AE326B">
        <w:trPr>
          <w:jc w:val="center"/>
        </w:trPr>
        <w:tc>
          <w:tcPr>
            <w:tcW w:w="2901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392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02-ВМ</w:t>
            </w:r>
          </w:p>
        </w:tc>
        <w:tc>
          <w:tcPr>
            <w:tcW w:w="30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60" w:type="dxa"/>
          </w:tcPr>
          <w:p w:rsidR="00AE326B" w:rsidRPr="00AE326B" w:rsidRDefault="00AE326B" w:rsidP="00F109CD">
            <w:pPr>
              <w:spacing w:line="216" w:lineRule="auto"/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2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137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</w:t>
            </w:r>
          </w:p>
        </w:tc>
      </w:tr>
      <w:tr w:rsidR="00AE326B" w:rsidRPr="00AE326B" w:rsidTr="00AE326B">
        <w:trPr>
          <w:jc w:val="center"/>
        </w:trPr>
        <w:tc>
          <w:tcPr>
            <w:tcW w:w="2901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392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0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60" w:type="dxa"/>
          </w:tcPr>
          <w:p w:rsidR="00AE326B" w:rsidRPr="00AE326B" w:rsidRDefault="00AE326B" w:rsidP="00F109CD">
            <w:pPr>
              <w:spacing w:line="216" w:lineRule="auto"/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2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Год постановки в серийное производство</w:t>
            </w:r>
          </w:p>
        </w:tc>
        <w:tc>
          <w:tcPr>
            <w:tcW w:w="137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1997 и 1998</w:t>
            </w:r>
          </w:p>
        </w:tc>
      </w:tr>
      <w:tr w:rsidR="00AE326B" w:rsidRPr="00AE326B" w:rsidTr="00AE326B">
        <w:trPr>
          <w:trHeight w:val="230"/>
          <w:jc w:val="center"/>
        </w:trPr>
        <w:tc>
          <w:tcPr>
            <w:tcW w:w="2901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392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клапана), МПа (кгс/см</w:t>
            </w:r>
            <w:r w:rsidRPr="00AE326B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AE326B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60" w:type="dxa"/>
            <w:shd w:val="clear" w:color="auto" w:fill="auto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0,15(1,5)</w:t>
            </w:r>
          </w:p>
        </w:tc>
        <w:tc>
          <w:tcPr>
            <w:tcW w:w="3420" w:type="dxa"/>
            <w:shd w:val="clear" w:color="auto" w:fill="auto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Год снятия с производства</w:t>
            </w:r>
          </w:p>
        </w:tc>
        <w:tc>
          <w:tcPr>
            <w:tcW w:w="1370" w:type="dxa"/>
            <w:shd w:val="clear" w:color="auto" w:fill="auto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AE326B" w:rsidRPr="00AE326B" w:rsidTr="00AE326B">
        <w:trPr>
          <w:trHeight w:val="230"/>
          <w:jc w:val="center"/>
        </w:trPr>
        <w:tc>
          <w:tcPr>
            <w:tcW w:w="2901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392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0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1260" w:type="dxa"/>
            <w:shd w:val="clear" w:color="auto" w:fill="auto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79 и 86</w:t>
            </w:r>
          </w:p>
        </w:tc>
        <w:tc>
          <w:tcPr>
            <w:tcW w:w="3420" w:type="dxa"/>
            <w:shd w:val="clear" w:color="auto" w:fill="auto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370" w:type="dxa"/>
            <w:shd w:val="clear" w:color="auto" w:fill="auto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AE326B" w:rsidRPr="00AE326B" w:rsidTr="00AE326B">
        <w:trPr>
          <w:trHeight w:val="230"/>
          <w:jc w:val="center"/>
        </w:trPr>
        <w:tc>
          <w:tcPr>
            <w:tcW w:w="2901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2392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060" w:type="dxa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260" w:type="dxa"/>
            <w:shd w:val="clear" w:color="auto" w:fill="auto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420" w:type="dxa"/>
            <w:shd w:val="clear" w:color="auto" w:fill="auto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  <w:tc>
          <w:tcPr>
            <w:tcW w:w="1370" w:type="dxa"/>
            <w:shd w:val="clear" w:color="auto" w:fill="auto"/>
          </w:tcPr>
          <w:p w:rsidR="00AE326B" w:rsidRPr="00AE326B" w:rsidRDefault="00AE326B" w:rsidP="00F109CD">
            <w:pPr>
              <w:spacing w:line="216" w:lineRule="auto"/>
              <w:rPr>
                <w:b/>
                <w:i/>
                <w:sz w:val="16"/>
                <w:szCs w:val="16"/>
              </w:rPr>
            </w:pPr>
          </w:p>
        </w:tc>
      </w:tr>
    </w:tbl>
    <w:p w:rsidR="000625C2" w:rsidRDefault="000625C2" w:rsidP="0015157D"/>
    <w:p w:rsidR="00AE326B" w:rsidRPr="0023417B" w:rsidRDefault="000625C2" w:rsidP="000625C2">
      <w:pPr>
        <w:jc w:val="center"/>
        <w:rPr>
          <w:b/>
          <w:i/>
          <w:sz w:val="32"/>
          <w:szCs w:val="32"/>
        </w:rPr>
      </w:pPr>
      <w:r>
        <w:br w:type="column"/>
      </w:r>
      <w:r w:rsidR="00AE326B" w:rsidRPr="0023417B">
        <w:rPr>
          <w:b/>
          <w:i/>
          <w:sz w:val="32"/>
          <w:szCs w:val="32"/>
        </w:rPr>
        <w:lastRenderedPageBreak/>
        <w:t>4-осная цистерна для пентана, модел</w:t>
      </w:r>
      <w:r w:rsidR="00AE326B">
        <w:rPr>
          <w:b/>
          <w:i/>
          <w:sz w:val="32"/>
          <w:szCs w:val="32"/>
        </w:rPr>
        <w:t>ь</w:t>
      </w:r>
      <w:r w:rsidR="00AE326B" w:rsidRPr="0023417B">
        <w:rPr>
          <w:b/>
          <w:i/>
          <w:sz w:val="32"/>
          <w:szCs w:val="32"/>
        </w:rPr>
        <w:t xml:space="preserve"> 15-5103П</w:t>
      </w:r>
    </w:p>
    <w:p w:rsidR="00AE326B" w:rsidRDefault="00E47A18" w:rsidP="00AE326B">
      <w:pPr>
        <w:jc w:val="center"/>
      </w:pPr>
      <w:r>
        <w:rPr>
          <w:noProof/>
        </w:rPr>
        <w:drawing>
          <wp:inline distT="0" distB="0" distL="0" distR="0" wp14:anchorId="490FD68D" wp14:editId="7FA6BBD5">
            <wp:extent cx="8407400" cy="2882900"/>
            <wp:effectExtent l="19050" t="0" r="0" b="0"/>
            <wp:docPr id="291" name="Рисунок 291" descr="пент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пентан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 l="15681" t="16324" r="11761" b="42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400" cy="288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26B" w:rsidRPr="0023417B" w:rsidRDefault="00AE326B" w:rsidP="00AE326B">
      <w:pPr>
        <w:jc w:val="center"/>
        <w:rPr>
          <w:b/>
          <w:i/>
          <w:sz w:val="16"/>
          <w:szCs w:val="16"/>
        </w:rPr>
      </w:pPr>
    </w:p>
    <w:p w:rsidR="00AE326B" w:rsidRPr="0023417B" w:rsidRDefault="00AE326B" w:rsidP="00AE326B">
      <w:pPr>
        <w:jc w:val="center"/>
        <w:rPr>
          <w:b/>
          <w:i/>
        </w:rPr>
      </w:pPr>
      <w:r w:rsidRPr="0023417B">
        <w:rPr>
          <w:b/>
          <w:i/>
        </w:rPr>
        <w:t>Назначение: для перевозки пентана</w:t>
      </w:r>
    </w:p>
    <w:p w:rsidR="00AE326B" w:rsidRPr="0023417B" w:rsidRDefault="00AE326B" w:rsidP="00AE326B">
      <w:pPr>
        <w:rPr>
          <w:i/>
          <w:sz w:val="16"/>
          <w:szCs w:val="16"/>
        </w:rPr>
      </w:pPr>
    </w:p>
    <w:tbl>
      <w:tblPr>
        <w:tblW w:w="14065" w:type="dxa"/>
        <w:jc w:val="center"/>
        <w:tblInd w:w="-432" w:type="dxa"/>
        <w:tblLook w:val="01E0" w:firstRow="1" w:lastRow="1" w:firstColumn="1" w:lastColumn="1" w:noHBand="0" w:noVBand="0"/>
      </w:tblPr>
      <w:tblGrid>
        <w:gridCol w:w="2708"/>
        <w:gridCol w:w="2185"/>
        <w:gridCol w:w="2910"/>
        <w:gridCol w:w="1248"/>
        <w:gridCol w:w="3394"/>
        <w:gridCol w:w="1620"/>
      </w:tblGrid>
      <w:tr w:rsidR="00AE326B" w:rsidRPr="00AE326B" w:rsidTr="00AE326B">
        <w:trPr>
          <w:jc w:val="center"/>
        </w:trPr>
        <w:tc>
          <w:tcPr>
            <w:tcW w:w="270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185" w:type="dxa"/>
          </w:tcPr>
          <w:p w:rsidR="00AE326B" w:rsidRPr="00AE326B" w:rsidRDefault="00AE326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5103П.00.00.000</w:t>
            </w:r>
          </w:p>
        </w:tc>
        <w:tc>
          <w:tcPr>
            <w:tcW w:w="291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124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620" w:type="dxa"/>
          </w:tcPr>
          <w:p w:rsidR="00AE326B" w:rsidRPr="00AE326B" w:rsidRDefault="00AE326B" w:rsidP="00AE326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</w:tr>
      <w:tr w:rsidR="00AE326B" w:rsidRPr="00AE326B" w:rsidTr="00AE326B">
        <w:trPr>
          <w:jc w:val="center"/>
        </w:trPr>
        <w:tc>
          <w:tcPr>
            <w:tcW w:w="2708" w:type="dxa"/>
          </w:tcPr>
          <w:p w:rsidR="00AE326B" w:rsidRPr="00AE326B" w:rsidRDefault="00AE326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185" w:type="dxa"/>
          </w:tcPr>
          <w:p w:rsidR="00AE326B" w:rsidRPr="00AE326B" w:rsidRDefault="00AE326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ТУ3182-096-07518941-2002</w:t>
            </w:r>
          </w:p>
        </w:tc>
        <w:tc>
          <w:tcPr>
            <w:tcW w:w="291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4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3091</w:t>
            </w: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AE326B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AE326B">
              <w:rPr>
                <w:b/>
                <w:i/>
                <w:sz w:val="16"/>
                <w:szCs w:val="16"/>
              </w:rPr>
              <w:t xml:space="preserve">) 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0,58(5,8)</w:t>
            </w:r>
          </w:p>
        </w:tc>
      </w:tr>
      <w:tr w:rsidR="00AE326B" w:rsidRPr="00AE326B" w:rsidTr="00AE326B">
        <w:trPr>
          <w:jc w:val="center"/>
        </w:trPr>
        <w:tc>
          <w:tcPr>
            <w:tcW w:w="2708" w:type="dxa"/>
          </w:tcPr>
          <w:p w:rsidR="00AE326B" w:rsidRPr="00AE326B" w:rsidRDefault="00AE326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185" w:type="dxa"/>
          </w:tcPr>
          <w:p w:rsidR="00AE326B" w:rsidRPr="00AE326B" w:rsidRDefault="00AE326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15-5103П</w:t>
            </w:r>
          </w:p>
        </w:tc>
        <w:tc>
          <w:tcPr>
            <w:tcW w:w="291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48" w:type="dxa"/>
          </w:tcPr>
          <w:p w:rsidR="00AE326B" w:rsidRPr="00AE326B" w:rsidRDefault="00AE326B" w:rsidP="00AE326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AE326B" w:rsidRPr="00AE326B" w:rsidTr="00AE326B">
        <w:trPr>
          <w:jc w:val="center"/>
        </w:trPr>
        <w:tc>
          <w:tcPr>
            <w:tcW w:w="2708" w:type="dxa"/>
          </w:tcPr>
          <w:p w:rsidR="00AE326B" w:rsidRPr="00AE326B" w:rsidRDefault="00AE326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185" w:type="dxa"/>
          </w:tcPr>
          <w:p w:rsidR="00AE326B" w:rsidRPr="006A0B48" w:rsidRDefault="006A0B48" w:rsidP="00CE01C2">
            <w:pPr>
              <w:rPr>
                <w:b/>
                <w:i/>
                <w:spacing w:val="-8"/>
                <w:sz w:val="16"/>
                <w:szCs w:val="16"/>
              </w:rPr>
            </w:pPr>
            <w:r w:rsidRPr="006A0B48">
              <w:rPr>
                <w:b/>
                <w:i/>
                <w:spacing w:val="-8"/>
                <w:sz w:val="16"/>
                <w:szCs w:val="16"/>
              </w:rPr>
              <w:t>ОАО "НПК"Уралвагонзавод"</w:t>
            </w:r>
          </w:p>
        </w:tc>
        <w:tc>
          <w:tcPr>
            <w:tcW w:w="291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4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4983</w:t>
            </w: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AE326B" w:rsidRPr="00AE326B" w:rsidTr="00AE326B">
        <w:trPr>
          <w:jc w:val="center"/>
        </w:trPr>
        <w:tc>
          <w:tcPr>
            <w:tcW w:w="2708" w:type="dxa"/>
          </w:tcPr>
          <w:p w:rsidR="00AE326B" w:rsidRPr="00AE326B" w:rsidRDefault="00AE326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185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45,5</w:t>
            </w:r>
          </w:p>
        </w:tc>
        <w:tc>
          <w:tcPr>
            <w:tcW w:w="291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4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AE326B" w:rsidRPr="00AE326B" w:rsidTr="00AE326B">
        <w:trPr>
          <w:jc w:val="center"/>
        </w:trPr>
        <w:tc>
          <w:tcPr>
            <w:tcW w:w="270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185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28</w:t>
            </w:r>
          </w:p>
        </w:tc>
        <w:tc>
          <w:tcPr>
            <w:tcW w:w="291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4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AE326B" w:rsidRPr="00AE326B" w:rsidTr="00AE326B">
        <w:trPr>
          <w:trHeight w:val="164"/>
          <w:jc w:val="center"/>
        </w:trPr>
        <w:tc>
          <w:tcPr>
            <w:tcW w:w="270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185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91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48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394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1620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AE326B" w:rsidRPr="00AE326B" w:rsidTr="00AE326B">
        <w:trPr>
          <w:trHeight w:val="162"/>
          <w:jc w:val="center"/>
        </w:trPr>
        <w:tc>
          <w:tcPr>
            <w:tcW w:w="270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 статическая нагрузка, кН (тс)</w:t>
            </w:r>
          </w:p>
        </w:tc>
        <w:tc>
          <w:tcPr>
            <w:tcW w:w="2185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188 (18,5)</w:t>
            </w:r>
          </w:p>
        </w:tc>
        <w:tc>
          <w:tcPr>
            <w:tcW w:w="291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48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394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620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налив-верхний</w:t>
            </w:r>
          </w:p>
        </w:tc>
      </w:tr>
      <w:tr w:rsidR="00AE326B" w:rsidRPr="00AE326B" w:rsidTr="00AE326B">
        <w:trPr>
          <w:jc w:val="center"/>
        </w:trPr>
        <w:tc>
          <w:tcPr>
            <w:tcW w:w="270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 погонная, кН/м (тс/м)</w:t>
            </w:r>
          </w:p>
        </w:tc>
        <w:tc>
          <w:tcPr>
            <w:tcW w:w="2185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291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4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3000</w:t>
            </w: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передавливанием</w:t>
            </w:r>
          </w:p>
        </w:tc>
      </w:tr>
      <w:tr w:rsidR="00AE326B" w:rsidRPr="00AE326B" w:rsidTr="00AE326B">
        <w:trPr>
          <w:jc w:val="center"/>
        </w:trPr>
        <w:tc>
          <w:tcPr>
            <w:tcW w:w="270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AE326B">
              <w:rPr>
                <w:b/>
                <w:i/>
                <w:sz w:val="16"/>
                <w:szCs w:val="16"/>
              </w:rPr>
              <w:t>Объем котла, м</w:t>
            </w:r>
            <w:r w:rsidRPr="00AE326B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85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76,3</w:t>
            </w:r>
          </w:p>
        </w:tc>
        <w:tc>
          <w:tcPr>
            <w:tcW w:w="291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4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11029</w:t>
            </w:r>
          </w:p>
        </w:tc>
        <w:tc>
          <w:tcPr>
            <w:tcW w:w="3394" w:type="dxa"/>
          </w:tcPr>
          <w:p w:rsidR="00AE326B" w:rsidRPr="00AE326B" w:rsidRDefault="00AE326B" w:rsidP="00AE326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AE326B" w:rsidRPr="00AE326B" w:rsidTr="00AE326B">
        <w:trPr>
          <w:jc w:val="center"/>
        </w:trPr>
        <w:tc>
          <w:tcPr>
            <w:tcW w:w="270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185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291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Количество верхних люков, шт</w:t>
            </w:r>
            <w:r w:rsidR="009C1BA8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124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AE326B" w:rsidRPr="00AE326B" w:rsidTr="00AE326B">
        <w:trPr>
          <w:jc w:val="center"/>
        </w:trPr>
        <w:tc>
          <w:tcPr>
            <w:tcW w:w="270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185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291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4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AE326B" w:rsidRPr="00AE326B" w:rsidTr="00AE326B">
        <w:trPr>
          <w:jc w:val="center"/>
        </w:trPr>
        <w:tc>
          <w:tcPr>
            <w:tcW w:w="270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185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291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48" w:type="dxa"/>
          </w:tcPr>
          <w:p w:rsidR="00AE326B" w:rsidRPr="00AE326B" w:rsidRDefault="00AE326B" w:rsidP="00AE326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2004</w:t>
            </w:r>
          </w:p>
        </w:tc>
      </w:tr>
      <w:tr w:rsidR="00AE326B" w:rsidRPr="00AE326B" w:rsidTr="00AE326B">
        <w:trPr>
          <w:trHeight w:val="230"/>
          <w:jc w:val="center"/>
        </w:trPr>
        <w:tc>
          <w:tcPr>
            <w:tcW w:w="270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185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291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48" w:type="dxa"/>
            <w:shd w:val="clear" w:color="auto" w:fill="auto"/>
          </w:tcPr>
          <w:p w:rsidR="00AE326B" w:rsidRPr="00AE326B" w:rsidRDefault="00AE326B" w:rsidP="00AE326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620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AE326B" w:rsidRPr="00AE326B" w:rsidTr="00AE326B">
        <w:trPr>
          <w:trHeight w:val="230"/>
          <w:jc w:val="center"/>
        </w:trPr>
        <w:tc>
          <w:tcPr>
            <w:tcW w:w="2708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185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291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клапана), МПа (кгс/см</w:t>
            </w:r>
            <w:r w:rsidRPr="00AE326B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AE326B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48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0,46(4,6)</w:t>
            </w:r>
          </w:p>
        </w:tc>
        <w:tc>
          <w:tcPr>
            <w:tcW w:w="3394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620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AE326B" w:rsidRDefault="00AE326B" w:rsidP="0015157D"/>
    <w:p w:rsidR="00AE326B" w:rsidRDefault="00AE326B" w:rsidP="0015157D"/>
    <w:p w:rsidR="00AE326B" w:rsidRDefault="00AE326B" w:rsidP="0015157D"/>
    <w:p w:rsidR="00AE326B" w:rsidRPr="00891074" w:rsidRDefault="000625C2" w:rsidP="000625C2">
      <w:pPr>
        <w:jc w:val="center"/>
        <w:rPr>
          <w:b/>
          <w:i/>
          <w:sz w:val="32"/>
          <w:szCs w:val="32"/>
        </w:rPr>
      </w:pPr>
      <w:r>
        <w:br w:type="column"/>
      </w:r>
      <w:r w:rsidR="00AE326B" w:rsidRPr="00891074">
        <w:rPr>
          <w:b/>
          <w:i/>
          <w:sz w:val="32"/>
          <w:szCs w:val="32"/>
        </w:rPr>
        <w:lastRenderedPageBreak/>
        <w:t>4-осная цистерна для пентана, модел</w:t>
      </w:r>
      <w:r w:rsidR="00AE326B">
        <w:rPr>
          <w:b/>
          <w:i/>
          <w:sz w:val="32"/>
          <w:szCs w:val="32"/>
        </w:rPr>
        <w:t>ь</w:t>
      </w:r>
      <w:r w:rsidR="00AE326B" w:rsidRPr="00891074">
        <w:rPr>
          <w:b/>
          <w:i/>
          <w:sz w:val="32"/>
          <w:szCs w:val="32"/>
        </w:rPr>
        <w:t xml:space="preserve"> 15-5103П-01</w:t>
      </w:r>
    </w:p>
    <w:p w:rsidR="00AE326B" w:rsidRDefault="00E47A18" w:rsidP="00AE326B">
      <w:pPr>
        <w:jc w:val="center"/>
      </w:pPr>
      <w:r>
        <w:rPr>
          <w:noProof/>
        </w:rPr>
        <w:drawing>
          <wp:inline distT="0" distB="0" distL="0" distR="0" wp14:anchorId="3A80C7B3" wp14:editId="7979F876">
            <wp:extent cx="8407400" cy="2882900"/>
            <wp:effectExtent l="19050" t="0" r="0" b="0"/>
            <wp:docPr id="292" name="Рисунок 292" descr="пент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пентан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 l="15681" t="16324" r="11761" b="42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400" cy="288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26B" w:rsidRPr="00891074" w:rsidRDefault="00AE326B" w:rsidP="00AE326B">
      <w:pPr>
        <w:jc w:val="center"/>
        <w:rPr>
          <w:b/>
          <w:i/>
          <w:sz w:val="16"/>
          <w:szCs w:val="16"/>
        </w:rPr>
      </w:pPr>
    </w:p>
    <w:p w:rsidR="00AE326B" w:rsidRPr="00891074" w:rsidRDefault="00AE326B" w:rsidP="00AE326B">
      <w:pPr>
        <w:jc w:val="center"/>
        <w:rPr>
          <w:b/>
          <w:i/>
        </w:rPr>
      </w:pPr>
      <w:r w:rsidRPr="00891074">
        <w:rPr>
          <w:b/>
          <w:i/>
        </w:rPr>
        <w:t>Назначение: для перевозки пентана</w:t>
      </w:r>
    </w:p>
    <w:p w:rsidR="00AE326B" w:rsidRPr="00891074" w:rsidRDefault="00AE326B" w:rsidP="00AE326B">
      <w:pPr>
        <w:rPr>
          <w:i/>
          <w:sz w:val="16"/>
          <w:szCs w:val="16"/>
        </w:rPr>
      </w:pPr>
    </w:p>
    <w:tbl>
      <w:tblPr>
        <w:tblW w:w="14295" w:type="dxa"/>
        <w:jc w:val="center"/>
        <w:tblInd w:w="-432" w:type="dxa"/>
        <w:tblLook w:val="01E0" w:firstRow="1" w:lastRow="1" w:firstColumn="1" w:lastColumn="1" w:noHBand="0" w:noVBand="0"/>
      </w:tblPr>
      <w:tblGrid>
        <w:gridCol w:w="2809"/>
        <w:gridCol w:w="2160"/>
        <w:gridCol w:w="3060"/>
        <w:gridCol w:w="1252"/>
        <w:gridCol w:w="3394"/>
        <w:gridCol w:w="1620"/>
      </w:tblGrid>
      <w:tr w:rsidR="00AE326B" w:rsidRPr="00AE326B" w:rsidTr="00AE326B">
        <w:trPr>
          <w:jc w:val="center"/>
        </w:trPr>
        <w:tc>
          <w:tcPr>
            <w:tcW w:w="2809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Номер проекта</w:t>
            </w:r>
          </w:p>
        </w:tc>
        <w:tc>
          <w:tcPr>
            <w:tcW w:w="2160" w:type="dxa"/>
          </w:tcPr>
          <w:p w:rsidR="00AE326B" w:rsidRPr="00AE326B" w:rsidRDefault="00AE326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5103П.00.00.000-01</w:t>
            </w:r>
          </w:p>
        </w:tc>
        <w:tc>
          <w:tcPr>
            <w:tcW w:w="30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по концевым балкам рамы</w:t>
            </w:r>
          </w:p>
        </w:tc>
        <w:tc>
          <w:tcPr>
            <w:tcW w:w="1252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10800</w:t>
            </w: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Давление создаваемое в котле при</w:t>
            </w:r>
          </w:p>
        </w:tc>
        <w:tc>
          <w:tcPr>
            <w:tcW w:w="1620" w:type="dxa"/>
          </w:tcPr>
          <w:p w:rsidR="00AE326B" w:rsidRPr="00AE326B" w:rsidRDefault="00AE326B" w:rsidP="00AE326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</w:tr>
      <w:tr w:rsidR="00AE326B" w:rsidRPr="00AE326B" w:rsidTr="00AE326B">
        <w:trPr>
          <w:jc w:val="center"/>
        </w:trPr>
        <w:tc>
          <w:tcPr>
            <w:tcW w:w="2809" w:type="dxa"/>
          </w:tcPr>
          <w:p w:rsidR="00AE326B" w:rsidRPr="00AE326B" w:rsidRDefault="00AE326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Технические условия</w:t>
            </w:r>
          </w:p>
        </w:tc>
        <w:tc>
          <w:tcPr>
            <w:tcW w:w="2160" w:type="dxa"/>
          </w:tcPr>
          <w:p w:rsidR="00AE326B" w:rsidRPr="00AE326B" w:rsidRDefault="00AE326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ТУ3182-096-07518941-2002</w:t>
            </w:r>
          </w:p>
        </w:tc>
        <w:tc>
          <w:tcPr>
            <w:tcW w:w="30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Ширина максимальная, мм</w:t>
            </w:r>
          </w:p>
        </w:tc>
        <w:tc>
          <w:tcPr>
            <w:tcW w:w="1252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3091</w:t>
            </w: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гидравлическом испытании, МПа (кгс/см</w:t>
            </w:r>
            <w:r w:rsidRPr="00AE326B">
              <w:rPr>
                <w:b/>
                <w:i/>
                <w:sz w:val="16"/>
                <w:szCs w:val="16"/>
                <w:vertAlign w:val="superscript"/>
              </w:rPr>
              <w:t>2</w:t>
            </w:r>
            <w:r w:rsidRPr="00AE326B">
              <w:rPr>
                <w:b/>
                <w:i/>
                <w:sz w:val="16"/>
                <w:szCs w:val="16"/>
              </w:rPr>
              <w:t xml:space="preserve">) 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0,58(5,8)</w:t>
            </w:r>
          </w:p>
        </w:tc>
      </w:tr>
      <w:tr w:rsidR="00AE326B" w:rsidRPr="00AE326B" w:rsidTr="00AE326B">
        <w:trPr>
          <w:jc w:val="center"/>
        </w:trPr>
        <w:tc>
          <w:tcPr>
            <w:tcW w:w="2809" w:type="dxa"/>
          </w:tcPr>
          <w:p w:rsidR="00AE326B" w:rsidRPr="00AE326B" w:rsidRDefault="00AE326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Модель вагона</w:t>
            </w:r>
          </w:p>
        </w:tc>
        <w:tc>
          <w:tcPr>
            <w:tcW w:w="2160" w:type="dxa"/>
          </w:tcPr>
          <w:p w:rsidR="00AE326B" w:rsidRPr="00AE326B" w:rsidRDefault="00AE326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15-5103П-01</w:t>
            </w:r>
          </w:p>
        </w:tc>
        <w:tc>
          <w:tcPr>
            <w:tcW w:w="30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Высота от уровня верха головок </w:t>
            </w:r>
          </w:p>
        </w:tc>
        <w:tc>
          <w:tcPr>
            <w:tcW w:w="1252" w:type="dxa"/>
          </w:tcPr>
          <w:p w:rsidR="00AE326B" w:rsidRPr="00AE326B" w:rsidRDefault="00AE326B" w:rsidP="00AE326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системы разогрева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AE326B" w:rsidRPr="00AE326B" w:rsidTr="00AE326B">
        <w:trPr>
          <w:jc w:val="center"/>
        </w:trPr>
        <w:tc>
          <w:tcPr>
            <w:tcW w:w="2809" w:type="dxa"/>
          </w:tcPr>
          <w:p w:rsidR="00AE326B" w:rsidRPr="00AE326B" w:rsidRDefault="00AE326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Изготовитель</w:t>
            </w:r>
          </w:p>
        </w:tc>
        <w:tc>
          <w:tcPr>
            <w:tcW w:w="2160" w:type="dxa"/>
          </w:tcPr>
          <w:p w:rsidR="00AE326B" w:rsidRPr="006A0B48" w:rsidRDefault="006A0B48" w:rsidP="00CE01C2">
            <w:pPr>
              <w:rPr>
                <w:b/>
                <w:i/>
                <w:spacing w:val="-12"/>
                <w:kern w:val="16"/>
                <w:sz w:val="16"/>
                <w:szCs w:val="16"/>
              </w:rPr>
            </w:pPr>
            <w:r w:rsidRPr="006A0B48">
              <w:rPr>
                <w:b/>
                <w:i/>
                <w:spacing w:val="-12"/>
                <w:kern w:val="16"/>
                <w:sz w:val="16"/>
                <w:szCs w:val="16"/>
              </w:rPr>
              <w:t>ОАО "НПК"Уралвагонзавод"</w:t>
            </w:r>
          </w:p>
        </w:tc>
        <w:tc>
          <w:tcPr>
            <w:tcW w:w="30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рельсов максимальная, мм</w:t>
            </w:r>
          </w:p>
        </w:tc>
        <w:tc>
          <w:tcPr>
            <w:tcW w:w="1252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4983</w:t>
            </w: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теплоизоляции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AE326B" w:rsidRPr="00AE326B" w:rsidTr="00AE326B">
        <w:trPr>
          <w:jc w:val="center"/>
        </w:trPr>
        <w:tc>
          <w:tcPr>
            <w:tcW w:w="2809" w:type="dxa"/>
          </w:tcPr>
          <w:p w:rsidR="00AE326B" w:rsidRPr="00AE326B" w:rsidRDefault="00AE326B" w:rsidP="00CE01C2">
            <w:pPr>
              <w:rPr>
                <w:b/>
                <w:i/>
                <w:color w:val="000000"/>
                <w:sz w:val="16"/>
                <w:szCs w:val="16"/>
              </w:rPr>
            </w:pPr>
            <w:r w:rsidRPr="00AE326B">
              <w:rPr>
                <w:b/>
                <w:i/>
                <w:color w:val="000000"/>
                <w:sz w:val="16"/>
                <w:szCs w:val="16"/>
              </w:rPr>
              <w:t>Грузоподъемность, т</w:t>
            </w:r>
          </w:p>
        </w:tc>
        <w:tc>
          <w:tcPr>
            <w:tcW w:w="21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45,5</w:t>
            </w:r>
          </w:p>
        </w:tc>
        <w:tc>
          <w:tcPr>
            <w:tcW w:w="30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Количество осей, шт.</w:t>
            </w:r>
          </w:p>
        </w:tc>
        <w:tc>
          <w:tcPr>
            <w:tcW w:w="1252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теневой защиты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нет</w:t>
            </w:r>
          </w:p>
        </w:tc>
      </w:tr>
      <w:tr w:rsidR="00AE326B" w:rsidRPr="00AE326B" w:rsidTr="00AE326B">
        <w:trPr>
          <w:jc w:val="center"/>
        </w:trPr>
        <w:tc>
          <w:tcPr>
            <w:tcW w:w="2809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Масса тары вагона, т</w:t>
            </w:r>
          </w:p>
        </w:tc>
        <w:tc>
          <w:tcPr>
            <w:tcW w:w="21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28</w:t>
            </w:r>
          </w:p>
        </w:tc>
        <w:tc>
          <w:tcPr>
            <w:tcW w:w="30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Модель 2-осной тележки</w:t>
            </w:r>
          </w:p>
        </w:tc>
        <w:tc>
          <w:tcPr>
            <w:tcW w:w="1252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18-100, тип 2</w:t>
            </w: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Наличие предохранительно-впускного 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AE326B" w:rsidRPr="00AE326B" w:rsidTr="00AE326B">
        <w:trPr>
          <w:trHeight w:val="233"/>
          <w:jc w:val="center"/>
        </w:trPr>
        <w:tc>
          <w:tcPr>
            <w:tcW w:w="2809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Нагрузка:</w:t>
            </w:r>
          </w:p>
        </w:tc>
        <w:tc>
          <w:tcPr>
            <w:tcW w:w="21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переходной площадки</w:t>
            </w:r>
          </w:p>
        </w:tc>
        <w:tc>
          <w:tcPr>
            <w:tcW w:w="1252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нет</w:t>
            </w:r>
          </w:p>
        </w:tc>
        <w:tc>
          <w:tcPr>
            <w:tcW w:w="3394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клапана</w:t>
            </w:r>
          </w:p>
        </w:tc>
        <w:tc>
          <w:tcPr>
            <w:tcW w:w="1620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есть</w:t>
            </w:r>
          </w:p>
        </w:tc>
      </w:tr>
      <w:tr w:rsidR="00AE326B" w:rsidRPr="00AE326B" w:rsidTr="00AE326B">
        <w:trPr>
          <w:trHeight w:val="232"/>
          <w:jc w:val="center"/>
        </w:trPr>
        <w:tc>
          <w:tcPr>
            <w:tcW w:w="2809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  статическая нагрузка, кН (тс)</w:t>
            </w:r>
          </w:p>
        </w:tc>
        <w:tc>
          <w:tcPr>
            <w:tcW w:w="21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188 (18,5)</w:t>
            </w:r>
          </w:p>
        </w:tc>
        <w:tc>
          <w:tcPr>
            <w:tcW w:w="30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стояночного тормоза</w:t>
            </w:r>
          </w:p>
        </w:tc>
        <w:tc>
          <w:tcPr>
            <w:tcW w:w="1252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394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Способ налива и слива</w:t>
            </w:r>
          </w:p>
        </w:tc>
        <w:tc>
          <w:tcPr>
            <w:tcW w:w="1620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налив-верхний</w:t>
            </w:r>
          </w:p>
        </w:tc>
      </w:tr>
      <w:tr w:rsidR="00AE326B" w:rsidRPr="00AE326B" w:rsidTr="00AE326B">
        <w:trPr>
          <w:jc w:val="center"/>
        </w:trPr>
        <w:tc>
          <w:tcPr>
            <w:tcW w:w="2809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 погонная, кН/м (тс/м)</w:t>
            </w:r>
          </w:p>
        </w:tc>
        <w:tc>
          <w:tcPr>
            <w:tcW w:w="21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-</w:t>
            </w:r>
          </w:p>
        </w:tc>
        <w:tc>
          <w:tcPr>
            <w:tcW w:w="30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Диаметр котла внутренний, мм</w:t>
            </w:r>
          </w:p>
        </w:tc>
        <w:tc>
          <w:tcPr>
            <w:tcW w:w="1252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3000</w:t>
            </w: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передавливанием</w:t>
            </w:r>
          </w:p>
        </w:tc>
      </w:tr>
      <w:tr w:rsidR="00AE326B" w:rsidRPr="00AE326B" w:rsidTr="00AE326B">
        <w:trPr>
          <w:jc w:val="center"/>
        </w:trPr>
        <w:tc>
          <w:tcPr>
            <w:tcW w:w="2809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  <w:vertAlign w:val="superscript"/>
              </w:rPr>
            </w:pPr>
            <w:r w:rsidRPr="00AE326B">
              <w:rPr>
                <w:b/>
                <w:i/>
                <w:sz w:val="16"/>
                <w:szCs w:val="16"/>
              </w:rPr>
              <w:t>Объем котла, м</w:t>
            </w:r>
            <w:r w:rsidRPr="00AE326B">
              <w:rPr>
                <w:b/>
                <w:i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75,2</w:t>
            </w:r>
          </w:p>
        </w:tc>
        <w:tc>
          <w:tcPr>
            <w:tcW w:w="30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Длина котла наружная, мм</w:t>
            </w:r>
          </w:p>
        </w:tc>
        <w:tc>
          <w:tcPr>
            <w:tcW w:w="1252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10953</w:t>
            </w:r>
          </w:p>
        </w:tc>
        <w:tc>
          <w:tcPr>
            <w:tcW w:w="3394" w:type="dxa"/>
          </w:tcPr>
          <w:p w:rsidR="00AE326B" w:rsidRPr="00AE326B" w:rsidRDefault="00AE326B" w:rsidP="00AE326B">
            <w:pPr>
              <w:tabs>
                <w:tab w:val="center" w:pos="1937"/>
              </w:tabs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Количество лестниц, шт.: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</w:p>
        </w:tc>
      </w:tr>
      <w:tr w:rsidR="00AE326B" w:rsidRPr="00AE326B" w:rsidTr="00AE326B">
        <w:trPr>
          <w:jc w:val="center"/>
        </w:trPr>
        <w:tc>
          <w:tcPr>
            <w:tcW w:w="2809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Скорость конструкционная, км/ч</w:t>
            </w:r>
          </w:p>
        </w:tc>
        <w:tc>
          <w:tcPr>
            <w:tcW w:w="21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120</w:t>
            </w:r>
          </w:p>
        </w:tc>
        <w:tc>
          <w:tcPr>
            <w:tcW w:w="30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Количество верхних люков, шт</w:t>
            </w:r>
          </w:p>
        </w:tc>
        <w:tc>
          <w:tcPr>
            <w:tcW w:w="1252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   наружных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2</w:t>
            </w:r>
          </w:p>
        </w:tc>
      </w:tr>
      <w:tr w:rsidR="00AE326B" w:rsidRPr="00AE326B" w:rsidTr="00AE326B">
        <w:trPr>
          <w:jc w:val="center"/>
        </w:trPr>
        <w:tc>
          <w:tcPr>
            <w:tcW w:w="2809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Габарит</w:t>
            </w:r>
          </w:p>
        </w:tc>
        <w:tc>
          <w:tcPr>
            <w:tcW w:w="21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1-Т</w:t>
            </w:r>
          </w:p>
        </w:tc>
        <w:tc>
          <w:tcPr>
            <w:tcW w:w="30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Наличие уклона котла</w:t>
            </w:r>
          </w:p>
        </w:tc>
        <w:tc>
          <w:tcPr>
            <w:tcW w:w="1252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есть</w:t>
            </w: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   внутренних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AE326B" w:rsidRPr="00AE326B" w:rsidTr="00AE326B">
        <w:trPr>
          <w:jc w:val="center"/>
        </w:trPr>
        <w:tc>
          <w:tcPr>
            <w:tcW w:w="2809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База вагона, мм</w:t>
            </w:r>
          </w:p>
        </w:tc>
        <w:tc>
          <w:tcPr>
            <w:tcW w:w="21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7800</w:t>
            </w:r>
          </w:p>
        </w:tc>
        <w:tc>
          <w:tcPr>
            <w:tcW w:w="30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Условное рабочее давление в котле</w:t>
            </w:r>
          </w:p>
        </w:tc>
        <w:tc>
          <w:tcPr>
            <w:tcW w:w="1252" w:type="dxa"/>
          </w:tcPr>
          <w:p w:rsidR="00AE326B" w:rsidRPr="00AE326B" w:rsidRDefault="00AE326B" w:rsidP="00AE326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Год постановки на серийное производство</w:t>
            </w:r>
          </w:p>
        </w:tc>
        <w:tc>
          <w:tcPr>
            <w:tcW w:w="162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2004</w:t>
            </w:r>
          </w:p>
        </w:tc>
      </w:tr>
      <w:tr w:rsidR="00AE326B" w:rsidRPr="00AE326B" w:rsidTr="00AE326B">
        <w:trPr>
          <w:trHeight w:val="230"/>
          <w:jc w:val="center"/>
        </w:trPr>
        <w:tc>
          <w:tcPr>
            <w:tcW w:w="2809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Длина, мм:</w:t>
            </w:r>
          </w:p>
        </w:tc>
        <w:tc>
          <w:tcPr>
            <w:tcW w:w="21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</w:p>
        </w:tc>
        <w:tc>
          <w:tcPr>
            <w:tcW w:w="30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(по регулировке предохранительного</w:t>
            </w:r>
          </w:p>
        </w:tc>
        <w:tc>
          <w:tcPr>
            <w:tcW w:w="1252" w:type="dxa"/>
            <w:shd w:val="clear" w:color="auto" w:fill="auto"/>
          </w:tcPr>
          <w:p w:rsidR="00AE326B" w:rsidRPr="00AE326B" w:rsidRDefault="00AE326B" w:rsidP="00AE326B">
            <w:pPr>
              <w:jc w:val="center"/>
              <w:rPr>
                <w:b/>
                <w:i/>
                <w:sz w:val="16"/>
                <w:szCs w:val="16"/>
              </w:rPr>
            </w:pPr>
          </w:p>
        </w:tc>
        <w:tc>
          <w:tcPr>
            <w:tcW w:w="3394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Год снятия с серийного производства</w:t>
            </w:r>
          </w:p>
        </w:tc>
        <w:tc>
          <w:tcPr>
            <w:tcW w:w="1620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-</w:t>
            </w:r>
          </w:p>
        </w:tc>
      </w:tr>
      <w:tr w:rsidR="00AE326B" w:rsidRPr="00AE326B" w:rsidTr="00AE326B">
        <w:trPr>
          <w:trHeight w:val="230"/>
          <w:jc w:val="center"/>
        </w:trPr>
        <w:tc>
          <w:tcPr>
            <w:tcW w:w="2809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 xml:space="preserve">    по осям сцепления автосцепок</w:t>
            </w:r>
          </w:p>
        </w:tc>
        <w:tc>
          <w:tcPr>
            <w:tcW w:w="21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12020</w:t>
            </w:r>
          </w:p>
        </w:tc>
        <w:tc>
          <w:tcPr>
            <w:tcW w:w="3060" w:type="dxa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клапана), МПа (кгс/см</w:t>
            </w:r>
            <w:r w:rsidRPr="00AE326B">
              <w:rPr>
                <w:b/>
                <w:i/>
                <w:sz w:val="16"/>
                <w:szCs w:val="16"/>
                <w:vertAlign w:val="superscript"/>
              </w:rPr>
              <w:t xml:space="preserve">2 </w:t>
            </w:r>
            <w:r w:rsidRPr="00AE326B">
              <w:rPr>
                <w:b/>
                <w:i/>
                <w:sz w:val="16"/>
                <w:szCs w:val="16"/>
              </w:rPr>
              <w:t>)</w:t>
            </w:r>
          </w:p>
        </w:tc>
        <w:tc>
          <w:tcPr>
            <w:tcW w:w="1252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0,46(4,6)</w:t>
            </w:r>
          </w:p>
        </w:tc>
        <w:tc>
          <w:tcPr>
            <w:tcW w:w="3394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Возможность установки буферов</w:t>
            </w:r>
          </w:p>
        </w:tc>
        <w:tc>
          <w:tcPr>
            <w:tcW w:w="1620" w:type="dxa"/>
            <w:shd w:val="clear" w:color="auto" w:fill="auto"/>
          </w:tcPr>
          <w:p w:rsidR="00AE326B" w:rsidRPr="00AE326B" w:rsidRDefault="00AE326B" w:rsidP="00CE01C2">
            <w:pPr>
              <w:rPr>
                <w:b/>
                <w:i/>
                <w:sz w:val="16"/>
                <w:szCs w:val="16"/>
              </w:rPr>
            </w:pPr>
            <w:r w:rsidRPr="00AE326B">
              <w:rPr>
                <w:b/>
                <w:i/>
                <w:sz w:val="16"/>
                <w:szCs w:val="16"/>
              </w:rPr>
              <w:t>нет</w:t>
            </w:r>
          </w:p>
        </w:tc>
      </w:tr>
    </w:tbl>
    <w:p w:rsidR="00AE326B" w:rsidRDefault="00AE326B" w:rsidP="0015157D"/>
    <w:p w:rsidR="002C1093" w:rsidRDefault="002C1093" w:rsidP="0015157D"/>
    <w:p w:rsidR="002C1093" w:rsidRDefault="002C1093" w:rsidP="0015157D"/>
    <w:p w:rsidR="002C1093" w:rsidRPr="00B96F48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2C1093" w:rsidRPr="00B96F48">
        <w:rPr>
          <w:b/>
          <w:i/>
          <w:sz w:val="32"/>
        </w:rPr>
        <w:lastRenderedPageBreak/>
        <w:t>4-осная цистерна для алкилбензолсульфокислоты, модель 15-5104</w:t>
      </w:r>
    </w:p>
    <w:p w:rsidR="002C1093" w:rsidRPr="00B96F48" w:rsidRDefault="002C1093" w:rsidP="002C1093">
      <w:pPr>
        <w:rPr>
          <w:sz w:val="16"/>
          <w:szCs w:val="16"/>
        </w:rPr>
      </w:pPr>
    </w:p>
    <w:bookmarkStart w:id="65" w:name="_942661228"/>
    <w:bookmarkEnd w:id="65"/>
    <w:p w:rsidR="002C1093" w:rsidRDefault="0073180D" w:rsidP="002C1093">
      <w:pPr>
        <w:jc w:val="center"/>
      </w:pPr>
      <w:r>
        <w:fldChar w:fldCharType="begin"/>
      </w:r>
      <w:r w:rsidR="00B31677">
        <w:instrText xml:space="preserve"> LINK PhotoFinish "C:\\PHOTO\\РИС194.PCX" "" \a \p \* MERGEFORMAT </w:instrText>
      </w:r>
      <w:r>
        <w:fldChar w:fldCharType="separate"/>
      </w:r>
      <w:r w:rsidR="00014D49">
        <w:object w:dxaOrig="12902" w:dyaOrig="4585">
          <v:shape id="_x0000_i1163" type="#_x0000_t75" style="width:645.5pt;height:229.4pt">
            <v:imagedata r:id="rId223" o:title="" croptop="3442f" cropbottom="516f" cropleft="840f"/>
          </v:shape>
        </w:object>
      </w:r>
      <w:r>
        <w:fldChar w:fldCharType="end"/>
      </w:r>
    </w:p>
    <w:p w:rsidR="002C1093" w:rsidRPr="00B96F48" w:rsidRDefault="002C1093" w:rsidP="002C1093">
      <w:pPr>
        <w:rPr>
          <w:sz w:val="16"/>
          <w:szCs w:val="16"/>
        </w:rPr>
      </w:pPr>
    </w:p>
    <w:p w:rsidR="002C1093" w:rsidRPr="00B96F48" w:rsidRDefault="002C1093" w:rsidP="002C1093">
      <w:pPr>
        <w:jc w:val="center"/>
        <w:rPr>
          <w:b/>
          <w:i/>
        </w:rPr>
      </w:pPr>
      <w:r>
        <w:t xml:space="preserve"> </w:t>
      </w:r>
    </w:p>
    <w:p w:rsidR="002C1093" w:rsidRPr="00B96F48" w:rsidRDefault="002C1093" w:rsidP="002C1093">
      <w:pPr>
        <w:jc w:val="center"/>
        <w:rPr>
          <w:b/>
          <w:i/>
        </w:rPr>
      </w:pPr>
      <w:r w:rsidRPr="00B96F48">
        <w:rPr>
          <w:b/>
          <w:i/>
        </w:rPr>
        <w:t>Назначение: для перевозки алкилбензолсульфокислоты или линейнобензолсульфокислоты</w:t>
      </w:r>
    </w:p>
    <w:p w:rsidR="002C1093" w:rsidRPr="00B96F48" w:rsidRDefault="002C1093" w:rsidP="002C1093">
      <w:pPr>
        <w:rPr>
          <w:sz w:val="16"/>
          <w:szCs w:val="16"/>
        </w:rPr>
      </w:pPr>
    </w:p>
    <w:tbl>
      <w:tblPr>
        <w:tblW w:w="13602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41"/>
        <w:gridCol w:w="2033"/>
        <w:gridCol w:w="3279"/>
        <w:gridCol w:w="1208"/>
        <w:gridCol w:w="3409"/>
        <w:gridCol w:w="932"/>
      </w:tblGrid>
      <w:tr w:rsidR="002C1093" w:rsidRPr="00B96F48" w:rsidTr="006A0B48">
        <w:trPr>
          <w:jc w:val="center"/>
        </w:trPr>
        <w:tc>
          <w:tcPr>
            <w:tcW w:w="2741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33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5104.00.00.000</w:t>
            </w:r>
          </w:p>
        </w:tc>
        <w:tc>
          <w:tcPr>
            <w:tcW w:w="3279" w:type="dxa"/>
          </w:tcPr>
          <w:p w:rsidR="002C1093" w:rsidRPr="00B96F48" w:rsidRDefault="002C1093" w:rsidP="00CE01C2">
            <w:pPr>
              <w:ind w:left="317"/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208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12020</w:t>
            </w:r>
          </w:p>
        </w:tc>
        <w:tc>
          <w:tcPr>
            <w:tcW w:w="340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932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B96F48" w:rsidTr="006A0B48">
        <w:trPr>
          <w:jc w:val="center"/>
        </w:trPr>
        <w:tc>
          <w:tcPr>
            <w:tcW w:w="2741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33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208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10800</w:t>
            </w:r>
          </w:p>
        </w:tc>
        <w:tc>
          <w:tcPr>
            <w:tcW w:w="340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 xml:space="preserve">загружаемого продукта, </w:t>
            </w:r>
            <w:r w:rsidRPr="00B96F48">
              <w:rPr>
                <w:b/>
                <w:i/>
                <w:sz w:val="16"/>
              </w:rPr>
              <w:sym w:font="Symbol" w:char="F0B0"/>
            </w:r>
            <w:r w:rsidRPr="00B96F48">
              <w:rPr>
                <w:b/>
                <w:i/>
                <w:sz w:val="16"/>
              </w:rPr>
              <w:t>С</w:t>
            </w:r>
          </w:p>
        </w:tc>
        <w:tc>
          <w:tcPr>
            <w:tcW w:w="932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+40</w:t>
            </w:r>
          </w:p>
        </w:tc>
      </w:tr>
      <w:tr w:rsidR="002C1093" w:rsidRPr="00B96F48" w:rsidTr="006A0B48">
        <w:trPr>
          <w:jc w:val="center"/>
        </w:trPr>
        <w:tc>
          <w:tcPr>
            <w:tcW w:w="2741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33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 xml:space="preserve">15-5104 </w:t>
            </w:r>
          </w:p>
        </w:tc>
        <w:tc>
          <w:tcPr>
            <w:tcW w:w="327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208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40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B96F48" w:rsidTr="006A0B48">
        <w:trPr>
          <w:jc w:val="center"/>
        </w:trPr>
        <w:tc>
          <w:tcPr>
            <w:tcW w:w="2741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33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208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4842</w:t>
            </w:r>
          </w:p>
        </w:tc>
        <w:tc>
          <w:tcPr>
            <w:tcW w:w="340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B96F48" w:rsidTr="006A0B48">
        <w:trPr>
          <w:jc w:val="center"/>
        </w:trPr>
        <w:tc>
          <w:tcPr>
            <w:tcW w:w="2741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33" w:type="dxa"/>
          </w:tcPr>
          <w:p w:rsidR="002C1093" w:rsidRPr="006A0B48" w:rsidRDefault="006A0B48" w:rsidP="00CE01C2">
            <w:pPr>
              <w:ind w:right="-186"/>
              <w:rPr>
                <w:b/>
                <w:i/>
                <w:spacing w:val="-10"/>
                <w:sz w:val="16"/>
              </w:rPr>
            </w:pPr>
            <w:r w:rsidRPr="006A0B48">
              <w:rPr>
                <w:b/>
                <w:i/>
                <w:spacing w:val="-10"/>
                <w:sz w:val="16"/>
              </w:rPr>
              <w:t>ОАО "НПК"Уралвагонзавод"</w:t>
            </w:r>
          </w:p>
        </w:tc>
        <w:tc>
          <w:tcPr>
            <w:tcW w:w="327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208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4</w:t>
            </w:r>
          </w:p>
        </w:tc>
        <w:tc>
          <w:tcPr>
            <w:tcW w:w="340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клапана), МПа (кгс/см</w:t>
            </w:r>
            <w:r w:rsidRPr="00B96F48">
              <w:rPr>
                <w:b/>
                <w:i/>
                <w:sz w:val="16"/>
                <w:vertAlign w:val="superscript"/>
              </w:rPr>
              <w:t>2</w:t>
            </w:r>
            <w:r w:rsidRPr="00B96F48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0,25 (2,5)</w:t>
            </w:r>
          </w:p>
        </w:tc>
      </w:tr>
      <w:tr w:rsidR="002C1093" w:rsidRPr="00B96F48" w:rsidTr="006A0B48">
        <w:trPr>
          <w:jc w:val="center"/>
        </w:trPr>
        <w:tc>
          <w:tcPr>
            <w:tcW w:w="2741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33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65,3</w:t>
            </w:r>
          </w:p>
        </w:tc>
        <w:tc>
          <w:tcPr>
            <w:tcW w:w="327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208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18-100</w:t>
            </w:r>
          </w:p>
        </w:tc>
        <w:tc>
          <w:tcPr>
            <w:tcW w:w="340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B96F48" w:rsidTr="006A0B48">
        <w:trPr>
          <w:jc w:val="center"/>
        </w:trPr>
        <w:tc>
          <w:tcPr>
            <w:tcW w:w="2741" w:type="dxa"/>
          </w:tcPr>
          <w:p w:rsidR="002C1093" w:rsidRPr="00B96F48" w:rsidRDefault="009C1BA8" w:rsidP="00CE01C2">
            <w:pPr>
              <w:rPr>
                <w:b/>
                <w:i/>
                <w:sz w:val="16"/>
              </w:rPr>
            </w:pPr>
            <w:r w:rsidRPr="009C1BA8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033" w:type="dxa"/>
          </w:tcPr>
          <w:p w:rsidR="002C1093" w:rsidRPr="00B96F48" w:rsidRDefault="009C1BA8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27,8/</w:t>
            </w:r>
            <w:r w:rsidR="002C1093" w:rsidRPr="00B96F48">
              <w:rPr>
                <w:b/>
                <w:i/>
                <w:sz w:val="16"/>
              </w:rPr>
              <w:t>28,7</w:t>
            </w:r>
          </w:p>
        </w:tc>
        <w:tc>
          <w:tcPr>
            <w:tcW w:w="327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208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нет</w:t>
            </w:r>
          </w:p>
        </w:tc>
        <w:tc>
          <w:tcPr>
            <w:tcW w:w="3409" w:type="dxa"/>
          </w:tcPr>
          <w:p w:rsidR="002C1093" w:rsidRPr="00B96F48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гидравлическом испытании, Мпа (кгс/см</w:t>
            </w:r>
            <w:r w:rsidRPr="00B96F48">
              <w:rPr>
                <w:b/>
                <w:i/>
                <w:sz w:val="16"/>
                <w:vertAlign w:val="superscript"/>
              </w:rPr>
              <w:t>2</w:t>
            </w:r>
            <w:r w:rsidRPr="00B96F48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0,4 (4,0)</w:t>
            </w:r>
          </w:p>
        </w:tc>
      </w:tr>
      <w:tr w:rsidR="002C1093" w:rsidRPr="00B96F48" w:rsidTr="006A0B48">
        <w:trPr>
          <w:jc w:val="center"/>
        </w:trPr>
        <w:tc>
          <w:tcPr>
            <w:tcW w:w="2741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2033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208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2800</w:t>
            </w:r>
          </w:p>
        </w:tc>
        <w:tc>
          <w:tcPr>
            <w:tcW w:w="340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Рабочее давление в котле при сливе</w:t>
            </w:r>
          </w:p>
        </w:tc>
        <w:tc>
          <w:tcPr>
            <w:tcW w:w="932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B96F48" w:rsidTr="006A0B48">
        <w:trPr>
          <w:jc w:val="center"/>
        </w:trPr>
        <w:tc>
          <w:tcPr>
            <w:tcW w:w="2741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33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23</w:t>
            </w:r>
            <w:r>
              <w:rPr>
                <w:b/>
                <w:i/>
                <w:sz w:val="16"/>
              </w:rPr>
              <w:t>1</w:t>
            </w:r>
            <w:r w:rsidRPr="00B96F48">
              <w:rPr>
                <w:b/>
                <w:i/>
                <w:sz w:val="16"/>
              </w:rPr>
              <w:t>,3 (23,5)</w:t>
            </w:r>
          </w:p>
        </w:tc>
        <w:tc>
          <w:tcPr>
            <w:tcW w:w="327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Длина котла наружная с изоляцией, мм</w:t>
            </w:r>
          </w:p>
        </w:tc>
        <w:tc>
          <w:tcPr>
            <w:tcW w:w="1208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10895</w:t>
            </w:r>
          </w:p>
        </w:tc>
        <w:tc>
          <w:tcPr>
            <w:tcW w:w="340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продукта, Мпа (кгс/см</w:t>
            </w:r>
            <w:r w:rsidRPr="00B96F48">
              <w:rPr>
                <w:b/>
                <w:i/>
                <w:sz w:val="16"/>
                <w:vertAlign w:val="superscript"/>
              </w:rPr>
              <w:t>2</w:t>
            </w:r>
            <w:r w:rsidRPr="00B96F48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-</w:t>
            </w:r>
          </w:p>
        </w:tc>
      </w:tr>
      <w:tr w:rsidR="002C1093" w:rsidRPr="00B96F48" w:rsidTr="006A0B48">
        <w:trPr>
          <w:jc w:val="center"/>
        </w:trPr>
        <w:tc>
          <w:tcPr>
            <w:tcW w:w="2741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33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76,64 (7,82)</w:t>
            </w:r>
          </w:p>
        </w:tc>
        <w:tc>
          <w:tcPr>
            <w:tcW w:w="327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Наличие изоляции</w:t>
            </w:r>
          </w:p>
        </w:tc>
        <w:tc>
          <w:tcPr>
            <w:tcW w:w="1208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есть</w:t>
            </w:r>
          </w:p>
        </w:tc>
        <w:tc>
          <w:tcPr>
            <w:tcW w:w="3409" w:type="dxa"/>
          </w:tcPr>
          <w:p w:rsidR="002C1093" w:rsidRPr="00B96F48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 xml:space="preserve">Рабочая температура в котле, </w:t>
            </w:r>
            <w:r w:rsidRPr="00B96F48">
              <w:rPr>
                <w:b/>
                <w:i/>
                <w:sz w:val="16"/>
              </w:rPr>
              <w:sym w:font="Symbol" w:char="F0B0"/>
            </w:r>
            <w:r w:rsidRPr="00B96F48">
              <w:rPr>
                <w:b/>
                <w:i/>
                <w:sz w:val="16"/>
              </w:rPr>
              <w:t>С</w:t>
            </w:r>
          </w:p>
        </w:tc>
        <w:tc>
          <w:tcPr>
            <w:tcW w:w="932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20-40</w:t>
            </w:r>
          </w:p>
        </w:tc>
      </w:tr>
      <w:tr w:rsidR="002C1093" w:rsidRPr="00B96F48" w:rsidTr="006A0B48">
        <w:trPr>
          <w:jc w:val="center"/>
        </w:trPr>
        <w:tc>
          <w:tcPr>
            <w:tcW w:w="2741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Объем котла, м</w:t>
            </w:r>
            <w:r w:rsidRPr="00B96F48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033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65,3</w:t>
            </w:r>
          </w:p>
        </w:tc>
        <w:tc>
          <w:tcPr>
            <w:tcW w:w="327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208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156</w:t>
            </w:r>
          </w:p>
        </w:tc>
        <w:tc>
          <w:tcPr>
            <w:tcW w:w="340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932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B96F48" w:rsidTr="006A0B48">
        <w:trPr>
          <w:jc w:val="center"/>
        </w:trPr>
        <w:tc>
          <w:tcPr>
            <w:tcW w:w="2741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033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08" w:type="dxa"/>
          </w:tcPr>
          <w:p w:rsidR="002C1093" w:rsidRPr="00B96F48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верхний пере-</w:t>
            </w:r>
          </w:p>
        </w:tc>
        <w:tc>
          <w:tcPr>
            <w:tcW w:w="340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932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2</w:t>
            </w:r>
          </w:p>
        </w:tc>
      </w:tr>
      <w:tr w:rsidR="002C1093" w:rsidRPr="00B96F48" w:rsidTr="006A0B48">
        <w:trPr>
          <w:jc w:val="center"/>
        </w:trPr>
        <w:tc>
          <w:tcPr>
            <w:tcW w:w="2741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33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1-Т</w:t>
            </w:r>
          </w:p>
        </w:tc>
        <w:tc>
          <w:tcPr>
            <w:tcW w:w="327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08" w:type="dxa"/>
          </w:tcPr>
          <w:p w:rsidR="002C1093" w:rsidRPr="00B96F48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давливанием</w:t>
            </w:r>
          </w:p>
        </w:tc>
        <w:tc>
          <w:tcPr>
            <w:tcW w:w="340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932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1</w:t>
            </w:r>
          </w:p>
        </w:tc>
      </w:tr>
      <w:tr w:rsidR="002C1093" w:rsidRPr="00B96F48" w:rsidTr="006A0B48">
        <w:trPr>
          <w:jc w:val="center"/>
        </w:trPr>
        <w:tc>
          <w:tcPr>
            <w:tcW w:w="2741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033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7800</w:t>
            </w:r>
          </w:p>
        </w:tc>
        <w:tc>
          <w:tcPr>
            <w:tcW w:w="327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208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1</w:t>
            </w:r>
          </w:p>
        </w:tc>
        <w:tc>
          <w:tcPr>
            <w:tcW w:w="340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932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1995</w:t>
            </w:r>
          </w:p>
        </w:tc>
      </w:tr>
      <w:tr w:rsidR="002C1093" w:rsidRPr="00B96F48" w:rsidTr="006A0B48">
        <w:trPr>
          <w:jc w:val="center"/>
        </w:trPr>
        <w:tc>
          <w:tcPr>
            <w:tcW w:w="2741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033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2C1093" w:rsidRPr="00B96F48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1208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есть</w:t>
            </w:r>
          </w:p>
        </w:tc>
        <w:tc>
          <w:tcPr>
            <w:tcW w:w="340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932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1997</w:t>
            </w:r>
          </w:p>
        </w:tc>
      </w:tr>
      <w:tr w:rsidR="002C1093" w:rsidRPr="00B96F48" w:rsidTr="006A0B48">
        <w:trPr>
          <w:jc w:val="center"/>
        </w:trPr>
        <w:tc>
          <w:tcPr>
            <w:tcW w:w="2741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2033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Теплоноситель</w:t>
            </w:r>
          </w:p>
        </w:tc>
        <w:tc>
          <w:tcPr>
            <w:tcW w:w="1208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горячая вода</w:t>
            </w:r>
          </w:p>
        </w:tc>
        <w:tc>
          <w:tcPr>
            <w:tcW w:w="3409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932" w:type="dxa"/>
          </w:tcPr>
          <w:p w:rsidR="002C1093" w:rsidRPr="00B96F48" w:rsidRDefault="002C1093" w:rsidP="00CE01C2">
            <w:pPr>
              <w:rPr>
                <w:b/>
                <w:i/>
                <w:sz w:val="16"/>
              </w:rPr>
            </w:pPr>
            <w:r w:rsidRPr="00B96F48">
              <w:rPr>
                <w:b/>
                <w:i/>
                <w:sz w:val="16"/>
              </w:rPr>
              <w:t>есть</w:t>
            </w:r>
          </w:p>
        </w:tc>
      </w:tr>
    </w:tbl>
    <w:p w:rsidR="000625C2" w:rsidRDefault="000625C2" w:rsidP="001564EB">
      <w:pPr>
        <w:jc w:val="center"/>
        <w:rPr>
          <w:b/>
          <w:i/>
          <w:sz w:val="32"/>
        </w:rPr>
      </w:pPr>
    </w:p>
    <w:p w:rsidR="001564EB" w:rsidRPr="00C43DAD" w:rsidRDefault="000625C2" w:rsidP="001564EB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1564EB">
        <w:rPr>
          <w:b/>
          <w:i/>
          <w:sz w:val="32"/>
        </w:rPr>
        <w:lastRenderedPageBreak/>
        <w:t>Вагон-</w:t>
      </w:r>
      <w:r w:rsidR="001564EB" w:rsidRPr="00C43DAD">
        <w:rPr>
          <w:b/>
          <w:i/>
          <w:sz w:val="32"/>
        </w:rPr>
        <w:t>цистерна</w:t>
      </w:r>
      <w:r w:rsidR="001564EB">
        <w:rPr>
          <w:b/>
          <w:i/>
          <w:sz w:val="32"/>
        </w:rPr>
        <w:t xml:space="preserve"> для</w:t>
      </w:r>
      <w:r w:rsidR="001564EB" w:rsidRPr="00C43DAD">
        <w:rPr>
          <w:b/>
          <w:i/>
          <w:sz w:val="32"/>
        </w:rPr>
        <w:t xml:space="preserve"> </w:t>
      </w:r>
      <w:r w:rsidR="001564EB">
        <w:rPr>
          <w:b/>
          <w:i/>
          <w:sz w:val="32"/>
        </w:rPr>
        <w:t>пропана, бутана и их смесей</w:t>
      </w:r>
      <w:r w:rsidR="001564EB" w:rsidRPr="00C43DAD">
        <w:rPr>
          <w:b/>
          <w:i/>
          <w:sz w:val="32"/>
        </w:rPr>
        <w:t>, модел</w:t>
      </w:r>
      <w:r w:rsidR="001564EB">
        <w:rPr>
          <w:b/>
          <w:i/>
          <w:sz w:val="32"/>
        </w:rPr>
        <w:t>ь</w:t>
      </w:r>
      <w:r w:rsidR="001564EB" w:rsidRPr="00C43DAD">
        <w:rPr>
          <w:b/>
          <w:i/>
          <w:sz w:val="32"/>
        </w:rPr>
        <w:t xml:space="preserve"> 15-</w:t>
      </w:r>
      <w:r w:rsidR="001564EB">
        <w:rPr>
          <w:b/>
          <w:i/>
          <w:sz w:val="32"/>
        </w:rPr>
        <w:t>9503 АВП</w:t>
      </w:r>
    </w:p>
    <w:p w:rsidR="001564EB" w:rsidRDefault="001564EB" w:rsidP="001564EB"/>
    <w:p w:rsidR="001564EB" w:rsidRPr="00497561" w:rsidRDefault="00E47A18" w:rsidP="001564EB">
      <w:r>
        <w:rPr>
          <w:noProof/>
        </w:rPr>
        <w:drawing>
          <wp:inline distT="0" distB="0" distL="0" distR="0" wp14:anchorId="573DD049" wp14:editId="796C5F4D">
            <wp:extent cx="8642350" cy="2889014"/>
            <wp:effectExtent l="19050" t="0" r="6350" b="0"/>
            <wp:docPr id="294" name="Рисунок 294" descr="15-9503 АВ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15-9503 АВП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2350" cy="2889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4EB" w:rsidRPr="00BE5F0E" w:rsidRDefault="001564EB" w:rsidP="001564EB">
      <w:pPr>
        <w:jc w:val="center"/>
        <w:rPr>
          <w:b/>
          <w:i/>
          <w:sz w:val="10"/>
          <w:szCs w:val="10"/>
        </w:rPr>
      </w:pPr>
    </w:p>
    <w:p w:rsidR="001564EB" w:rsidRPr="00C43DAD" w:rsidRDefault="001564EB" w:rsidP="001564EB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пропана, бутана и их смесей</w:t>
      </w:r>
    </w:p>
    <w:p w:rsidR="001564EB" w:rsidRPr="00497561" w:rsidRDefault="001564EB" w:rsidP="001564EB">
      <w:pPr>
        <w:jc w:val="center"/>
        <w:rPr>
          <w:b/>
          <w:i/>
          <w:sz w:val="16"/>
          <w:szCs w:val="16"/>
        </w:rPr>
      </w:pPr>
    </w:p>
    <w:tbl>
      <w:tblPr>
        <w:tblW w:w="14551" w:type="dxa"/>
        <w:jc w:val="center"/>
        <w:tblInd w:w="-279" w:type="dxa"/>
        <w:tblLayout w:type="fixed"/>
        <w:tblLook w:val="0000" w:firstRow="0" w:lastRow="0" w:firstColumn="0" w:lastColumn="0" w:noHBand="0" w:noVBand="0"/>
      </w:tblPr>
      <w:tblGrid>
        <w:gridCol w:w="3098"/>
        <w:gridCol w:w="2336"/>
        <w:gridCol w:w="3250"/>
        <w:gridCol w:w="1073"/>
        <w:gridCol w:w="3402"/>
        <w:gridCol w:w="1392"/>
      </w:tblGrid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36" w:type="dxa"/>
          </w:tcPr>
          <w:p w:rsidR="001564EB" w:rsidRPr="00906531" w:rsidRDefault="001564EB" w:rsidP="00EC122D">
            <w:pPr>
              <w:jc w:val="both"/>
              <w:rPr>
                <w:b/>
                <w:i/>
                <w:sz w:val="16"/>
              </w:rPr>
            </w:pPr>
            <w:r w:rsidRPr="00906531">
              <w:rPr>
                <w:b/>
                <w:i/>
                <w:sz w:val="16"/>
                <w:lang w:val="en-US"/>
              </w:rPr>
              <w:t>9</w:t>
            </w:r>
            <w:r w:rsidRPr="00906531">
              <w:rPr>
                <w:b/>
                <w:i/>
                <w:sz w:val="16"/>
              </w:rPr>
              <w:t>503.00.000-1 АВП</w:t>
            </w:r>
          </w:p>
        </w:tc>
        <w:tc>
          <w:tcPr>
            <w:tcW w:w="3250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073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секций котла</w:t>
            </w:r>
          </w:p>
        </w:tc>
        <w:tc>
          <w:tcPr>
            <w:tcW w:w="139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2336" w:type="dxa"/>
          </w:tcPr>
          <w:p w:rsidR="001564EB" w:rsidRPr="00906531" w:rsidRDefault="001564EB" w:rsidP="00EC122D">
            <w:pPr>
              <w:jc w:val="both"/>
              <w:rPr>
                <w:b/>
                <w:i/>
                <w:sz w:val="16"/>
              </w:rPr>
            </w:pPr>
            <w:r w:rsidRPr="00906531">
              <w:rPr>
                <w:b/>
                <w:i/>
                <w:sz w:val="16"/>
              </w:rPr>
              <w:t>ТУ У 29.5-13504966-512-2001</w:t>
            </w:r>
          </w:p>
        </w:tc>
        <w:tc>
          <w:tcPr>
            <w:tcW w:w="3250" w:type="dxa"/>
          </w:tcPr>
          <w:p w:rsidR="001564EB" w:rsidRPr="000A6536" w:rsidRDefault="001564EB" w:rsidP="00EC122D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073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15280</w:t>
            </w: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Наличие </w:t>
            </w:r>
            <w:r>
              <w:rPr>
                <w:b/>
                <w:i/>
                <w:sz w:val="14"/>
              </w:rPr>
              <w:t>парообогревательной рубашки</w:t>
            </w:r>
          </w:p>
        </w:tc>
        <w:tc>
          <w:tcPr>
            <w:tcW w:w="139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36" w:type="dxa"/>
          </w:tcPr>
          <w:p w:rsidR="001564EB" w:rsidRPr="00906531" w:rsidRDefault="001564EB" w:rsidP="00EC122D">
            <w:pPr>
              <w:jc w:val="both"/>
              <w:rPr>
                <w:b/>
                <w:i/>
                <w:sz w:val="16"/>
              </w:rPr>
            </w:pPr>
            <w:r w:rsidRPr="00906531">
              <w:rPr>
                <w:b/>
                <w:i/>
                <w:sz w:val="16"/>
              </w:rPr>
              <w:t>15-9503 АВП</w:t>
            </w:r>
          </w:p>
        </w:tc>
        <w:tc>
          <w:tcPr>
            <w:tcW w:w="3250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073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14060</w:t>
            </w: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39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336" w:type="dxa"/>
          </w:tcPr>
          <w:p w:rsidR="001564EB" w:rsidRPr="00906531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50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73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3254</w:t>
            </w: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39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2336" w:type="dxa"/>
          </w:tcPr>
          <w:p w:rsidR="001564EB" w:rsidRPr="00906531" w:rsidRDefault="001564EB" w:rsidP="00EC122D">
            <w:pPr>
              <w:jc w:val="both"/>
              <w:rPr>
                <w:b/>
                <w:i/>
                <w:sz w:val="16"/>
              </w:rPr>
            </w:pPr>
            <w:r w:rsidRPr="00906531">
              <w:rPr>
                <w:b/>
                <w:i/>
                <w:sz w:val="16"/>
              </w:rPr>
              <w:t>762</w:t>
            </w:r>
          </w:p>
        </w:tc>
        <w:tc>
          <w:tcPr>
            <w:tcW w:w="3250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73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клапана</w:t>
            </w:r>
          </w:p>
        </w:tc>
        <w:tc>
          <w:tcPr>
            <w:tcW w:w="1392" w:type="dxa"/>
          </w:tcPr>
          <w:p w:rsidR="001564EB" w:rsidRPr="000A6536" w:rsidRDefault="001564EB" w:rsidP="00EC122D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36" w:type="dxa"/>
          </w:tcPr>
          <w:p w:rsidR="001564EB" w:rsidRPr="000A6536" w:rsidRDefault="001564EB" w:rsidP="00EC122D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50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рельсов максимальная, мм</w:t>
            </w:r>
          </w:p>
        </w:tc>
        <w:tc>
          <w:tcPr>
            <w:tcW w:w="1073" w:type="dxa"/>
          </w:tcPr>
          <w:p w:rsidR="001564EB" w:rsidRPr="00D50F04" w:rsidRDefault="001564EB" w:rsidP="00EC122D">
            <w:pPr>
              <w:rPr>
                <w:b/>
                <w:i/>
                <w:sz w:val="16"/>
              </w:rPr>
            </w:pPr>
            <w:r w:rsidRPr="00D50F04">
              <w:rPr>
                <w:b/>
                <w:i/>
                <w:sz w:val="16"/>
              </w:rPr>
              <w:t>5092</w:t>
            </w: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39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2336" w:type="dxa"/>
          </w:tcPr>
          <w:p w:rsidR="001564EB" w:rsidRPr="000A6536" w:rsidRDefault="001564EB" w:rsidP="00EC122D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«Азовобщемаш»</w:t>
            </w:r>
          </w:p>
        </w:tc>
        <w:tc>
          <w:tcPr>
            <w:tcW w:w="3250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73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</w:t>
            </w:r>
          </w:p>
        </w:tc>
        <w:tc>
          <w:tcPr>
            <w:tcW w:w="139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36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51,3</w:t>
            </w:r>
          </w:p>
        </w:tc>
        <w:tc>
          <w:tcPr>
            <w:tcW w:w="3250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</w:t>
            </w:r>
            <w:r w:rsidRPr="000A6536">
              <w:rPr>
                <w:b/>
                <w:i/>
                <w:sz w:val="16"/>
              </w:rPr>
              <w:t>ележки</w:t>
            </w:r>
          </w:p>
        </w:tc>
        <w:tc>
          <w:tcPr>
            <w:tcW w:w="1073" w:type="dxa"/>
          </w:tcPr>
          <w:p w:rsidR="001564EB" w:rsidRPr="009165AC" w:rsidRDefault="001564EB" w:rsidP="00EC122D">
            <w:pPr>
              <w:rPr>
                <w:b/>
                <w:i/>
                <w:sz w:val="16"/>
              </w:rPr>
            </w:pPr>
            <w:r w:rsidRPr="009165AC">
              <w:rPr>
                <w:b/>
                <w:i/>
                <w:sz w:val="16"/>
              </w:rPr>
              <w:t>Тип 2 ГОСТ 9246</w:t>
            </w: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392" w:type="dxa"/>
          </w:tcPr>
          <w:p w:rsidR="001564EB" w:rsidRPr="000A6536" w:rsidRDefault="001564EB" w:rsidP="00EC122D">
            <w:pPr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верхний пере- давливанием</w:t>
            </w: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9C1BA8" w:rsidP="00EC122D">
            <w:pPr>
              <w:rPr>
                <w:b/>
                <w:i/>
                <w:sz w:val="16"/>
              </w:rPr>
            </w:pPr>
            <w:r w:rsidRPr="009C1BA8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36" w:type="dxa"/>
          </w:tcPr>
          <w:p w:rsidR="001564EB" w:rsidRPr="000A6536" w:rsidRDefault="009C1BA8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40,4/</w:t>
            </w:r>
            <w:r w:rsidR="001564EB">
              <w:rPr>
                <w:b/>
                <w:i/>
                <w:sz w:val="16"/>
              </w:rPr>
              <w:t>42,6</w:t>
            </w:r>
          </w:p>
        </w:tc>
        <w:tc>
          <w:tcPr>
            <w:tcW w:w="3250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73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39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Нагрузка:</w:t>
            </w:r>
          </w:p>
        </w:tc>
        <w:tc>
          <w:tcPr>
            <w:tcW w:w="2336" w:type="dxa"/>
          </w:tcPr>
          <w:p w:rsidR="001564EB" w:rsidRPr="000A6536" w:rsidRDefault="001564EB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250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73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есть</w:t>
            </w: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39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2</w:t>
            </w: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статическая </w:t>
            </w:r>
            <w:r>
              <w:rPr>
                <w:b/>
                <w:i/>
                <w:sz w:val="16"/>
              </w:rPr>
              <w:t>нагрузка</w:t>
            </w:r>
            <w:r w:rsidRPr="000A6536">
              <w:rPr>
                <w:b/>
                <w:i/>
                <w:sz w:val="16"/>
              </w:rPr>
              <w:t>, кН(тс)</w:t>
            </w:r>
          </w:p>
        </w:tc>
        <w:tc>
          <w:tcPr>
            <w:tcW w:w="2336" w:type="dxa"/>
          </w:tcPr>
          <w:p w:rsidR="001564EB" w:rsidRPr="000A6536" w:rsidRDefault="001564EB" w:rsidP="00EC122D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234,8 (23,48)</w:t>
            </w:r>
          </w:p>
        </w:tc>
        <w:tc>
          <w:tcPr>
            <w:tcW w:w="3250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4E36A8"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073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39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336" w:type="dxa"/>
          </w:tcPr>
          <w:p w:rsidR="001564EB" w:rsidRPr="001C68C4" w:rsidRDefault="001564EB" w:rsidP="00EC122D">
            <w:pPr>
              <w:jc w:val="both"/>
              <w:rPr>
                <w:b/>
                <w:i/>
                <w:sz w:val="16"/>
              </w:rPr>
            </w:pPr>
            <w:r w:rsidRPr="001C68C4">
              <w:rPr>
                <w:b/>
                <w:i/>
                <w:sz w:val="16"/>
              </w:rPr>
              <w:t>61,5 (6,15)</w:t>
            </w:r>
          </w:p>
        </w:tc>
        <w:tc>
          <w:tcPr>
            <w:tcW w:w="3250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73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39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2001</w:t>
            </w: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336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250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73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14060</w:t>
            </w: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39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-</w:t>
            </w: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ind w:right="-139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полный</w:t>
            </w:r>
          </w:p>
        </w:tc>
        <w:tc>
          <w:tcPr>
            <w:tcW w:w="2336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95</w:t>
            </w:r>
            <w:r w:rsidRPr="000A6536">
              <w:rPr>
                <w:b/>
                <w:i/>
                <w:sz w:val="16"/>
              </w:rPr>
              <w:t>,</w:t>
            </w:r>
            <w:r>
              <w:rPr>
                <w:b/>
                <w:i/>
                <w:sz w:val="16"/>
              </w:rPr>
              <w:t>5</w:t>
            </w:r>
          </w:p>
        </w:tc>
        <w:tc>
          <w:tcPr>
            <w:tcW w:w="3250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73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39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нет</w:t>
            </w: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</w:t>
            </w:r>
            <w:r>
              <w:rPr>
                <w:b/>
                <w:i/>
                <w:sz w:val="16"/>
              </w:rPr>
              <w:t>полезный</w:t>
            </w:r>
          </w:p>
        </w:tc>
        <w:tc>
          <w:tcPr>
            <w:tcW w:w="2336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81,2</w:t>
            </w:r>
          </w:p>
        </w:tc>
        <w:tc>
          <w:tcPr>
            <w:tcW w:w="3250" w:type="dxa"/>
          </w:tcPr>
          <w:p w:rsidR="001564EB" w:rsidRPr="00B57FE7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Рабочее давление в котле МПа(кг/см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073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1,82 (18,2)</w:t>
            </w: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39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</w:t>
            </w:r>
            <w:r>
              <w:rPr>
                <w:b/>
                <w:i/>
                <w:sz w:val="16"/>
              </w:rPr>
              <w:t xml:space="preserve"> м/с (</w:t>
            </w:r>
            <w:r w:rsidRPr="000A6536">
              <w:rPr>
                <w:b/>
                <w:i/>
                <w:sz w:val="16"/>
              </w:rPr>
              <w:t xml:space="preserve"> км/ч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2336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33.3 (</w:t>
            </w:r>
            <w:r w:rsidRPr="000A6536">
              <w:rPr>
                <w:b/>
                <w:i/>
                <w:sz w:val="16"/>
              </w:rPr>
              <w:t>120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3250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Пробное давление в котле при</w:t>
            </w:r>
          </w:p>
        </w:tc>
        <w:tc>
          <w:tcPr>
            <w:tcW w:w="1073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39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36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1-Т</w:t>
            </w:r>
          </w:p>
        </w:tc>
        <w:tc>
          <w:tcPr>
            <w:tcW w:w="3250" w:type="dxa"/>
          </w:tcPr>
          <w:p w:rsidR="001564EB" w:rsidRPr="00B57FE7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гидравлическом испытании, МПа (кг\см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073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2,3 (23,0)</w:t>
            </w: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39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  <w:tr w:rsidR="001564EB" w:rsidTr="00EC122D">
        <w:trPr>
          <w:jc w:val="center"/>
        </w:trPr>
        <w:tc>
          <w:tcPr>
            <w:tcW w:w="3098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36" w:type="dxa"/>
          </w:tcPr>
          <w:p w:rsidR="001564EB" w:rsidRPr="000A6536" w:rsidRDefault="001564EB" w:rsidP="00EC122D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11060</w:t>
            </w:r>
          </w:p>
        </w:tc>
        <w:tc>
          <w:tcPr>
            <w:tcW w:w="3250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073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392" w:type="dxa"/>
          </w:tcPr>
          <w:p w:rsidR="001564EB" w:rsidRPr="000A6536" w:rsidRDefault="001564EB" w:rsidP="00EC122D">
            <w:pPr>
              <w:rPr>
                <w:b/>
                <w:i/>
                <w:sz w:val="16"/>
              </w:rPr>
            </w:pPr>
          </w:p>
        </w:tc>
      </w:tr>
    </w:tbl>
    <w:p w:rsidR="008563D1" w:rsidRDefault="000625C2" w:rsidP="008563D1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8563D1" w:rsidRPr="004C3149">
        <w:rPr>
          <w:b/>
          <w:i/>
          <w:sz w:val="32"/>
        </w:rPr>
        <w:lastRenderedPageBreak/>
        <w:t xml:space="preserve">4-осная цистерна для </w:t>
      </w:r>
      <w:r w:rsidR="008563D1">
        <w:rPr>
          <w:b/>
          <w:i/>
          <w:sz w:val="32"/>
        </w:rPr>
        <w:t>нефтепродуктов</w:t>
      </w:r>
      <w:r w:rsidR="008563D1" w:rsidRPr="004C3149">
        <w:rPr>
          <w:b/>
          <w:i/>
          <w:sz w:val="32"/>
        </w:rPr>
        <w:t>, модели 15-</w:t>
      </w:r>
      <w:r w:rsidR="008563D1">
        <w:rPr>
          <w:b/>
          <w:i/>
          <w:sz w:val="32"/>
        </w:rPr>
        <w:t>9721</w:t>
      </w:r>
    </w:p>
    <w:p w:rsidR="008563D1" w:rsidRPr="00117828" w:rsidRDefault="008563D1" w:rsidP="008563D1">
      <w:pPr>
        <w:jc w:val="center"/>
        <w:rPr>
          <w:b/>
          <w:i/>
          <w:sz w:val="16"/>
          <w:szCs w:val="16"/>
        </w:rPr>
      </w:pPr>
    </w:p>
    <w:p w:rsidR="008563D1" w:rsidRDefault="00E47A18" w:rsidP="008563D1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 wp14:anchorId="4D91048F" wp14:editId="4F68B7E4">
            <wp:extent cx="9359900" cy="2286000"/>
            <wp:effectExtent l="19050" t="0" r="0" b="0"/>
            <wp:docPr id="295" name="Рисунок 295" descr="ррр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ррр1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3D1" w:rsidRDefault="008563D1" w:rsidP="008563D1"/>
    <w:p w:rsidR="008563D1" w:rsidRPr="001D6D0E" w:rsidRDefault="008563D1" w:rsidP="008563D1">
      <w:pPr>
        <w:jc w:val="center"/>
        <w:rPr>
          <w:b/>
          <w:i/>
        </w:rPr>
      </w:pPr>
      <w:r w:rsidRPr="004C3149">
        <w:rPr>
          <w:b/>
          <w:i/>
        </w:rPr>
        <w:t xml:space="preserve">Назначение: для перевозки </w:t>
      </w:r>
      <w:r>
        <w:rPr>
          <w:b/>
          <w:i/>
        </w:rPr>
        <w:t>нефтепродуктов</w:t>
      </w:r>
    </w:p>
    <w:p w:rsidR="008563D1" w:rsidRPr="004C3149" w:rsidRDefault="008563D1" w:rsidP="008563D1">
      <w:pPr>
        <w:jc w:val="center"/>
        <w:rPr>
          <w:b/>
          <w:i/>
        </w:rPr>
      </w:pPr>
    </w:p>
    <w:tbl>
      <w:tblPr>
        <w:tblW w:w="13753" w:type="dxa"/>
        <w:jc w:val="center"/>
        <w:tblLayout w:type="fixed"/>
        <w:tblLook w:val="0000" w:firstRow="0" w:lastRow="0" w:firstColumn="0" w:lastColumn="0" w:noHBand="0" w:noVBand="0"/>
      </w:tblPr>
      <w:tblGrid>
        <w:gridCol w:w="2978"/>
        <w:gridCol w:w="2256"/>
        <w:gridCol w:w="3118"/>
        <w:gridCol w:w="993"/>
        <w:gridCol w:w="3326"/>
        <w:gridCol w:w="1082"/>
      </w:tblGrid>
      <w:tr w:rsidR="008563D1" w:rsidTr="009C1BA8">
        <w:trPr>
          <w:jc w:val="center"/>
        </w:trPr>
        <w:tc>
          <w:tcPr>
            <w:tcW w:w="297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56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9721</w:t>
            </w:r>
            <w:r w:rsidRPr="000A6536">
              <w:rPr>
                <w:b/>
                <w:i/>
                <w:sz w:val="16"/>
              </w:rPr>
              <w:t>.00.000</w:t>
            </w:r>
          </w:p>
        </w:tc>
        <w:tc>
          <w:tcPr>
            <w:tcW w:w="311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наружных</w:t>
            </w:r>
          </w:p>
        </w:tc>
        <w:tc>
          <w:tcPr>
            <w:tcW w:w="993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  <w:tc>
          <w:tcPr>
            <w:tcW w:w="3326" w:type="dxa"/>
          </w:tcPr>
          <w:p w:rsidR="008563D1" w:rsidRPr="009C1BA8" w:rsidRDefault="008563D1" w:rsidP="00C6606B">
            <w:pPr>
              <w:spacing w:line="288" w:lineRule="auto"/>
              <w:rPr>
                <w:b/>
                <w:i/>
                <w:spacing w:val="-20"/>
                <w:sz w:val="16"/>
              </w:rPr>
            </w:pPr>
            <w:r w:rsidRPr="00466AEE">
              <w:rPr>
                <w:b/>
                <w:i/>
                <w:spacing w:val="-20"/>
                <w:sz w:val="16"/>
              </w:rPr>
              <w:t>ировке предохранительного клапана МПа(кгс/см</w:t>
            </w:r>
            <w:r w:rsidR="009C1BA8">
              <w:rPr>
                <w:b/>
                <w:i/>
                <w:spacing w:val="-20"/>
                <w:sz w:val="16"/>
              </w:rPr>
              <w:t xml:space="preserve"> </w:t>
            </w:r>
            <w:r w:rsidRPr="00466AEE">
              <w:rPr>
                <w:b/>
                <w:i/>
                <w:spacing w:val="-20"/>
                <w:sz w:val="16"/>
                <w:vertAlign w:val="superscript"/>
              </w:rPr>
              <w:t>2</w:t>
            </w:r>
            <w:r w:rsidR="009C1BA8">
              <w:rPr>
                <w:b/>
                <w:i/>
                <w:spacing w:val="-20"/>
                <w:sz w:val="16"/>
              </w:rPr>
              <w:t>)</w:t>
            </w:r>
          </w:p>
        </w:tc>
        <w:tc>
          <w:tcPr>
            <w:tcW w:w="1082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0,15(1,5)</w:t>
            </w:r>
          </w:p>
        </w:tc>
      </w:tr>
      <w:tr w:rsidR="008563D1" w:rsidTr="009C1BA8">
        <w:trPr>
          <w:jc w:val="center"/>
        </w:trPr>
        <w:tc>
          <w:tcPr>
            <w:tcW w:w="297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2256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ТУ </w:t>
            </w:r>
            <w:r>
              <w:rPr>
                <w:b/>
                <w:i/>
                <w:sz w:val="16"/>
              </w:rPr>
              <w:t xml:space="preserve"> 3182-014-04868285-00</w:t>
            </w:r>
          </w:p>
        </w:tc>
        <w:tc>
          <w:tcPr>
            <w:tcW w:w="311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внутренних</w:t>
            </w:r>
          </w:p>
        </w:tc>
        <w:tc>
          <w:tcPr>
            <w:tcW w:w="993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326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Внешнее избыточное давление по регул-</w:t>
            </w:r>
          </w:p>
        </w:tc>
        <w:tc>
          <w:tcPr>
            <w:tcW w:w="1082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</w:p>
        </w:tc>
      </w:tr>
      <w:tr w:rsidR="008563D1" w:rsidTr="009C1BA8">
        <w:trPr>
          <w:jc w:val="center"/>
        </w:trPr>
        <w:tc>
          <w:tcPr>
            <w:tcW w:w="297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</w:t>
            </w:r>
            <w:r w:rsidRPr="000A6536">
              <w:rPr>
                <w:b/>
                <w:i/>
                <w:sz w:val="16"/>
              </w:rPr>
              <w:t xml:space="preserve"> вагона</w:t>
            </w:r>
          </w:p>
        </w:tc>
        <w:tc>
          <w:tcPr>
            <w:tcW w:w="2256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15-9721</w:t>
            </w:r>
          </w:p>
        </w:tc>
        <w:tc>
          <w:tcPr>
            <w:tcW w:w="311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3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326" w:type="dxa"/>
          </w:tcPr>
          <w:p w:rsidR="008563D1" w:rsidRPr="00466AEE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ировке впускного клапана,</w:t>
            </w:r>
            <w:r w:rsidR="009C1BA8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МПа(кгс</w:t>
            </w:r>
            <w:r w:rsidRPr="00466AEE">
              <w:rPr>
                <w:b/>
                <w:i/>
                <w:sz w:val="16"/>
              </w:rPr>
              <w:t>/</w:t>
            </w:r>
            <w:r>
              <w:rPr>
                <w:b/>
                <w:i/>
                <w:sz w:val="16"/>
              </w:rPr>
              <w:t>см</w:t>
            </w:r>
            <w:r w:rsidRPr="00466AEE"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082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0,015(0,15)</w:t>
            </w:r>
          </w:p>
        </w:tc>
      </w:tr>
      <w:tr w:rsidR="008563D1" w:rsidTr="009C1BA8">
        <w:trPr>
          <w:jc w:val="center"/>
        </w:trPr>
        <w:tc>
          <w:tcPr>
            <w:tcW w:w="297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56" w:type="dxa"/>
          </w:tcPr>
          <w:p w:rsidR="008563D1" w:rsidRPr="000A6536" w:rsidRDefault="008563D1" w:rsidP="00C6606B">
            <w:pPr>
              <w:spacing w:line="288" w:lineRule="auto"/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ДП «АМЗ»</w:t>
            </w:r>
          </w:p>
        </w:tc>
        <w:tc>
          <w:tcPr>
            <w:tcW w:w="311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993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3326" w:type="dxa"/>
          </w:tcPr>
          <w:p w:rsidR="008563D1" w:rsidRPr="000A6536" w:rsidRDefault="008563D1" w:rsidP="00C6606B">
            <w:pPr>
              <w:spacing w:line="288" w:lineRule="auto"/>
              <w:ind w:right="-108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Пробное давление в котле при </w:t>
            </w:r>
          </w:p>
        </w:tc>
        <w:tc>
          <w:tcPr>
            <w:tcW w:w="1082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</w:p>
        </w:tc>
      </w:tr>
      <w:tr w:rsidR="008563D1" w:rsidTr="009C1BA8">
        <w:trPr>
          <w:jc w:val="center"/>
        </w:trPr>
        <w:tc>
          <w:tcPr>
            <w:tcW w:w="297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56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66,0</w:t>
            </w:r>
          </w:p>
        </w:tc>
        <w:tc>
          <w:tcPr>
            <w:tcW w:w="311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993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12020</w:t>
            </w:r>
          </w:p>
        </w:tc>
        <w:tc>
          <w:tcPr>
            <w:tcW w:w="3326" w:type="dxa"/>
          </w:tcPr>
          <w:p w:rsidR="008563D1" w:rsidRPr="00466AEE" w:rsidRDefault="008563D1" w:rsidP="00C6606B">
            <w:pPr>
              <w:spacing w:line="288" w:lineRule="auto"/>
              <w:rPr>
                <w:b/>
                <w:i/>
                <w:spacing w:val="-20"/>
                <w:sz w:val="16"/>
              </w:rPr>
            </w:pPr>
            <w:r>
              <w:rPr>
                <w:b/>
                <w:i/>
                <w:spacing w:val="-20"/>
                <w:sz w:val="16"/>
              </w:rPr>
              <w:t>г</w:t>
            </w:r>
            <w:r w:rsidRPr="00466AEE">
              <w:rPr>
                <w:b/>
                <w:i/>
                <w:spacing w:val="-20"/>
                <w:sz w:val="16"/>
              </w:rPr>
              <w:t>идравлическом испытании, МПа(кгс/см</w:t>
            </w:r>
            <w:r w:rsidRPr="00466AEE">
              <w:rPr>
                <w:b/>
                <w:i/>
                <w:spacing w:val="-20"/>
                <w:sz w:val="16"/>
                <w:vertAlign w:val="superscript"/>
              </w:rPr>
              <w:t>2</w:t>
            </w:r>
            <w:r w:rsidRPr="00466AEE">
              <w:rPr>
                <w:b/>
                <w:i/>
                <w:spacing w:val="-20"/>
                <w:sz w:val="16"/>
              </w:rPr>
              <w:t>)</w:t>
            </w:r>
          </w:p>
        </w:tc>
        <w:tc>
          <w:tcPr>
            <w:tcW w:w="1082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0,52(5,2)</w:t>
            </w:r>
          </w:p>
        </w:tc>
      </w:tr>
      <w:tr w:rsidR="008563D1" w:rsidTr="009C1BA8">
        <w:trPr>
          <w:jc w:val="center"/>
        </w:trPr>
        <w:tc>
          <w:tcPr>
            <w:tcW w:w="2978" w:type="dxa"/>
          </w:tcPr>
          <w:p w:rsidR="008563D1" w:rsidRPr="000A6536" w:rsidRDefault="009C1BA8" w:rsidP="00C6606B">
            <w:pPr>
              <w:spacing w:line="288" w:lineRule="auto"/>
              <w:rPr>
                <w:b/>
                <w:i/>
                <w:sz w:val="16"/>
              </w:rPr>
            </w:pPr>
            <w:r w:rsidRPr="009C1BA8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256" w:type="dxa"/>
          </w:tcPr>
          <w:p w:rsidR="008563D1" w:rsidRPr="000A6536" w:rsidRDefault="009C1BA8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26,4/28,0</w:t>
            </w:r>
          </w:p>
        </w:tc>
        <w:tc>
          <w:tcPr>
            <w:tcW w:w="311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93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10800</w:t>
            </w:r>
          </w:p>
        </w:tc>
        <w:tc>
          <w:tcPr>
            <w:tcW w:w="3326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Пробное давление в котле при испыта-</w:t>
            </w:r>
          </w:p>
        </w:tc>
        <w:tc>
          <w:tcPr>
            <w:tcW w:w="1082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</w:p>
        </w:tc>
      </w:tr>
      <w:tr w:rsidR="008563D1" w:rsidTr="009C1BA8">
        <w:trPr>
          <w:jc w:val="center"/>
        </w:trPr>
        <w:tc>
          <w:tcPr>
            <w:tcW w:w="297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Расчетная статическая нагрузка </w:t>
            </w:r>
          </w:p>
        </w:tc>
        <w:tc>
          <w:tcPr>
            <w:tcW w:w="2256" w:type="dxa"/>
          </w:tcPr>
          <w:p w:rsidR="008563D1" w:rsidRPr="000A6536" w:rsidRDefault="008563D1" w:rsidP="00C6606B">
            <w:pPr>
              <w:spacing w:line="288" w:lineRule="auto"/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  котла</w:t>
            </w:r>
          </w:p>
        </w:tc>
        <w:tc>
          <w:tcPr>
            <w:tcW w:w="993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10780</w:t>
            </w:r>
          </w:p>
        </w:tc>
        <w:tc>
          <w:tcPr>
            <w:tcW w:w="3326" w:type="dxa"/>
          </w:tcPr>
          <w:p w:rsidR="008563D1" w:rsidRPr="00E40AD4" w:rsidRDefault="008563D1" w:rsidP="00C6606B">
            <w:pPr>
              <w:spacing w:line="288" w:lineRule="auto"/>
              <w:rPr>
                <w:b/>
                <w:i/>
                <w:spacing w:val="-20"/>
                <w:sz w:val="16"/>
              </w:rPr>
            </w:pPr>
            <w:r w:rsidRPr="00E40AD4">
              <w:rPr>
                <w:b/>
                <w:i/>
                <w:spacing w:val="-20"/>
                <w:sz w:val="16"/>
              </w:rPr>
              <w:t>нии крышки люка на плотность,</w:t>
            </w:r>
            <w:r w:rsidR="009C1BA8">
              <w:rPr>
                <w:b/>
                <w:i/>
                <w:spacing w:val="-20"/>
                <w:sz w:val="16"/>
              </w:rPr>
              <w:t xml:space="preserve"> </w:t>
            </w:r>
            <w:r w:rsidRPr="00E40AD4">
              <w:rPr>
                <w:b/>
                <w:i/>
                <w:spacing w:val="-20"/>
                <w:sz w:val="16"/>
              </w:rPr>
              <w:t>МПа (кгс/см</w:t>
            </w:r>
            <w:r w:rsidRPr="00E40AD4">
              <w:rPr>
                <w:b/>
                <w:i/>
                <w:spacing w:val="-20"/>
                <w:sz w:val="16"/>
                <w:vertAlign w:val="superscript"/>
              </w:rPr>
              <w:t>2</w:t>
            </w:r>
            <w:r w:rsidRPr="00E40AD4">
              <w:rPr>
                <w:b/>
                <w:i/>
                <w:spacing w:val="-20"/>
                <w:sz w:val="16"/>
              </w:rPr>
              <w:t>)</w:t>
            </w:r>
          </w:p>
        </w:tc>
        <w:tc>
          <w:tcPr>
            <w:tcW w:w="1082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0,25(2,5)</w:t>
            </w:r>
          </w:p>
        </w:tc>
      </w:tr>
      <w:tr w:rsidR="008563D1" w:rsidTr="009C1BA8">
        <w:trPr>
          <w:jc w:val="center"/>
        </w:trPr>
        <w:tc>
          <w:tcPr>
            <w:tcW w:w="297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от колесной пары на рельсы,</w:t>
            </w:r>
            <w:r w:rsidR="009C1BA8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кН(тс)</w:t>
            </w:r>
          </w:p>
        </w:tc>
        <w:tc>
          <w:tcPr>
            <w:tcW w:w="2256" w:type="dxa"/>
          </w:tcPr>
          <w:p w:rsidR="008563D1" w:rsidRPr="000A6536" w:rsidRDefault="008563D1" w:rsidP="00C6606B">
            <w:pPr>
              <w:spacing w:line="288" w:lineRule="auto"/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230,535 (23,5)</w:t>
            </w:r>
          </w:p>
        </w:tc>
        <w:tc>
          <w:tcPr>
            <w:tcW w:w="311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База </w:t>
            </w:r>
            <w:r>
              <w:rPr>
                <w:b/>
                <w:i/>
                <w:sz w:val="16"/>
              </w:rPr>
              <w:t>цистерны</w:t>
            </w:r>
            <w:r w:rsidRPr="000A6536">
              <w:rPr>
                <w:b/>
                <w:i/>
                <w:sz w:val="16"/>
              </w:rPr>
              <w:t>, мм</w:t>
            </w:r>
          </w:p>
        </w:tc>
        <w:tc>
          <w:tcPr>
            <w:tcW w:w="993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7800</w:t>
            </w:r>
          </w:p>
        </w:tc>
        <w:tc>
          <w:tcPr>
            <w:tcW w:w="3326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рамы, мм</w:t>
            </w:r>
          </w:p>
        </w:tc>
        <w:tc>
          <w:tcPr>
            <w:tcW w:w="1082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</w:p>
        </w:tc>
      </w:tr>
      <w:tr w:rsidR="008563D1" w:rsidTr="009C1BA8">
        <w:trPr>
          <w:jc w:val="center"/>
        </w:trPr>
        <w:tc>
          <w:tcPr>
            <w:tcW w:w="297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Диаметр котла внутренний </w:t>
            </w:r>
          </w:p>
        </w:tc>
        <w:tc>
          <w:tcPr>
            <w:tcW w:w="2256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11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Тележки,  номинальная</w:t>
            </w:r>
          </w:p>
        </w:tc>
        <w:tc>
          <w:tcPr>
            <w:tcW w:w="993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1850</w:t>
            </w:r>
          </w:p>
        </w:tc>
        <w:tc>
          <w:tcPr>
            <w:tcW w:w="3326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боковым балкам</w:t>
            </w:r>
          </w:p>
        </w:tc>
        <w:tc>
          <w:tcPr>
            <w:tcW w:w="1082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2790</w:t>
            </w:r>
          </w:p>
        </w:tc>
      </w:tr>
      <w:tr w:rsidR="008563D1" w:rsidTr="009C1BA8">
        <w:trPr>
          <w:jc w:val="center"/>
        </w:trPr>
        <w:tc>
          <w:tcPr>
            <w:tcW w:w="297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номинальный, м</w:t>
            </w:r>
          </w:p>
        </w:tc>
        <w:tc>
          <w:tcPr>
            <w:tcW w:w="2256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</w:t>
            </w:r>
            <w:r w:rsidR="009C1BA8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>мм</w:t>
            </w:r>
          </w:p>
        </w:tc>
        <w:tc>
          <w:tcPr>
            <w:tcW w:w="993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3090</w:t>
            </w:r>
          </w:p>
        </w:tc>
        <w:tc>
          <w:tcPr>
            <w:tcW w:w="3326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 шкворневым балкам</w:t>
            </w:r>
          </w:p>
        </w:tc>
        <w:tc>
          <w:tcPr>
            <w:tcW w:w="1082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2750</w:t>
            </w:r>
          </w:p>
        </w:tc>
      </w:tr>
      <w:tr w:rsidR="008563D1" w:rsidTr="009C1BA8">
        <w:trPr>
          <w:jc w:val="center"/>
        </w:trPr>
        <w:tc>
          <w:tcPr>
            <w:tcW w:w="2978" w:type="dxa"/>
          </w:tcPr>
          <w:p w:rsidR="008563D1" w:rsidRPr="00DC1E9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  <w:vertAlign w:val="superscript"/>
              </w:rPr>
              <w:t xml:space="preserve">   </w:t>
            </w:r>
            <w:r>
              <w:rPr>
                <w:b/>
                <w:i/>
                <w:sz w:val="16"/>
              </w:rPr>
              <w:t>полный</w:t>
            </w:r>
          </w:p>
        </w:tc>
        <w:tc>
          <w:tcPr>
            <w:tcW w:w="2256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73,042</w:t>
            </w:r>
          </w:p>
        </w:tc>
        <w:tc>
          <w:tcPr>
            <w:tcW w:w="311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3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3326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82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8563D1" w:rsidTr="009C1BA8">
        <w:trPr>
          <w:jc w:val="center"/>
        </w:trPr>
        <w:tc>
          <w:tcPr>
            <w:tcW w:w="297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Полезный, не более</w:t>
            </w:r>
          </w:p>
        </w:tc>
        <w:tc>
          <w:tcPr>
            <w:tcW w:w="2256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71,543</w:t>
            </w:r>
          </w:p>
        </w:tc>
        <w:tc>
          <w:tcPr>
            <w:tcW w:w="311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3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4</w:t>
            </w:r>
            <w:r>
              <w:rPr>
                <w:b/>
                <w:i/>
                <w:sz w:val="16"/>
              </w:rPr>
              <w:t>620</w:t>
            </w:r>
          </w:p>
        </w:tc>
        <w:tc>
          <w:tcPr>
            <w:tcW w:w="3326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082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8563D1" w:rsidTr="009C1BA8">
        <w:trPr>
          <w:jc w:val="center"/>
        </w:trPr>
        <w:tc>
          <w:tcPr>
            <w:tcW w:w="297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56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120</w:t>
            </w:r>
          </w:p>
        </w:tc>
        <w:tc>
          <w:tcPr>
            <w:tcW w:w="311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До оси автосцепок</w:t>
            </w:r>
          </w:p>
        </w:tc>
        <w:tc>
          <w:tcPr>
            <w:tcW w:w="993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1040-1080</w:t>
            </w:r>
          </w:p>
        </w:tc>
        <w:tc>
          <w:tcPr>
            <w:tcW w:w="3326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082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</w:p>
        </w:tc>
      </w:tr>
      <w:tr w:rsidR="008563D1" w:rsidTr="009C1BA8">
        <w:trPr>
          <w:jc w:val="center"/>
        </w:trPr>
        <w:tc>
          <w:tcPr>
            <w:tcW w:w="297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56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02-ВМ</w:t>
            </w:r>
          </w:p>
        </w:tc>
        <w:tc>
          <w:tcPr>
            <w:tcW w:w="311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Модель двухосной тележки</w:t>
            </w:r>
          </w:p>
        </w:tc>
        <w:tc>
          <w:tcPr>
            <w:tcW w:w="993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326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082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8563D1" w:rsidTr="009C1BA8">
        <w:trPr>
          <w:jc w:val="center"/>
        </w:trPr>
        <w:tc>
          <w:tcPr>
            <w:tcW w:w="297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2256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11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Тип автосцепки</w:t>
            </w:r>
          </w:p>
        </w:tc>
        <w:tc>
          <w:tcPr>
            <w:tcW w:w="993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СА-3</w:t>
            </w:r>
          </w:p>
        </w:tc>
        <w:tc>
          <w:tcPr>
            <w:tcW w:w="3326" w:type="dxa"/>
          </w:tcPr>
          <w:p w:rsidR="008563D1" w:rsidRPr="00E40AD4" w:rsidRDefault="008563D1" w:rsidP="00C6606B">
            <w:pPr>
              <w:spacing w:line="288" w:lineRule="auto"/>
              <w:rPr>
                <w:b/>
                <w:i/>
                <w:spacing w:val="-20"/>
                <w:sz w:val="16"/>
              </w:rPr>
            </w:pPr>
            <w:r w:rsidRPr="00E40AD4">
              <w:rPr>
                <w:b/>
                <w:i/>
                <w:spacing w:val="-20"/>
                <w:sz w:val="16"/>
              </w:rPr>
              <w:t>Наличие предохранительно-впускного клапана</w:t>
            </w:r>
          </w:p>
        </w:tc>
        <w:tc>
          <w:tcPr>
            <w:tcW w:w="1082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8563D1" w:rsidTr="009C1BA8">
        <w:trPr>
          <w:jc w:val="center"/>
        </w:trPr>
        <w:tc>
          <w:tcPr>
            <w:tcW w:w="297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лестниц,шт.</w:t>
            </w:r>
          </w:p>
        </w:tc>
        <w:tc>
          <w:tcPr>
            <w:tcW w:w="2256" w:type="dxa"/>
          </w:tcPr>
          <w:p w:rsidR="008563D1" w:rsidRPr="000A6536" w:rsidRDefault="008563D1" w:rsidP="00C6606B">
            <w:pPr>
              <w:spacing w:line="288" w:lineRule="auto"/>
              <w:jc w:val="both"/>
              <w:rPr>
                <w:b/>
                <w:i/>
                <w:sz w:val="16"/>
              </w:rPr>
            </w:pPr>
          </w:p>
        </w:tc>
        <w:tc>
          <w:tcPr>
            <w:tcW w:w="3118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Избыточное давление в котле по регул-</w:t>
            </w:r>
          </w:p>
        </w:tc>
        <w:tc>
          <w:tcPr>
            <w:tcW w:w="993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</w:p>
        </w:tc>
        <w:tc>
          <w:tcPr>
            <w:tcW w:w="3326" w:type="dxa"/>
          </w:tcPr>
          <w:p w:rsidR="008563D1" w:rsidRPr="00E40AD4" w:rsidRDefault="008563D1" w:rsidP="00C6606B">
            <w:pPr>
              <w:spacing w:line="288" w:lineRule="auto"/>
              <w:rPr>
                <w:b/>
                <w:i/>
                <w:spacing w:val="-20"/>
                <w:sz w:val="16"/>
              </w:rPr>
            </w:pPr>
            <w:r w:rsidRPr="00E40AD4">
              <w:rPr>
                <w:b/>
                <w:i/>
                <w:spacing w:val="-20"/>
                <w:sz w:val="16"/>
              </w:rPr>
              <w:t>Возможность установки защитных экранов</w:t>
            </w:r>
          </w:p>
        </w:tc>
        <w:tc>
          <w:tcPr>
            <w:tcW w:w="1082" w:type="dxa"/>
          </w:tcPr>
          <w:p w:rsidR="008563D1" w:rsidRPr="000A6536" w:rsidRDefault="008563D1" w:rsidP="00C6606B">
            <w:pPr>
              <w:spacing w:line="288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</w:tbl>
    <w:p w:rsidR="008563D1" w:rsidRDefault="008563D1" w:rsidP="008563D1"/>
    <w:p w:rsidR="001564EB" w:rsidRDefault="001564EB" w:rsidP="001564EB"/>
    <w:p w:rsidR="002C1093" w:rsidRDefault="002C1093" w:rsidP="0015157D"/>
    <w:p w:rsidR="002C1093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2C1093" w:rsidRPr="00C43DAD">
        <w:rPr>
          <w:b/>
          <w:i/>
          <w:sz w:val="32"/>
        </w:rPr>
        <w:lastRenderedPageBreak/>
        <w:t>4-осная цистерна</w:t>
      </w:r>
      <w:r w:rsidR="002C1093">
        <w:rPr>
          <w:b/>
          <w:i/>
          <w:sz w:val="32"/>
        </w:rPr>
        <w:t xml:space="preserve"> для</w:t>
      </w:r>
      <w:r w:rsidR="002C1093" w:rsidRPr="00C43DAD">
        <w:rPr>
          <w:b/>
          <w:i/>
          <w:sz w:val="32"/>
        </w:rPr>
        <w:t xml:space="preserve"> </w:t>
      </w:r>
      <w:r w:rsidR="002C1093">
        <w:rPr>
          <w:b/>
          <w:i/>
          <w:sz w:val="32"/>
        </w:rPr>
        <w:t>светлых нефтепродуктов</w:t>
      </w:r>
      <w:r w:rsidR="002C1093" w:rsidRPr="00C43DAD">
        <w:rPr>
          <w:b/>
          <w:i/>
          <w:sz w:val="32"/>
        </w:rPr>
        <w:t>, модел</w:t>
      </w:r>
      <w:r w:rsidR="002C1093">
        <w:rPr>
          <w:b/>
          <w:i/>
          <w:sz w:val="32"/>
        </w:rPr>
        <w:t>ь</w:t>
      </w:r>
      <w:r w:rsidR="002C1093" w:rsidRPr="00C43DAD">
        <w:rPr>
          <w:b/>
          <w:i/>
          <w:sz w:val="32"/>
        </w:rPr>
        <w:t xml:space="preserve"> 15-</w:t>
      </w:r>
      <w:r w:rsidR="002C1093">
        <w:rPr>
          <w:b/>
          <w:i/>
          <w:sz w:val="32"/>
        </w:rPr>
        <w:t>9735</w:t>
      </w:r>
    </w:p>
    <w:p w:rsidR="002C1093" w:rsidRPr="001D7C6B" w:rsidRDefault="00E47A18" w:rsidP="002C1093">
      <w:r>
        <w:rPr>
          <w:noProof/>
        </w:rPr>
        <w:drawing>
          <wp:inline distT="0" distB="0" distL="0" distR="0" wp14:anchorId="7F638CC7" wp14:editId="291C9E2A">
            <wp:extent cx="8483600" cy="3022600"/>
            <wp:effectExtent l="19050" t="0" r="0" b="0"/>
            <wp:docPr id="296" name="Рисунок 296" descr="15-9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15-9753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3600" cy="302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093" w:rsidRDefault="002C1093" w:rsidP="002C1093">
      <w:pPr>
        <w:jc w:val="center"/>
        <w:rPr>
          <w:b/>
          <w:i/>
        </w:rPr>
      </w:pPr>
      <w:r w:rsidRPr="00C43DAD">
        <w:rPr>
          <w:b/>
          <w:i/>
        </w:rPr>
        <w:t xml:space="preserve">Назначение: для перевозки </w:t>
      </w:r>
      <w:r>
        <w:rPr>
          <w:b/>
          <w:i/>
        </w:rPr>
        <w:t>светлых нефтепродуктов</w:t>
      </w:r>
    </w:p>
    <w:p w:rsidR="002C1093" w:rsidRPr="00C43DAD" w:rsidRDefault="002C1093" w:rsidP="002C1093">
      <w:pPr>
        <w:jc w:val="center"/>
        <w:rPr>
          <w:b/>
          <w:i/>
        </w:rPr>
      </w:pPr>
    </w:p>
    <w:tbl>
      <w:tblPr>
        <w:tblW w:w="14905" w:type="dxa"/>
        <w:jc w:val="center"/>
        <w:tblInd w:w="34" w:type="dxa"/>
        <w:tblLayout w:type="fixed"/>
        <w:tblLook w:val="0000" w:firstRow="0" w:lastRow="0" w:firstColumn="0" w:lastColumn="0" w:noHBand="0" w:noVBand="0"/>
      </w:tblPr>
      <w:tblGrid>
        <w:gridCol w:w="2861"/>
        <w:gridCol w:w="2344"/>
        <w:gridCol w:w="2994"/>
        <w:gridCol w:w="1071"/>
        <w:gridCol w:w="3827"/>
        <w:gridCol w:w="1808"/>
      </w:tblGrid>
      <w:tr w:rsidR="002C1093" w:rsidTr="00F109CD">
        <w:trPr>
          <w:jc w:val="center"/>
        </w:trPr>
        <w:tc>
          <w:tcPr>
            <w:tcW w:w="286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4450.03.00.00.000</w:t>
            </w:r>
          </w:p>
        </w:tc>
        <w:tc>
          <w:tcPr>
            <w:tcW w:w="2994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Ширина максимальная, мм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3093</w:t>
            </w:r>
          </w:p>
        </w:tc>
        <w:tc>
          <w:tcPr>
            <w:tcW w:w="3827" w:type="dxa"/>
          </w:tcPr>
          <w:p w:rsidR="002C1093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МПа(кг/см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808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0,015 (0,15)</w:t>
            </w:r>
          </w:p>
        </w:tc>
      </w:tr>
      <w:tr w:rsidR="002C1093" w:rsidTr="00F109CD">
        <w:trPr>
          <w:jc w:val="center"/>
        </w:trPr>
        <w:tc>
          <w:tcPr>
            <w:tcW w:w="286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Технические </w:t>
            </w:r>
            <w:r>
              <w:rPr>
                <w:b/>
                <w:i/>
                <w:sz w:val="16"/>
              </w:rPr>
              <w:t>условия</w:t>
            </w:r>
          </w:p>
        </w:tc>
        <w:tc>
          <w:tcPr>
            <w:tcW w:w="2344" w:type="dxa"/>
          </w:tcPr>
          <w:p w:rsidR="002C1093" w:rsidRDefault="002C1093" w:rsidP="00ED17E2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3162-003-44297774-93</w:t>
            </w:r>
          </w:p>
          <w:p w:rsidR="002C1093" w:rsidRPr="000A6536" w:rsidRDefault="002C1093" w:rsidP="00ED17E2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ТУ 3182-003-44297774-2003</w:t>
            </w:r>
          </w:p>
        </w:tc>
        <w:tc>
          <w:tcPr>
            <w:tcW w:w="2994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827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Пробное давление в котле при гидравлическом</w:t>
            </w:r>
          </w:p>
        </w:tc>
        <w:tc>
          <w:tcPr>
            <w:tcW w:w="1808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</w:p>
        </w:tc>
      </w:tr>
      <w:tr w:rsidR="002C1093" w:rsidTr="00F109CD">
        <w:trPr>
          <w:jc w:val="center"/>
        </w:trPr>
        <w:tc>
          <w:tcPr>
            <w:tcW w:w="286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15-9735</w:t>
            </w:r>
          </w:p>
        </w:tc>
        <w:tc>
          <w:tcPr>
            <w:tcW w:w="2994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4585</w:t>
            </w:r>
          </w:p>
        </w:tc>
        <w:tc>
          <w:tcPr>
            <w:tcW w:w="3827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испытании, МПа(кг/см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808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0,55 (5,5)</w:t>
            </w:r>
          </w:p>
        </w:tc>
      </w:tr>
      <w:tr w:rsidR="002C1093" w:rsidTr="00F109CD">
        <w:trPr>
          <w:jc w:val="center"/>
        </w:trPr>
        <w:tc>
          <w:tcPr>
            <w:tcW w:w="286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ind w:right="-186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«Салаватнефтемаш»</w:t>
            </w:r>
          </w:p>
        </w:tc>
        <w:tc>
          <w:tcPr>
            <w:tcW w:w="2994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4</w:t>
            </w:r>
          </w:p>
        </w:tc>
        <w:tc>
          <w:tcPr>
            <w:tcW w:w="3827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Количество секций котла, шт</w:t>
            </w:r>
            <w:r w:rsidR="00ED17E2">
              <w:rPr>
                <w:b/>
                <w:i/>
                <w:sz w:val="16"/>
              </w:rPr>
              <w:t>.</w:t>
            </w:r>
          </w:p>
        </w:tc>
        <w:tc>
          <w:tcPr>
            <w:tcW w:w="1808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2C1093" w:rsidTr="00F109CD">
        <w:trPr>
          <w:jc w:val="center"/>
        </w:trPr>
        <w:tc>
          <w:tcPr>
            <w:tcW w:w="286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66</w:t>
            </w:r>
          </w:p>
        </w:tc>
        <w:tc>
          <w:tcPr>
            <w:tcW w:w="2994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18-100</w:t>
            </w:r>
          </w:p>
        </w:tc>
        <w:tc>
          <w:tcPr>
            <w:tcW w:w="3827" w:type="dxa"/>
          </w:tcPr>
          <w:p w:rsidR="002C1093" w:rsidRPr="00ED17E2" w:rsidRDefault="002C1093" w:rsidP="00ED17E2">
            <w:pPr>
              <w:rPr>
                <w:b/>
                <w:i/>
                <w:sz w:val="16"/>
                <w:szCs w:val="16"/>
              </w:rPr>
            </w:pPr>
            <w:r w:rsidRPr="00ED17E2">
              <w:rPr>
                <w:b/>
                <w:i/>
                <w:sz w:val="16"/>
                <w:szCs w:val="16"/>
              </w:rPr>
              <w:t>Наличие парообогревательной рубашки</w:t>
            </w:r>
          </w:p>
        </w:tc>
        <w:tc>
          <w:tcPr>
            <w:tcW w:w="1808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C1093" w:rsidTr="00F109CD">
        <w:trPr>
          <w:jc w:val="center"/>
        </w:trPr>
        <w:tc>
          <w:tcPr>
            <w:tcW w:w="2861" w:type="dxa"/>
          </w:tcPr>
          <w:p w:rsidR="002C1093" w:rsidRPr="000A6536" w:rsidRDefault="00ED17E2" w:rsidP="00ED17E2">
            <w:pPr>
              <w:rPr>
                <w:b/>
                <w:i/>
                <w:sz w:val="16"/>
              </w:rPr>
            </w:pPr>
            <w:r w:rsidRPr="00ED17E2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</w:t>
            </w:r>
            <w:r w:rsidR="00ED17E2">
              <w:rPr>
                <w:b/>
                <w:i/>
                <w:sz w:val="16"/>
              </w:rPr>
              <w:t>1/26,7</w:t>
            </w:r>
          </w:p>
        </w:tc>
        <w:tc>
          <w:tcPr>
            <w:tcW w:w="2994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  <w:tc>
          <w:tcPr>
            <w:tcW w:w="3827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808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C1093" w:rsidTr="00F109CD">
        <w:trPr>
          <w:jc w:val="center"/>
        </w:trPr>
        <w:tc>
          <w:tcPr>
            <w:tcW w:w="286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Расчетная</w:t>
            </w:r>
            <w:r w:rsidRPr="000A6536">
              <w:rPr>
                <w:b/>
                <w:i/>
                <w:sz w:val="16"/>
              </w:rPr>
              <w:t xml:space="preserve"> 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 xml:space="preserve">статическая </w:t>
            </w:r>
            <w:r>
              <w:rPr>
                <w:b/>
                <w:i/>
                <w:sz w:val="16"/>
              </w:rPr>
              <w:t>нагрузка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2994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827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808" w:type="dxa"/>
          </w:tcPr>
          <w:p w:rsidR="002C1093" w:rsidRPr="000A6536" w:rsidRDefault="002C1093" w:rsidP="00ED17E2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C1093" w:rsidTr="00F109CD">
        <w:trPr>
          <w:jc w:val="center"/>
        </w:trPr>
        <w:tc>
          <w:tcPr>
            <w:tcW w:w="286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от колесной пары на рельс</w:t>
            </w:r>
            <w:r w:rsidRPr="000A6536">
              <w:rPr>
                <w:b/>
                <w:i/>
                <w:sz w:val="16"/>
              </w:rPr>
              <w:t xml:space="preserve"> ,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кН(тс)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227 (23,2)</w:t>
            </w:r>
          </w:p>
        </w:tc>
        <w:tc>
          <w:tcPr>
            <w:tcW w:w="2994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3000</w:t>
            </w:r>
          </w:p>
        </w:tc>
        <w:tc>
          <w:tcPr>
            <w:tcW w:w="3827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>го клапана</w:t>
            </w:r>
          </w:p>
        </w:tc>
        <w:tc>
          <w:tcPr>
            <w:tcW w:w="1808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2C1093" w:rsidTr="00F109CD">
        <w:trPr>
          <w:jc w:val="center"/>
        </w:trPr>
        <w:tc>
          <w:tcPr>
            <w:tcW w:w="2861" w:type="dxa"/>
          </w:tcPr>
          <w:p w:rsidR="002C1093" w:rsidRPr="00D900AD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Калибровочный тип котла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88</w:t>
            </w:r>
          </w:p>
        </w:tc>
        <w:tc>
          <w:tcPr>
            <w:tcW w:w="2994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 котла наружная, мм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10944</w:t>
            </w:r>
          </w:p>
        </w:tc>
        <w:tc>
          <w:tcPr>
            <w:tcW w:w="3827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Наличие предохранительно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-</w:t>
            </w:r>
            <w:r>
              <w:rPr>
                <w:b/>
                <w:i/>
                <w:sz w:val="16"/>
              </w:rPr>
              <w:t xml:space="preserve"> </w:t>
            </w:r>
            <w:r w:rsidRPr="000A6536">
              <w:rPr>
                <w:b/>
                <w:i/>
                <w:sz w:val="16"/>
              </w:rPr>
              <w:t>впускного</w:t>
            </w:r>
            <w:r>
              <w:rPr>
                <w:b/>
                <w:i/>
                <w:sz w:val="16"/>
              </w:rPr>
              <w:t xml:space="preserve">  клапана</w:t>
            </w:r>
          </w:p>
        </w:tc>
        <w:tc>
          <w:tcPr>
            <w:tcW w:w="1808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</w:tr>
      <w:tr w:rsidR="002C1093" w:rsidTr="00F109CD">
        <w:trPr>
          <w:jc w:val="center"/>
        </w:trPr>
        <w:tc>
          <w:tcPr>
            <w:tcW w:w="2861" w:type="dxa"/>
          </w:tcPr>
          <w:p w:rsidR="002C1093" w:rsidRPr="00D900AD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Объем котла, м</w:t>
            </w:r>
            <w:r w:rsidRPr="000A6536">
              <w:rPr>
                <w:b/>
                <w:i/>
                <w:sz w:val="16"/>
                <w:vertAlign w:val="superscript"/>
              </w:rPr>
              <w:t>3</w:t>
            </w:r>
            <w:r>
              <w:rPr>
                <w:b/>
                <w:i/>
                <w:sz w:val="16"/>
              </w:rPr>
              <w:t>: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ind w:left="-108" w:right="-108" w:firstLine="108"/>
              <w:jc w:val="both"/>
              <w:rPr>
                <w:b/>
                <w:i/>
                <w:sz w:val="16"/>
              </w:rPr>
            </w:pPr>
          </w:p>
        </w:tc>
        <w:tc>
          <w:tcPr>
            <w:tcW w:w="2994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  <w:tc>
          <w:tcPr>
            <w:tcW w:w="3827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808" w:type="dxa"/>
          </w:tcPr>
          <w:p w:rsidR="002C1093" w:rsidRPr="000A6536" w:rsidRDefault="002C1093" w:rsidP="00ED17E2">
            <w:pPr>
              <w:ind w:right="-108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налив через люк, слив </w:t>
            </w:r>
          </w:p>
        </w:tc>
      </w:tr>
      <w:tr w:rsidR="002C1093" w:rsidTr="00F109CD">
        <w:trPr>
          <w:jc w:val="center"/>
        </w:trPr>
        <w:tc>
          <w:tcPr>
            <w:tcW w:w="286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полный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73,66</w:t>
            </w:r>
          </w:p>
        </w:tc>
        <w:tc>
          <w:tcPr>
            <w:tcW w:w="2994" w:type="dxa"/>
          </w:tcPr>
          <w:p w:rsidR="002C1093" w:rsidRPr="00B57FE7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Наличие уклона котла к сливному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827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1808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самотеком</w:t>
            </w:r>
          </w:p>
        </w:tc>
      </w:tr>
      <w:tr w:rsidR="002C1093" w:rsidTr="00F109CD">
        <w:trPr>
          <w:jc w:val="center"/>
        </w:trPr>
        <w:tc>
          <w:tcPr>
            <w:tcW w:w="286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     полезный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72,18</w:t>
            </w:r>
          </w:p>
        </w:tc>
        <w:tc>
          <w:tcPr>
            <w:tcW w:w="2994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прибору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есть</w:t>
            </w:r>
          </w:p>
        </w:tc>
        <w:tc>
          <w:tcPr>
            <w:tcW w:w="3827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808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</w:p>
        </w:tc>
      </w:tr>
      <w:tr w:rsidR="002C1093" w:rsidTr="00F109CD">
        <w:trPr>
          <w:jc w:val="center"/>
        </w:trPr>
        <w:tc>
          <w:tcPr>
            <w:tcW w:w="286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</w:t>
            </w:r>
          </w:p>
        </w:tc>
        <w:tc>
          <w:tcPr>
            <w:tcW w:w="2994" w:type="dxa"/>
          </w:tcPr>
          <w:p w:rsidR="002C1093" w:rsidRPr="00B57FE7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Избыточное давление в котле по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827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808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</w:t>
            </w:r>
          </w:p>
        </w:tc>
      </w:tr>
      <w:tr w:rsidR="002C1093" w:rsidTr="00F109CD">
        <w:trPr>
          <w:jc w:val="center"/>
        </w:trPr>
        <w:tc>
          <w:tcPr>
            <w:tcW w:w="286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02-ВМ</w:t>
            </w:r>
          </w:p>
        </w:tc>
        <w:tc>
          <w:tcPr>
            <w:tcW w:w="2994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регулировке предохранительного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827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808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</w:t>
            </w:r>
          </w:p>
        </w:tc>
      </w:tr>
      <w:tr w:rsidR="002C1093" w:rsidTr="00F109CD">
        <w:trPr>
          <w:jc w:val="center"/>
        </w:trPr>
        <w:tc>
          <w:tcPr>
            <w:tcW w:w="286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7800</w:t>
            </w:r>
          </w:p>
        </w:tc>
        <w:tc>
          <w:tcPr>
            <w:tcW w:w="2994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клапана,  МПа (кг\см</w:t>
            </w:r>
            <w:r>
              <w:rPr>
                <w:b/>
                <w:i/>
                <w:sz w:val="16"/>
                <w:vertAlign w:val="superscript"/>
              </w:rPr>
              <w:t>2</w:t>
            </w:r>
            <w:r>
              <w:rPr>
                <w:b/>
                <w:i/>
                <w:sz w:val="16"/>
              </w:rPr>
              <w:t>)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0,15 (1,5)</w:t>
            </w:r>
          </w:p>
        </w:tc>
        <w:tc>
          <w:tcPr>
            <w:tcW w:w="3827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Год постановки на серийное </w:t>
            </w:r>
            <w:r>
              <w:rPr>
                <w:b/>
                <w:i/>
                <w:sz w:val="16"/>
              </w:rPr>
              <w:t>производство</w:t>
            </w:r>
          </w:p>
        </w:tc>
        <w:tc>
          <w:tcPr>
            <w:tcW w:w="1808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2003</w:t>
            </w:r>
          </w:p>
        </w:tc>
      </w:tr>
      <w:tr w:rsidR="002C1093" w:rsidTr="00F109CD">
        <w:trPr>
          <w:jc w:val="center"/>
        </w:trPr>
        <w:tc>
          <w:tcPr>
            <w:tcW w:w="286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2994" w:type="dxa"/>
          </w:tcPr>
          <w:p w:rsidR="002C1093" w:rsidRPr="00B57FE7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Внешнее избыточное давление по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827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808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C1093" w:rsidTr="00F109CD">
        <w:trPr>
          <w:trHeight w:val="150"/>
          <w:jc w:val="center"/>
        </w:trPr>
        <w:tc>
          <w:tcPr>
            <w:tcW w:w="2861" w:type="dxa"/>
          </w:tcPr>
          <w:p w:rsidR="002C1093" w:rsidRPr="000A6536" w:rsidRDefault="002C1093" w:rsidP="00ED17E2">
            <w:pPr>
              <w:ind w:left="317"/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12085</w:t>
            </w:r>
          </w:p>
        </w:tc>
        <w:tc>
          <w:tcPr>
            <w:tcW w:w="2994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 xml:space="preserve">регулировке впускного клапана, </w:t>
            </w: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827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808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  <w:tr w:rsidR="002C1093" w:rsidTr="00F109CD">
        <w:trPr>
          <w:trHeight w:val="190"/>
          <w:jc w:val="center"/>
        </w:trPr>
        <w:tc>
          <w:tcPr>
            <w:tcW w:w="286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  <w:r w:rsidRPr="000A6536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344" w:type="dxa"/>
          </w:tcPr>
          <w:p w:rsidR="002C1093" w:rsidRPr="000A6536" w:rsidRDefault="002C1093" w:rsidP="00ED17E2">
            <w:pPr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10800</w:t>
            </w:r>
          </w:p>
        </w:tc>
        <w:tc>
          <w:tcPr>
            <w:tcW w:w="2994" w:type="dxa"/>
          </w:tcPr>
          <w:p w:rsidR="002C1093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1071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827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1808" w:type="dxa"/>
          </w:tcPr>
          <w:p w:rsidR="002C1093" w:rsidRPr="000A6536" w:rsidRDefault="002C1093" w:rsidP="00ED17E2">
            <w:pPr>
              <w:rPr>
                <w:b/>
                <w:i/>
                <w:sz w:val="16"/>
              </w:rPr>
            </w:pPr>
          </w:p>
        </w:tc>
      </w:tr>
    </w:tbl>
    <w:p w:rsidR="009F2465" w:rsidRDefault="009F2465" w:rsidP="0015157D"/>
    <w:p w:rsidR="009F2465" w:rsidRDefault="009F2465">
      <w:pPr>
        <w:overflowPunct/>
        <w:autoSpaceDE/>
        <w:autoSpaceDN/>
        <w:adjustRightInd/>
        <w:textAlignment w:val="auto"/>
      </w:pPr>
      <w:r>
        <w:br w:type="page"/>
      </w:r>
    </w:p>
    <w:p w:rsidR="009F2465" w:rsidRPr="009F2465" w:rsidRDefault="009F2465" w:rsidP="009F2465">
      <w:pPr>
        <w:jc w:val="center"/>
        <w:rPr>
          <w:b/>
          <w:i/>
          <w:sz w:val="32"/>
        </w:rPr>
      </w:pPr>
      <w:r w:rsidRPr="009F2465">
        <w:rPr>
          <w:b/>
          <w:i/>
          <w:sz w:val="32"/>
        </w:rPr>
        <w:lastRenderedPageBreak/>
        <w:t xml:space="preserve">Вагон-цистерна для </w:t>
      </w:r>
      <w:r w:rsidR="00FB7C59" w:rsidRPr="00FB7C59">
        <w:rPr>
          <w:b/>
          <w:i/>
          <w:sz w:val="32"/>
        </w:rPr>
        <w:t>нефтеналивных</w:t>
      </w:r>
      <w:r w:rsidRPr="009F2465">
        <w:rPr>
          <w:b/>
          <w:i/>
          <w:sz w:val="32"/>
        </w:rPr>
        <w:t xml:space="preserve"> грузов, модели 15-9887</w:t>
      </w:r>
    </w:p>
    <w:p w:rsidR="009F2465" w:rsidRPr="009F2465" w:rsidRDefault="009F2465" w:rsidP="009F2465"/>
    <w:p w:rsidR="009F2465" w:rsidRPr="009F2465" w:rsidRDefault="009F2465" w:rsidP="009F2465">
      <w:pPr>
        <w:jc w:val="center"/>
      </w:pPr>
      <w:r w:rsidRPr="009F2465">
        <w:rPr>
          <w:noProof/>
        </w:rPr>
        <w:drawing>
          <wp:inline distT="0" distB="0" distL="0" distR="0" wp14:anchorId="49EC6C14" wp14:editId="0DFB054C">
            <wp:extent cx="7439660" cy="2999105"/>
            <wp:effectExtent l="0" t="0" r="8890" b="0"/>
            <wp:docPr id="5" name="Рисунок 5" descr="C:\Users\МалыгинаАА\Desktop\АЛЬБОМ-СПРАВОЧНИК АКТУАЛИЗАЦИЯ\Добавленные модели 2014\15-9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лыгинаАА\Desktop\АЛЬБОМ-СПРАВОЧНИК АКТУАЛИЗАЦИЯ\Добавленные модели 2014\15-9887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660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465" w:rsidRPr="009F2465" w:rsidRDefault="009F2465" w:rsidP="009F2465">
      <w:pPr>
        <w:jc w:val="center"/>
        <w:rPr>
          <w:b/>
          <w:i/>
        </w:rPr>
      </w:pPr>
    </w:p>
    <w:p w:rsidR="009F2465" w:rsidRPr="009F2465" w:rsidRDefault="009F2465" w:rsidP="009F2465">
      <w:pPr>
        <w:jc w:val="center"/>
        <w:rPr>
          <w:b/>
          <w:i/>
        </w:rPr>
      </w:pPr>
      <w:r w:rsidRPr="009F2465">
        <w:rPr>
          <w:b/>
          <w:i/>
        </w:rPr>
        <w:t xml:space="preserve">Назначение: для перевозки </w:t>
      </w:r>
      <w:r w:rsidR="00FB7C59" w:rsidRPr="00FB7C59">
        <w:rPr>
          <w:b/>
          <w:i/>
        </w:rPr>
        <w:t>нефтепродуктов</w:t>
      </w:r>
    </w:p>
    <w:p w:rsidR="009F2465" w:rsidRPr="009F2465" w:rsidRDefault="009F2465" w:rsidP="009F2465">
      <w:pPr>
        <w:jc w:val="center"/>
        <w:rPr>
          <w:b/>
          <w:i/>
          <w:sz w:val="16"/>
          <w:szCs w:val="16"/>
        </w:rPr>
      </w:pPr>
    </w:p>
    <w:tbl>
      <w:tblPr>
        <w:tblW w:w="14799" w:type="dxa"/>
        <w:jc w:val="center"/>
        <w:tblInd w:w="-204" w:type="dxa"/>
        <w:tblLayout w:type="fixed"/>
        <w:tblLook w:val="0000" w:firstRow="0" w:lastRow="0" w:firstColumn="0" w:lastColumn="0" w:noHBand="0" w:noVBand="0"/>
      </w:tblPr>
      <w:tblGrid>
        <w:gridCol w:w="2794"/>
        <w:gridCol w:w="2231"/>
        <w:gridCol w:w="3435"/>
        <w:gridCol w:w="1443"/>
        <w:gridCol w:w="3349"/>
        <w:gridCol w:w="1547"/>
      </w:tblGrid>
      <w:tr w:rsidR="009F2465" w:rsidRPr="009F2465" w:rsidTr="00850336">
        <w:trPr>
          <w:jc w:val="center"/>
        </w:trPr>
        <w:tc>
          <w:tcPr>
            <w:tcW w:w="2794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231" w:type="dxa"/>
          </w:tcPr>
          <w:p w:rsidR="009F2465" w:rsidRPr="009F2465" w:rsidRDefault="009F2465" w:rsidP="009F2465">
            <w:pPr>
              <w:jc w:val="both"/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9887.00.00.000</w:t>
            </w:r>
          </w:p>
        </w:tc>
        <w:tc>
          <w:tcPr>
            <w:tcW w:w="3435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1443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18-100, 18-1750</w:t>
            </w:r>
          </w:p>
        </w:tc>
        <w:tc>
          <w:tcPr>
            <w:tcW w:w="3349" w:type="dxa"/>
          </w:tcPr>
          <w:p w:rsidR="009F2465" w:rsidRPr="009F2465" w:rsidRDefault="009F2465" w:rsidP="009F2465">
            <w:pPr>
              <w:ind w:right="-108"/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гидравлическом испытании, МПа (кгс/см</w:t>
            </w:r>
            <w:r w:rsidRPr="009F2465">
              <w:rPr>
                <w:b/>
                <w:i/>
                <w:sz w:val="16"/>
                <w:vertAlign w:val="superscript"/>
              </w:rPr>
              <w:t>2</w:t>
            </w:r>
            <w:r w:rsidRPr="009F2465">
              <w:rPr>
                <w:b/>
                <w:i/>
                <w:sz w:val="16"/>
              </w:rPr>
              <w:t>)</w:t>
            </w:r>
          </w:p>
        </w:tc>
        <w:tc>
          <w:tcPr>
            <w:tcW w:w="1547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0,52 (5,2)</w:t>
            </w:r>
          </w:p>
        </w:tc>
      </w:tr>
      <w:tr w:rsidR="009F2465" w:rsidRPr="009F2465" w:rsidTr="00850336">
        <w:trPr>
          <w:jc w:val="center"/>
        </w:trPr>
        <w:tc>
          <w:tcPr>
            <w:tcW w:w="2794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231" w:type="dxa"/>
          </w:tcPr>
          <w:p w:rsidR="009F2465" w:rsidRPr="009F2465" w:rsidRDefault="009F2465" w:rsidP="009F2465">
            <w:pPr>
              <w:jc w:val="both"/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ТУ ВУ 790386704.005-2011</w:t>
            </w:r>
          </w:p>
        </w:tc>
        <w:tc>
          <w:tcPr>
            <w:tcW w:w="3435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</w:p>
        </w:tc>
        <w:tc>
          <w:tcPr>
            <w:tcW w:w="1443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18-9770, 18-9875</w:t>
            </w:r>
          </w:p>
        </w:tc>
        <w:tc>
          <w:tcPr>
            <w:tcW w:w="3349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547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1</w:t>
            </w:r>
          </w:p>
        </w:tc>
      </w:tr>
      <w:tr w:rsidR="009F2465" w:rsidRPr="009F2465" w:rsidTr="00850336">
        <w:trPr>
          <w:jc w:val="center"/>
        </w:trPr>
        <w:tc>
          <w:tcPr>
            <w:tcW w:w="2794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231" w:type="dxa"/>
          </w:tcPr>
          <w:p w:rsidR="009F2465" w:rsidRPr="009F2465" w:rsidRDefault="009F2465" w:rsidP="009F2465">
            <w:pPr>
              <w:jc w:val="both"/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15-9887</w:t>
            </w:r>
          </w:p>
        </w:tc>
        <w:tc>
          <w:tcPr>
            <w:tcW w:w="3435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1443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нет</w:t>
            </w:r>
          </w:p>
        </w:tc>
        <w:tc>
          <w:tcPr>
            <w:tcW w:w="3349" w:type="dxa"/>
          </w:tcPr>
          <w:p w:rsidR="009F2465" w:rsidRPr="009F2465" w:rsidRDefault="009F2465" w:rsidP="009F2465">
            <w:pPr>
              <w:ind w:right="-108"/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547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нет</w:t>
            </w:r>
          </w:p>
        </w:tc>
      </w:tr>
      <w:tr w:rsidR="009F2465" w:rsidRPr="009F2465" w:rsidTr="00850336">
        <w:trPr>
          <w:jc w:val="center"/>
        </w:trPr>
        <w:tc>
          <w:tcPr>
            <w:tcW w:w="2794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231" w:type="dxa"/>
          </w:tcPr>
          <w:p w:rsidR="009F2465" w:rsidRPr="009F2465" w:rsidRDefault="009F2465" w:rsidP="009F2465">
            <w:pPr>
              <w:ind w:right="-186"/>
              <w:jc w:val="both"/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СЗАО «ОВЗ»</w:t>
            </w:r>
          </w:p>
        </w:tc>
        <w:tc>
          <w:tcPr>
            <w:tcW w:w="3435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1443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547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нет</w:t>
            </w:r>
          </w:p>
        </w:tc>
      </w:tr>
      <w:tr w:rsidR="009F2465" w:rsidRPr="009F2465" w:rsidTr="00850336">
        <w:trPr>
          <w:jc w:val="center"/>
        </w:trPr>
        <w:tc>
          <w:tcPr>
            <w:tcW w:w="2794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231" w:type="dxa"/>
          </w:tcPr>
          <w:p w:rsidR="009F2465" w:rsidRPr="009F2465" w:rsidRDefault="009F2465" w:rsidP="009F2465">
            <w:pPr>
              <w:jc w:val="both"/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66,0</w:t>
            </w:r>
          </w:p>
        </w:tc>
        <w:tc>
          <w:tcPr>
            <w:tcW w:w="3435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Объем котла, м</w:t>
            </w:r>
            <w:r w:rsidRPr="009F2465">
              <w:rPr>
                <w:b/>
                <w:i/>
                <w:sz w:val="16"/>
                <w:vertAlign w:val="superscript"/>
              </w:rPr>
              <w:t>3</w:t>
            </w:r>
            <w:r w:rsidRPr="009F2465">
              <w:rPr>
                <w:b/>
                <w:i/>
                <w:sz w:val="16"/>
              </w:rPr>
              <w:t>:</w:t>
            </w:r>
          </w:p>
        </w:tc>
        <w:tc>
          <w:tcPr>
            <w:tcW w:w="1443" w:type="dxa"/>
          </w:tcPr>
          <w:p w:rsidR="009F2465" w:rsidRPr="009F2465" w:rsidRDefault="009F2465" w:rsidP="009F246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547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нет</w:t>
            </w:r>
          </w:p>
        </w:tc>
      </w:tr>
      <w:tr w:rsidR="009F2465" w:rsidRPr="009F2465" w:rsidTr="00850336">
        <w:trPr>
          <w:jc w:val="center"/>
        </w:trPr>
        <w:tc>
          <w:tcPr>
            <w:tcW w:w="2794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Масса тары вагона (</w:t>
            </w:r>
            <w:r w:rsidRPr="009F2465">
              <w:rPr>
                <w:b/>
                <w:i/>
                <w:sz w:val="16"/>
                <w:lang w:val="en-US"/>
              </w:rPr>
              <w:t>min</w:t>
            </w:r>
            <w:r w:rsidRPr="009F2465">
              <w:rPr>
                <w:b/>
                <w:i/>
                <w:sz w:val="16"/>
              </w:rPr>
              <w:t>/</w:t>
            </w:r>
            <w:r w:rsidRPr="009F2465">
              <w:rPr>
                <w:b/>
                <w:i/>
                <w:sz w:val="16"/>
                <w:lang w:val="en-US"/>
              </w:rPr>
              <w:t>max</w:t>
            </w:r>
            <w:r w:rsidRPr="009F2465">
              <w:rPr>
                <w:b/>
                <w:i/>
                <w:sz w:val="16"/>
              </w:rPr>
              <w:t>), т</w:t>
            </w:r>
          </w:p>
        </w:tc>
        <w:tc>
          <w:tcPr>
            <w:tcW w:w="2231" w:type="dxa"/>
          </w:tcPr>
          <w:p w:rsidR="009F2465" w:rsidRPr="009F2465" w:rsidRDefault="009F2465" w:rsidP="009F2465">
            <w:pPr>
              <w:jc w:val="both"/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26,0/27,0</w:t>
            </w:r>
          </w:p>
        </w:tc>
        <w:tc>
          <w:tcPr>
            <w:tcW w:w="3435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 xml:space="preserve">      полный</w:t>
            </w:r>
          </w:p>
        </w:tc>
        <w:tc>
          <w:tcPr>
            <w:tcW w:w="1443" w:type="dxa"/>
          </w:tcPr>
          <w:p w:rsidR="009F2465" w:rsidRPr="009F2465" w:rsidRDefault="009F2465" w:rsidP="009F2465">
            <w:pPr>
              <w:jc w:val="both"/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76,3</w:t>
            </w:r>
          </w:p>
        </w:tc>
        <w:tc>
          <w:tcPr>
            <w:tcW w:w="3349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Наличие предохранительно - впускного</w:t>
            </w:r>
          </w:p>
        </w:tc>
        <w:tc>
          <w:tcPr>
            <w:tcW w:w="1547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</w:p>
        </w:tc>
      </w:tr>
      <w:tr w:rsidR="009F2465" w:rsidRPr="009F2465" w:rsidTr="00850336">
        <w:trPr>
          <w:jc w:val="center"/>
        </w:trPr>
        <w:tc>
          <w:tcPr>
            <w:tcW w:w="2794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Нагрузка статическая, кН(тс)</w:t>
            </w:r>
          </w:p>
        </w:tc>
        <w:tc>
          <w:tcPr>
            <w:tcW w:w="2231" w:type="dxa"/>
          </w:tcPr>
          <w:p w:rsidR="009F2465" w:rsidRPr="009F2465" w:rsidRDefault="009F2465" w:rsidP="009F2465">
            <w:pPr>
              <w:jc w:val="both"/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230,5 (23,5)</w:t>
            </w:r>
          </w:p>
        </w:tc>
        <w:tc>
          <w:tcPr>
            <w:tcW w:w="3435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 xml:space="preserve">      полезный</w:t>
            </w:r>
          </w:p>
        </w:tc>
        <w:tc>
          <w:tcPr>
            <w:tcW w:w="1443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74,73</w:t>
            </w:r>
          </w:p>
        </w:tc>
        <w:tc>
          <w:tcPr>
            <w:tcW w:w="3349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547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есть</w:t>
            </w:r>
          </w:p>
        </w:tc>
      </w:tr>
      <w:tr w:rsidR="009F2465" w:rsidRPr="009F2465" w:rsidTr="00850336">
        <w:trPr>
          <w:jc w:val="center"/>
        </w:trPr>
        <w:tc>
          <w:tcPr>
            <w:tcW w:w="2794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2231" w:type="dxa"/>
          </w:tcPr>
          <w:p w:rsidR="009F2465" w:rsidRPr="009F2465" w:rsidRDefault="009F2465" w:rsidP="009F2465">
            <w:pPr>
              <w:jc w:val="both"/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120</w:t>
            </w:r>
          </w:p>
        </w:tc>
        <w:tc>
          <w:tcPr>
            <w:tcW w:w="3435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1443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3000</w:t>
            </w:r>
          </w:p>
        </w:tc>
        <w:tc>
          <w:tcPr>
            <w:tcW w:w="3349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547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налив верхний,</w:t>
            </w:r>
          </w:p>
        </w:tc>
      </w:tr>
      <w:tr w:rsidR="009F2465" w:rsidRPr="009F2465" w:rsidTr="00850336">
        <w:trPr>
          <w:jc w:val="center"/>
        </w:trPr>
        <w:tc>
          <w:tcPr>
            <w:tcW w:w="2794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231" w:type="dxa"/>
          </w:tcPr>
          <w:p w:rsidR="009F2465" w:rsidRPr="009F2465" w:rsidRDefault="009F2465" w:rsidP="009F2465">
            <w:pPr>
              <w:jc w:val="both"/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 xml:space="preserve">02-ВМ </w:t>
            </w:r>
          </w:p>
        </w:tc>
        <w:tc>
          <w:tcPr>
            <w:tcW w:w="3435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1443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11228</w:t>
            </w:r>
          </w:p>
        </w:tc>
        <w:tc>
          <w:tcPr>
            <w:tcW w:w="3349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</w:p>
        </w:tc>
        <w:tc>
          <w:tcPr>
            <w:tcW w:w="1547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слив нижний</w:t>
            </w:r>
          </w:p>
        </w:tc>
      </w:tr>
      <w:tr w:rsidR="009F2465" w:rsidRPr="009F2465" w:rsidTr="00850336">
        <w:trPr>
          <w:jc w:val="center"/>
        </w:trPr>
        <w:tc>
          <w:tcPr>
            <w:tcW w:w="2794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231" w:type="dxa"/>
          </w:tcPr>
          <w:p w:rsidR="009F2465" w:rsidRPr="009F2465" w:rsidRDefault="009F2465" w:rsidP="009F2465">
            <w:pPr>
              <w:jc w:val="both"/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7800</w:t>
            </w:r>
          </w:p>
        </w:tc>
        <w:tc>
          <w:tcPr>
            <w:tcW w:w="3435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Удельный объем, м</w:t>
            </w:r>
            <w:r w:rsidRPr="009F2465">
              <w:rPr>
                <w:b/>
                <w:i/>
                <w:sz w:val="16"/>
                <w:vertAlign w:val="superscript"/>
              </w:rPr>
              <w:t>3</w:t>
            </w:r>
            <w:r w:rsidRPr="009F2465">
              <w:rPr>
                <w:b/>
                <w:i/>
                <w:sz w:val="16"/>
              </w:rPr>
              <w:t>/т</w:t>
            </w:r>
          </w:p>
        </w:tc>
        <w:tc>
          <w:tcPr>
            <w:tcW w:w="1443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1,13</w:t>
            </w:r>
          </w:p>
        </w:tc>
        <w:tc>
          <w:tcPr>
            <w:tcW w:w="3349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547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</w:p>
        </w:tc>
      </w:tr>
      <w:tr w:rsidR="009F2465" w:rsidRPr="009F2465" w:rsidTr="00850336">
        <w:trPr>
          <w:jc w:val="center"/>
        </w:trPr>
        <w:tc>
          <w:tcPr>
            <w:tcW w:w="2794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231" w:type="dxa"/>
          </w:tcPr>
          <w:p w:rsidR="009F2465" w:rsidRPr="009F2465" w:rsidRDefault="009F2465" w:rsidP="009F2465">
            <w:pPr>
              <w:jc w:val="both"/>
              <w:rPr>
                <w:b/>
                <w:i/>
                <w:sz w:val="16"/>
              </w:rPr>
            </w:pPr>
          </w:p>
        </w:tc>
        <w:tc>
          <w:tcPr>
            <w:tcW w:w="3435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1443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1</w:t>
            </w:r>
          </w:p>
        </w:tc>
        <w:tc>
          <w:tcPr>
            <w:tcW w:w="3349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547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2</w:t>
            </w:r>
          </w:p>
        </w:tc>
      </w:tr>
      <w:tr w:rsidR="009F2465" w:rsidRPr="009F2465" w:rsidTr="00850336">
        <w:trPr>
          <w:jc w:val="center"/>
        </w:trPr>
        <w:tc>
          <w:tcPr>
            <w:tcW w:w="2794" w:type="dxa"/>
          </w:tcPr>
          <w:p w:rsidR="009F2465" w:rsidRPr="009F2465" w:rsidRDefault="009F2465" w:rsidP="009F2465">
            <w:pPr>
              <w:ind w:left="317"/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231" w:type="dxa"/>
          </w:tcPr>
          <w:p w:rsidR="009F2465" w:rsidRPr="009F2465" w:rsidRDefault="009F2465" w:rsidP="009F2465">
            <w:pPr>
              <w:jc w:val="both"/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12020</w:t>
            </w:r>
          </w:p>
        </w:tc>
        <w:tc>
          <w:tcPr>
            <w:tcW w:w="3435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Наличие уклона котла</w:t>
            </w:r>
          </w:p>
        </w:tc>
        <w:tc>
          <w:tcPr>
            <w:tcW w:w="1443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есть</w:t>
            </w:r>
          </w:p>
        </w:tc>
        <w:tc>
          <w:tcPr>
            <w:tcW w:w="3349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547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1</w:t>
            </w:r>
          </w:p>
        </w:tc>
      </w:tr>
      <w:tr w:rsidR="009F2465" w:rsidRPr="009F2465" w:rsidTr="00850336">
        <w:trPr>
          <w:jc w:val="center"/>
        </w:trPr>
        <w:tc>
          <w:tcPr>
            <w:tcW w:w="2794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231" w:type="dxa"/>
          </w:tcPr>
          <w:p w:rsidR="009F2465" w:rsidRPr="009F2465" w:rsidRDefault="009F2465" w:rsidP="009F2465">
            <w:pPr>
              <w:jc w:val="both"/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10800</w:t>
            </w:r>
          </w:p>
        </w:tc>
        <w:tc>
          <w:tcPr>
            <w:tcW w:w="3435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Условное рабочее давление в котле, (по</w:t>
            </w:r>
          </w:p>
        </w:tc>
        <w:tc>
          <w:tcPr>
            <w:tcW w:w="1443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Калибровочный тип</w:t>
            </w:r>
          </w:p>
        </w:tc>
        <w:tc>
          <w:tcPr>
            <w:tcW w:w="1547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86</w:t>
            </w:r>
          </w:p>
        </w:tc>
      </w:tr>
      <w:tr w:rsidR="009F2465" w:rsidRPr="009F2465" w:rsidTr="00850336">
        <w:trPr>
          <w:jc w:val="center"/>
        </w:trPr>
        <w:tc>
          <w:tcPr>
            <w:tcW w:w="2794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2231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</w:p>
        </w:tc>
        <w:tc>
          <w:tcPr>
            <w:tcW w:w="3435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1443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547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2012</w:t>
            </w:r>
          </w:p>
        </w:tc>
      </w:tr>
      <w:tr w:rsidR="009F2465" w:rsidRPr="009F2465" w:rsidTr="00850336">
        <w:trPr>
          <w:jc w:val="center"/>
        </w:trPr>
        <w:tc>
          <w:tcPr>
            <w:tcW w:w="2794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2231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4600</w:t>
            </w:r>
          </w:p>
        </w:tc>
        <w:tc>
          <w:tcPr>
            <w:tcW w:w="3435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МПа (кгс/см</w:t>
            </w:r>
            <w:r w:rsidRPr="009F2465">
              <w:rPr>
                <w:b/>
                <w:i/>
                <w:sz w:val="16"/>
                <w:vertAlign w:val="superscript"/>
              </w:rPr>
              <w:t>2</w:t>
            </w:r>
            <w:r w:rsidRPr="009F2465">
              <w:rPr>
                <w:b/>
                <w:i/>
                <w:sz w:val="16"/>
              </w:rPr>
              <w:t>)</w:t>
            </w:r>
          </w:p>
        </w:tc>
        <w:tc>
          <w:tcPr>
            <w:tcW w:w="1443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0,15 (1,5)</w:t>
            </w:r>
          </w:p>
        </w:tc>
        <w:tc>
          <w:tcPr>
            <w:tcW w:w="3349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Год снятия с производства</w:t>
            </w:r>
          </w:p>
        </w:tc>
        <w:tc>
          <w:tcPr>
            <w:tcW w:w="1547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-</w:t>
            </w:r>
          </w:p>
        </w:tc>
      </w:tr>
      <w:tr w:rsidR="009F2465" w:rsidRPr="009F2465" w:rsidTr="00850336">
        <w:trPr>
          <w:jc w:val="center"/>
        </w:trPr>
        <w:tc>
          <w:tcPr>
            <w:tcW w:w="2794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2231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4</w:t>
            </w:r>
          </w:p>
        </w:tc>
        <w:tc>
          <w:tcPr>
            <w:tcW w:w="3435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Давление создаваемое в котле при</w:t>
            </w:r>
          </w:p>
        </w:tc>
        <w:tc>
          <w:tcPr>
            <w:tcW w:w="1443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</w:p>
        </w:tc>
        <w:tc>
          <w:tcPr>
            <w:tcW w:w="3349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547" w:type="dxa"/>
          </w:tcPr>
          <w:p w:rsidR="009F2465" w:rsidRPr="009F2465" w:rsidRDefault="009F2465" w:rsidP="009F2465">
            <w:pPr>
              <w:rPr>
                <w:b/>
                <w:i/>
                <w:sz w:val="16"/>
              </w:rPr>
            </w:pPr>
            <w:r w:rsidRPr="009F2465">
              <w:rPr>
                <w:b/>
                <w:i/>
                <w:sz w:val="16"/>
              </w:rPr>
              <w:t>нет</w:t>
            </w:r>
          </w:p>
        </w:tc>
      </w:tr>
    </w:tbl>
    <w:p w:rsidR="002C1093" w:rsidRDefault="002C1093" w:rsidP="0015157D"/>
    <w:p w:rsidR="002C1093" w:rsidRPr="005944AC" w:rsidRDefault="000625C2" w:rsidP="002C1093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2C1093" w:rsidRPr="005944AC">
        <w:rPr>
          <w:b/>
          <w:i/>
          <w:sz w:val="32"/>
        </w:rPr>
        <w:lastRenderedPageBreak/>
        <w:t>4-осная цистерна для цемента, модель 15-Ц853</w:t>
      </w:r>
    </w:p>
    <w:p w:rsidR="002C1093" w:rsidRPr="005944AC" w:rsidRDefault="002C1093" w:rsidP="002C1093">
      <w:pPr>
        <w:rPr>
          <w:sz w:val="16"/>
          <w:szCs w:val="16"/>
        </w:rPr>
      </w:pPr>
    </w:p>
    <w:p w:rsidR="002C1093" w:rsidRDefault="0073180D" w:rsidP="002C1093">
      <w:pPr>
        <w:jc w:val="center"/>
        <w:rPr>
          <w:sz w:val="32"/>
        </w:rPr>
      </w:pPr>
      <w:r>
        <w:rPr>
          <w:sz w:val="32"/>
        </w:rPr>
        <w:fldChar w:fldCharType="begin"/>
      </w:r>
      <w:r w:rsidR="002C1093">
        <w:instrText xml:space="preserve"> LINK  "C:\\Мои документы\\E\\PHOTO\\РИС147.PCX"  \a \p </w:instrText>
      </w:r>
      <w:bookmarkStart w:id="66" w:name="_941624352"/>
      <w:bookmarkEnd w:id="66"/>
      <w:r w:rsidR="002C1093">
        <w:instrText xml:space="preserve"> \* MERGEFORMAT </w:instrText>
      </w:r>
      <w:r>
        <w:rPr>
          <w:noProof/>
        </w:rPr>
        <w:fldChar w:fldCharType="separate"/>
      </w:r>
      <w:r w:rsidR="00014D49">
        <w:rPr>
          <w:sz w:val="32"/>
        </w:rPr>
        <w:object w:dxaOrig="12695" w:dyaOrig="4412">
          <v:shape id="_x0000_i1164" type="#_x0000_t75" style="width:634.6pt;height:220.2pt">
            <v:imagedata r:id="rId228" o:title="" croptop="3315f" cropbottom="1561f" cropleft="1287f" cropright="575f"/>
          </v:shape>
        </w:object>
      </w:r>
      <w:r>
        <w:rPr>
          <w:sz w:val="32"/>
        </w:rPr>
        <w:fldChar w:fldCharType="end"/>
      </w:r>
    </w:p>
    <w:p w:rsidR="002C1093" w:rsidRPr="005944AC" w:rsidRDefault="002C1093" w:rsidP="002C1093">
      <w:pPr>
        <w:jc w:val="center"/>
        <w:rPr>
          <w:b/>
          <w:i/>
        </w:rPr>
      </w:pPr>
      <w:r w:rsidRPr="005944AC">
        <w:rPr>
          <w:b/>
          <w:i/>
        </w:rPr>
        <w:t>Назначение: для перевозки цемента</w:t>
      </w:r>
    </w:p>
    <w:p w:rsidR="002C1093" w:rsidRPr="005944AC" w:rsidRDefault="002C1093" w:rsidP="002C1093">
      <w:pPr>
        <w:rPr>
          <w:sz w:val="16"/>
          <w:szCs w:val="16"/>
        </w:rPr>
      </w:pPr>
    </w:p>
    <w:tbl>
      <w:tblPr>
        <w:tblW w:w="0" w:type="auto"/>
        <w:jc w:val="center"/>
        <w:tblInd w:w="1256" w:type="dxa"/>
        <w:tblLayout w:type="fixed"/>
        <w:tblLook w:val="0000" w:firstRow="0" w:lastRow="0" w:firstColumn="0" w:lastColumn="0" w:noHBand="0" w:noVBand="0"/>
      </w:tblPr>
      <w:tblGrid>
        <w:gridCol w:w="2835"/>
        <w:gridCol w:w="1341"/>
        <w:gridCol w:w="2981"/>
        <w:gridCol w:w="809"/>
        <w:gridCol w:w="3389"/>
        <w:gridCol w:w="819"/>
      </w:tblGrid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4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825-00-1</w:t>
            </w: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Количество, шт.: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</w:p>
        </w:tc>
      </w:tr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4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825-ТУ-1</w:t>
            </w: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4621</w:t>
            </w: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       загрузочных люков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1</w:t>
            </w:r>
          </w:p>
        </w:tc>
      </w:tr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4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15-Ц853</w:t>
            </w: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       аэролотков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4</w:t>
            </w:r>
          </w:p>
        </w:tc>
      </w:tr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4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936</w:t>
            </w: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       аэроплиток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2</w:t>
            </w:r>
          </w:p>
        </w:tc>
      </w:tr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41" w:type="dxa"/>
          </w:tcPr>
          <w:p w:rsidR="002C1093" w:rsidRPr="005944AC" w:rsidRDefault="002C1093" w:rsidP="00ED17E2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Диаметр, мм: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 </w:t>
            </w:r>
          </w:p>
        </w:tc>
      </w:tr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4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58</w:t>
            </w: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      лазового люка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575</w:t>
            </w:r>
          </w:p>
        </w:tc>
      </w:tr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ED17E2" w:rsidP="00ED17E2">
            <w:pPr>
              <w:rPr>
                <w:b/>
                <w:i/>
                <w:sz w:val="16"/>
              </w:rPr>
            </w:pPr>
            <w:r w:rsidRPr="00ED17E2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41" w:type="dxa"/>
          </w:tcPr>
          <w:p w:rsidR="002C1093" w:rsidRPr="005944AC" w:rsidRDefault="00ED17E2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24,5/</w:t>
            </w:r>
            <w:r w:rsidR="002C1093" w:rsidRPr="005944AC">
              <w:rPr>
                <w:b/>
                <w:i/>
                <w:sz w:val="16"/>
              </w:rPr>
              <w:t>25,3</w:t>
            </w: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10300</w:t>
            </w: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      загрузочного люка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575</w:t>
            </w:r>
          </w:p>
        </w:tc>
      </w:tr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4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Наличие смотрового люка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      разгрузочного патрубка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100</w:t>
            </w:r>
          </w:p>
        </w:tc>
      </w:tr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41" w:type="dxa"/>
          </w:tcPr>
          <w:p w:rsidR="002C1093" w:rsidRPr="005944AC" w:rsidRDefault="002C1093" w:rsidP="00ED17E2">
            <w:pPr>
              <w:ind w:left="-108" w:right="-108" w:firstLine="108"/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203,84 (20,8)</w:t>
            </w: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2800</w:t>
            </w: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Давление, создаваемое в котле при 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</w:p>
        </w:tc>
      </w:tr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4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67,91 (6,93)</w:t>
            </w: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гидравлическом испытании, МПа (кгс/см</w:t>
            </w:r>
            <w:r w:rsidRPr="005944AC">
              <w:rPr>
                <w:b/>
                <w:i/>
                <w:sz w:val="16"/>
                <w:vertAlign w:val="superscript"/>
              </w:rPr>
              <w:t>2</w:t>
            </w:r>
            <w:r w:rsidRPr="005944AC">
              <w:rPr>
                <w:b/>
                <w:i/>
                <w:sz w:val="16"/>
              </w:rPr>
              <w:t>)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0,3 (3)</w:t>
            </w:r>
          </w:p>
        </w:tc>
      </w:tr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Объем котла, м</w:t>
            </w:r>
            <w:r w:rsidRPr="005944AC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4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61,17</w:t>
            </w: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Допустимая температура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</w:p>
        </w:tc>
      </w:tr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4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120</w:t>
            </w: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клапана), МПа (кгс/см</w:t>
            </w:r>
            <w:r w:rsidRPr="005944AC">
              <w:rPr>
                <w:b/>
                <w:i/>
                <w:sz w:val="16"/>
                <w:vertAlign w:val="superscript"/>
              </w:rPr>
              <w:t>2</w:t>
            </w:r>
            <w:r w:rsidRPr="005944AC">
              <w:rPr>
                <w:b/>
                <w:i/>
                <w:sz w:val="16"/>
              </w:rPr>
              <w:t>)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0,2 (2)</w:t>
            </w: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загружаемого продукта, </w:t>
            </w:r>
            <w:r w:rsidRPr="005944AC">
              <w:rPr>
                <w:b/>
                <w:i/>
                <w:sz w:val="16"/>
              </w:rPr>
              <w:sym w:font="Symbol" w:char="F0B0"/>
            </w:r>
            <w:r w:rsidRPr="005944AC">
              <w:rPr>
                <w:b/>
                <w:i/>
                <w:sz w:val="16"/>
              </w:rPr>
              <w:t>С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-50-+50</w:t>
            </w:r>
          </w:p>
        </w:tc>
      </w:tr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4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Удельный объем, м</w:t>
            </w:r>
            <w:r w:rsidRPr="005944AC">
              <w:rPr>
                <w:b/>
                <w:i/>
                <w:sz w:val="16"/>
                <w:vertAlign w:val="superscript"/>
              </w:rPr>
              <w:t>3</w:t>
            </w:r>
            <w:r w:rsidRPr="005944AC">
              <w:rPr>
                <w:b/>
                <w:i/>
                <w:sz w:val="16"/>
              </w:rPr>
              <w:t>/т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0,845</w:t>
            </w: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1</w:t>
            </w:r>
          </w:p>
        </w:tc>
      </w:tr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4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7800</w:t>
            </w: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Давление в котле , МПа (кгс/см</w:t>
            </w:r>
            <w:r w:rsidRPr="005944AC">
              <w:rPr>
                <w:b/>
                <w:i/>
                <w:sz w:val="16"/>
                <w:vertAlign w:val="superscript"/>
              </w:rPr>
              <w:t>2</w:t>
            </w:r>
            <w:r w:rsidRPr="005944AC">
              <w:rPr>
                <w:b/>
                <w:i/>
                <w:sz w:val="16"/>
              </w:rPr>
              <w:t>)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Угол наклона к горизонту, град: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</w:p>
        </w:tc>
      </w:tr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4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2981" w:type="dxa"/>
          </w:tcPr>
          <w:p w:rsidR="002C1093" w:rsidRPr="005944AC" w:rsidRDefault="002C1093" w:rsidP="00ED17E2">
            <w:pPr>
              <w:ind w:right="-108"/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       при разгрузке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0,22 (2)</w:t>
            </w: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      откоса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50</w:t>
            </w:r>
          </w:p>
        </w:tc>
      </w:tr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ind w:left="317"/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4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12020</w:t>
            </w: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       при загрузке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-</w:t>
            </w: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      аэролотков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6</w:t>
            </w:r>
          </w:p>
        </w:tc>
      </w:tr>
      <w:tr w:rsidR="002C1093" w:rsidRPr="005944AC" w:rsidTr="00CE01C2">
        <w:trPr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34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10800</w:t>
            </w: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Производительность выгрузки, т/ч</w:t>
            </w: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-</w:t>
            </w: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1961</w:t>
            </w:r>
          </w:p>
        </w:tc>
      </w:tr>
      <w:tr w:rsidR="002C1093" w:rsidRPr="005944AC" w:rsidTr="00CE01C2">
        <w:trPr>
          <w:trHeight w:val="152"/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C1093" w:rsidRPr="005944AC" w:rsidTr="00CE01C2">
        <w:trPr>
          <w:trHeight w:val="102"/>
          <w:jc w:val="center"/>
        </w:trPr>
        <w:tc>
          <w:tcPr>
            <w:tcW w:w="2835" w:type="dxa"/>
          </w:tcPr>
          <w:p w:rsidR="002C1093" w:rsidRPr="005944AC" w:rsidRDefault="002C1093" w:rsidP="00ED17E2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34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2981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80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19" w:type="dxa"/>
          </w:tcPr>
          <w:p w:rsidR="002C1093" w:rsidRPr="005944AC" w:rsidRDefault="002C1093" w:rsidP="00ED17E2">
            <w:pPr>
              <w:rPr>
                <w:b/>
                <w:i/>
                <w:sz w:val="16"/>
              </w:rPr>
            </w:pPr>
            <w:r w:rsidRPr="005944AC">
              <w:rPr>
                <w:b/>
                <w:i/>
                <w:sz w:val="16"/>
              </w:rPr>
              <w:t>нет</w:t>
            </w:r>
          </w:p>
        </w:tc>
      </w:tr>
    </w:tbl>
    <w:p w:rsidR="002C1093" w:rsidRDefault="002C1093" w:rsidP="0015157D"/>
    <w:p w:rsidR="008563D1" w:rsidRDefault="008563D1" w:rsidP="002C1093">
      <w:pPr>
        <w:jc w:val="center"/>
        <w:rPr>
          <w:b/>
          <w:i/>
          <w:sz w:val="32"/>
        </w:rPr>
      </w:pPr>
    </w:p>
    <w:p w:rsidR="002C1093" w:rsidRPr="002A09D3" w:rsidRDefault="000625C2" w:rsidP="002C1093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2C1093" w:rsidRPr="002A09D3">
        <w:rPr>
          <w:b/>
          <w:i/>
          <w:sz w:val="32"/>
        </w:rPr>
        <w:lastRenderedPageBreak/>
        <w:t>4-осная цистерна для серной кислоты, модель 15-Ц854</w:t>
      </w:r>
    </w:p>
    <w:p w:rsidR="002C1093" w:rsidRPr="002A09D3" w:rsidRDefault="002C1093" w:rsidP="002C1093">
      <w:pPr>
        <w:rPr>
          <w:sz w:val="18"/>
          <w:szCs w:val="18"/>
        </w:rPr>
      </w:pPr>
    </w:p>
    <w:bookmarkStart w:id="67" w:name="_942060872"/>
    <w:bookmarkEnd w:id="67"/>
    <w:p w:rsidR="002C1093" w:rsidRDefault="0073180D" w:rsidP="002C1093">
      <w:pPr>
        <w:jc w:val="center"/>
      </w:pPr>
      <w:r>
        <w:fldChar w:fldCharType="begin"/>
      </w:r>
      <w:r w:rsidR="00B31677">
        <w:instrText xml:space="preserve"> LINK PhotoFinish "C:\\PHOTO\\РИС162.PCX" "" \a \p \* MERGEFORMAT </w:instrText>
      </w:r>
      <w:r>
        <w:fldChar w:fldCharType="separate"/>
      </w:r>
      <w:r w:rsidR="00014D49">
        <w:object w:dxaOrig="12660" w:dyaOrig="4527">
          <v:shape id="_x0000_i1165" type="#_x0000_t75" style="width:632.95pt;height:226.05pt">
            <v:imagedata r:id="rId229" o:title="" croptop="2331f"/>
          </v:shape>
        </w:object>
      </w:r>
      <w:r>
        <w:fldChar w:fldCharType="end"/>
      </w:r>
    </w:p>
    <w:p w:rsidR="002C1093" w:rsidRPr="002A09D3" w:rsidRDefault="002C1093" w:rsidP="002C1093">
      <w:pPr>
        <w:rPr>
          <w:sz w:val="18"/>
          <w:szCs w:val="18"/>
        </w:rPr>
      </w:pPr>
    </w:p>
    <w:p w:rsidR="002C1093" w:rsidRPr="002A09D3" w:rsidRDefault="002C1093" w:rsidP="002C1093">
      <w:pPr>
        <w:jc w:val="center"/>
        <w:rPr>
          <w:b/>
          <w:i/>
        </w:rPr>
      </w:pPr>
      <w:r w:rsidRPr="002A09D3">
        <w:rPr>
          <w:b/>
          <w:i/>
        </w:rPr>
        <w:t>Назначение: для перевозки серной кислоты</w:t>
      </w:r>
    </w:p>
    <w:p w:rsidR="002C1093" w:rsidRPr="002A09D3" w:rsidRDefault="002C1093" w:rsidP="002C1093">
      <w:pPr>
        <w:rPr>
          <w:sz w:val="16"/>
          <w:szCs w:val="16"/>
        </w:rPr>
      </w:pPr>
    </w:p>
    <w:tbl>
      <w:tblPr>
        <w:tblW w:w="12929" w:type="dxa"/>
        <w:jc w:val="center"/>
        <w:tblInd w:w="619" w:type="dxa"/>
        <w:tblLayout w:type="fixed"/>
        <w:tblLook w:val="0000" w:firstRow="0" w:lastRow="0" w:firstColumn="0" w:lastColumn="0" w:noHBand="0" w:noVBand="0"/>
      </w:tblPr>
      <w:tblGrid>
        <w:gridCol w:w="2840"/>
        <w:gridCol w:w="1224"/>
        <w:gridCol w:w="3279"/>
        <w:gridCol w:w="932"/>
        <w:gridCol w:w="3252"/>
        <w:gridCol w:w="1402"/>
      </w:tblGrid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10800</w:t>
            </w: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0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нет</w:t>
            </w: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0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нет</w:t>
            </w: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15-Ц854</w:t>
            </w:r>
          </w:p>
        </w:tc>
        <w:tc>
          <w:tcPr>
            <w:tcW w:w="3279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4073</w:t>
            </w: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0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нет</w:t>
            </w: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760</w:t>
            </w:r>
          </w:p>
        </w:tc>
        <w:tc>
          <w:tcPr>
            <w:tcW w:w="3279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4</w:t>
            </w: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0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нет</w:t>
            </w: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9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18-100</w:t>
            </w: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0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60</w:t>
            </w:r>
          </w:p>
        </w:tc>
        <w:tc>
          <w:tcPr>
            <w:tcW w:w="3279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нет</w:t>
            </w: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0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есть</w:t>
            </w: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ED17E2" w:rsidP="00ED17E2">
            <w:pPr>
              <w:rPr>
                <w:b/>
                <w:i/>
                <w:sz w:val="16"/>
              </w:rPr>
            </w:pPr>
            <w:r w:rsidRPr="00ED17E2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224" w:type="dxa"/>
          </w:tcPr>
          <w:p w:rsidR="002C1093" w:rsidRPr="002A09D3" w:rsidRDefault="00ED17E2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21,2/</w:t>
            </w:r>
            <w:r w:rsidR="002C1093" w:rsidRPr="002A09D3">
              <w:rPr>
                <w:b/>
                <w:i/>
                <w:sz w:val="16"/>
              </w:rPr>
              <w:t>21,9</w:t>
            </w:r>
          </w:p>
        </w:tc>
        <w:tc>
          <w:tcPr>
            <w:tcW w:w="3279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02" w:type="dxa"/>
          </w:tcPr>
          <w:p w:rsidR="002C1093" w:rsidRPr="002A09D3" w:rsidRDefault="002C1093" w:rsidP="00ED17E2">
            <w:pPr>
              <w:ind w:right="-108"/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верхний передав-</w:t>
            </w: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ED17E2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2C1093" w:rsidRPr="002A09D3">
              <w:rPr>
                <w:b/>
                <w:i/>
                <w:sz w:val="16"/>
              </w:rPr>
              <w:t>: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2000</w:t>
            </w: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140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 xml:space="preserve">ливанием или  </w:t>
            </w: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201,1 (20,5)</w:t>
            </w:r>
          </w:p>
        </w:tc>
        <w:tc>
          <w:tcPr>
            <w:tcW w:w="3279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10550</w:t>
            </w: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140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вакуумнасосом</w:t>
            </w: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66,7 (6,8)</w:t>
            </w:r>
          </w:p>
        </w:tc>
        <w:tc>
          <w:tcPr>
            <w:tcW w:w="3279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Удельный объем, м</w:t>
            </w:r>
            <w:r w:rsidRPr="002A09D3">
              <w:rPr>
                <w:b/>
                <w:i/>
                <w:sz w:val="16"/>
                <w:vertAlign w:val="superscript"/>
              </w:rPr>
              <w:t>3</w:t>
            </w:r>
            <w:r w:rsidRPr="002A09D3">
              <w:rPr>
                <w:b/>
                <w:i/>
                <w:sz w:val="16"/>
              </w:rPr>
              <w:t>/т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0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Объем котла, м</w:t>
            </w:r>
            <w:r w:rsidRPr="002A09D3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0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2</w:t>
            </w: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32</w:t>
            </w:r>
          </w:p>
        </w:tc>
        <w:tc>
          <w:tcPr>
            <w:tcW w:w="3279" w:type="dxa"/>
          </w:tcPr>
          <w:p w:rsidR="002C1093" w:rsidRPr="002A09D3" w:rsidRDefault="002C1093" w:rsidP="00ED17E2">
            <w:pPr>
              <w:ind w:right="-108"/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0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нет</w:t>
            </w: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0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 xml:space="preserve">загружаемого продукта, </w:t>
            </w:r>
            <w:r w:rsidRPr="002A09D3">
              <w:rPr>
                <w:b/>
                <w:i/>
                <w:sz w:val="16"/>
              </w:rPr>
              <w:sym w:font="Symbol" w:char="F0B0"/>
            </w:r>
            <w:r w:rsidRPr="002A09D3">
              <w:rPr>
                <w:b/>
                <w:i/>
                <w:sz w:val="16"/>
              </w:rPr>
              <w:t>С</w:t>
            </w:r>
          </w:p>
        </w:tc>
        <w:tc>
          <w:tcPr>
            <w:tcW w:w="140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-</w:t>
            </w: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9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клапана), МПа (кгс/см</w:t>
            </w:r>
            <w:r w:rsidRPr="002A09D3">
              <w:rPr>
                <w:b/>
                <w:i/>
                <w:sz w:val="16"/>
                <w:vertAlign w:val="superscript"/>
              </w:rPr>
              <w:t>2</w:t>
            </w:r>
            <w:r w:rsidRPr="002A09D3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0,25 (2,5)</w:t>
            </w: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0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7120</w:t>
            </w:r>
          </w:p>
        </w:tc>
        <w:tc>
          <w:tcPr>
            <w:tcW w:w="3279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02" w:type="dxa"/>
          </w:tcPr>
          <w:p w:rsidR="002C1093" w:rsidRPr="002A09D3" w:rsidRDefault="00ED17E2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1955</w:t>
            </w: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2C1093" w:rsidRPr="002A09D3" w:rsidRDefault="002C1093" w:rsidP="00ED17E2">
            <w:pPr>
              <w:ind w:right="-108"/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гидравлическом испытании, МПа (кгс/см</w:t>
            </w:r>
            <w:r w:rsidRPr="002A09D3">
              <w:rPr>
                <w:b/>
                <w:i/>
                <w:sz w:val="16"/>
                <w:vertAlign w:val="superscript"/>
              </w:rPr>
              <w:t>2</w:t>
            </w:r>
            <w:r w:rsidRPr="002A09D3">
              <w:rPr>
                <w:b/>
                <w:i/>
                <w:sz w:val="16"/>
              </w:rPr>
              <w:t>)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0,4 (4,0)</w:t>
            </w: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0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C1093" w:rsidRPr="002A09D3" w:rsidTr="00CE01C2">
        <w:trPr>
          <w:jc w:val="center"/>
        </w:trPr>
        <w:tc>
          <w:tcPr>
            <w:tcW w:w="2840" w:type="dxa"/>
          </w:tcPr>
          <w:p w:rsidR="002C1093" w:rsidRPr="002A09D3" w:rsidRDefault="002C1093" w:rsidP="00ED17E2">
            <w:pPr>
              <w:ind w:left="317"/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224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12020</w:t>
            </w:r>
          </w:p>
        </w:tc>
        <w:tc>
          <w:tcPr>
            <w:tcW w:w="3279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3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1</w:t>
            </w:r>
          </w:p>
        </w:tc>
        <w:tc>
          <w:tcPr>
            <w:tcW w:w="325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02" w:type="dxa"/>
          </w:tcPr>
          <w:p w:rsidR="002C1093" w:rsidRPr="002A09D3" w:rsidRDefault="002C1093" w:rsidP="00ED17E2">
            <w:pPr>
              <w:rPr>
                <w:b/>
                <w:i/>
                <w:sz w:val="16"/>
              </w:rPr>
            </w:pPr>
            <w:r w:rsidRPr="002A09D3">
              <w:rPr>
                <w:b/>
                <w:i/>
                <w:sz w:val="16"/>
              </w:rPr>
              <w:t>нет</w:t>
            </w:r>
          </w:p>
        </w:tc>
      </w:tr>
    </w:tbl>
    <w:p w:rsidR="002C1093" w:rsidRDefault="002C1093" w:rsidP="0015157D"/>
    <w:p w:rsidR="002C1093" w:rsidRPr="005E0CC9" w:rsidRDefault="000625C2" w:rsidP="002C1093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2C1093" w:rsidRPr="005E0CC9">
        <w:rPr>
          <w:b/>
          <w:i/>
          <w:sz w:val="32"/>
        </w:rPr>
        <w:lastRenderedPageBreak/>
        <w:t>4-осная цистерна для олеума, модель 15-Ц855</w:t>
      </w:r>
    </w:p>
    <w:p w:rsidR="002C1093" w:rsidRPr="005E0CC9" w:rsidRDefault="002C1093" w:rsidP="002C1093">
      <w:pPr>
        <w:rPr>
          <w:sz w:val="16"/>
          <w:szCs w:val="16"/>
        </w:rPr>
      </w:pPr>
    </w:p>
    <w:bookmarkStart w:id="68" w:name="_942473241"/>
    <w:bookmarkEnd w:id="68"/>
    <w:p w:rsidR="002C1093" w:rsidRDefault="0073180D" w:rsidP="002C1093">
      <w:pPr>
        <w:jc w:val="center"/>
      </w:pPr>
      <w:r>
        <w:fldChar w:fldCharType="begin"/>
      </w:r>
      <w:r w:rsidR="00B31677">
        <w:instrText xml:space="preserve"> LINK PhotoFinish "C:\\PHOTO\\РИС177.PCX" "" \a \p \* MERGEFORMAT </w:instrText>
      </w:r>
      <w:r>
        <w:fldChar w:fldCharType="separate"/>
      </w:r>
      <w:r w:rsidR="00014D49">
        <w:object w:dxaOrig="13202" w:dyaOrig="4527">
          <v:shape id="_x0000_i1166" type="#_x0000_t75" style="width:659.7pt;height:226.05pt">
            <v:imagedata r:id="rId230" o:title="" croptop="1461f" cropright="1132f"/>
          </v:shape>
        </w:object>
      </w:r>
      <w:r>
        <w:fldChar w:fldCharType="end"/>
      </w:r>
    </w:p>
    <w:p w:rsidR="002C1093" w:rsidRPr="005E0CC9" w:rsidRDefault="002C1093" w:rsidP="002C1093">
      <w:pPr>
        <w:rPr>
          <w:sz w:val="16"/>
          <w:szCs w:val="16"/>
        </w:rPr>
      </w:pPr>
    </w:p>
    <w:p w:rsidR="002C1093" w:rsidRPr="005E0CC9" w:rsidRDefault="002C1093" w:rsidP="002C1093">
      <w:pPr>
        <w:jc w:val="center"/>
        <w:rPr>
          <w:b/>
          <w:i/>
        </w:rPr>
      </w:pPr>
      <w:r w:rsidRPr="005E0CC9">
        <w:rPr>
          <w:b/>
          <w:i/>
        </w:rPr>
        <w:t>Назначение: для перевозки олеума</w:t>
      </w:r>
    </w:p>
    <w:p w:rsidR="002C1093" w:rsidRPr="005E0CC9" w:rsidRDefault="002C1093" w:rsidP="002C1093">
      <w:pPr>
        <w:rPr>
          <w:sz w:val="16"/>
          <w:szCs w:val="16"/>
        </w:rPr>
      </w:pPr>
    </w:p>
    <w:tbl>
      <w:tblPr>
        <w:tblW w:w="13236" w:type="dxa"/>
        <w:jc w:val="center"/>
        <w:tblInd w:w="690" w:type="dxa"/>
        <w:tblLayout w:type="fixed"/>
        <w:tblLook w:val="0000" w:firstRow="0" w:lastRow="0" w:firstColumn="0" w:lastColumn="0" w:noHBand="0" w:noVBand="0"/>
      </w:tblPr>
      <w:tblGrid>
        <w:gridCol w:w="2840"/>
        <w:gridCol w:w="1339"/>
        <w:gridCol w:w="3260"/>
        <w:gridCol w:w="851"/>
        <w:gridCol w:w="3528"/>
        <w:gridCol w:w="1418"/>
      </w:tblGrid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39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есть</w:t>
            </w:r>
          </w:p>
        </w:tc>
      </w:tr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39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4125</w:t>
            </w: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нет</w:t>
            </w:r>
          </w:p>
        </w:tc>
      </w:tr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39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15-Ц855</w:t>
            </w:r>
          </w:p>
        </w:tc>
        <w:tc>
          <w:tcPr>
            <w:tcW w:w="326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4</w:t>
            </w: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нет</w:t>
            </w:r>
          </w:p>
        </w:tc>
      </w:tr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39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26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18-100</w:t>
            </w: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1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нет</w:t>
            </w:r>
          </w:p>
        </w:tc>
      </w:tr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39" w:type="dxa"/>
          </w:tcPr>
          <w:p w:rsidR="002C1093" w:rsidRPr="005E0CC9" w:rsidRDefault="002C1093" w:rsidP="00CE01C2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6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нет</w:t>
            </w: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39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56</w:t>
            </w:r>
          </w:p>
        </w:tc>
        <w:tc>
          <w:tcPr>
            <w:tcW w:w="326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есть</w:t>
            </w: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есть</w:t>
            </w:r>
          </w:p>
        </w:tc>
      </w:tr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157B6E" w:rsidP="00CE01C2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39" w:type="dxa"/>
          </w:tcPr>
          <w:p w:rsidR="002C1093" w:rsidRPr="005E0CC9" w:rsidRDefault="00157B6E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23,1/</w:t>
            </w:r>
            <w:r w:rsidR="002C1093" w:rsidRPr="005E0CC9">
              <w:rPr>
                <w:b/>
                <w:i/>
                <w:sz w:val="16"/>
              </w:rPr>
              <w:t>23,84</w:t>
            </w:r>
          </w:p>
        </w:tc>
        <w:tc>
          <w:tcPr>
            <w:tcW w:w="326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2000</w:t>
            </w: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8" w:type="dxa"/>
          </w:tcPr>
          <w:p w:rsidR="002C1093" w:rsidRPr="005E0CC9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верхний пере-</w:t>
            </w:r>
          </w:p>
        </w:tc>
      </w:tr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157B6E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2C1093" w:rsidRPr="005E0CC9">
              <w:rPr>
                <w:b/>
                <w:i/>
                <w:sz w:val="16"/>
              </w:rPr>
              <w:t>:</w:t>
            </w:r>
          </w:p>
        </w:tc>
        <w:tc>
          <w:tcPr>
            <w:tcW w:w="1339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9380</w:t>
            </w: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 xml:space="preserve">давливанием </w:t>
            </w:r>
          </w:p>
        </w:tc>
      </w:tr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39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195,8 (19,96)</w:t>
            </w:r>
          </w:p>
        </w:tc>
        <w:tc>
          <w:tcPr>
            <w:tcW w:w="326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Удельный объем, м</w:t>
            </w:r>
            <w:r w:rsidRPr="005E0CC9">
              <w:rPr>
                <w:b/>
                <w:i/>
                <w:sz w:val="16"/>
                <w:vertAlign w:val="superscript"/>
              </w:rPr>
              <w:t>3</w:t>
            </w:r>
            <w:r w:rsidRPr="005E0CC9">
              <w:rPr>
                <w:b/>
                <w:i/>
                <w:sz w:val="16"/>
              </w:rPr>
              <w:t>/т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0,533</w:t>
            </w: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39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65,14 (6,64)</w:t>
            </w:r>
          </w:p>
        </w:tc>
        <w:tc>
          <w:tcPr>
            <w:tcW w:w="326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2</w:t>
            </w:r>
          </w:p>
        </w:tc>
      </w:tr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Объем котла, м</w:t>
            </w:r>
            <w:r w:rsidRPr="005E0CC9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339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29</w:t>
            </w:r>
          </w:p>
        </w:tc>
        <w:tc>
          <w:tcPr>
            <w:tcW w:w="3260" w:type="dxa"/>
          </w:tcPr>
          <w:p w:rsidR="002C1093" w:rsidRPr="005E0CC9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есть</w:t>
            </w: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нет</w:t>
            </w:r>
          </w:p>
        </w:tc>
      </w:tr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39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120</w:t>
            </w:r>
          </w:p>
        </w:tc>
        <w:tc>
          <w:tcPr>
            <w:tcW w:w="326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39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0-ВМ (01-Т)</w:t>
            </w:r>
          </w:p>
        </w:tc>
        <w:tc>
          <w:tcPr>
            <w:tcW w:w="326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 xml:space="preserve">загружаемого продукта, </w:t>
            </w:r>
            <w:r w:rsidRPr="005E0CC9">
              <w:rPr>
                <w:b/>
                <w:i/>
                <w:sz w:val="16"/>
              </w:rPr>
              <w:sym w:font="Symbol" w:char="F0B0"/>
            </w:r>
            <w:r w:rsidRPr="005E0CC9">
              <w:rPr>
                <w:b/>
                <w:i/>
                <w:sz w:val="16"/>
              </w:rPr>
              <w:t>С</w:t>
            </w:r>
          </w:p>
        </w:tc>
        <w:tc>
          <w:tcPr>
            <w:tcW w:w="141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+50</w:t>
            </w:r>
          </w:p>
        </w:tc>
      </w:tr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39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7120</w:t>
            </w:r>
          </w:p>
        </w:tc>
        <w:tc>
          <w:tcPr>
            <w:tcW w:w="326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клапана), МПа (кгс/см</w:t>
            </w:r>
            <w:r w:rsidRPr="005E0CC9">
              <w:rPr>
                <w:b/>
                <w:i/>
                <w:sz w:val="16"/>
                <w:vertAlign w:val="superscript"/>
              </w:rPr>
              <w:t>2</w:t>
            </w:r>
            <w:r w:rsidRPr="005E0CC9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0,25 (2,5)</w:t>
            </w: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39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1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-</w:t>
            </w:r>
          </w:p>
        </w:tc>
      </w:tr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2C1093" w:rsidP="00CE01C2">
            <w:pPr>
              <w:ind w:left="317"/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339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12020</w:t>
            </w:r>
          </w:p>
        </w:tc>
        <w:tc>
          <w:tcPr>
            <w:tcW w:w="3260" w:type="dxa"/>
          </w:tcPr>
          <w:p w:rsidR="002C1093" w:rsidRPr="005E0CC9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гидравлическом испытании, МПа (кгс/см</w:t>
            </w:r>
            <w:r w:rsidRPr="005E0CC9">
              <w:rPr>
                <w:b/>
                <w:i/>
                <w:sz w:val="16"/>
                <w:vertAlign w:val="superscript"/>
              </w:rPr>
              <w:t>2</w:t>
            </w:r>
            <w:r w:rsidRPr="005E0CC9">
              <w:rPr>
                <w:b/>
                <w:i/>
                <w:sz w:val="16"/>
              </w:rPr>
              <w:t>)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0,4 (4,0)</w:t>
            </w: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C1093" w:rsidRPr="005E0CC9" w:rsidTr="00CE01C2">
        <w:trPr>
          <w:jc w:val="center"/>
        </w:trPr>
        <w:tc>
          <w:tcPr>
            <w:tcW w:w="284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339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10800</w:t>
            </w:r>
          </w:p>
        </w:tc>
        <w:tc>
          <w:tcPr>
            <w:tcW w:w="3260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51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1</w:t>
            </w:r>
          </w:p>
        </w:tc>
        <w:tc>
          <w:tcPr>
            <w:tcW w:w="352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8" w:type="dxa"/>
          </w:tcPr>
          <w:p w:rsidR="002C1093" w:rsidRPr="005E0CC9" w:rsidRDefault="002C1093" w:rsidP="00CE01C2">
            <w:pPr>
              <w:rPr>
                <w:b/>
                <w:i/>
                <w:sz w:val="16"/>
              </w:rPr>
            </w:pPr>
            <w:r w:rsidRPr="005E0CC9">
              <w:rPr>
                <w:b/>
                <w:i/>
                <w:sz w:val="16"/>
              </w:rPr>
              <w:t>нет</w:t>
            </w:r>
          </w:p>
        </w:tc>
      </w:tr>
    </w:tbl>
    <w:p w:rsidR="002C1093" w:rsidRDefault="002C1093" w:rsidP="0015157D"/>
    <w:p w:rsidR="002C1093" w:rsidRPr="00B90FFD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2C1093" w:rsidRPr="00B90FFD">
        <w:rPr>
          <w:b/>
          <w:i/>
          <w:sz w:val="32"/>
        </w:rPr>
        <w:lastRenderedPageBreak/>
        <w:t>4-осная цистерна для олеума, модель 15-Ц856</w:t>
      </w:r>
    </w:p>
    <w:p w:rsidR="002C1093" w:rsidRPr="00B90FFD" w:rsidRDefault="002C1093" w:rsidP="002C1093">
      <w:pPr>
        <w:rPr>
          <w:sz w:val="16"/>
          <w:szCs w:val="16"/>
        </w:rPr>
      </w:pPr>
    </w:p>
    <w:bookmarkStart w:id="69" w:name="_942474277"/>
    <w:bookmarkEnd w:id="69"/>
    <w:p w:rsidR="002C1093" w:rsidRDefault="0073180D" w:rsidP="002C1093">
      <w:pPr>
        <w:jc w:val="center"/>
      </w:pPr>
      <w:r>
        <w:fldChar w:fldCharType="begin"/>
      </w:r>
      <w:r w:rsidR="00B31677">
        <w:instrText xml:space="preserve"> LINK PhotoFinish "C:\\PHOTO\\РИС178.PCX" "" \a \p \* MERGEFORMAT </w:instrText>
      </w:r>
      <w:r>
        <w:fldChar w:fldCharType="separate"/>
      </w:r>
      <w:r w:rsidR="00014D49">
        <w:object w:dxaOrig="13329" w:dyaOrig="4735">
          <v:shape id="_x0000_i1167" type="#_x0000_t75" style="width:666.4pt;height:236.95pt">
            <v:imagedata r:id="rId231" o:title="" croptop="1459f" cropbottom="2009f"/>
          </v:shape>
        </w:object>
      </w:r>
      <w:r>
        <w:fldChar w:fldCharType="end"/>
      </w:r>
    </w:p>
    <w:p w:rsidR="002C1093" w:rsidRPr="00B90FFD" w:rsidRDefault="002C1093" w:rsidP="002C1093">
      <w:pPr>
        <w:rPr>
          <w:sz w:val="16"/>
          <w:szCs w:val="16"/>
        </w:rPr>
      </w:pPr>
    </w:p>
    <w:p w:rsidR="002C1093" w:rsidRPr="00B90FFD" w:rsidRDefault="002C1093" w:rsidP="002C1093">
      <w:pPr>
        <w:jc w:val="center"/>
        <w:rPr>
          <w:b/>
          <w:i/>
        </w:rPr>
      </w:pPr>
      <w:r>
        <w:t xml:space="preserve"> </w:t>
      </w:r>
    </w:p>
    <w:p w:rsidR="002C1093" w:rsidRPr="00B90FFD" w:rsidRDefault="002C1093" w:rsidP="002C1093">
      <w:pPr>
        <w:jc w:val="center"/>
        <w:rPr>
          <w:b/>
          <w:i/>
        </w:rPr>
      </w:pPr>
      <w:r w:rsidRPr="00B90FFD">
        <w:rPr>
          <w:b/>
          <w:i/>
        </w:rPr>
        <w:t>Назначение: для перевозки олеума</w:t>
      </w:r>
    </w:p>
    <w:p w:rsidR="002C1093" w:rsidRPr="00B90FFD" w:rsidRDefault="002C1093" w:rsidP="002C1093">
      <w:pPr>
        <w:rPr>
          <w:sz w:val="16"/>
          <w:szCs w:val="16"/>
        </w:rPr>
      </w:pPr>
    </w:p>
    <w:tbl>
      <w:tblPr>
        <w:tblW w:w="13231" w:type="dxa"/>
        <w:jc w:val="center"/>
        <w:tblInd w:w="1336" w:type="dxa"/>
        <w:tblLayout w:type="fixed"/>
        <w:tblLook w:val="0000" w:firstRow="0" w:lastRow="0" w:firstColumn="0" w:lastColumn="0" w:noHBand="0" w:noVBand="0"/>
      </w:tblPr>
      <w:tblGrid>
        <w:gridCol w:w="2977"/>
        <w:gridCol w:w="1197"/>
        <w:gridCol w:w="3402"/>
        <w:gridCol w:w="992"/>
        <w:gridCol w:w="3245"/>
        <w:gridCol w:w="1418"/>
      </w:tblGrid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19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8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есть</w:t>
            </w:r>
          </w:p>
        </w:tc>
      </w:tr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19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4480</w:t>
            </w: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8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нет</w:t>
            </w:r>
          </w:p>
        </w:tc>
      </w:tr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19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15-Ц856</w:t>
            </w: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4</w:t>
            </w: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8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нет</w:t>
            </w:r>
          </w:p>
        </w:tc>
      </w:tr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19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18-100</w:t>
            </w: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18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есть</w:t>
            </w:r>
          </w:p>
        </w:tc>
      </w:tr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197" w:type="dxa"/>
          </w:tcPr>
          <w:p w:rsidR="002C1093" w:rsidRPr="00B90FFD" w:rsidRDefault="002C1093" w:rsidP="00F109CD">
            <w:pPr>
              <w:spacing w:line="216" w:lineRule="auto"/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нет</w:t>
            </w: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8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19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50</w:t>
            </w: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8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есть</w:t>
            </w:r>
          </w:p>
        </w:tc>
      </w:tr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157B6E" w:rsidP="00F109CD">
            <w:pPr>
              <w:spacing w:line="216" w:lineRule="auto"/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197" w:type="dxa"/>
          </w:tcPr>
          <w:p w:rsidR="002C1093" w:rsidRPr="00B90FFD" w:rsidRDefault="00157B6E" w:rsidP="00F109CD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23,3/</w:t>
            </w:r>
            <w:r w:rsidR="002C1093" w:rsidRPr="00B90FFD">
              <w:rPr>
                <w:b/>
                <w:i/>
                <w:sz w:val="16"/>
              </w:rPr>
              <w:t>24</w:t>
            </w: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1890</w:t>
            </w: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8" w:type="dxa"/>
          </w:tcPr>
          <w:p w:rsidR="002C1093" w:rsidRPr="00B90FFD" w:rsidRDefault="002C1093" w:rsidP="00F109CD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верхний пере-</w:t>
            </w:r>
          </w:p>
        </w:tc>
      </w:tr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19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10000</w:t>
            </w: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 xml:space="preserve">давливанием </w:t>
            </w:r>
          </w:p>
        </w:tc>
      </w:tr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19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181,5 (18,5)</w:t>
            </w: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Удельный объем, м</w:t>
            </w:r>
            <w:r w:rsidRPr="00B90FFD">
              <w:rPr>
                <w:b/>
                <w:i/>
                <w:sz w:val="16"/>
                <w:vertAlign w:val="superscript"/>
              </w:rPr>
              <w:t>3</w:t>
            </w:r>
            <w:r w:rsidRPr="00B90FFD">
              <w:rPr>
                <w:b/>
                <w:i/>
                <w:sz w:val="16"/>
              </w:rPr>
              <w:t>/т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0,533</w:t>
            </w: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8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19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60,4 (6,16)</w:t>
            </w: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8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2</w:t>
            </w:r>
          </w:p>
        </w:tc>
      </w:tr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Объем котла, м</w:t>
            </w:r>
            <w:r w:rsidRPr="00B90FFD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19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26</w:t>
            </w: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есть</w:t>
            </w: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8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нет</w:t>
            </w:r>
          </w:p>
        </w:tc>
      </w:tr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19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120</w:t>
            </w: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8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9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0-ВМ (01-Т)</w:t>
            </w: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 xml:space="preserve">загружаемого продукта, </w:t>
            </w:r>
            <w:r w:rsidRPr="00B90FFD">
              <w:rPr>
                <w:b/>
                <w:i/>
                <w:sz w:val="16"/>
              </w:rPr>
              <w:sym w:font="Symbol" w:char="F0B0"/>
            </w:r>
            <w:r w:rsidRPr="00B90FFD">
              <w:rPr>
                <w:b/>
                <w:i/>
                <w:sz w:val="16"/>
              </w:rPr>
              <w:t>С</w:t>
            </w:r>
          </w:p>
        </w:tc>
        <w:tc>
          <w:tcPr>
            <w:tcW w:w="1418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+50</w:t>
            </w:r>
          </w:p>
        </w:tc>
      </w:tr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9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7120</w:t>
            </w: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клапана), МПа (кгс/см</w:t>
            </w:r>
            <w:r w:rsidRPr="00B90FFD">
              <w:rPr>
                <w:b/>
                <w:i/>
                <w:sz w:val="16"/>
                <w:vertAlign w:val="superscript"/>
              </w:rPr>
              <w:t>2</w:t>
            </w:r>
            <w:r w:rsidRPr="00B90FFD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0,25 (2,5)</w:t>
            </w: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8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9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18" w:type="dxa"/>
          </w:tcPr>
          <w:p w:rsidR="002C1093" w:rsidRPr="00B90FFD" w:rsidRDefault="00157B6E" w:rsidP="00F109CD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1960</w:t>
            </w:r>
          </w:p>
        </w:tc>
      </w:tr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2C1093" w:rsidP="00F109CD">
            <w:pPr>
              <w:spacing w:line="216" w:lineRule="auto"/>
              <w:ind w:left="317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9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12020</w:t>
            </w: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гидравлическом испытании, МПа (кгс/см</w:t>
            </w:r>
            <w:r w:rsidRPr="00B90FFD">
              <w:rPr>
                <w:b/>
                <w:i/>
                <w:sz w:val="16"/>
                <w:vertAlign w:val="superscript"/>
              </w:rPr>
              <w:t>2</w:t>
            </w:r>
            <w:r w:rsidRPr="00B90FFD">
              <w:rPr>
                <w:b/>
                <w:i/>
                <w:sz w:val="16"/>
              </w:rPr>
              <w:t>)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0,4 (4,0)</w:t>
            </w: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8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C1093" w:rsidRPr="00B90FFD" w:rsidTr="00CE01C2">
        <w:trPr>
          <w:jc w:val="center"/>
        </w:trPr>
        <w:tc>
          <w:tcPr>
            <w:tcW w:w="297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97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10800</w:t>
            </w:r>
          </w:p>
        </w:tc>
        <w:tc>
          <w:tcPr>
            <w:tcW w:w="340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992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1</w:t>
            </w:r>
          </w:p>
        </w:tc>
        <w:tc>
          <w:tcPr>
            <w:tcW w:w="3245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8" w:type="dxa"/>
          </w:tcPr>
          <w:p w:rsidR="002C1093" w:rsidRPr="00B90FF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B90FFD">
              <w:rPr>
                <w:b/>
                <w:i/>
                <w:sz w:val="16"/>
              </w:rPr>
              <w:t>нет</w:t>
            </w:r>
          </w:p>
        </w:tc>
      </w:tr>
    </w:tbl>
    <w:p w:rsidR="002C1093" w:rsidRDefault="002C1093" w:rsidP="0015157D"/>
    <w:p w:rsidR="002C1093" w:rsidRPr="00430D7D" w:rsidRDefault="000625C2" w:rsidP="002C1093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2C1093" w:rsidRPr="00430D7D">
        <w:rPr>
          <w:b/>
          <w:i/>
          <w:sz w:val="32"/>
        </w:rPr>
        <w:lastRenderedPageBreak/>
        <w:t>4-осная цистерна для олеума с переходной площадкой, модель 15-Ц857</w:t>
      </w:r>
    </w:p>
    <w:p w:rsidR="002C1093" w:rsidRPr="00430D7D" w:rsidRDefault="002C1093" w:rsidP="002C1093">
      <w:pPr>
        <w:rPr>
          <w:sz w:val="16"/>
          <w:szCs w:val="16"/>
        </w:rPr>
      </w:pPr>
    </w:p>
    <w:bookmarkStart w:id="70" w:name="_942475275"/>
    <w:bookmarkEnd w:id="70"/>
    <w:p w:rsidR="002C1093" w:rsidRDefault="0073180D" w:rsidP="002C1093">
      <w:pPr>
        <w:jc w:val="center"/>
      </w:pPr>
      <w:r w:rsidRPr="00430D7D">
        <w:fldChar w:fldCharType="begin"/>
      </w:r>
      <w:r w:rsidR="00B31677" w:rsidRPr="00430D7D">
        <w:instrText xml:space="preserve"> LINK PhotoFinish "C:\\PHOTO\\РИС179.PCX" "" \a \p \* MERGEFORMAT </w:instrText>
      </w:r>
      <w:r w:rsidRPr="00430D7D">
        <w:fldChar w:fldCharType="separate"/>
      </w:r>
      <w:r w:rsidR="00014D49">
        <w:object w:dxaOrig="12787" w:dyaOrig="4527">
          <v:shape id="_x0000_i1168" type="#_x0000_t75" style="width:639.65pt;height:226.05pt">
            <v:imagedata r:id="rId232" o:title="" croptop="1275f" cropbottom="546f"/>
          </v:shape>
        </w:object>
      </w:r>
      <w:r w:rsidRPr="00430D7D">
        <w:fldChar w:fldCharType="end"/>
      </w:r>
    </w:p>
    <w:p w:rsidR="002C1093" w:rsidRPr="00430D7D" w:rsidRDefault="002C1093" w:rsidP="002C1093">
      <w:pPr>
        <w:rPr>
          <w:sz w:val="16"/>
          <w:szCs w:val="16"/>
        </w:rPr>
      </w:pPr>
    </w:p>
    <w:p w:rsidR="002C1093" w:rsidRPr="00430D7D" w:rsidRDefault="002C1093" w:rsidP="002C1093">
      <w:pPr>
        <w:jc w:val="center"/>
        <w:rPr>
          <w:b/>
          <w:i/>
        </w:rPr>
      </w:pPr>
      <w:r w:rsidRPr="00430D7D">
        <w:rPr>
          <w:b/>
          <w:i/>
        </w:rPr>
        <w:t>Назначение: для перевозки олеума</w:t>
      </w:r>
    </w:p>
    <w:p w:rsidR="002C1093" w:rsidRPr="00430D7D" w:rsidRDefault="002C1093" w:rsidP="002C1093">
      <w:pPr>
        <w:rPr>
          <w:sz w:val="16"/>
          <w:szCs w:val="16"/>
        </w:rPr>
      </w:pPr>
    </w:p>
    <w:tbl>
      <w:tblPr>
        <w:tblW w:w="13100" w:type="dxa"/>
        <w:jc w:val="center"/>
        <w:tblInd w:w="1227" w:type="dxa"/>
        <w:tblLayout w:type="fixed"/>
        <w:tblLook w:val="0000" w:firstRow="0" w:lastRow="0" w:firstColumn="0" w:lastColumn="0" w:noHBand="0" w:noVBand="0"/>
      </w:tblPr>
      <w:tblGrid>
        <w:gridCol w:w="2835"/>
        <w:gridCol w:w="1223"/>
        <w:gridCol w:w="3279"/>
        <w:gridCol w:w="937"/>
        <w:gridCol w:w="3408"/>
        <w:gridCol w:w="1418"/>
      </w:tblGrid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11200</w:t>
            </w: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1</w:t>
            </w: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есть</w:t>
            </w: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15-Ц857</w:t>
            </w: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4480</w:t>
            </w: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нет</w:t>
            </w: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4</w:t>
            </w: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нет</w:t>
            </w: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18-100</w:t>
            </w: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нет</w:t>
            </w: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50</w:t>
            </w: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есть</w:t>
            </w: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157B6E" w:rsidP="00F109CD">
            <w:pPr>
              <w:spacing w:line="216" w:lineRule="auto"/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223" w:type="dxa"/>
          </w:tcPr>
          <w:p w:rsidR="002C1093" w:rsidRPr="00430D7D" w:rsidRDefault="00157B6E" w:rsidP="00F109CD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24,0/</w:t>
            </w:r>
            <w:r w:rsidR="002C1093" w:rsidRPr="00430D7D">
              <w:rPr>
                <w:b/>
                <w:i/>
                <w:sz w:val="16"/>
              </w:rPr>
              <w:t>24,7</w:t>
            </w: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есть</w:t>
            </w: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есть</w:t>
            </w: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157B6E" w:rsidP="00F109CD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2C1093" w:rsidRPr="00430D7D">
              <w:rPr>
                <w:b/>
                <w:i/>
                <w:sz w:val="16"/>
              </w:rPr>
              <w:t>: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нет</w:t>
            </w: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верхний пере-</w:t>
            </w: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183,4 (18,7)</w:t>
            </w: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1890</w:t>
            </w: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 xml:space="preserve">давливанием </w:t>
            </w: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58,8 (6,0)</w:t>
            </w: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10000</w:t>
            </w: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Объем котла, м</w:t>
            </w:r>
            <w:r w:rsidRPr="00430D7D">
              <w:rPr>
                <w:b/>
                <w:i/>
                <w:sz w:val="16"/>
                <w:vertAlign w:val="superscript"/>
              </w:rPr>
              <w:t>3</w:t>
            </w:r>
            <w:r w:rsidRPr="00430D7D">
              <w:rPr>
                <w:b/>
                <w:i/>
                <w:sz w:val="16"/>
              </w:rPr>
              <w:t>: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Удельный объем, м</w:t>
            </w:r>
            <w:r w:rsidRPr="00430D7D">
              <w:rPr>
                <w:b/>
                <w:i/>
                <w:sz w:val="16"/>
                <w:vertAlign w:val="superscript"/>
              </w:rPr>
              <w:t>3</w:t>
            </w:r>
            <w:r w:rsidRPr="00430D7D">
              <w:rPr>
                <w:b/>
                <w:i/>
                <w:sz w:val="16"/>
              </w:rPr>
              <w:t>/т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0,533</w:t>
            </w: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2</w:t>
            </w: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26</w:t>
            </w: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 xml:space="preserve">1 </w:t>
            </w: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нет</w:t>
            </w: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есть</w:t>
            </w: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 xml:space="preserve">загружаемого продукта, </w:t>
            </w:r>
            <w:r w:rsidRPr="00430D7D">
              <w:rPr>
                <w:b/>
                <w:i/>
                <w:sz w:val="16"/>
              </w:rPr>
              <w:sym w:font="Symbol" w:char="F0B0"/>
            </w:r>
            <w:r w:rsidRPr="00430D7D">
              <w:rPr>
                <w:b/>
                <w:i/>
                <w:sz w:val="16"/>
              </w:rPr>
              <w:t>С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+50</w:t>
            </w: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0-ВМ (01-Т)</w:t>
            </w: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7120</w:t>
            </w: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клапана), МПа (кгс/см</w:t>
            </w:r>
            <w:r w:rsidRPr="00430D7D">
              <w:rPr>
                <w:b/>
                <w:i/>
                <w:sz w:val="16"/>
                <w:vertAlign w:val="superscript"/>
              </w:rPr>
              <w:t>2</w:t>
            </w:r>
            <w:r w:rsidRPr="00430D7D">
              <w:rPr>
                <w:b/>
                <w:i/>
                <w:sz w:val="16"/>
              </w:rPr>
              <w:t>)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0,25 (2,5)</w:t>
            </w: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-</w:t>
            </w: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C1093" w:rsidRPr="00430D7D" w:rsidTr="00CE01C2">
        <w:trPr>
          <w:jc w:val="center"/>
        </w:trPr>
        <w:tc>
          <w:tcPr>
            <w:tcW w:w="2835" w:type="dxa"/>
          </w:tcPr>
          <w:p w:rsidR="002C1093" w:rsidRPr="00430D7D" w:rsidRDefault="002C1093" w:rsidP="00F109CD">
            <w:pPr>
              <w:spacing w:line="216" w:lineRule="auto"/>
              <w:ind w:left="317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223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12420</w:t>
            </w:r>
          </w:p>
        </w:tc>
        <w:tc>
          <w:tcPr>
            <w:tcW w:w="3279" w:type="dxa"/>
          </w:tcPr>
          <w:p w:rsidR="002C1093" w:rsidRPr="00430D7D" w:rsidRDefault="002C1093" w:rsidP="00F109CD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гидравлическом испытании, МПа (кгс/см</w:t>
            </w:r>
            <w:r w:rsidRPr="00430D7D">
              <w:rPr>
                <w:b/>
                <w:i/>
                <w:sz w:val="16"/>
                <w:vertAlign w:val="superscript"/>
              </w:rPr>
              <w:t>2</w:t>
            </w:r>
            <w:r w:rsidRPr="00430D7D">
              <w:rPr>
                <w:b/>
                <w:i/>
                <w:sz w:val="16"/>
              </w:rPr>
              <w:t>)</w:t>
            </w:r>
          </w:p>
        </w:tc>
        <w:tc>
          <w:tcPr>
            <w:tcW w:w="937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0,4 (4,0)</w:t>
            </w:r>
          </w:p>
        </w:tc>
        <w:tc>
          <w:tcPr>
            <w:tcW w:w="340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418" w:type="dxa"/>
          </w:tcPr>
          <w:p w:rsidR="002C1093" w:rsidRPr="00430D7D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430D7D">
              <w:rPr>
                <w:b/>
                <w:i/>
                <w:sz w:val="16"/>
              </w:rPr>
              <w:t>нет</w:t>
            </w:r>
          </w:p>
        </w:tc>
      </w:tr>
    </w:tbl>
    <w:p w:rsidR="002C1093" w:rsidRDefault="002C1093" w:rsidP="0015157D"/>
    <w:p w:rsidR="002C1093" w:rsidRPr="00746977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2C1093" w:rsidRPr="00746977">
        <w:rPr>
          <w:b/>
          <w:i/>
          <w:sz w:val="32"/>
        </w:rPr>
        <w:lastRenderedPageBreak/>
        <w:t>4-осная цистерна с переходной площадкой для молока, модель 15-Ц858</w:t>
      </w:r>
    </w:p>
    <w:p w:rsidR="002C1093" w:rsidRPr="00746977" w:rsidRDefault="002C1093" w:rsidP="002C1093">
      <w:pPr>
        <w:rPr>
          <w:sz w:val="16"/>
          <w:szCs w:val="16"/>
        </w:rPr>
      </w:pPr>
    </w:p>
    <w:bookmarkStart w:id="71" w:name="_941884810"/>
    <w:bookmarkEnd w:id="71"/>
    <w:p w:rsidR="002C1093" w:rsidRDefault="0073180D" w:rsidP="002C1093">
      <w:pPr>
        <w:jc w:val="center"/>
        <w:rPr>
          <w:sz w:val="32"/>
        </w:rPr>
      </w:pPr>
      <w:r w:rsidRPr="00473941">
        <w:rPr>
          <w:sz w:val="32"/>
        </w:rPr>
        <w:fldChar w:fldCharType="begin"/>
      </w:r>
      <w:r w:rsidR="00B31677" w:rsidRPr="00473941">
        <w:rPr>
          <w:sz w:val="32"/>
        </w:rPr>
        <w:instrText xml:space="preserve"> LINK Paint.Picture "C:\\PHOTO\\РИС150.BMP" "" \a \p \* MERGEFORMAT </w:instrText>
      </w:r>
      <w:r w:rsidRPr="00473941">
        <w:rPr>
          <w:sz w:val="32"/>
        </w:rPr>
        <w:fldChar w:fldCharType="separate"/>
      </w:r>
      <w:r w:rsidR="00DE355C">
        <w:rPr>
          <w:sz w:val="32"/>
        </w:rPr>
        <w:object w:dxaOrig="3241" w:dyaOrig="15464">
          <v:shape id="_x0000_i1169" type="#_x0000_t75" style="width:617pt;height:225.2pt">
            <v:imagedata r:id="rId233" o:title="" croptop="4343f" cropleft="283f" cropright="1658f"/>
          </v:shape>
        </w:object>
      </w:r>
      <w:r w:rsidRPr="00473941">
        <w:rPr>
          <w:sz w:val="32"/>
        </w:rPr>
        <w:fldChar w:fldCharType="end"/>
      </w:r>
    </w:p>
    <w:p w:rsidR="002C1093" w:rsidRPr="00746977" w:rsidRDefault="002C1093" w:rsidP="002C1093">
      <w:pPr>
        <w:rPr>
          <w:sz w:val="16"/>
          <w:szCs w:val="16"/>
        </w:rPr>
      </w:pPr>
    </w:p>
    <w:p w:rsidR="002C1093" w:rsidRPr="00746977" w:rsidRDefault="002C1093" w:rsidP="002C1093">
      <w:pPr>
        <w:jc w:val="center"/>
        <w:rPr>
          <w:b/>
          <w:i/>
        </w:rPr>
      </w:pPr>
      <w:r w:rsidRPr="00746977">
        <w:rPr>
          <w:b/>
          <w:i/>
        </w:rPr>
        <w:t>Назначение: для перевозки молока</w:t>
      </w:r>
    </w:p>
    <w:p w:rsidR="002C1093" w:rsidRPr="00746977" w:rsidRDefault="002C1093" w:rsidP="002C1093">
      <w:pPr>
        <w:rPr>
          <w:sz w:val="16"/>
          <w:szCs w:val="16"/>
        </w:rPr>
      </w:pPr>
    </w:p>
    <w:tbl>
      <w:tblPr>
        <w:tblW w:w="12538" w:type="dxa"/>
        <w:jc w:val="center"/>
        <w:tblInd w:w="592" w:type="dxa"/>
        <w:tblLayout w:type="fixed"/>
        <w:tblLook w:val="0000" w:firstRow="0" w:lastRow="0" w:firstColumn="0" w:lastColumn="0" w:noHBand="0" w:noVBand="0"/>
      </w:tblPr>
      <w:tblGrid>
        <w:gridCol w:w="2840"/>
        <w:gridCol w:w="1143"/>
        <w:gridCol w:w="3279"/>
        <w:gridCol w:w="756"/>
        <w:gridCol w:w="3252"/>
        <w:gridCol w:w="1268"/>
      </w:tblGrid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143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68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3</w:t>
            </w:r>
          </w:p>
        </w:tc>
      </w:tr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143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-</w:t>
            </w:r>
          </w:p>
        </w:tc>
        <w:tc>
          <w:tcPr>
            <w:tcW w:w="3279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4445</w:t>
            </w: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68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нет</w:t>
            </w:r>
          </w:p>
        </w:tc>
      </w:tr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143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15-Ц858</w:t>
            </w:r>
          </w:p>
        </w:tc>
        <w:tc>
          <w:tcPr>
            <w:tcW w:w="3279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4</w:t>
            </w: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68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есть</w:t>
            </w:r>
          </w:p>
        </w:tc>
      </w:tr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143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773</w:t>
            </w:r>
          </w:p>
        </w:tc>
        <w:tc>
          <w:tcPr>
            <w:tcW w:w="3279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18-100</w:t>
            </w: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Толщина изоляции, мм</w:t>
            </w:r>
          </w:p>
        </w:tc>
        <w:tc>
          <w:tcPr>
            <w:tcW w:w="1268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300</w:t>
            </w:r>
          </w:p>
        </w:tc>
      </w:tr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143" w:type="dxa"/>
          </w:tcPr>
          <w:p w:rsidR="002C1093" w:rsidRPr="00746977" w:rsidRDefault="002C1093" w:rsidP="00CE01C2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9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68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нет</w:t>
            </w:r>
          </w:p>
        </w:tc>
      </w:tr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143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26</w:t>
            </w:r>
          </w:p>
        </w:tc>
        <w:tc>
          <w:tcPr>
            <w:tcW w:w="3279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68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157B6E" w:rsidP="00CE01C2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143" w:type="dxa"/>
          </w:tcPr>
          <w:p w:rsidR="002C1093" w:rsidRPr="00746977" w:rsidRDefault="00157B6E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25,2/</w:t>
            </w:r>
            <w:r w:rsidR="002C1093" w:rsidRPr="00746977">
              <w:rPr>
                <w:b/>
                <w:i/>
                <w:sz w:val="16"/>
              </w:rPr>
              <w:t>26</w:t>
            </w:r>
          </w:p>
        </w:tc>
        <w:tc>
          <w:tcPr>
            <w:tcW w:w="3279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68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нет</w:t>
            </w:r>
          </w:p>
        </w:tc>
      </w:tr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143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1900</w:t>
            </w: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68" w:type="dxa"/>
          </w:tcPr>
          <w:p w:rsidR="002C1093" w:rsidRPr="00746977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налив-верхний,</w:t>
            </w:r>
          </w:p>
        </w:tc>
      </w:tr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143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127,5 (13)</w:t>
            </w:r>
          </w:p>
        </w:tc>
        <w:tc>
          <w:tcPr>
            <w:tcW w:w="3279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9200</w:t>
            </w: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слив-нижний</w:t>
            </w:r>
          </w:p>
        </w:tc>
      </w:tr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143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42,18 (4,3)</w:t>
            </w:r>
          </w:p>
        </w:tc>
        <w:tc>
          <w:tcPr>
            <w:tcW w:w="3279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Удельный объем, м</w:t>
            </w:r>
            <w:r w:rsidRPr="00746977">
              <w:rPr>
                <w:b/>
                <w:i/>
                <w:sz w:val="16"/>
                <w:vertAlign w:val="superscript"/>
              </w:rPr>
              <w:t>3</w:t>
            </w:r>
            <w:r w:rsidRPr="00746977">
              <w:rPr>
                <w:b/>
                <w:i/>
                <w:sz w:val="16"/>
              </w:rPr>
              <w:t>/т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0,97</w:t>
            </w: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68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самотеком</w:t>
            </w:r>
          </w:p>
        </w:tc>
      </w:tr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Объем котла, м</w:t>
            </w:r>
            <w:r w:rsidRPr="00746977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143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25,2</w:t>
            </w:r>
          </w:p>
        </w:tc>
        <w:tc>
          <w:tcPr>
            <w:tcW w:w="3279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3</w:t>
            </w: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Количество лестниц наружных, шт.:</w:t>
            </w:r>
          </w:p>
        </w:tc>
        <w:tc>
          <w:tcPr>
            <w:tcW w:w="1268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2</w:t>
            </w:r>
          </w:p>
        </w:tc>
      </w:tr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143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120</w:t>
            </w:r>
          </w:p>
        </w:tc>
        <w:tc>
          <w:tcPr>
            <w:tcW w:w="3279" w:type="dxa"/>
          </w:tcPr>
          <w:p w:rsidR="002C1093" w:rsidRPr="00746977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есть</w:t>
            </w: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68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143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0-ВМ (01-Т)</w:t>
            </w:r>
          </w:p>
        </w:tc>
        <w:tc>
          <w:tcPr>
            <w:tcW w:w="3279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 xml:space="preserve">загружаемого продукта, </w:t>
            </w:r>
            <w:r w:rsidRPr="00746977">
              <w:rPr>
                <w:b/>
                <w:i/>
                <w:sz w:val="16"/>
              </w:rPr>
              <w:sym w:font="Symbol" w:char="F0B0"/>
            </w:r>
            <w:r w:rsidRPr="00746977">
              <w:rPr>
                <w:b/>
                <w:i/>
                <w:sz w:val="16"/>
              </w:rPr>
              <w:t>С</w:t>
            </w:r>
          </w:p>
        </w:tc>
        <w:tc>
          <w:tcPr>
            <w:tcW w:w="1268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-</w:t>
            </w:r>
          </w:p>
        </w:tc>
      </w:tr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143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7120</w:t>
            </w:r>
          </w:p>
        </w:tc>
        <w:tc>
          <w:tcPr>
            <w:tcW w:w="3279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68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143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9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клапана), МПа (кгс/см</w:t>
            </w:r>
            <w:r w:rsidRPr="00746977">
              <w:rPr>
                <w:b/>
                <w:i/>
                <w:sz w:val="16"/>
                <w:vertAlign w:val="superscript"/>
              </w:rPr>
              <w:t>2</w:t>
            </w:r>
            <w:r w:rsidRPr="00746977">
              <w:rPr>
                <w:b/>
                <w:i/>
                <w:sz w:val="16"/>
              </w:rPr>
              <w:t>)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-</w:t>
            </w: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68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-</w:t>
            </w:r>
          </w:p>
        </w:tc>
      </w:tr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2C1093" w:rsidP="00CE01C2">
            <w:pPr>
              <w:ind w:left="317"/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143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12220</w:t>
            </w:r>
          </w:p>
        </w:tc>
        <w:tc>
          <w:tcPr>
            <w:tcW w:w="3279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68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-</w:t>
            </w:r>
          </w:p>
        </w:tc>
      </w:tr>
      <w:tr w:rsidR="002C1093" w:rsidRPr="00746977" w:rsidTr="00CE01C2">
        <w:trPr>
          <w:jc w:val="center"/>
        </w:trPr>
        <w:tc>
          <w:tcPr>
            <w:tcW w:w="2840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143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11000</w:t>
            </w:r>
          </w:p>
        </w:tc>
        <w:tc>
          <w:tcPr>
            <w:tcW w:w="3279" w:type="dxa"/>
          </w:tcPr>
          <w:p w:rsidR="002C1093" w:rsidRPr="00746977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гидравлическом испытании, МПа (кгс/см</w:t>
            </w:r>
            <w:r w:rsidRPr="00746977">
              <w:rPr>
                <w:b/>
                <w:i/>
                <w:sz w:val="16"/>
                <w:vertAlign w:val="superscript"/>
              </w:rPr>
              <w:t>2</w:t>
            </w:r>
            <w:r w:rsidRPr="00746977">
              <w:rPr>
                <w:b/>
                <w:i/>
                <w:sz w:val="16"/>
              </w:rPr>
              <w:t>)</w:t>
            </w:r>
          </w:p>
        </w:tc>
        <w:tc>
          <w:tcPr>
            <w:tcW w:w="756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0,2 (2)</w:t>
            </w:r>
          </w:p>
        </w:tc>
        <w:tc>
          <w:tcPr>
            <w:tcW w:w="3252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 w:rsidRPr="00746977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68" w:type="dxa"/>
          </w:tcPr>
          <w:p w:rsidR="002C1093" w:rsidRPr="00746977" w:rsidRDefault="002C1093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нет</w:t>
            </w:r>
          </w:p>
        </w:tc>
      </w:tr>
    </w:tbl>
    <w:p w:rsidR="002C1093" w:rsidRDefault="002C1093" w:rsidP="0015157D"/>
    <w:p w:rsidR="002C1093" w:rsidRDefault="002C1093" w:rsidP="0015157D"/>
    <w:p w:rsidR="002C1093" w:rsidRPr="00AE0818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2C1093" w:rsidRPr="00AE0818">
        <w:rPr>
          <w:b/>
          <w:i/>
          <w:sz w:val="32"/>
        </w:rPr>
        <w:lastRenderedPageBreak/>
        <w:t>4-осная цистерна для спирта, модель 15-Ц859</w:t>
      </w:r>
    </w:p>
    <w:p w:rsidR="002C1093" w:rsidRPr="00AE0818" w:rsidRDefault="002C1093" w:rsidP="002C1093">
      <w:pPr>
        <w:rPr>
          <w:sz w:val="16"/>
          <w:szCs w:val="16"/>
        </w:rPr>
      </w:pPr>
    </w:p>
    <w:bookmarkStart w:id="72" w:name="_941892012"/>
    <w:bookmarkEnd w:id="72"/>
    <w:p w:rsidR="002C1093" w:rsidRDefault="0073180D" w:rsidP="002C1093">
      <w:pPr>
        <w:jc w:val="center"/>
        <w:rPr>
          <w:sz w:val="32"/>
        </w:rPr>
      </w:pPr>
      <w:r w:rsidRPr="00157DFE">
        <w:rPr>
          <w:sz w:val="32"/>
        </w:rPr>
        <w:fldChar w:fldCharType="begin"/>
      </w:r>
      <w:r w:rsidR="00B31677" w:rsidRPr="00157DFE">
        <w:rPr>
          <w:sz w:val="32"/>
        </w:rPr>
        <w:instrText xml:space="preserve"> LINK Paint.Picture "C:\\PHOTO\\РИС152.BMP" "" \a \p \* MERGEFORMAT </w:instrText>
      </w:r>
      <w:r w:rsidRPr="00157DFE">
        <w:rPr>
          <w:sz w:val="32"/>
        </w:rPr>
        <w:fldChar w:fldCharType="separate"/>
      </w:r>
      <w:r w:rsidR="00DE355C">
        <w:rPr>
          <w:sz w:val="32"/>
        </w:rPr>
        <w:object w:dxaOrig="4486" w:dyaOrig="14506">
          <v:shape id="_x0000_i1170" type="#_x0000_t75" style="width:634.6pt;height:228.55pt">
            <v:imagedata r:id="rId234" o:title="" croptop="1500f" cropleft="598f" cropright="2381f"/>
          </v:shape>
        </w:object>
      </w:r>
      <w:r w:rsidRPr="00157DFE">
        <w:rPr>
          <w:sz w:val="32"/>
        </w:rPr>
        <w:fldChar w:fldCharType="end"/>
      </w:r>
    </w:p>
    <w:p w:rsidR="002C1093" w:rsidRPr="00AE0818" w:rsidRDefault="002C1093" w:rsidP="002C1093">
      <w:pPr>
        <w:jc w:val="center"/>
        <w:rPr>
          <w:b/>
          <w:i/>
        </w:rPr>
      </w:pPr>
      <w:r w:rsidRPr="00AE0818">
        <w:rPr>
          <w:b/>
          <w:i/>
        </w:rPr>
        <w:t>Назначение: для перевозки спирта</w:t>
      </w:r>
    </w:p>
    <w:p w:rsidR="002C1093" w:rsidRPr="00AE0818" w:rsidRDefault="002C1093" w:rsidP="002C1093">
      <w:pPr>
        <w:rPr>
          <w:sz w:val="16"/>
          <w:szCs w:val="16"/>
        </w:rPr>
      </w:pPr>
      <w:r>
        <w:t xml:space="preserve">        </w:t>
      </w:r>
    </w:p>
    <w:tbl>
      <w:tblPr>
        <w:tblW w:w="12961" w:type="dxa"/>
        <w:jc w:val="center"/>
        <w:tblInd w:w="1259" w:type="dxa"/>
        <w:tblLayout w:type="fixed"/>
        <w:tblLook w:val="0000" w:firstRow="0" w:lastRow="0" w:firstColumn="0" w:lastColumn="0" w:noHBand="0" w:noVBand="0"/>
      </w:tblPr>
      <w:tblGrid>
        <w:gridCol w:w="2957"/>
        <w:gridCol w:w="1215"/>
        <w:gridCol w:w="3248"/>
        <w:gridCol w:w="926"/>
        <w:gridCol w:w="3357"/>
        <w:gridCol w:w="1258"/>
      </w:tblGrid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-</w:t>
            </w: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10800</w:t>
            </w: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1</w:t>
            </w: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-</w:t>
            </w: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нет</w:t>
            </w: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15-Ц859</w:t>
            </w: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4621</w:t>
            </w: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нет</w:t>
            </w: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770</w:t>
            </w: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4</w:t>
            </w: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нет</w:t>
            </w: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18-100</w:t>
            </w: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Наличие предохранительно клапана</w:t>
            </w: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нет</w:t>
            </w: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50</w:t>
            </w: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нет</w:t>
            </w: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157B6E" w:rsidP="00F109CD">
            <w:pPr>
              <w:spacing w:line="216" w:lineRule="auto"/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215" w:type="dxa"/>
          </w:tcPr>
          <w:p w:rsidR="002C1093" w:rsidRPr="00AE0818" w:rsidRDefault="00157B6E" w:rsidP="00F109CD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22,1/</w:t>
            </w:r>
            <w:r w:rsidR="002C1093" w:rsidRPr="00AE0818">
              <w:rPr>
                <w:b/>
                <w:i/>
                <w:sz w:val="16"/>
              </w:rPr>
              <w:t>22,83</w:t>
            </w: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нет</w:t>
            </w: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есть</w:t>
            </w: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есть</w:t>
            </w: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налив-верхний,</w:t>
            </w: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178,5 (18,2)</w:t>
            </w: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2800</w:t>
            </w: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слив-нижний</w:t>
            </w: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59,45 (6,06)</w:t>
            </w: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10300</w:t>
            </w: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самотеком</w:t>
            </w: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Объем котла, м</w:t>
            </w:r>
            <w:r w:rsidRPr="00AE0818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Удельный объем, м</w:t>
            </w:r>
            <w:r w:rsidRPr="00AE0818">
              <w:rPr>
                <w:b/>
                <w:i/>
                <w:sz w:val="16"/>
                <w:vertAlign w:val="superscript"/>
              </w:rPr>
              <w:t>3</w:t>
            </w:r>
            <w:r w:rsidRPr="00AE0818">
              <w:rPr>
                <w:b/>
                <w:i/>
                <w:sz w:val="16"/>
              </w:rPr>
              <w:t>/т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1,2</w:t>
            </w: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61,2</w:t>
            </w: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1</w:t>
            </w: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2</w:t>
            </w: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60</w:t>
            </w: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Наличие уклона котла к сливному прибору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есть</w:t>
            </w: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1</w:t>
            </w: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120</w:t>
            </w: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 xml:space="preserve">загружаемого продукта, </w:t>
            </w:r>
            <w:r w:rsidRPr="00AE0818">
              <w:rPr>
                <w:b/>
                <w:i/>
                <w:sz w:val="16"/>
              </w:rPr>
              <w:sym w:font="Symbol" w:char="F0B0"/>
            </w:r>
            <w:r w:rsidRPr="00AE0818">
              <w:rPr>
                <w:b/>
                <w:i/>
                <w:sz w:val="16"/>
              </w:rPr>
              <w:t>С</w:t>
            </w: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-</w:t>
            </w: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7800</w:t>
            </w: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клапана), МПа (кгс/см</w:t>
            </w:r>
            <w:r w:rsidRPr="00AE0818">
              <w:rPr>
                <w:b/>
                <w:i/>
                <w:sz w:val="16"/>
                <w:vertAlign w:val="superscript"/>
              </w:rPr>
              <w:t>2</w:t>
            </w:r>
            <w:r w:rsidRPr="00AE0818">
              <w:rPr>
                <w:b/>
                <w:i/>
                <w:sz w:val="16"/>
              </w:rPr>
              <w:t>)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0,15 (1,5)</w:t>
            </w: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1970</w:t>
            </w: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1983</w:t>
            </w:r>
          </w:p>
        </w:tc>
      </w:tr>
      <w:tr w:rsidR="002C1093" w:rsidRPr="00AE0818" w:rsidTr="00CE01C2">
        <w:trPr>
          <w:jc w:val="center"/>
        </w:trPr>
        <w:tc>
          <w:tcPr>
            <w:tcW w:w="2957" w:type="dxa"/>
          </w:tcPr>
          <w:p w:rsidR="002C1093" w:rsidRPr="00AE0818" w:rsidRDefault="002C1093" w:rsidP="00F109CD">
            <w:pPr>
              <w:spacing w:line="216" w:lineRule="auto"/>
              <w:ind w:left="317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215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12020</w:t>
            </w:r>
          </w:p>
        </w:tc>
        <w:tc>
          <w:tcPr>
            <w:tcW w:w="3248" w:type="dxa"/>
          </w:tcPr>
          <w:p w:rsidR="002C1093" w:rsidRPr="00AE0818" w:rsidRDefault="002C1093" w:rsidP="00F109CD">
            <w:pPr>
              <w:spacing w:line="216" w:lineRule="auto"/>
              <w:ind w:right="-108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гидравлическом испытании, МПа (кгс/см</w:t>
            </w:r>
            <w:r w:rsidRPr="00AE0818">
              <w:rPr>
                <w:b/>
                <w:i/>
                <w:sz w:val="16"/>
                <w:vertAlign w:val="superscript"/>
              </w:rPr>
              <w:t>2</w:t>
            </w:r>
            <w:r w:rsidRPr="00AE0818">
              <w:rPr>
                <w:b/>
                <w:i/>
                <w:sz w:val="16"/>
              </w:rPr>
              <w:t>)</w:t>
            </w:r>
          </w:p>
        </w:tc>
        <w:tc>
          <w:tcPr>
            <w:tcW w:w="926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0,39 (4)</w:t>
            </w:r>
          </w:p>
        </w:tc>
        <w:tc>
          <w:tcPr>
            <w:tcW w:w="3357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58" w:type="dxa"/>
          </w:tcPr>
          <w:p w:rsidR="002C1093" w:rsidRPr="00AE0818" w:rsidRDefault="002C1093" w:rsidP="00F109CD">
            <w:pPr>
              <w:spacing w:line="216" w:lineRule="auto"/>
              <w:rPr>
                <w:b/>
                <w:i/>
                <w:sz w:val="16"/>
              </w:rPr>
            </w:pPr>
            <w:r w:rsidRPr="00AE0818">
              <w:rPr>
                <w:b/>
                <w:i/>
                <w:sz w:val="16"/>
              </w:rPr>
              <w:t>нет</w:t>
            </w:r>
          </w:p>
        </w:tc>
      </w:tr>
    </w:tbl>
    <w:p w:rsidR="002C1093" w:rsidRDefault="002C1093" w:rsidP="0015157D"/>
    <w:p w:rsidR="008563D1" w:rsidRDefault="008563D1" w:rsidP="002C1093">
      <w:pPr>
        <w:jc w:val="center"/>
        <w:rPr>
          <w:b/>
          <w:i/>
          <w:sz w:val="32"/>
        </w:rPr>
      </w:pPr>
    </w:p>
    <w:p w:rsidR="002C1093" w:rsidRPr="00DF5AC3" w:rsidRDefault="000625C2" w:rsidP="002C1093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2C1093" w:rsidRPr="00DF5AC3">
        <w:rPr>
          <w:b/>
          <w:i/>
          <w:sz w:val="32"/>
        </w:rPr>
        <w:lastRenderedPageBreak/>
        <w:t>4-осная цистерна для поливинилхлорида, модель 15-Ц860</w:t>
      </w:r>
    </w:p>
    <w:p w:rsidR="002C1093" w:rsidRPr="00DF5AC3" w:rsidRDefault="002C1093" w:rsidP="002C1093">
      <w:pPr>
        <w:jc w:val="center"/>
        <w:rPr>
          <w:sz w:val="18"/>
          <w:szCs w:val="18"/>
        </w:rPr>
      </w:pPr>
    </w:p>
    <w:bookmarkStart w:id="73" w:name="_944392826"/>
    <w:bookmarkEnd w:id="73"/>
    <w:p w:rsidR="002C1093" w:rsidRPr="00DF5AC3" w:rsidRDefault="0073180D" w:rsidP="002C1093">
      <w:pPr>
        <w:jc w:val="center"/>
        <w:rPr>
          <w:sz w:val="16"/>
          <w:szCs w:val="16"/>
        </w:rPr>
      </w:pPr>
      <w:r>
        <w:fldChar w:fldCharType="begin"/>
      </w:r>
      <w:r w:rsidR="00B31677">
        <w:instrText xml:space="preserve"> LINK PhotoFinish "C:\\PHOTO\\РИС234.PCX" "" \a \p \* MERGEFORMAT </w:instrText>
      </w:r>
      <w:r>
        <w:fldChar w:fldCharType="separate"/>
      </w:r>
      <w:r w:rsidR="00014D49">
        <w:object w:dxaOrig="14285" w:dyaOrig="4320">
          <v:shape id="_x0000_i1171" type="#_x0000_t75" style="width:714.15pt;height:3in">
            <v:imagedata r:id="rId235" o:title="" croptop="3440f" cropbottom="1547f"/>
          </v:shape>
        </w:object>
      </w:r>
      <w:r>
        <w:fldChar w:fldCharType="end"/>
      </w:r>
    </w:p>
    <w:p w:rsidR="002C1093" w:rsidRPr="00DF5AC3" w:rsidRDefault="002C1093" w:rsidP="002C1093">
      <w:pPr>
        <w:jc w:val="center"/>
        <w:rPr>
          <w:b/>
          <w:i/>
        </w:rPr>
      </w:pPr>
      <w:r w:rsidRPr="00DF5AC3">
        <w:rPr>
          <w:b/>
          <w:i/>
        </w:rPr>
        <w:t>Назначение: для бестарной перевозки поливинилхлорида</w:t>
      </w:r>
    </w:p>
    <w:p w:rsidR="002C1093" w:rsidRPr="00DF5AC3" w:rsidRDefault="002C1093" w:rsidP="002C1093">
      <w:pPr>
        <w:rPr>
          <w:sz w:val="16"/>
          <w:szCs w:val="16"/>
        </w:rPr>
      </w:pPr>
      <w:r>
        <w:t xml:space="preserve"> </w:t>
      </w:r>
    </w:p>
    <w:tbl>
      <w:tblPr>
        <w:tblW w:w="12477" w:type="dxa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741"/>
        <w:gridCol w:w="1359"/>
        <w:gridCol w:w="3288"/>
        <w:gridCol w:w="850"/>
        <w:gridCol w:w="3389"/>
        <w:gridCol w:w="850"/>
      </w:tblGrid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35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1435.00.000</w:t>
            </w:r>
          </w:p>
        </w:tc>
        <w:tc>
          <w:tcPr>
            <w:tcW w:w="3288" w:type="dxa"/>
          </w:tcPr>
          <w:p w:rsidR="002C1093" w:rsidRPr="00DF5AC3" w:rsidRDefault="002C1093" w:rsidP="00CE01C2">
            <w:pPr>
              <w:ind w:left="317"/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16120</w:t>
            </w:r>
          </w:p>
        </w:tc>
        <w:tc>
          <w:tcPr>
            <w:tcW w:w="338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Количество аэролотков, шт.: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35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ТУ 77-18-85-64</w:t>
            </w:r>
          </w:p>
        </w:tc>
        <w:tc>
          <w:tcPr>
            <w:tcW w:w="3288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14900</w:t>
            </w:r>
          </w:p>
        </w:tc>
        <w:tc>
          <w:tcPr>
            <w:tcW w:w="3389" w:type="dxa"/>
          </w:tcPr>
          <w:p w:rsidR="002C1093" w:rsidRPr="00DF5AC3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 xml:space="preserve">        малых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4</w:t>
            </w:r>
          </w:p>
        </w:tc>
      </w:tr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35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 xml:space="preserve">15-Ц860 </w:t>
            </w:r>
          </w:p>
        </w:tc>
        <w:tc>
          <w:tcPr>
            <w:tcW w:w="3288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C1093" w:rsidRPr="00DF5AC3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 xml:space="preserve">        больших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-</w:t>
            </w:r>
          </w:p>
        </w:tc>
      </w:tr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35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-</w:t>
            </w:r>
          </w:p>
        </w:tc>
        <w:tc>
          <w:tcPr>
            <w:tcW w:w="3288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4670</w:t>
            </w:r>
          </w:p>
        </w:tc>
        <w:tc>
          <w:tcPr>
            <w:tcW w:w="3389" w:type="dxa"/>
          </w:tcPr>
          <w:p w:rsidR="002C1093" w:rsidRPr="00DF5AC3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Количество аэроплиток, шт.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-</w:t>
            </w:r>
          </w:p>
        </w:tc>
      </w:tr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359" w:type="dxa"/>
          </w:tcPr>
          <w:p w:rsidR="002C1093" w:rsidRPr="00DF5AC3" w:rsidRDefault="002C1093" w:rsidP="00CE01C2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88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4</w:t>
            </w:r>
          </w:p>
        </w:tc>
        <w:tc>
          <w:tcPr>
            <w:tcW w:w="3389" w:type="dxa"/>
          </w:tcPr>
          <w:p w:rsidR="002C1093" w:rsidRPr="00DF5AC3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Диаметр люка, мм: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35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52</w:t>
            </w:r>
          </w:p>
        </w:tc>
        <w:tc>
          <w:tcPr>
            <w:tcW w:w="3288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18-100</w:t>
            </w:r>
          </w:p>
        </w:tc>
        <w:tc>
          <w:tcPr>
            <w:tcW w:w="3389" w:type="dxa"/>
          </w:tcPr>
          <w:p w:rsidR="002C1093" w:rsidRPr="00DF5AC3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 xml:space="preserve">       лазового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575</w:t>
            </w:r>
          </w:p>
        </w:tc>
      </w:tr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157B6E" w:rsidP="00CE01C2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359" w:type="dxa"/>
          </w:tcPr>
          <w:p w:rsidR="002C1093" w:rsidRPr="00DF5AC3" w:rsidRDefault="00157B6E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29,5/</w:t>
            </w:r>
            <w:r w:rsidR="002C1093" w:rsidRPr="00DF5AC3">
              <w:rPr>
                <w:b/>
                <w:i/>
                <w:sz w:val="16"/>
              </w:rPr>
              <w:t>30,4</w:t>
            </w:r>
          </w:p>
        </w:tc>
        <w:tc>
          <w:tcPr>
            <w:tcW w:w="3288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2C1093" w:rsidRPr="00DF5AC3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 xml:space="preserve">       загрузочного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400</w:t>
            </w:r>
          </w:p>
        </w:tc>
      </w:tr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35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88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есть</w:t>
            </w:r>
          </w:p>
        </w:tc>
        <w:tc>
          <w:tcPr>
            <w:tcW w:w="338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Диаметр разгрузочного патрубка, мм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100</w:t>
            </w:r>
          </w:p>
        </w:tc>
      </w:tr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35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201,9 (20,6)</w:t>
            </w:r>
          </w:p>
        </w:tc>
        <w:tc>
          <w:tcPr>
            <w:tcW w:w="3288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3000</w:t>
            </w:r>
          </w:p>
        </w:tc>
        <w:tc>
          <w:tcPr>
            <w:tcW w:w="338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35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49,98 (5,1)</w:t>
            </w:r>
          </w:p>
        </w:tc>
        <w:tc>
          <w:tcPr>
            <w:tcW w:w="3288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Наличие смотрового люка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нет</w:t>
            </w:r>
          </w:p>
        </w:tc>
        <w:tc>
          <w:tcPr>
            <w:tcW w:w="3389" w:type="dxa"/>
          </w:tcPr>
          <w:p w:rsidR="002C1093" w:rsidRPr="00DF5AC3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гидравлическом испытании, Мпа (кгс/см</w:t>
            </w:r>
            <w:r w:rsidRPr="00DF5AC3">
              <w:rPr>
                <w:b/>
                <w:i/>
                <w:sz w:val="16"/>
                <w:vertAlign w:val="superscript"/>
              </w:rPr>
              <w:t>2</w:t>
            </w:r>
            <w:r w:rsidRPr="00DF5AC3">
              <w:rPr>
                <w:b/>
                <w:i/>
                <w:sz w:val="16"/>
              </w:rPr>
              <w:t>)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0,3 (3,0)</w:t>
            </w:r>
          </w:p>
        </w:tc>
      </w:tr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Объем котла, м</w:t>
            </w:r>
            <w:r w:rsidRPr="00DF5AC3">
              <w:rPr>
                <w:b/>
                <w:i/>
                <w:sz w:val="16"/>
                <w:vertAlign w:val="superscript"/>
              </w:rPr>
              <w:t>3</w:t>
            </w:r>
            <w:r w:rsidRPr="00DF5AC3">
              <w:rPr>
                <w:b/>
                <w:i/>
                <w:sz w:val="16"/>
              </w:rPr>
              <w:t>:</w:t>
            </w:r>
          </w:p>
        </w:tc>
        <w:tc>
          <w:tcPr>
            <w:tcW w:w="135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88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14690</w:t>
            </w:r>
          </w:p>
        </w:tc>
        <w:tc>
          <w:tcPr>
            <w:tcW w:w="338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 xml:space="preserve">Допускаемая температура загружаемого 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 xml:space="preserve">       полный</w:t>
            </w:r>
          </w:p>
        </w:tc>
        <w:tc>
          <w:tcPr>
            <w:tcW w:w="135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86,4</w:t>
            </w:r>
          </w:p>
        </w:tc>
        <w:tc>
          <w:tcPr>
            <w:tcW w:w="3288" w:type="dxa"/>
          </w:tcPr>
          <w:p w:rsidR="002C1093" w:rsidRPr="00DF5AC3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Условное рабочее давление в котле (по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C1093" w:rsidRPr="00DF5AC3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 xml:space="preserve">продукта, </w:t>
            </w:r>
            <w:r w:rsidRPr="00DF5AC3">
              <w:rPr>
                <w:b/>
                <w:i/>
                <w:sz w:val="16"/>
              </w:rPr>
              <w:sym w:font="Symbol" w:char="F0B0"/>
            </w:r>
            <w:r w:rsidRPr="00DF5AC3">
              <w:rPr>
                <w:b/>
                <w:i/>
                <w:sz w:val="16"/>
              </w:rPr>
              <w:t>С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+80</w:t>
            </w:r>
          </w:p>
        </w:tc>
      </w:tr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 xml:space="preserve">       полезный</w:t>
            </w:r>
          </w:p>
        </w:tc>
        <w:tc>
          <w:tcPr>
            <w:tcW w:w="135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84</w:t>
            </w:r>
          </w:p>
        </w:tc>
        <w:tc>
          <w:tcPr>
            <w:tcW w:w="3288" w:type="dxa"/>
          </w:tcPr>
          <w:p w:rsidR="002C1093" w:rsidRPr="00DF5AC3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регулировке предохранительного клапана),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C1093" w:rsidRPr="00DF5AC3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1</w:t>
            </w:r>
          </w:p>
        </w:tc>
      </w:tr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35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120</w:t>
            </w:r>
          </w:p>
        </w:tc>
        <w:tc>
          <w:tcPr>
            <w:tcW w:w="3288" w:type="dxa"/>
          </w:tcPr>
          <w:p w:rsidR="002C1093" w:rsidRPr="00DF5AC3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Мпа (кгс/см</w:t>
            </w:r>
            <w:r w:rsidRPr="00DF5AC3">
              <w:rPr>
                <w:b/>
                <w:i/>
                <w:sz w:val="16"/>
                <w:vertAlign w:val="superscript"/>
              </w:rPr>
              <w:t>2</w:t>
            </w:r>
            <w:r w:rsidRPr="00DF5AC3">
              <w:rPr>
                <w:b/>
                <w:i/>
                <w:sz w:val="16"/>
              </w:rPr>
              <w:t>)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0,2 (2,0)</w:t>
            </w:r>
          </w:p>
        </w:tc>
        <w:tc>
          <w:tcPr>
            <w:tcW w:w="338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Угол наклона секций к горизонту, град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6</w:t>
            </w:r>
          </w:p>
        </w:tc>
      </w:tr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35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1-ВМ (0-Т)</w:t>
            </w:r>
          </w:p>
        </w:tc>
        <w:tc>
          <w:tcPr>
            <w:tcW w:w="3288" w:type="dxa"/>
          </w:tcPr>
          <w:p w:rsidR="002C1093" w:rsidRPr="00DF5AC3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 xml:space="preserve">Давление в котле при разгрузке, 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38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Год постановки на серийное производство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1964</w:t>
            </w:r>
          </w:p>
        </w:tc>
      </w:tr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35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10300</w:t>
            </w:r>
          </w:p>
        </w:tc>
        <w:tc>
          <w:tcPr>
            <w:tcW w:w="3288" w:type="dxa"/>
          </w:tcPr>
          <w:p w:rsidR="002C1093" w:rsidRPr="00DF5AC3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 xml:space="preserve"> Мпа(кгс/см</w:t>
            </w:r>
            <w:r w:rsidRPr="00DF5AC3">
              <w:rPr>
                <w:b/>
                <w:i/>
                <w:sz w:val="16"/>
                <w:vertAlign w:val="superscript"/>
              </w:rPr>
              <w:t>2</w:t>
            </w:r>
            <w:r w:rsidRPr="00DF5AC3">
              <w:rPr>
                <w:b/>
                <w:i/>
                <w:sz w:val="16"/>
              </w:rPr>
              <w:t>)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0,2 (2,0)</w:t>
            </w:r>
          </w:p>
        </w:tc>
        <w:tc>
          <w:tcPr>
            <w:tcW w:w="338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1970</w:t>
            </w:r>
          </w:p>
        </w:tc>
      </w:tr>
      <w:tr w:rsidR="002C1093" w:rsidRPr="00DF5AC3" w:rsidTr="00CE01C2">
        <w:trPr>
          <w:jc w:val="center"/>
        </w:trPr>
        <w:tc>
          <w:tcPr>
            <w:tcW w:w="2741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35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88" w:type="dxa"/>
          </w:tcPr>
          <w:p w:rsidR="002C1093" w:rsidRPr="00DF5AC3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Количество загрузочных люков, шт.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6</w:t>
            </w:r>
          </w:p>
        </w:tc>
        <w:tc>
          <w:tcPr>
            <w:tcW w:w="3389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850" w:type="dxa"/>
          </w:tcPr>
          <w:p w:rsidR="002C1093" w:rsidRPr="00DF5AC3" w:rsidRDefault="002C1093" w:rsidP="00CE01C2">
            <w:pPr>
              <w:rPr>
                <w:b/>
                <w:i/>
                <w:sz w:val="16"/>
              </w:rPr>
            </w:pPr>
            <w:r w:rsidRPr="00DF5AC3">
              <w:rPr>
                <w:b/>
                <w:i/>
                <w:sz w:val="16"/>
              </w:rPr>
              <w:t>нет</w:t>
            </w:r>
          </w:p>
        </w:tc>
      </w:tr>
    </w:tbl>
    <w:p w:rsidR="002C1093" w:rsidRDefault="002C1093" w:rsidP="0015157D"/>
    <w:p w:rsidR="002C1093" w:rsidRDefault="002C1093" w:rsidP="0015157D"/>
    <w:p w:rsidR="002C1093" w:rsidRDefault="000625C2" w:rsidP="000625C2">
      <w:pPr>
        <w:jc w:val="center"/>
        <w:rPr>
          <w:b/>
          <w:i/>
          <w:sz w:val="32"/>
        </w:rPr>
      </w:pPr>
      <w:r>
        <w:br w:type="column"/>
      </w:r>
      <w:r w:rsidR="002C1093" w:rsidRPr="00F83AA2">
        <w:rPr>
          <w:b/>
          <w:i/>
          <w:sz w:val="32"/>
        </w:rPr>
        <w:lastRenderedPageBreak/>
        <w:t xml:space="preserve">4-осная цистерна для бензина и нефти с объемом котла </w:t>
      </w:r>
      <w:smartTag w:uri="urn:schemas-microsoft-com:office:smarttags" w:element="metricconverter">
        <w:smartTagPr>
          <w:attr w:name="ProductID" w:val="50 м3"/>
        </w:smartTagPr>
        <w:r w:rsidR="002C1093" w:rsidRPr="00F83AA2">
          <w:rPr>
            <w:b/>
            <w:i/>
            <w:sz w:val="32"/>
          </w:rPr>
          <w:t>50 м</w:t>
        </w:r>
        <w:r w:rsidR="002C1093" w:rsidRPr="00F83AA2">
          <w:rPr>
            <w:b/>
            <w:i/>
            <w:sz w:val="32"/>
            <w:vertAlign w:val="superscript"/>
          </w:rPr>
          <w:t>3</w:t>
        </w:r>
      </w:smartTag>
      <w:r w:rsidR="002C1093" w:rsidRPr="00F83AA2">
        <w:rPr>
          <w:b/>
          <w:i/>
          <w:sz w:val="32"/>
        </w:rPr>
        <w:t>, модель 15-Ц862</w:t>
      </w:r>
    </w:p>
    <w:p w:rsidR="002C1093" w:rsidRPr="00F83AA2" w:rsidRDefault="002C1093" w:rsidP="002C1093">
      <w:pPr>
        <w:jc w:val="center"/>
        <w:rPr>
          <w:b/>
          <w:i/>
          <w:sz w:val="16"/>
          <w:szCs w:val="16"/>
        </w:rPr>
      </w:pPr>
    </w:p>
    <w:bookmarkStart w:id="74" w:name="_941268015"/>
    <w:bookmarkEnd w:id="74"/>
    <w:p w:rsidR="002C1093" w:rsidRDefault="0073180D" w:rsidP="002C1093">
      <w:pPr>
        <w:jc w:val="center"/>
        <w:rPr>
          <w:sz w:val="32"/>
        </w:rPr>
      </w:pPr>
      <w:r w:rsidRPr="00B21545">
        <w:rPr>
          <w:sz w:val="32"/>
        </w:rPr>
        <w:fldChar w:fldCharType="begin"/>
      </w:r>
      <w:r w:rsidR="00B31677" w:rsidRPr="00B21545">
        <w:rPr>
          <w:sz w:val="32"/>
        </w:rPr>
        <w:instrText xml:space="preserve"> LINK Paint.Picture "C:\\PHOTO\\РИС126.BMP" "" \a \p \* MERGEFORMAT </w:instrText>
      </w:r>
      <w:r w:rsidRPr="00B21545">
        <w:rPr>
          <w:sz w:val="32"/>
        </w:rPr>
        <w:fldChar w:fldCharType="separate"/>
      </w:r>
      <w:r w:rsidR="00014D49">
        <w:rPr>
          <w:sz w:val="32"/>
        </w:rPr>
        <w:object w:dxaOrig="11992" w:dyaOrig="4343">
          <v:shape id="_x0000_i1172" type="#_x0000_t75" style="width:599.45pt;height:216.85pt">
            <v:imagedata r:id="rId236" o:title="" croptop="1805f" cropright="1334f"/>
          </v:shape>
        </w:object>
      </w:r>
      <w:r w:rsidRPr="00B21545">
        <w:rPr>
          <w:sz w:val="32"/>
        </w:rPr>
        <w:fldChar w:fldCharType="end"/>
      </w:r>
    </w:p>
    <w:p w:rsidR="002C1093" w:rsidRPr="00F83AA2" w:rsidRDefault="002C1093" w:rsidP="002C1093">
      <w:pPr>
        <w:jc w:val="center"/>
        <w:rPr>
          <w:b/>
          <w:i/>
        </w:rPr>
      </w:pPr>
      <w:r w:rsidRPr="00F83AA2">
        <w:rPr>
          <w:b/>
          <w:i/>
        </w:rPr>
        <w:t>Назначение: для перевозки бензина и нефти</w:t>
      </w:r>
    </w:p>
    <w:p w:rsidR="002C1093" w:rsidRPr="00F83AA2" w:rsidRDefault="002C1093" w:rsidP="002C1093">
      <w:pPr>
        <w:rPr>
          <w:sz w:val="16"/>
          <w:szCs w:val="16"/>
        </w:rPr>
      </w:pPr>
    </w:p>
    <w:tbl>
      <w:tblPr>
        <w:tblW w:w="0" w:type="auto"/>
        <w:jc w:val="center"/>
        <w:tblInd w:w="1237" w:type="dxa"/>
        <w:tblLayout w:type="fixed"/>
        <w:tblLook w:val="0000" w:firstRow="0" w:lastRow="0" w:firstColumn="0" w:lastColumn="0" w:noHBand="0" w:noVBand="0"/>
      </w:tblPr>
      <w:tblGrid>
        <w:gridCol w:w="2835"/>
        <w:gridCol w:w="1213"/>
        <w:gridCol w:w="3276"/>
        <w:gridCol w:w="897"/>
        <w:gridCol w:w="3379"/>
        <w:gridCol w:w="1243"/>
      </w:tblGrid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-</w:t>
            </w: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Наличие парообогревательной рубашки</w:t>
            </w: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нет</w:t>
            </w: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-</w:t>
            </w: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4615</w:t>
            </w: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нет</w:t>
            </w: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15-Ц862</w:t>
            </w: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4</w:t>
            </w: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нет</w:t>
            </w: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712 или 720</w:t>
            </w: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Модель 2-осной тележки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18-100</w:t>
            </w: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Наличие предохранительного клапана</w:t>
            </w: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нет</w:t>
            </w: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213" w:type="dxa"/>
          </w:tcPr>
          <w:p w:rsidR="002C1093" w:rsidRPr="00F83AA2" w:rsidRDefault="002C1093" w:rsidP="00CE01C2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нет</w:t>
            </w: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50</w:t>
            </w: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нет</w:t>
            </w: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есть</w:t>
            </w: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157B6E" w:rsidP="00CE01C2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213" w:type="dxa"/>
          </w:tcPr>
          <w:p w:rsidR="002C1093" w:rsidRPr="00F83AA2" w:rsidRDefault="00157B6E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23,3/</w:t>
            </w:r>
            <w:r w:rsidR="002C1093" w:rsidRPr="00F83AA2">
              <w:rPr>
                <w:b/>
                <w:i/>
                <w:sz w:val="16"/>
              </w:rPr>
              <w:t>24</w:t>
            </w: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есть</w:t>
            </w: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43" w:type="dxa"/>
          </w:tcPr>
          <w:p w:rsidR="002C1093" w:rsidRPr="00F83AA2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налив-верхний,</w:t>
            </w: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Нагрузка :</w:t>
            </w: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2600</w:t>
            </w: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слив-нижний</w:t>
            </w: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181,3 (18,5)</w:t>
            </w: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9600</w:t>
            </w: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самотеком</w:t>
            </w: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60,8 (6,2)</w:t>
            </w: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Удельный объем, м</w:t>
            </w:r>
            <w:r w:rsidRPr="00F83AA2">
              <w:rPr>
                <w:b/>
                <w:i/>
                <w:sz w:val="16"/>
                <w:vertAlign w:val="superscript"/>
              </w:rPr>
              <w:t>3</w:t>
            </w:r>
            <w:r w:rsidRPr="00F83AA2">
              <w:rPr>
                <w:b/>
                <w:i/>
                <w:sz w:val="16"/>
              </w:rPr>
              <w:t>/т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1,0</w:t>
            </w: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Объем котла, м</w:t>
            </w:r>
            <w:r w:rsidRPr="00F83AA2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50</w:t>
            </w: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1</w:t>
            </w: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2</w:t>
            </w: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120</w:t>
            </w: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Наличие уклона котла к сливному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1</w:t>
            </w: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02-ВМ (02-Т)</w:t>
            </w: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прибору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есть</w:t>
            </w: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Максимально допустимая температура</w:t>
            </w: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7120</w:t>
            </w: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 xml:space="preserve">загружаемого продукта, </w:t>
            </w:r>
            <w:r w:rsidRPr="00F83AA2">
              <w:rPr>
                <w:b/>
                <w:i/>
                <w:sz w:val="16"/>
              </w:rPr>
              <w:sym w:font="Symbol" w:char="F0B0"/>
            </w:r>
            <w:r w:rsidRPr="00F83AA2">
              <w:rPr>
                <w:b/>
                <w:i/>
                <w:sz w:val="16"/>
              </w:rPr>
              <w:t>С</w:t>
            </w: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-</w:t>
            </w: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ind w:left="317"/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12020</w:t>
            </w: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клапана), МПа (кгс/см</w:t>
            </w:r>
            <w:r w:rsidRPr="00F83AA2">
              <w:rPr>
                <w:b/>
                <w:i/>
                <w:sz w:val="16"/>
                <w:vertAlign w:val="superscript"/>
              </w:rPr>
              <w:t>2</w:t>
            </w:r>
            <w:r w:rsidRPr="00F83AA2">
              <w:rPr>
                <w:b/>
                <w:i/>
                <w:sz w:val="16"/>
              </w:rPr>
              <w:t>)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-</w:t>
            </w: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1953</w:t>
            </w: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10800</w:t>
            </w: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1960</w:t>
            </w: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6" w:type="dxa"/>
          </w:tcPr>
          <w:p w:rsidR="002C1093" w:rsidRPr="00F83AA2" w:rsidRDefault="002C1093" w:rsidP="00CE01C2">
            <w:pPr>
              <w:ind w:right="-108"/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гидравлическом испытании, МПа (кгс/см</w:t>
            </w:r>
            <w:r w:rsidRPr="00F83AA2">
              <w:rPr>
                <w:b/>
                <w:i/>
                <w:sz w:val="16"/>
                <w:vertAlign w:val="superscript"/>
              </w:rPr>
              <w:t>2</w:t>
            </w:r>
            <w:r w:rsidRPr="00F83AA2">
              <w:rPr>
                <w:b/>
                <w:i/>
                <w:sz w:val="16"/>
              </w:rPr>
              <w:t>)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0,4 (4,0)</w:t>
            </w: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есть</w:t>
            </w: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Количество секций котла, шт.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 w:rsidRPr="00F83AA2">
              <w:rPr>
                <w:b/>
                <w:i/>
                <w:sz w:val="16"/>
              </w:rPr>
              <w:t>1</w:t>
            </w: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</w:tr>
      <w:tr w:rsidR="002C1093" w:rsidRPr="00F83AA2" w:rsidTr="00CE01C2">
        <w:trPr>
          <w:jc w:val="center"/>
        </w:trPr>
        <w:tc>
          <w:tcPr>
            <w:tcW w:w="2835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1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276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897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16</w:t>
            </w:r>
          </w:p>
        </w:tc>
        <w:tc>
          <w:tcPr>
            <w:tcW w:w="3379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1243" w:type="dxa"/>
          </w:tcPr>
          <w:p w:rsidR="002C1093" w:rsidRPr="00F83AA2" w:rsidRDefault="002C1093" w:rsidP="00CE01C2">
            <w:pPr>
              <w:rPr>
                <w:b/>
                <w:i/>
                <w:sz w:val="16"/>
              </w:rPr>
            </w:pPr>
          </w:p>
        </w:tc>
      </w:tr>
    </w:tbl>
    <w:p w:rsidR="000625C2" w:rsidRDefault="000625C2" w:rsidP="00D15EDE">
      <w:pPr>
        <w:jc w:val="center"/>
        <w:rPr>
          <w:b/>
          <w:i/>
          <w:sz w:val="32"/>
        </w:rPr>
      </w:pPr>
    </w:p>
    <w:p w:rsidR="00D15EDE" w:rsidRDefault="000625C2" w:rsidP="00D15EDE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D15EDE" w:rsidRPr="00773A25">
        <w:rPr>
          <w:b/>
          <w:i/>
          <w:sz w:val="32"/>
        </w:rPr>
        <w:lastRenderedPageBreak/>
        <w:t>6-осная цистерна для нефти и бензина, модель 15-Ц865</w:t>
      </w:r>
    </w:p>
    <w:p w:rsidR="00D15EDE" w:rsidRPr="00773A25" w:rsidRDefault="00D15EDE" w:rsidP="00D15EDE">
      <w:pPr>
        <w:jc w:val="center"/>
        <w:rPr>
          <w:b/>
          <w:i/>
          <w:sz w:val="16"/>
          <w:szCs w:val="16"/>
        </w:rPr>
      </w:pPr>
    </w:p>
    <w:bookmarkStart w:id="75" w:name="_941260531"/>
    <w:bookmarkEnd w:id="75"/>
    <w:p w:rsidR="00D15EDE" w:rsidRDefault="0073180D" w:rsidP="00D15EDE">
      <w:pPr>
        <w:jc w:val="center"/>
        <w:rPr>
          <w:sz w:val="32"/>
        </w:rPr>
      </w:pPr>
      <w:r w:rsidRPr="002546C0">
        <w:rPr>
          <w:sz w:val="32"/>
        </w:rPr>
        <w:fldChar w:fldCharType="begin"/>
      </w:r>
      <w:r w:rsidR="00B31677" w:rsidRPr="002546C0">
        <w:rPr>
          <w:sz w:val="32"/>
        </w:rPr>
        <w:instrText xml:space="preserve"> LINK Paint.Picture "C:\\PHOTO\\РИС123.BMP" "" \a \p \* MERGEFORMAT </w:instrText>
      </w:r>
      <w:r w:rsidRPr="002546C0">
        <w:rPr>
          <w:sz w:val="32"/>
        </w:rPr>
        <w:fldChar w:fldCharType="separate"/>
      </w:r>
      <w:r w:rsidR="00014D49">
        <w:rPr>
          <w:sz w:val="32"/>
        </w:rPr>
        <w:object w:dxaOrig="11578" w:dyaOrig="4228">
          <v:shape id="_x0000_i1173" type="#_x0000_t75" style="width:578.5pt;height:211.8pt">
            <v:imagedata r:id="rId237" o:title="" croptop="1723f" cropleft="1970f" cropright="1368f"/>
          </v:shape>
        </w:object>
      </w:r>
      <w:r w:rsidRPr="002546C0">
        <w:rPr>
          <w:sz w:val="32"/>
        </w:rPr>
        <w:fldChar w:fldCharType="end"/>
      </w:r>
    </w:p>
    <w:p w:rsidR="00D15EDE" w:rsidRPr="00773A25" w:rsidRDefault="00D15EDE" w:rsidP="00D15EDE">
      <w:pPr>
        <w:rPr>
          <w:sz w:val="18"/>
          <w:szCs w:val="18"/>
        </w:rPr>
      </w:pPr>
    </w:p>
    <w:p w:rsidR="00D15EDE" w:rsidRPr="00773A25" w:rsidRDefault="00D15EDE" w:rsidP="00D15EDE">
      <w:pPr>
        <w:jc w:val="center"/>
        <w:rPr>
          <w:b/>
          <w:i/>
        </w:rPr>
      </w:pPr>
      <w:r w:rsidRPr="00773A25">
        <w:rPr>
          <w:b/>
          <w:i/>
        </w:rPr>
        <w:t>Назначение: для бензина и нефти</w:t>
      </w:r>
    </w:p>
    <w:p w:rsidR="00D15EDE" w:rsidRPr="00773A25" w:rsidRDefault="00D15EDE" w:rsidP="00D15EDE">
      <w:pPr>
        <w:rPr>
          <w:sz w:val="16"/>
          <w:szCs w:val="16"/>
        </w:rPr>
      </w:pPr>
    </w:p>
    <w:tbl>
      <w:tblPr>
        <w:tblW w:w="0" w:type="auto"/>
        <w:jc w:val="center"/>
        <w:tblInd w:w="817" w:type="dxa"/>
        <w:tblLayout w:type="fixed"/>
        <w:tblLook w:val="0000" w:firstRow="0" w:lastRow="0" w:firstColumn="0" w:lastColumn="0" w:noHBand="0" w:noVBand="0"/>
      </w:tblPr>
      <w:tblGrid>
        <w:gridCol w:w="2824"/>
        <w:gridCol w:w="1294"/>
        <w:gridCol w:w="3132"/>
        <w:gridCol w:w="920"/>
        <w:gridCol w:w="3084"/>
        <w:gridCol w:w="1208"/>
      </w:tblGrid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808.00-1</w:t>
            </w: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Наличие паро-обогревательной рубашки</w:t>
            </w: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нет</w:t>
            </w: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808-ТУ-1</w:t>
            </w: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4675</w:t>
            </w: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Наличие теплоизоляции</w:t>
            </w: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нет</w:t>
            </w: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15-Ц865</w:t>
            </w: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6</w:t>
            </w: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Наличие теневой защиты</w:t>
            </w: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нет</w:t>
            </w: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364</w:t>
            </w: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Модель 3-осной тележки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18-102</w:t>
            </w: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Наличие предохранительного клапана</w:t>
            </w: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нет</w:t>
            </w: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1294" w:type="dxa"/>
          </w:tcPr>
          <w:p w:rsidR="00D15EDE" w:rsidRPr="00773A25" w:rsidRDefault="00D15EDE" w:rsidP="00CE01C2">
            <w:pPr>
              <w:ind w:right="-186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нет</w:t>
            </w: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Наличие предохранительно-впускного</w:t>
            </w: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90</w:t>
            </w: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нет</w:t>
            </w: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клапана</w:t>
            </w: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есть</w:t>
            </w: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157B6E" w:rsidP="00CE01C2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1294" w:type="dxa"/>
          </w:tcPr>
          <w:p w:rsidR="00D15EDE" w:rsidRPr="00773A25" w:rsidRDefault="00157B6E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34,9/</w:t>
            </w:r>
            <w:r w:rsidR="00D15EDE" w:rsidRPr="00773A25">
              <w:rPr>
                <w:b/>
                <w:i/>
                <w:sz w:val="16"/>
              </w:rPr>
              <w:t>36</w:t>
            </w: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есть</w:t>
            </w: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Способ налива и слива</w:t>
            </w:r>
          </w:p>
        </w:tc>
        <w:tc>
          <w:tcPr>
            <w:tcW w:w="1208" w:type="dxa"/>
          </w:tcPr>
          <w:p w:rsidR="00D15EDE" w:rsidRPr="00773A25" w:rsidRDefault="00D15EDE" w:rsidP="00CE01C2">
            <w:pPr>
              <w:ind w:right="-108"/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налив-верхний,</w:t>
            </w: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157B6E" w:rsidP="00CE01C2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D15EDE" w:rsidRPr="00773A25">
              <w:rPr>
                <w:b/>
                <w:i/>
                <w:sz w:val="16"/>
              </w:rPr>
              <w:t>:</w:t>
            </w: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3000</w:t>
            </w: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слив-нижний</w:t>
            </w: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205,8 (21)</w:t>
            </w: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14804</w:t>
            </w: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самотеком</w:t>
            </w: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77,42 (7,9)</w:t>
            </w: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Удельный объем, м</w:t>
            </w:r>
            <w:r w:rsidRPr="00773A25">
              <w:rPr>
                <w:b/>
                <w:i/>
                <w:sz w:val="16"/>
                <w:vertAlign w:val="superscript"/>
              </w:rPr>
              <w:t>3</w:t>
            </w:r>
            <w:r w:rsidRPr="00773A25">
              <w:rPr>
                <w:b/>
                <w:i/>
                <w:sz w:val="16"/>
              </w:rPr>
              <w:t>/т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1,1</w:t>
            </w: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Количество лестниц, шт.:</w:t>
            </w: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Объем котла, м</w:t>
            </w:r>
            <w:r w:rsidRPr="00773A25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101</w:t>
            </w: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2</w:t>
            </w: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 xml:space="preserve">      наружных</w:t>
            </w: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2</w:t>
            </w: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Скорость конструкционная, км/ч</w:t>
            </w: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120</w:t>
            </w: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Наличие уклона котла к сливному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 xml:space="preserve">      внутренних</w:t>
            </w: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1</w:t>
            </w: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Габарит</w:t>
            </w: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1-ВМ (0-Т)</w:t>
            </w: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прибору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есть</w:t>
            </w: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Максимально допустимая температура</w:t>
            </w: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10300</w:t>
            </w: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 xml:space="preserve">загружаемого продукта, </w:t>
            </w:r>
            <w:r w:rsidRPr="00773A25">
              <w:rPr>
                <w:b/>
                <w:i/>
                <w:sz w:val="15"/>
              </w:rPr>
              <w:sym w:font="Symbol" w:char="F0B0"/>
            </w:r>
            <w:r w:rsidRPr="00773A25">
              <w:rPr>
                <w:b/>
                <w:i/>
                <w:sz w:val="15"/>
              </w:rPr>
              <w:t>С</w:t>
            </w: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-</w:t>
            </w: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 xml:space="preserve">Год постановки на серийное </w:t>
            </w: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ind w:left="317"/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15980</w:t>
            </w: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клапана), МПа (кгс/см</w:t>
            </w:r>
            <w:r w:rsidRPr="00773A25">
              <w:rPr>
                <w:b/>
                <w:i/>
                <w:sz w:val="16"/>
                <w:vertAlign w:val="superscript"/>
              </w:rPr>
              <w:t>2</w:t>
            </w:r>
            <w:r w:rsidRPr="00773A25">
              <w:rPr>
                <w:b/>
                <w:i/>
                <w:sz w:val="16"/>
              </w:rPr>
              <w:t>)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0,15 (1,5)</w:t>
            </w: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 xml:space="preserve">производство </w:t>
            </w: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-</w:t>
            </w: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  <w:r w:rsidRPr="00773A25">
              <w:rPr>
                <w:b/>
                <w:i/>
                <w:sz w:val="16"/>
              </w:rPr>
              <w:t>14900</w:t>
            </w:r>
          </w:p>
        </w:tc>
        <w:tc>
          <w:tcPr>
            <w:tcW w:w="3132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>
              <w:rPr>
                <w:b/>
                <w:i/>
                <w:sz w:val="15"/>
              </w:rPr>
              <w:t>-</w:t>
            </w: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132" w:type="dxa"/>
          </w:tcPr>
          <w:p w:rsidR="00D15EDE" w:rsidRPr="00773A25" w:rsidRDefault="00D15EDE" w:rsidP="00CE01C2">
            <w:pPr>
              <w:ind w:right="-108"/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 xml:space="preserve">гидравлическом испытании, МПа </w:t>
            </w:r>
            <w:r w:rsidRPr="00773A25">
              <w:rPr>
                <w:b/>
                <w:i/>
                <w:sz w:val="16"/>
              </w:rPr>
              <w:t>(кгс/см</w:t>
            </w:r>
            <w:r w:rsidRPr="00773A25">
              <w:rPr>
                <w:b/>
                <w:i/>
                <w:sz w:val="16"/>
                <w:vertAlign w:val="superscript"/>
              </w:rPr>
              <w:t>2</w:t>
            </w:r>
            <w:r w:rsidRPr="00773A25">
              <w:rPr>
                <w:b/>
                <w:i/>
                <w:sz w:val="16"/>
              </w:rPr>
              <w:t>)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0,4 (4,0)</w:t>
            </w: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Возможность установки буферов</w:t>
            </w: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 w:rsidRPr="00773A25">
              <w:rPr>
                <w:b/>
                <w:i/>
                <w:sz w:val="15"/>
              </w:rPr>
              <w:t>нет</w:t>
            </w:r>
          </w:p>
        </w:tc>
      </w:tr>
      <w:tr w:rsidR="00D15EDE" w:rsidRPr="00773A25" w:rsidTr="00CE01C2">
        <w:trPr>
          <w:jc w:val="center"/>
        </w:trPr>
        <w:tc>
          <w:tcPr>
            <w:tcW w:w="2824" w:type="dxa"/>
          </w:tcPr>
          <w:p w:rsidR="00D15EDE" w:rsidRPr="00773A25" w:rsidRDefault="00D15EDE" w:rsidP="00CE01C2">
            <w:pPr>
              <w:ind w:left="317"/>
              <w:rPr>
                <w:b/>
                <w:i/>
                <w:sz w:val="16"/>
              </w:rPr>
            </w:pPr>
          </w:p>
        </w:tc>
        <w:tc>
          <w:tcPr>
            <w:tcW w:w="1294" w:type="dxa"/>
          </w:tcPr>
          <w:p w:rsidR="00D15EDE" w:rsidRPr="00773A25" w:rsidRDefault="00D15EDE" w:rsidP="00CE01C2">
            <w:pPr>
              <w:rPr>
                <w:b/>
                <w:i/>
                <w:sz w:val="16"/>
              </w:rPr>
            </w:pPr>
          </w:p>
        </w:tc>
        <w:tc>
          <w:tcPr>
            <w:tcW w:w="3132" w:type="dxa"/>
          </w:tcPr>
          <w:p w:rsidR="00D15EDE" w:rsidRPr="00773A25" w:rsidRDefault="00D15EDE" w:rsidP="00CE01C2">
            <w:pPr>
              <w:ind w:right="-108"/>
              <w:rPr>
                <w:b/>
                <w:i/>
                <w:sz w:val="15"/>
              </w:rPr>
            </w:pPr>
            <w:r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20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  <w:r>
              <w:rPr>
                <w:b/>
                <w:i/>
                <w:sz w:val="15"/>
              </w:rPr>
              <w:t>61</w:t>
            </w:r>
          </w:p>
        </w:tc>
        <w:tc>
          <w:tcPr>
            <w:tcW w:w="3084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</w:p>
        </w:tc>
        <w:tc>
          <w:tcPr>
            <w:tcW w:w="1208" w:type="dxa"/>
          </w:tcPr>
          <w:p w:rsidR="00D15EDE" w:rsidRPr="00773A25" w:rsidRDefault="00D15EDE" w:rsidP="00CE01C2">
            <w:pPr>
              <w:rPr>
                <w:b/>
                <w:i/>
                <w:sz w:val="15"/>
              </w:rPr>
            </w:pPr>
          </w:p>
        </w:tc>
      </w:tr>
    </w:tbl>
    <w:p w:rsidR="000625C2" w:rsidRDefault="000625C2" w:rsidP="006A6A89">
      <w:pPr>
        <w:jc w:val="center"/>
        <w:rPr>
          <w:b/>
          <w:i/>
          <w:sz w:val="32"/>
        </w:rPr>
      </w:pPr>
    </w:p>
    <w:p w:rsidR="006A6A89" w:rsidRPr="00967674" w:rsidRDefault="000625C2" w:rsidP="006A6A89">
      <w:pPr>
        <w:jc w:val="center"/>
        <w:rPr>
          <w:b/>
          <w:i/>
          <w:sz w:val="32"/>
        </w:rPr>
      </w:pPr>
      <w:r>
        <w:rPr>
          <w:b/>
          <w:i/>
          <w:sz w:val="32"/>
        </w:rPr>
        <w:br w:type="column"/>
      </w:r>
      <w:r w:rsidR="006A6A89" w:rsidRPr="00967674">
        <w:rPr>
          <w:b/>
          <w:i/>
          <w:sz w:val="32"/>
        </w:rPr>
        <w:lastRenderedPageBreak/>
        <w:t>4-осная цистерна для бензина и нефти, модель 15-Ц863</w:t>
      </w:r>
      <w:r w:rsidR="006A6A89">
        <w:rPr>
          <w:b/>
          <w:i/>
          <w:sz w:val="32"/>
        </w:rPr>
        <w:t xml:space="preserve"> и</w:t>
      </w:r>
      <w:r w:rsidR="006A6A89" w:rsidRPr="005F04D7">
        <w:rPr>
          <w:b/>
          <w:i/>
          <w:sz w:val="32"/>
        </w:rPr>
        <w:t xml:space="preserve"> </w:t>
      </w:r>
      <w:r w:rsidR="006A6A89" w:rsidRPr="00967674">
        <w:rPr>
          <w:b/>
          <w:i/>
          <w:sz w:val="32"/>
        </w:rPr>
        <w:t>15-Ц863</w:t>
      </w:r>
      <w:r w:rsidR="006A6A89">
        <w:rPr>
          <w:b/>
          <w:i/>
          <w:sz w:val="32"/>
        </w:rPr>
        <w:t>-80</w:t>
      </w:r>
    </w:p>
    <w:p w:rsidR="006A6A89" w:rsidRPr="00967674" w:rsidRDefault="006A6A89" w:rsidP="006A6A89">
      <w:pPr>
        <w:rPr>
          <w:sz w:val="16"/>
          <w:szCs w:val="16"/>
        </w:rPr>
      </w:pPr>
    </w:p>
    <w:p w:rsidR="006A6A89" w:rsidRDefault="0073180D" w:rsidP="006A6A89">
      <w:pPr>
        <w:jc w:val="center"/>
        <w:rPr>
          <w:sz w:val="32"/>
        </w:rPr>
      </w:pPr>
      <w:r w:rsidRPr="00645757">
        <w:rPr>
          <w:sz w:val="32"/>
        </w:rPr>
        <w:fldChar w:fldCharType="begin"/>
      </w:r>
      <w:r w:rsidR="00B31677" w:rsidRPr="00645757">
        <w:rPr>
          <w:sz w:val="32"/>
        </w:rPr>
        <w:instrText xml:space="preserve"> LINK Paint.Picture "C:\\PHOTO\\РИС127.BMP" "" \a \p \* MERGEFORMAT </w:instrText>
      </w:r>
      <w:r w:rsidRPr="00645757">
        <w:rPr>
          <w:sz w:val="32"/>
        </w:rPr>
        <w:fldChar w:fldCharType="separate"/>
      </w:r>
      <w:r w:rsidR="00014D49">
        <w:rPr>
          <w:sz w:val="32"/>
        </w:rPr>
        <w:object w:dxaOrig="12718" w:dyaOrig="4378">
          <v:shape id="_x0000_i1174" type="#_x0000_t75" style="width:636.3pt;height:218.5pt">
            <v:imagedata r:id="rId238" o:title="" croptop="1033f" cropbottom="1378f" cropleft="640f" cropright="1826f"/>
          </v:shape>
        </w:object>
      </w:r>
      <w:r w:rsidRPr="00645757">
        <w:rPr>
          <w:sz w:val="32"/>
        </w:rPr>
        <w:fldChar w:fldCharType="end"/>
      </w:r>
    </w:p>
    <w:p w:rsidR="006A6A89" w:rsidRPr="00967674" w:rsidRDefault="006A6A89" w:rsidP="006A6A89">
      <w:pPr>
        <w:jc w:val="center"/>
        <w:rPr>
          <w:b/>
          <w:i/>
          <w:sz w:val="16"/>
          <w:szCs w:val="16"/>
        </w:rPr>
      </w:pPr>
    </w:p>
    <w:p w:rsidR="006A6A89" w:rsidRPr="00967674" w:rsidRDefault="006A6A89" w:rsidP="006A6A89">
      <w:pPr>
        <w:jc w:val="center"/>
        <w:rPr>
          <w:b/>
          <w:i/>
        </w:rPr>
      </w:pPr>
      <w:r w:rsidRPr="00967674">
        <w:rPr>
          <w:b/>
          <w:i/>
        </w:rPr>
        <w:t>Назначение: для перевозки бензина и нефти</w:t>
      </w:r>
    </w:p>
    <w:p w:rsidR="006A6A89" w:rsidRPr="00967674" w:rsidRDefault="006A6A89" w:rsidP="006A6A89">
      <w:pPr>
        <w:rPr>
          <w:sz w:val="16"/>
          <w:szCs w:val="16"/>
        </w:rPr>
      </w:pPr>
    </w:p>
    <w:tbl>
      <w:tblPr>
        <w:tblW w:w="0" w:type="auto"/>
        <w:jc w:val="center"/>
        <w:tblInd w:w="337" w:type="dxa"/>
        <w:tblLayout w:type="fixed"/>
        <w:tblLook w:val="0000" w:firstRow="0" w:lastRow="0" w:firstColumn="0" w:lastColumn="0" w:noHBand="0" w:noVBand="0"/>
      </w:tblPr>
      <w:tblGrid>
        <w:gridCol w:w="2801"/>
        <w:gridCol w:w="2044"/>
        <w:gridCol w:w="3276"/>
        <w:gridCol w:w="994"/>
        <w:gridCol w:w="3260"/>
        <w:gridCol w:w="1276"/>
      </w:tblGrid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Номер проекта</w:t>
            </w:r>
          </w:p>
        </w:tc>
        <w:tc>
          <w:tcPr>
            <w:tcW w:w="204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890.00.000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Высота от уровня верха головок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Наличие системы разогрева</w:t>
            </w:r>
          </w:p>
        </w:tc>
        <w:tc>
          <w:tcPr>
            <w:tcW w:w="1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нет</w:t>
            </w: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Технические условия</w:t>
            </w:r>
          </w:p>
        </w:tc>
        <w:tc>
          <w:tcPr>
            <w:tcW w:w="204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ТУ 24-1-122-69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 xml:space="preserve">рельсов максимальная, мм 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4597</w:t>
            </w: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Наличие теплоизоляции</w:t>
            </w:r>
          </w:p>
        </w:tc>
        <w:tc>
          <w:tcPr>
            <w:tcW w:w="1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нет</w:t>
            </w: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Модель вагона</w:t>
            </w:r>
          </w:p>
        </w:tc>
        <w:tc>
          <w:tcPr>
            <w:tcW w:w="2044" w:type="dxa"/>
          </w:tcPr>
          <w:p w:rsidR="006A6A89" w:rsidRPr="00157B6E" w:rsidRDefault="006A6A89" w:rsidP="00157B6E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15-Ц863</w:t>
            </w:r>
            <w:r w:rsidR="00157B6E">
              <w:rPr>
                <w:b/>
                <w:i/>
                <w:sz w:val="16"/>
              </w:rPr>
              <w:t xml:space="preserve">; </w:t>
            </w:r>
            <w:r w:rsidRPr="00157B6E">
              <w:rPr>
                <w:b/>
                <w:i/>
                <w:sz w:val="16"/>
              </w:rPr>
              <w:t xml:space="preserve"> 15-Ц863-80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Количество осей, шт.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4</w:t>
            </w: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Наличие теневой защиты</w:t>
            </w:r>
          </w:p>
        </w:tc>
        <w:tc>
          <w:tcPr>
            <w:tcW w:w="1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нет</w:t>
            </w: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Изготовитель</w:t>
            </w:r>
          </w:p>
        </w:tc>
        <w:tc>
          <w:tcPr>
            <w:tcW w:w="2044" w:type="dxa"/>
          </w:tcPr>
          <w:p w:rsidR="006A6A89" w:rsidRPr="00157B6E" w:rsidRDefault="006A6A89" w:rsidP="00EC122D">
            <w:pPr>
              <w:ind w:right="-186"/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ОАО «МЗТМ»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Тележки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Типа 2</w:t>
            </w: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Наличие предохранительно-впускного</w:t>
            </w:r>
          </w:p>
        </w:tc>
        <w:tc>
          <w:tcPr>
            <w:tcW w:w="1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Грузоподъемность, т</w:t>
            </w:r>
          </w:p>
        </w:tc>
        <w:tc>
          <w:tcPr>
            <w:tcW w:w="204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60,0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pacing w:val="-10"/>
                <w:sz w:val="16"/>
                <w:szCs w:val="16"/>
              </w:rPr>
            </w:pPr>
            <w:r w:rsidRPr="00157B6E">
              <w:rPr>
                <w:b/>
                <w:i/>
                <w:spacing w:val="-10"/>
                <w:sz w:val="16"/>
                <w:szCs w:val="16"/>
              </w:rPr>
              <w:t>ГОСТ 9246</w:t>
            </w: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клапана</w:t>
            </w:r>
          </w:p>
        </w:tc>
        <w:tc>
          <w:tcPr>
            <w:tcW w:w="1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да</w:t>
            </w: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157B6E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Масса тары вагона (min/max), т</w:t>
            </w:r>
          </w:p>
        </w:tc>
        <w:tc>
          <w:tcPr>
            <w:tcW w:w="2044" w:type="dxa"/>
          </w:tcPr>
          <w:p w:rsidR="006A6A89" w:rsidRPr="00157B6E" w:rsidRDefault="00157B6E" w:rsidP="00157B6E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21,6/</w:t>
            </w:r>
            <w:r w:rsidR="006A6A89" w:rsidRPr="00157B6E">
              <w:rPr>
                <w:b/>
                <w:i/>
                <w:sz w:val="16"/>
              </w:rPr>
              <w:t>23,1</w:t>
            </w:r>
            <w:r>
              <w:rPr>
                <w:b/>
                <w:i/>
                <w:sz w:val="16"/>
              </w:rPr>
              <w:t xml:space="preserve">; </w:t>
            </w:r>
            <w:r w:rsidR="006A6A89" w:rsidRPr="00157B6E">
              <w:rPr>
                <w:b/>
                <w:i/>
                <w:sz w:val="16"/>
              </w:rPr>
              <w:t xml:space="preserve"> 23,3</w:t>
            </w:r>
            <w:r>
              <w:rPr>
                <w:b/>
                <w:i/>
                <w:sz w:val="16"/>
              </w:rPr>
              <w:t>/26,1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Наличие переходной площадки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8D02B4" w:rsidP="00EC122D">
            <w:pPr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Нагрузка</w:t>
            </w:r>
            <w:r w:rsidR="006A6A89" w:rsidRPr="00157B6E">
              <w:rPr>
                <w:b/>
                <w:i/>
                <w:sz w:val="16"/>
              </w:rPr>
              <w:t>:</w:t>
            </w:r>
          </w:p>
        </w:tc>
        <w:tc>
          <w:tcPr>
            <w:tcW w:w="204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То же с ручным тормозом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нет</w:t>
            </w: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Способ налива и слива</w:t>
            </w:r>
          </w:p>
        </w:tc>
        <w:tc>
          <w:tcPr>
            <w:tcW w:w="1276" w:type="dxa"/>
          </w:tcPr>
          <w:p w:rsidR="006A6A89" w:rsidRPr="00157B6E" w:rsidRDefault="006A6A89" w:rsidP="00EC122D">
            <w:pPr>
              <w:ind w:right="-108"/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налив-верхний,</w:t>
            </w: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 xml:space="preserve">      статическая осевая, кН(тс)</w:t>
            </w:r>
          </w:p>
        </w:tc>
        <w:tc>
          <w:tcPr>
            <w:tcW w:w="2044" w:type="dxa"/>
          </w:tcPr>
          <w:p w:rsidR="006A6A89" w:rsidRPr="00157B6E" w:rsidRDefault="006A6A89" w:rsidP="00157B6E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203,5 (20,77)</w:t>
            </w:r>
            <w:r w:rsidR="00157B6E">
              <w:rPr>
                <w:b/>
                <w:i/>
                <w:sz w:val="16"/>
              </w:rPr>
              <w:t xml:space="preserve">; </w:t>
            </w:r>
            <w:r w:rsidRPr="00157B6E">
              <w:rPr>
                <w:b/>
                <w:i/>
                <w:sz w:val="16"/>
              </w:rPr>
              <w:t>208,9 (21,30)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Наличие стояночного тормоза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есть</w:t>
            </w: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слив-нижний</w:t>
            </w: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 xml:space="preserve">      погонная, кН/м (тс/м)</w:t>
            </w:r>
          </w:p>
        </w:tc>
        <w:tc>
          <w:tcPr>
            <w:tcW w:w="204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67,7 (6,91)</w:t>
            </w:r>
            <w:r w:rsidR="00157B6E">
              <w:rPr>
                <w:b/>
                <w:i/>
                <w:sz w:val="16"/>
              </w:rPr>
              <w:t xml:space="preserve">; </w:t>
            </w:r>
            <w:r w:rsidRPr="00157B6E">
              <w:rPr>
                <w:b/>
                <w:i/>
                <w:sz w:val="16"/>
              </w:rPr>
              <w:t>67,89 (6,93)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Диаметр котла внутренний, мм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2800</w:t>
            </w: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Объем котла, м</w:t>
            </w:r>
            <w:r w:rsidRPr="00157B6E">
              <w:rPr>
                <w:b/>
                <w:i/>
                <w:sz w:val="16"/>
                <w:vertAlign w:val="superscript"/>
              </w:rPr>
              <w:t>3</w:t>
            </w:r>
          </w:p>
        </w:tc>
        <w:tc>
          <w:tcPr>
            <w:tcW w:w="204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61,2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Длина котла наружная, мм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10300</w:t>
            </w: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Количество лестниц, шт.:</w:t>
            </w:r>
          </w:p>
        </w:tc>
        <w:tc>
          <w:tcPr>
            <w:tcW w:w="1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rPr>
                <w:b/>
                <w:i/>
                <w:spacing w:val="-12"/>
                <w:sz w:val="16"/>
              </w:rPr>
            </w:pPr>
            <w:r w:rsidRPr="00157B6E">
              <w:rPr>
                <w:b/>
                <w:i/>
                <w:spacing w:val="-12"/>
                <w:sz w:val="16"/>
              </w:rPr>
              <w:t>Скорость конструкционная, м/с (км/ч)</w:t>
            </w:r>
          </w:p>
        </w:tc>
        <w:tc>
          <w:tcPr>
            <w:tcW w:w="204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33,3 (120)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Количество верхних люков, шт.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1</w:t>
            </w: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 xml:space="preserve">      наружных</w:t>
            </w:r>
          </w:p>
        </w:tc>
        <w:tc>
          <w:tcPr>
            <w:tcW w:w="1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2</w:t>
            </w: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Габарит</w:t>
            </w:r>
          </w:p>
        </w:tc>
        <w:tc>
          <w:tcPr>
            <w:tcW w:w="204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02-ВМ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Наличие уклона котла к сливному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 xml:space="preserve">      внутренних</w:t>
            </w:r>
          </w:p>
        </w:tc>
        <w:tc>
          <w:tcPr>
            <w:tcW w:w="1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1</w:t>
            </w: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База вагона, мм</w:t>
            </w:r>
          </w:p>
        </w:tc>
        <w:tc>
          <w:tcPr>
            <w:tcW w:w="204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7800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прибору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да</w:t>
            </w: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Тип вагона</w:t>
            </w:r>
          </w:p>
        </w:tc>
        <w:tc>
          <w:tcPr>
            <w:tcW w:w="204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 xml:space="preserve">720 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 xml:space="preserve">Условное рабочее давление в котле 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Код особенности модели</w:t>
            </w:r>
          </w:p>
        </w:tc>
        <w:tc>
          <w:tcPr>
            <w:tcW w:w="204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708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 xml:space="preserve">(по регулировке предохранительного 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 xml:space="preserve">Год постановки на серийное </w:t>
            </w:r>
          </w:p>
        </w:tc>
        <w:tc>
          <w:tcPr>
            <w:tcW w:w="1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Длина, мм:</w:t>
            </w:r>
          </w:p>
        </w:tc>
        <w:tc>
          <w:tcPr>
            <w:tcW w:w="204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клапана), МПа (кгс/см</w:t>
            </w:r>
            <w:r w:rsidRPr="00157B6E">
              <w:rPr>
                <w:b/>
                <w:i/>
                <w:sz w:val="16"/>
                <w:vertAlign w:val="superscript"/>
              </w:rPr>
              <w:t>2</w:t>
            </w:r>
            <w:r w:rsidRPr="00157B6E">
              <w:rPr>
                <w:b/>
                <w:i/>
                <w:sz w:val="16"/>
              </w:rPr>
              <w:t>)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0,15 (1,5)</w:t>
            </w: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 xml:space="preserve">производство </w:t>
            </w:r>
          </w:p>
        </w:tc>
        <w:tc>
          <w:tcPr>
            <w:tcW w:w="1276" w:type="dxa"/>
          </w:tcPr>
          <w:p w:rsidR="006A6A89" w:rsidRPr="00157B6E" w:rsidRDefault="006A6A89" w:rsidP="00157B6E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1957</w:t>
            </w:r>
            <w:r w:rsidR="00157B6E">
              <w:rPr>
                <w:b/>
                <w:i/>
                <w:sz w:val="16"/>
              </w:rPr>
              <w:t xml:space="preserve">; </w:t>
            </w:r>
            <w:r w:rsidRPr="00157B6E">
              <w:rPr>
                <w:b/>
                <w:i/>
                <w:sz w:val="16"/>
              </w:rPr>
              <w:t xml:space="preserve"> 1964</w:t>
            </w: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ind w:left="317"/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по осям сцепления автосцепок</w:t>
            </w:r>
          </w:p>
        </w:tc>
        <w:tc>
          <w:tcPr>
            <w:tcW w:w="204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12020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 xml:space="preserve">Давление создаваемое в котле при 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Год снятия с серийного производства</w:t>
            </w:r>
          </w:p>
        </w:tc>
        <w:tc>
          <w:tcPr>
            <w:tcW w:w="1276" w:type="dxa"/>
          </w:tcPr>
          <w:p w:rsidR="006A6A89" w:rsidRPr="00157B6E" w:rsidRDefault="006A6A89" w:rsidP="00157B6E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1989</w:t>
            </w:r>
            <w:r w:rsidR="00157B6E">
              <w:rPr>
                <w:b/>
                <w:i/>
                <w:sz w:val="16"/>
              </w:rPr>
              <w:t xml:space="preserve">;   </w:t>
            </w:r>
            <w:r w:rsidRPr="00157B6E">
              <w:rPr>
                <w:b/>
                <w:i/>
                <w:sz w:val="16"/>
              </w:rPr>
              <w:t>—</w:t>
            </w: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 xml:space="preserve">        по концевым балкам рамы</w:t>
            </w:r>
          </w:p>
        </w:tc>
        <w:tc>
          <w:tcPr>
            <w:tcW w:w="204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10800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ind w:right="-108"/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гидравлическом испытании, МПа (кгс/см</w:t>
            </w:r>
            <w:r w:rsidRPr="00157B6E">
              <w:rPr>
                <w:b/>
                <w:i/>
                <w:sz w:val="16"/>
                <w:vertAlign w:val="superscript"/>
              </w:rPr>
              <w:t>2</w:t>
            </w:r>
            <w:r w:rsidRPr="00157B6E">
              <w:rPr>
                <w:b/>
                <w:i/>
                <w:sz w:val="16"/>
              </w:rPr>
              <w:t>)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0,4 (4,0)</w:t>
            </w: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Возможность установки буферов</w:t>
            </w:r>
          </w:p>
        </w:tc>
        <w:tc>
          <w:tcPr>
            <w:tcW w:w="1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нет</w:t>
            </w:r>
          </w:p>
        </w:tc>
      </w:tr>
      <w:tr w:rsidR="00157B6E" w:rsidRPr="00157B6E" w:rsidTr="00EC122D">
        <w:trPr>
          <w:jc w:val="center"/>
        </w:trPr>
        <w:tc>
          <w:tcPr>
            <w:tcW w:w="2801" w:type="dxa"/>
          </w:tcPr>
          <w:p w:rsidR="006A6A89" w:rsidRPr="00157B6E" w:rsidRDefault="006A6A89" w:rsidP="00EC122D">
            <w:pPr>
              <w:ind w:left="317"/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ширина максимальная</w:t>
            </w:r>
          </w:p>
        </w:tc>
        <w:tc>
          <w:tcPr>
            <w:tcW w:w="204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3020</w:t>
            </w:r>
          </w:p>
        </w:tc>
        <w:tc>
          <w:tcPr>
            <w:tcW w:w="3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Калибровка котла</w:t>
            </w:r>
          </w:p>
        </w:tc>
        <w:tc>
          <w:tcPr>
            <w:tcW w:w="994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  <w:r w:rsidRPr="00157B6E">
              <w:rPr>
                <w:b/>
                <w:i/>
                <w:sz w:val="16"/>
              </w:rPr>
              <w:t>25</w:t>
            </w:r>
          </w:p>
        </w:tc>
        <w:tc>
          <w:tcPr>
            <w:tcW w:w="3260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  <w:tc>
          <w:tcPr>
            <w:tcW w:w="1276" w:type="dxa"/>
          </w:tcPr>
          <w:p w:rsidR="006A6A89" w:rsidRPr="00157B6E" w:rsidRDefault="006A6A89" w:rsidP="00EC122D">
            <w:pPr>
              <w:rPr>
                <w:b/>
                <w:i/>
                <w:sz w:val="16"/>
              </w:rPr>
            </w:pPr>
          </w:p>
        </w:tc>
      </w:tr>
    </w:tbl>
    <w:p w:rsidR="000625C2" w:rsidRDefault="000625C2" w:rsidP="0015157D"/>
    <w:p w:rsidR="00D15EDE" w:rsidRDefault="00D15EDE" w:rsidP="0015157D"/>
    <w:sectPr w:rsidR="00D15EDE" w:rsidSect="00CE751F">
      <w:footerReference w:type="default" r:id="rId239"/>
      <w:pgSz w:w="16840" w:h="11907" w:orient="landscape" w:code="9"/>
      <w:pgMar w:top="1134" w:right="1418" w:bottom="1134" w:left="1418" w:header="720" w:footer="720" w:gutter="0"/>
      <w:pgNumType w:start="529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054F" w:rsidRDefault="0032054F">
      <w:r>
        <w:separator/>
      </w:r>
    </w:p>
  </w:endnote>
  <w:endnote w:type="continuationSeparator" w:id="0">
    <w:p w:rsidR="0032054F" w:rsidRDefault="003205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06872564"/>
      <w:docPartObj>
        <w:docPartGallery w:val="Page Numbers (Bottom of Page)"/>
        <w:docPartUnique/>
      </w:docPartObj>
    </w:sdtPr>
    <w:sdtContent>
      <w:p w:rsidR="00014D49" w:rsidRDefault="00014D49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E751F">
          <w:rPr>
            <w:noProof/>
          </w:rPr>
          <w:t>528</w:t>
        </w:r>
        <w:r>
          <w:fldChar w:fldCharType="end"/>
        </w:r>
      </w:p>
    </w:sdtContent>
  </w:sdt>
  <w:p w:rsidR="00014D49" w:rsidRDefault="00014D49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10217485"/>
      <w:docPartObj>
        <w:docPartGallery w:val="Page Numbers (Bottom of Page)"/>
        <w:docPartUnique/>
      </w:docPartObj>
    </w:sdtPr>
    <w:sdtContent>
      <w:p w:rsidR="00014D49" w:rsidRDefault="00014D49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B1A47">
          <w:rPr>
            <w:noProof/>
          </w:rPr>
          <w:t>676</w:t>
        </w:r>
        <w:r>
          <w:fldChar w:fldCharType="end"/>
        </w:r>
      </w:p>
    </w:sdtContent>
  </w:sdt>
  <w:p w:rsidR="00014D49" w:rsidRDefault="00014D49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054F" w:rsidRDefault="0032054F">
      <w:r>
        <w:separator/>
      </w:r>
    </w:p>
  </w:footnote>
  <w:footnote w:type="continuationSeparator" w:id="0">
    <w:p w:rsidR="0032054F" w:rsidRDefault="0032054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hideGrammaticalError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rawingGridVerticalSpacing w:val="120"/>
  <w:displayVerticalDrawingGridEvery w:val="0"/>
  <w:doNotUseMarginsForDrawingGridOrigin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compatSetting w:name="compatibilityMode" w:uri="http://schemas.microsoft.com/office/word" w:val="12"/>
  </w:compat>
  <w:rsids>
    <w:rsidRoot w:val="005236A3"/>
    <w:rsid w:val="00014D49"/>
    <w:rsid w:val="00014EBC"/>
    <w:rsid w:val="00027CA2"/>
    <w:rsid w:val="0005286E"/>
    <w:rsid w:val="000625C2"/>
    <w:rsid w:val="00066BF6"/>
    <w:rsid w:val="00067916"/>
    <w:rsid w:val="000907AF"/>
    <w:rsid w:val="00090EAF"/>
    <w:rsid w:val="00092553"/>
    <w:rsid w:val="000A2DA1"/>
    <w:rsid w:val="000B1DEC"/>
    <w:rsid w:val="000B32FD"/>
    <w:rsid w:val="000C0A0B"/>
    <w:rsid w:val="000C0DEC"/>
    <w:rsid w:val="000C4929"/>
    <w:rsid w:val="000D169F"/>
    <w:rsid w:val="000D23E6"/>
    <w:rsid w:val="000E5AED"/>
    <w:rsid w:val="000E5D87"/>
    <w:rsid w:val="00100B7B"/>
    <w:rsid w:val="0010195F"/>
    <w:rsid w:val="0010520E"/>
    <w:rsid w:val="001258A3"/>
    <w:rsid w:val="001269F6"/>
    <w:rsid w:val="0015157D"/>
    <w:rsid w:val="00151A62"/>
    <w:rsid w:val="001564EB"/>
    <w:rsid w:val="00157B6E"/>
    <w:rsid w:val="00161E86"/>
    <w:rsid w:val="00164FEC"/>
    <w:rsid w:val="00167645"/>
    <w:rsid w:val="0017572D"/>
    <w:rsid w:val="00177632"/>
    <w:rsid w:val="00184A4B"/>
    <w:rsid w:val="00185018"/>
    <w:rsid w:val="001A0B8A"/>
    <w:rsid w:val="001A211C"/>
    <w:rsid w:val="001A323E"/>
    <w:rsid w:val="001D190D"/>
    <w:rsid w:val="001E6853"/>
    <w:rsid w:val="001E76E6"/>
    <w:rsid w:val="001F0875"/>
    <w:rsid w:val="001F306D"/>
    <w:rsid w:val="002002EF"/>
    <w:rsid w:val="00206862"/>
    <w:rsid w:val="00210D39"/>
    <w:rsid w:val="00217A39"/>
    <w:rsid w:val="00235B3D"/>
    <w:rsid w:val="002473ED"/>
    <w:rsid w:val="0025749E"/>
    <w:rsid w:val="00274E24"/>
    <w:rsid w:val="00285904"/>
    <w:rsid w:val="00292240"/>
    <w:rsid w:val="002C1093"/>
    <w:rsid w:val="002C4DD3"/>
    <w:rsid w:val="002D43AE"/>
    <w:rsid w:val="002F56E2"/>
    <w:rsid w:val="00303898"/>
    <w:rsid w:val="003111A4"/>
    <w:rsid w:val="0032054F"/>
    <w:rsid w:val="0032246E"/>
    <w:rsid w:val="0034492C"/>
    <w:rsid w:val="00350B9A"/>
    <w:rsid w:val="0035477E"/>
    <w:rsid w:val="00365126"/>
    <w:rsid w:val="00373AF6"/>
    <w:rsid w:val="00375518"/>
    <w:rsid w:val="00381DAD"/>
    <w:rsid w:val="00385FEF"/>
    <w:rsid w:val="00393B28"/>
    <w:rsid w:val="003A278B"/>
    <w:rsid w:val="003A5435"/>
    <w:rsid w:val="003A5E8B"/>
    <w:rsid w:val="003C07A1"/>
    <w:rsid w:val="003C20B9"/>
    <w:rsid w:val="003C4C0A"/>
    <w:rsid w:val="003E637B"/>
    <w:rsid w:val="003F2D7B"/>
    <w:rsid w:val="003F5BBB"/>
    <w:rsid w:val="00400C62"/>
    <w:rsid w:val="00422515"/>
    <w:rsid w:val="0042406B"/>
    <w:rsid w:val="004336DC"/>
    <w:rsid w:val="00451E84"/>
    <w:rsid w:val="00454C52"/>
    <w:rsid w:val="00454E40"/>
    <w:rsid w:val="00456CCF"/>
    <w:rsid w:val="00470511"/>
    <w:rsid w:val="004851DF"/>
    <w:rsid w:val="004857A6"/>
    <w:rsid w:val="004A3703"/>
    <w:rsid w:val="004B13F8"/>
    <w:rsid w:val="004C06E5"/>
    <w:rsid w:val="004C0774"/>
    <w:rsid w:val="004C34E6"/>
    <w:rsid w:val="0050533A"/>
    <w:rsid w:val="00510A2C"/>
    <w:rsid w:val="00512049"/>
    <w:rsid w:val="0052229A"/>
    <w:rsid w:val="005236A3"/>
    <w:rsid w:val="00534344"/>
    <w:rsid w:val="00540888"/>
    <w:rsid w:val="005537EC"/>
    <w:rsid w:val="00554E56"/>
    <w:rsid w:val="00556644"/>
    <w:rsid w:val="0056591B"/>
    <w:rsid w:val="00576951"/>
    <w:rsid w:val="005A3CF3"/>
    <w:rsid w:val="005F2DAE"/>
    <w:rsid w:val="005F722F"/>
    <w:rsid w:val="00600364"/>
    <w:rsid w:val="00603D48"/>
    <w:rsid w:val="00623D5B"/>
    <w:rsid w:val="006270DA"/>
    <w:rsid w:val="006474C8"/>
    <w:rsid w:val="00647922"/>
    <w:rsid w:val="00664BC1"/>
    <w:rsid w:val="00670A08"/>
    <w:rsid w:val="00674776"/>
    <w:rsid w:val="00682EB2"/>
    <w:rsid w:val="006846CB"/>
    <w:rsid w:val="006A0B48"/>
    <w:rsid w:val="006A6A89"/>
    <w:rsid w:val="006B29ED"/>
    <w:rsid w:val="006C3A1C"/>
    <w:rsid w:val="006C61A6"/>
    <w:rsid w:val="006E0209"/>
    <w:rsid w:val="006E70F1"/>
    <w:rsid w:val="00706A77"/>
    <w:rsid w:val="00722A56"/>
    <w:rsid w:val="0073180D"/>
    <w:rsid w:val="00733C54"/>
    <w:rsid w:val="0076030D"/>
    <w:rsid w:val="0076636C"/>
    <w:rsid w:val="007751B6"/>
    <w:rsid w:val="007753EE"/>
    <w:rsid w:val="007836CC"/>
    <w:rsid w:val="007875E9"/>
    <w:rsid w:val="00797C88"/>
    <w:rsid w:val="007B1E32"/>
    <w:rsid w:val="007D5A4B"/>
    <w:rsid w:val="007E4A09"/>
    <w:rsid w:val="007F3413"/>
    <w:rsid w:val="00830E1E"/>
    <w:rsid w:val="00850336"/>
    <w:rsid w:val="008563D1"/>
    <w:rsid w:val="00862584"/>
    <w:rsid w:val="00870676"/>
    <w:rsid w:val="00872F1A"/>
    <w:rsid w:val="0089456C"/>
    <w:rsid w:val="00896699"/>
    <w:rsid w:val="008A6CCF"/>
    <w:rsid w:val="008A6EE2"/>
    <w:rsid w:val="008A7CD8"/>
    <w:rsid w:val="008B52BD"/>
    <w:rsid w:val="008D02B4"/>
    <w:rsid w:val="008D4976"/>
    <w:rsid w:val="008D557A"/>
    <w:rsid w:val="008D6AE9"/>
    <w:rsid w:val="008E032F"/>
    <w:rsid w:val="008F54E4"/>
    <w:rsid w:val="0090717F"/>
    <w:rsid w:val="0092689F"/>
    <w:rsid w:val="00932812"/>
    <w:rsid w:val="00936A61"/>
    <w:rsid w:val="009505A1"/>
    <w:rsid w:val="00954E90"/>
    <w:rsid w:val="00980713"/>
    <w:rsid w:val="00980DA1"/>
    <w:rsid w:val="00984A23"/>
    <w:rsid w:val="00984BBD"/>
    <w:rsid w:val="009C1BA8"/>
    <w:rsid w:val="009D34F2"/>
    <w:rsid w:val="009E1B08"/>
    <w:rsid w:val="009E729C"/>
    <w:rsid w:val="009F2465"/>
    <w:rsid w:val="00A03F48"/>
    <w:rsid w:val="00A064BB"/>
    <w:rsid w:val="00A251F9"/>
    <w:rsid w:val="00A2700D"/>
    <w:rsid w:val="00A47703"/>
    <w:rsid w:val="00A51857"/>
    <w:rsid w:val="00A616D7"/>
    <w:rsid w:val="00A71310"/>
    <w:rsid w:val="00A75D2A"/>
    <w:rsid w:val="00A76963"/>
    <w:rsid w:val="00A77FB9"/>
    <w:rsid w:val="00AA69AD"/>
    <w:rsid w:val="00AA77CE"/>
    <w:rsid w:val="00AC130B"/>
    <w:rsid w:val="00AE287D"/>
    <w:rsid w:val="00AE326B"/>
    <w:rsid w:val="00AF6C8B"/>
    <w:rsid w:val="00B01098"/>
    <w:rsid w:val="00B23893"/>
    <w:rsid w:val="00B31677"/>
    <w:rsid w:val="00B32527"/>
    <w:rsid w:val="00B338FC"/>
    <w:rsid w:val="00B518CA"/>
    <w:rsid w:val="00B61DA7"/>
    <w:rsid w:val="00B67C04"/>
    <w:rsid w:val="00B72EB1"/>
    <w:rsid w:val="00BA329C"/>
    <w:rsid w:val="00BC46DC"/>
    <w:rsid w:val="00BD75FC"/>
    <w:rsid w:val="00BE120C"/>
    <w:rsid w:val="00BE2B76"/>
    <w:rsid w:val="00BE6F1D"/>
    <w:rsid w:val="00BF2A70"/>
    <w:rsid w:val="00BF36AD"/>
    <w:rsid w:val="00C01F9F"/>
    <w:rsid w:val="00C143BF"/>
    <w:rsid w:val="00C159AE"/>
    <w:rsid w:val="00C369D8"/>
    <w:rsid w:val="00C512D0"/>
    <w:rsid w:val="00C51B75"/>
    <w:rsid w:val="00C6606B"/>
    <w:rsid w:val="00C674FF"/>
    <w:rsid w:val="00C71A1D"/>
    <w:rsid w:val="00C745F4"/>
    <w:rsid w:val="00C76372"/>
    <w:rsid w:val="00C945AB"/>
    <w:rsid w:val="00C95545"/>
    <w:rsid w:val="00CA54F2"/>
    <w:rsid w:val="00CC43FD"/>
    <w:rsid w:val="00CD04E1"/>
    <w:rsid w:val="00CD71FF"/>
    <w:rsid w:val="00CE01C2"/>
    <w:rsid w:val="00CE644E"/>
    <w:rsid w:val="00CE751F"/>
    <w:rsid w:val="00CF333A"/>
    <w:rsid w:val="00CF496A"/>
    <w:rsid w:val="00CF6DB6"/>
    <w:rsid w:val="00D049AA"/>
    <w:rsid w:val="00D06CAE"/>
    <w:rsid w:val="00D127C8"/>
    <w:rsid w:val="00D15EDE"/>
    <w:rsid w:val="00D23340"/>
    <w:rsid w:val="00D31B22"/>
    <w:rsid w:val="00D43349"/>
    <w:rsid w:val="00D43810"/>
    <w:rsid w:val="00D77FCF"/>
    <w:rsid w:val="00D84F22"/>
    <w:rsid w:val="00D86EE9"/>
    <w:rsid w:val="00D93B33"/>
    <w:rsid w:val="00D949C8"/>
    <w:rsid w:val="00DA6E17"/>
    <w:rsid w:val="00DB1A47"/>
    <w:rsid w:val="00DE355C"/>
    <w:rsid w:val="00DE49FE"/>
    <w:rsid w:val="00DF098B"/>
    <w:rsid w:val="00E002A5"/>
    <w:rsid w:val="00E011DD"/>
    <w:rsid w:val="00E07715"/>
    <w:rsid w:val="00E141C8"/>
    <w:rsid w:val="00E31BE2"/>
    <w:rsid w:val="00E3513F"/>
    <w:rsid w:val="00E47A18"/>
    <w:rsid w:val="00E50FCF"/>
    <w:rsid w:val="00E521E6"/>
    <w:rsid w:val="00E543AE"/>
    <w:rsid w:val="00E56894"/>
    <w:rsid w:val="00E60A9C"/>
    <w:rsid w:val="00E6270B"/>
    <w:rsid w:val="00E7059F"/>
    <w:rsid w:val="00E707F9"/>
    <w:rsid w:val="00E8269A"/>
    <w:rsid w:val="00E87828"/>
    <w:rsid w:val="00E87A91"/>
    <w:rsid w:val="00EB46B3"/>
    <w:rsid w:val="00EC122D"/>
    <w:rsid w:val="00EC6319"/>
    <w:rsid w:val="00ED17E2"/>
    <w:rsid w:val="00ED31E9"/>
    <w:rsid w:val="00EE2498"/>
    <w:rsid w:val="00EE7910"/>
    <w:rsid w:val="00EF6CE7"/>
    <w:rsid w:val="00F109CD"/>
    <w:rsid w:val="00F362AB"/>
    <w:rsid w:val="00F51108"/>
    <w:rsid w:val="00F55F14"/>
    <w:rsid w:val="00F64045"/>
    <w:rsid w:val="00F72AD4"/>
    <w:rsid w:val="00F92837"/>
    <w:rsid w:val="00F92B37"/>
    <w:rsid w:val="00F93E85"/>
    <w:rsid w:val="00FB19A3"/>
    <w:rsid w:val="00FB7C59"/>
    <w:rsid w:val="00FD2DAB"/>
    <w:rsid w:val="00FD6DCD"/>
    <w:rsid w:val="00FF4F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31677"/>
    <w:pPr>
      <w:overflowPunct w:val="0"/>
      <w:autoSpaceDE w:val="0"/>
      <w:autoSpaceDN w:val="0"/>
      <w:adjustRightInd w:val="0"/>
      <w:textAlignment w:val="baseline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510A2C"/>
    <w:pPr>
      <w:tabs>
        <w:tab w:val="center" w:pos="4677"/>
        <w:tab w:val="right" w:pos="9355"/>
      </w:tabs>
    </w:pPr>
  </w:style>
  <w:style w:type="paragraph" w:styleId="a4">
    <w:name w:val="footer"/>
    <w:basedOn w:val="a"/>
    <w:link w:val="a5"/>
    <w:uiPriority w:val="99"/>
    <w:rsid w:val="00510A2C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303898"/>
  </w:style>
  <w:style w:type="table" w:styleId="a6">
    <w:name w:val="Table Grid"/>
    <w:basedOn w:val="a1"/>
    <w:rsid w:val="00E627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rsid w:val="00A251F9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A251F9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0C492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wmf"/><Relationship Id="rId21" Type="http://schemas.openxmlformats.org/officeDocument/2006/relationships/image" Target="media/image14.wmf"/><Relationship Id="rId42" Type="http://schemas.openxmlformats.org/officeDocument/2006/relationships/image" Target="media/image35.wmf"/><Relationship Id="rId63" Type="http://schemas.openxmlformats.org/officeDocument/2006/relationships/image" Target="media/image56.png"/><Relationship Id="rId84" Type="http://schemas.openxmlformats.org/officeDocument/2006/relationships/image" Target="media/image76.jpeg"/><Relationship Id="rId138" Type="http://schemas.openxmlformats.org/officeDocument/2006/relationships/image" Target="media/image130.wmf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26" Type="http://schemas.openxmlformats.org/officeDocument/2006/relationships/image" Target="media/image218.jpeg"/><Relationship Id="rId107" Type="http://schemas.openxmlformats.org/officeDocument/2006/relationships/image" Target="media/image99.jpeg"/><Relationship Id="rId11" Type="http://schemas.openxmlformats.org/officeDocument/2006/relationships/image" Target="media/image4.wmf"/><Relationship Id="rId32" Type="http://schemas.openxmlformats.org/officeDocument/2006/relationships/image" Target="media/image25.wmf"/><Relationship Id="rId53" Type="http://schemas.openxmlformats.org/officeDocument/2006/relationships/image" Target="media/image46.wmf"/><Relationship Id="rId74" Type="http://schemas.openxmlformats.org/officeDocument/2006/relationships/image" Target="media/image66.jpeg"/><Relationship Id="rId128" Type="http://schemas.openxmlformats.org/officeDocument/2006/relationships/image" Target="media/image120.wmf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81" Type="http://schemas.openxmlformats.org/officeDocument/2006/relationships/image" Target="media/image173.jpeg"/><Relationship Id="rId216" Type="http://schemas.openxmlformats.org/officeDocument/2006/relationships/image" Target="media/image208.jpeg"/><Relationship Id="rId237" Type="http://schemas.openxmlformats.org/officeDocument/2006/relationships/image" Target="media/image229.png"/><Relationship Id="rId22" Type="http://schemas.openxmlformats.org/officeDocument/2006/relationships/image" Target="media/image15.wmf"/><Relationship Id="rId43" Type="http://schemas.openxmlformats.org/officeDocument/2006/relationships/image" Target="media/image36.wmf"/><Relationship Id="rId64" Type="http://schemas.openxmlformats.org/officeDocument/2006/relationships/image" Target="media/image57.png"/><Relationship Id="rId118" Type="http://schemas.openxmlformats.org/officeDocument/2006/relationships/image" Target="media/image110.png"/><Relationship Id="rId139" Type="http://schemas.openxmlformats.org/officeDocument/2006/relationships/image" Target="media/image131.jpeg"/><Relationship Id="rId85" Type="http://schemas.openxmlformats.org/officeDocument/2006/relationships/image" Target="media/image77.png"/><Relationship Id="rId150" Type="http://schemas.openxmlformats.org/officeDocument/2006/relationships/image" Target="media/image142.jpeg"/><Relationship Id="rId171" Type="http://schemas.openxmlformats.org/officeDocument/2006/relationships/image" Target="media/image163.wmf"/><Relationship Id="rId192" Type="http://schemas.openxmlformats.org/officeDocument/2006/relationships/image" Target="media/image184.jpeg"/><Relationship Id="rId206" Type="http://schemas.openxmlformats.org/officeDocument/2006/relationships/image" Target="media/image198.jpeg"/><Relationship Id="rId227" Type="http://schemas.openxmlformats.org/officeDocument/2006/relationships/image" Target="media/image219.jpeg"/><Relationship Id="rId201" Type="http://schemas.openxmlformats.org/officeDocument/2006/relationships/image" Target="media/image193.wmf"/><Relationship Id="rId222" Type="http://schemas.openxmlformats.org/officeDocument/2006/relationships/image" Target="media/image214.wmf"/><Relationship Id="rId12" Type="http://schemas.openxmlformats.org/officeDocument/2006/relationships/image" Target="media/image5.wmf"/><Relationship Id="rId17" Type="http://schemas.openxmlformats.org/officeDocument/2006/relationships/image" Target="media/image10.wmf"/><Relationship Id="rId33" Type="http://schemas.openxmlformats.org/officeDocument/2006/relationships/image" Target="media/image26.png"/><Relationship Id="rId38" Type="http://schemas.openxmlformats.org/officeDocument/2006/relationships/image" Target="media/image31.wmf"/><Relationship Id="rId59" Type="http://schemas.openxmlformats.org/officeDocument/2006/relationships/image" Target="media/image52.png"/><Relationship Id="rId103" Type="http://schemas.openxmlformats.org/officeDocument/2006/relationships/image" Target="media/image95.png"/><Relationship Id="rId108" Type="http://schemas.openxmlformats.org/officeDocument/2006/relationships/image" Target="media/image100.wmf"/><Relationship Id="rId124" Type="http://schemas.openxmlformats.org/officeDocument/2006/relationships/image" Target="media/image116.jpeg"/><Relationship Id="rId129" Type="http://schemas.openxmlformats.org/officeDocument/2006/relationships/image" Target="media/image121.wmf"/><Relationship Id="rId54" Type="http://schemas.openxmlformats.org/officeDocument/2006/relationships/image" Target="media/image47.wmf"/><Relationship Id="rId70" Type="http://schemas.openxmlformats.org/officeDocument/2006/relationships/image" Target="media/image63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png"/><Relationship Id="rId140" Type="http://schemas.openxmlformats.org/officeDocument/2006/relationships/image" Target="media/image132.jpeg"/><Relationship Id="rId145" Type="http://schemas.openxmlformats.org/officeDocument/2006/relationships/image" Target="media/image137.wmf"/><Relationship Id="rId161" Type="http://schemas.openxmlformats.org/officeDocument/2006/relationships/image" Target="media/image153.png"/><Relationship Id="rId166" Type="http://schemas.openxmlformats.org/officeDocument/2006/relationships/image" Target="media/image158.jpeg"/><Relationship Id="rId182" Type="http://schemas.openxmlformats.org/officeDocument/2006/relationships/image" Target="media/image174.wmf"/><Relationship Id="rId187" Type="http://schemas.openxmlformats.org/officeDocument/2006/relationships/image" Target="media/image179.png"/><Relationship Id="rId217" Type="http://schemas.openxmlformats.org/officeDocument/2006/relationships/image" Target="media/image20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38" Type="http://schemas.openxmlformats.org/officeDocument/2006/relationships/image" Target="media/image230.png"/><Relationship Id="rId23" Type="http://schemas.openxmlformats.org/officeDocument/2006/relationships/image" Target="media/image16.wmf"/><Relationship Id="rId28" Type="http://schemas.openxmlformats.org/officeDocument/2006/relationships/image" Target="media/image21.png"/><Relationship Id="rId49" Type="http://schemas.openxmlformats.org/officeDocument/2006/relationships/image" Target="media/image42.wmf"/><Relationship Id="rId114" Type="http://schemas.openxmlformats.org/officeDocument/2006/relationships/image" Target="media/image106.jpeg"/><Relationship Id="rId119" Type="http://schemas.openxmlformats.org/officeDocument/2006/relationships/image" Target="media/image111.png"/><Relationship Id="rId44" Type="http://schemas.openxmlformats.org/officeDocument/2006/relationships/image" Target="media/image37.wmf"/><Relationship Id="rId60" Type="http://schemas.openxmlformats.org/officeDocument/2006/relationships/image" Target="media/image53.wmf"/><Relationship Id="rId65" Type="http://schemas.openxmlformats.org/officeDocument/2006/relationships/image" Target="media/image58.wmf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130" Type="http://schemas.openxmlformats.org/officeDocument/2006/relationships/image" Target="media/image122.jpe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Relationship Id="rId172" Type="http://schemas.openxmlformats.org/officeDocument/2006/relationships/image" Target="media/image164.png"/><Relationship Id="rId193" Type="http://schemas.openxmlformats.org/officeDocument/2006/relationships/image" Target="media/image185.jpeg"/><Relationship Id="rId202" Type="http://schemas.openxmlformats.org/officeDocument/2006/relationships/image" Target="media/image194.jpeg"/><Relationship Id="rId207" Type="http://schemas.openxmlformats.org/officeDocument/2006/relationships/image" Target="media/image199.jpeg"/><Relationship Id="rId223" Type="http://schemas.openxmlformats.org/officeDocument/2006/relationships/image" Target="media/image215.wmf"/><Relationship Id="rId228" Type="http://schemas.openxmlformats.org/officeDocument/2006/relationships/image" Target="media/image220.wmf"/><Relationship Id="rId13" Type="http://schemas.openxmlformats.org/officeDocument/2006/relationships/image" Target="media/image6.png"/><Relationship Id="rId18" Type="http://schemas.openxmlformats.org/officeDocument/2006/relationships/image" Target="media/image11.wmf"/><Relationship Id="rId39" Type="http://schemas.openxmlformats.org/officeDocument/2006/relationships/image" Target="media/image32.png"/><Relationship Id="rId109" Type="http://schemas.openxmlformats.org/officeDocument/2006/relationships/image" Target="media/image101.jpe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8.jpeg"/><Relationship Id="rId97" Type="http://schemas.openxmlformats.org/officeDocument/2006/relationships/image" Target="media/image89.png"/><Relationship Id="rId104" Type="http://schemas.openxmlformats.org/officeDocument/2006/relationships/image" Target="media/image96.wmf"/><Relationship Id="rId120" Type="http://schemas.openxmlformats.org/officeDocument/2006/relationships/image" Target="media/image112.pn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wmf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4.jpeg"/><Relationship Id="rId162" Type="http://schemas.openxmlformats.org/officeDocument/2006/relationships/image" Target="media/image154.wmf"/><Relationship Id="rId183" Type="http://schemas.openxmlformats.org/officeDocument/2006/relationships/image" Target="media/image175.wmf"/><Relationship Id="rId213" Type="http://schemas.openxmlformats.org/officeDocument/2006/relationships/image" Target="media/image205.png"/><Relationship Id="rId218" Type="http://schemas.openxmlformats.org/officeDocument/2006/relationships/image" Target="media/image210.jpeg"/><Relationship Id="rId234" Type="http://schemas.openxmlformats.org/officeDocument/2006/relationships/image" Target="media/image226.png"/><Relationship Id="rId239" Type="http://schemas.openxmlformats.org/officeDocument/2006/relationships/footer" Target="footer2.xml"/><Relationship Id="rId2" Type="http://schemas.openxmlformats.org/officeDocument/2006/relationships/styles" Target="styles.xml"/><Relationship Id="rId29" Type="http://schemas.openxmlformats.org/officeDocument/2006/relationships/image" Target="media/image22.wmf"/><Relationship Id="rId24" Type="http://schemas.openxmlformats.org/officeDocument/2006/relationships/image" Target="media/image17.wmf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wmf"/><Relationship Id="rId87" Type="http://schemas.openxmlformats.org/officeDocument/2006/relationships/image" Target="media/image79.jpe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png"/><Relationship Id="rId178" Type="http://schemas.openxmlformats.org/officeDocument/2006/relationships/image" Target="media/image170.jpeg"/><Relationship Id="rId61" Type="http://schemas.openxmlformats.org/officeDocument/2006/relationships/image" Target="media/image54.wmf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6.wmf"/><Relationship Id="rId199" Type="http://schemas.openxmlformats.org/officeDocument/2006/relationships/image" Target="media/image191.wmf"/><Relationship Id="rId203" Type="http://schemas.openxmlformats.org/officeDocument/2006/relationships/image" Target="media/image195.jpeg"/><Relationship Id="rId208" Type="http://schemas.openxmlformats.org/officeDocument/2006/relationships/image" Target="media/image200.wmf"/><Relationship Id="rId229" Type="http://schemas.openxmlformats.org/officeDocument/2006/relationships/image" Target="media/image221.wmf"/><Relationship Id="rId19" Type="http://schemas.openxmlformats.org/officeDocument/2006/relationships/image" Target="media/image12.wmf"/><Relationship Id="rId224" Type="http://schemas.openxmlformats.org/officeDocument/2006/relationships/image" Target="media/image216.jpeg"/><Relationship Id="rId240" Type="http://schemas.openxmlformats.org/officeDocument/2006/relationships/fontTable" Target="fontTable.xml"/><Relationship Id="rId14" Type="http://schemas.openxmlformats.org/officeDocument/2006/relationships/image" Target="media/image7.wmf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69.jpeg"/><Relationship Id="rId100" Type="http://schemas.openxmlformats.org/officeDocument/2006/relationships/image" Target="media/image92.png"/><Relationship Id="rId105" Type="http://schemas.openxmlformats.org/officeDocument/2006/relationships/image" Target="media/image97.jpeg"/><Relationship Id="rId126" Type="http://schemas.openxmlformats.org/officeDocument/2006/relationships/image" Target="media/image118.png"/><Relationship Id="rId147" Type="http://schemas.openxmlformats.org/officeDocument/2006/relationships/image" Target="media/image139.wmf"/><Relationship Id="rId168" Type="http://schemas.openxmlformats.org/officeDocument/2006/relationships/image" Target="media/image16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footer" Target="footer1.xml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wmf"/><Relationship Id="rId184" Type="http://schemas.openxmlformats.org/officeDocument/2006/relationships/image" Target="media/image176.jpeg"/><Relationship Id="rId189" Type="http://schemas.openxmlformats.org/officeDocument/2006/relationships/image" Target="media/image181.jpeg"/><Relationship Id="rId219" Type="http://schemas.openxmlformats.org/officeDocument/2006/relationships/image" Target="media/image211.png"/><Relationship Id="rId3" Type="http://schemas.microsoft.com/office/2007/relationships/stylesWithEffects" Target="stylesWithEffects.xml"/><Relationship Id="rId214" Type="http://schemas.openxmlformats.org/officeDocument/2006/relationships/image" Target="media/image206.wmf"/><Relationship Id="rId230" Type="http://schemas.openxmlformats.org/officeDocument/2006/relationships/image" Target="media/image222.wmf"/><Relationship Id="rId235" Type="http://schemas.openxmlformats.org/officeDocument/2006/relationships/image" Target="media/image227.wmf"/><Relationship Id="rId25" Type="http://schemas.openxmlformats.org/officeDocument/2006/relationships/image" Target="media/image18.wmf"/><Relationship Id="rId46" Type="http://schemas.openxmlformats.org/officeDocument/2006/relationships/image" Target="media/image39.wmf"/><Relationship Id="rId67" Type="http://schemas.openxmlformats.org/officeDocument/2006/relationships/image" Target="media/image60.jpeg"/><Relationship Id="rId116" Type="http://schemas.openxmlformats.org/officeDocument/2006/relationships/image" Target="media/image108.png"/><Relationship Id="rId137" Type="http://schemas.openxmlformats.org/officeDocument/2006/relationships/image" Target="media/image129.jpeg"/><Relationship Id="rId158" Type="http://schemas.openxmlformats.org/officeDocument/2006/relationships/image" Target="media/image150.wmf"/><Relationship Id="rId20" Type="http://schemas.openxmlformats.org/officeDocument/2006/relationships/image" Target="media/image13.wmf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5.jpeg"/><Relationship Id="rId88" Type="http://schemas.openxmlformats.org/officeDocument/2006/relationships/image" Target="media/image80.wmf"/><Relationship Id="rId111" Type="http://schemas.openxmlformats.org/officeDocument/2006/relationships/image" Target="media/image103.jpe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190" Type="http://schemas.openxmlformats.org/officeDocument/2006/relationships/image" Target="media/image182.jpeg"/><Relationship Id="rId204" Type="http://schemas.openxmlformats.org/officeDocument/2006/relationships/image" Target="media/image196.png"/><Relationship Id="rId220" Type="http://schemas.openxmlformats.org/officeDocument/2006/relationships/image" Target="media/image212.wmf"/><Relationship Id="rId225" Type="http://schemas.openxmlformats.org/officeDocument/2006/relationships/image" Target="media/image217.jpeg"/><Relationship Id="rId241" Type="http://schemas.openxmlformats.org/officeDocument/2006/relationships/theme" Target="theme/theme1.xml"/><Relationship Id="rId15" Type="http://schemas.openxmlformats.org/officeDocument/2006/relationships/image" Target="media/image8.wmf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8.jpeg"/><Relationship Id="rId127" Type="http://schemas.openxmlformats.org/officeDocument/2006/relationships/image" Target="media/image119.wmf"/><Relationship Id="rId10" Type="http://schemas.openxmlformats.org/officeDocument/2006/relationships/image" Target="media/image3.png"/><Relationship Id="rId31" Type="http://schemas.openxmlformats.org/officeDocument/2006/relationships/image" Target="media/image24.wmf"/><Relationship Id="rId52" Type="http://schemas.openxmlformats.org/officeDocument/2006/relationships/image" Target="media/image45.jpeg"/><Relationship Id="rId73" Type="http://schemas.openxmlformats.org/officeDocument/2006/relationships/image" Target="media/image65.jpeg"/><Relationship Id="rId78" Type="http://schemas.openxmlformats.org/officeDocument/2006/relationships/image" Target="media/image70.wmf"/><Relationship Id="rId94" Type="http://schemas.openxmlformats.org/officeDocument/2006/relationships/image" Target="media/image86.jpe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wmf"/><Relationship Id="rId143" Type="http://schemas.openxmlformats.org/officeDocument/2006/relationships/image" Target="media/image135.jpeg"/><Relationship Id="rId148" Type="http://schemas.openxmlformats.org/officeDocument/2006/relationships/image" Target="media/image140.pn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7.jpeg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80" Type="http://schemas.openxmlformats.org/officeDocument/2006/relationships/image" Target="media/image172.png"/><Relationship Id="rId210" Type="http://schemas.openxmlformats.org/officeDocument/2006/relationships/image" Target="media/image202.wmf"/><Relationship Id="rId215" Type="http://schemas.openxmlformats.org/officeDocument/2006/relationships/image" Target="media/image207.jpeg"/><Relationship Id="rId236" Type="http://schemas.openxmlformats.org/officeDocument/2006/relationships/image" Target="media/image228.png"/><Relationship Id="rId26" Type="http://schemas.openxmlformats.org/officeDocument/2006/relationships/image" Target="media/image19.wmf"/><Relationship Id="rId231" Type="http://schemas.openxmlformats.org/officeDocument/2006/relationships/image" Target="media/image223.wmf"/><Relationship Id="rId47" Type="http://schemas.openxmlformats.org/officeDocument/2006/relationships/image" Target="media/image40.wmf"/><Relationship Id="rId68" Type="http://schemas.openxmlformats.org/officeDocument/2006/relationships/image" Target="media/image61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png"/><Relationship Id="rId154" Type="http://schemas.openxmlformats.org/officeDocument/2006/relationships/image" Target="media/image146.jpeg"/><Relationship Id="rId175" Type="http://schemas.openxmlformats.org/officeDocument/2006/relationships/image" Target="media/image167.png"/><Relationship Id="rId196" Type="http://schemas.openxmlformats.org/officeDocument/2006/relationships/image" Target="media/image188.wmf"/><Relationship Id="rId200" Type="http://schemas.openxmlformats.org/officeDocument/2006/relationships/image" Target="media/image192.jpeg"/><Relationship Id="rId16" Type="http://schemas.openxmlformats.org/officeDocument/2006/relationships/image" Target="media/image9.wmf"/><Relationship Id="rId221" Type="http://schemas.openxmlformats.org/officeDocument/2006/relationships/image" Target="media/image213.wmf"/><Relationship Id="rId37" Type="http://schemas.openxmlformats.org/officeDocument/2006/relationships/image" Target="media/image30.jpeg"/><Relationship Id="rId58" Type="http://schemas.openxmlformats.org/officeDocument/2006/relationships/image" Target="media/image51.png"/><Relationship Id="rId79" Type="http://schemas.openxmlformats.org/officeDocument/2006/relationships/image" Target="media/image71.jpeg"/><Relationship Id="rId102" Type="http://schemas.openxmlformats.org/officeDocument/2006/relationships/image" Target="media/image94.png"/><Relationship Id="rId123" Type="http://schemas.openxmlformats.org/officeDocument/2006/relationships/image" Target="media/image115.wmf"/><Relationship Id="rId144" Type="http://schemas.openxmlformats.org/officeDocument/2006/relationships/image" Target="media/image136.jpeg"/><Relationship Id="rId90" Type="http://schemas.openxmlformats.org/officeDocument/2006/relationships/image" Target="media/image82.jpeg"/><Relationship Id="rId165" Type="http://schemas.openxmlformats.org/officeDocument/2006/relationships/image" Target="media/image157.jpeg"/><Relationship Id="rId186" Type="http://schemas.openxmlformats.org/officeDocument/2006/relationships/image" Target="media/image178.wmf"/><Relationship Id="rId211" Type="http://schemas.openxmlformats.org/officeDocument/2006/relationships/image" Target="media/image203.wmf"/><Relationship Id="rId232" Type="http://schemas.openxmlformats.org/officeDocument/2006/relationships/image" Target="media/image224.wmf"/><Relationship Id="rId27" Type="http://schemas.openxmlformats.org/officeDocument/2006/relationships/image" Target="media/image20.wmf"/><Relationship Id="rId48" Type="http://schemas.openxmlformats.org/officeDocument/2006/relationships/image" Target="media/image41.wmf"/><Relationship Id="rId69" Type="http://schemas.openxmlformats.org/officeDocument/2006/relationships/image" Target="media/image62.jpeg"/><Relationship Id="rId113" Type="http://schemas.openxmlformats.org/officeDocument/2006/relationships/image" Target="media/image105.jpeg"/><Relationship Id="rId134" Type="http://schemas.openxmlformats.org/officeDocument/2006/relationships/image" Target="media/image126.png"/><Relationship Id="rId80" Type="http://schemas.openxmlformats.org/officeDocument/2006/relationships/image" Target="media/image72.jpeg"/><Relationship Id="rId155" Type="http://schemas.openxmlformats.org/officeDocument/2006/relationships/image" Target="media/image147.png"/><Relationship Id="rId176" Type="http://schemas.openxmlformats.org/officeDocument/2006/relationships/image" Target="media/image168.wmf"/><Relationship Id="rId197" Type="http://schemas.openxmlformats.org/officeDocument/2006/relationships/image" Target="media/image189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MSOffice\&#1064;&#1072;&#1073;&#1083;&#1086;&#1085;&#1099;\Dot1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869AD5-C785-4DF0-BC4B-BAF7D30E33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Dot1</Template>
  <TotalTime>1223</TotalTime>
  <Pages>1</Pages>
  <Words>78349</Words>
  <Characters>446592</Characters>
  <Application>Microsoft Office Word</Application>
  <DocSecurity>0</DocSecurity>
  <Lines>3721</Lines>
  <Paragraphs>1047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                              4-осная цистерна для нефтепродуктов, модели 15-011 и 15-011-01</vt:lpstr>
    </vt:vector>
  </TitlesOfParts>
  <Company>Elcom Ltd</Company>
  <LinksUpToDate>false</LinksUpToDate>
  <CharactersWithSpaces>523894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                4-осная цистерна для нефтепродуктов, модели 15-011 и 15-011-01</dc:title>
  <dc:subject/>
  <dc:creator>Alexandre Katalov</dc:creator>
  <cp:keywords/>
  <dc:description/>
  <cp:lastModifiedBy>Малыгина Анна Андреевна</cp:lastModifiedBy>
  <cp:revision>66</cp:revision>
  <cp:lastPrinted>1998-02-20T07:20:00Z</cp:lastPrinted>
  <dcterms:created xsi:type="dcterms:W3CDTF">2010-09-22T10:31:00Z</dcterms:created>
  <dcterms:modified xsi:type="dcterms:W3CDTF">2014-05-16T11:38:00Z</dcterms:modified>
</cp:coreProperties>
</file>